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EE9D20" w14:textId="10CA6B2D" w:rsidR="005B72A0" w:rsidRDefault="005B72A0" w:rsidP="005B72A0">
      <w:pPr>
        <w:pStyle w:val="Title"/>
        <w:spacing w:before="0" w:beforeAutospacing="0" w:after="0"/>
        <w:ind w:left="-540"/>
        <w:rPr>
          <w:b w:val="0"/>
          <w:sz w:val="24"/>
        </w:rPr>
      </w:pPr>
    </w:p>
    <w:p w14:paraId="407E5A1D" w14:textId="77777777" w:rsidR="00715FB3" w:rsidRDefault="00715FB3" w:rsidP="005B72A0">
      <w:pPr>
        <w:pStyle w:val="Title"/>
        <w:spacing w:before="0" w:beforeAutospacing="0" w:after="0"/>
        <w:ind w:left="-540"/>
        <w:rPr>
          <w:b w:val="0"/>
          <w:sz w:val="24"/>
        </w:rPr>
      </w:pPr>
    </w:p>
    <w:tbl>
      <w:tblPr>
        <w:tblW w:w="5092" w:type="pct"/>
        <w:tblCellSpacing w:w="0" w:type="dxa"/>
        <w:tblInd w:w="-122" w:type="dxa"/>
        <w:tblCellMar>
          <w:top w:w="72" w:type="dxa"/>
          <w:left w:w="58" w:type="dxa"/>
          <w:bottom w:w="72" w:type="dxa"/>
          <w:right w:w="58" w:type="dxa"/>
        </w:tblCellMar>
        <w:tblLook w:val="0000" w:firstRow="0" w:lastRow="0" w:firstColumn="0" w:lastColumn="0" w:noHBand="0" w:noVBand="0"/>
      </w:tblPr>
      <w:tblGrid>
        <w:gridCol w:w="1832"/>
        <w:gridCol w:w="6570"/>
        <w:gridCol w:w="2010"/>
      </w:tblGrid>
      <w:tr w:rsidR="00325F7E" w:rsidRPr="00242C0C" w14:paraId="4DEE9D22" w14:textId="77777777" w:rsidTr="006E7449">
        <w:trPr>
          <w:trHeight w:val="497"/>
          <w:tblCellSpacing w:w="0" w:type="dxa"/>
        </w:trPr>
        <w:tc>
          <w:tcPr>
            <w:tcW w:w="5000" w:type="pct"/>
            <w:gridSpan w:val="3"/>
            <w:shd w:val="clear" w:color="auto" w:fill="0070C0"/>
            <w:vAlign w:val="center"/>
          </w:tcPr>
          <w:p w14:paraId="4DEE9D21" w14:textId="3CF78F45" w:rsidR="00325F7E" w:rsidRPr="00242C0C" w:rsidRDefault="00F46EEA" w:rsidP="00F46EEA">
            <w:pPr>
              <w:pStyle w:val="Heading1"/>
              <w:ind w:left="32" w:right="261"/>
              <w:rPr>
                <w:smallCaps/>
                <w:color w:val="FFFFFF" w:themeColor="background1"/>
              </w:rPr>
            </w:pPr>
            <w:r>
              <w:rPr>
                <w:smallCaps/>
                <w:color w:val="FFFFFF" w:themeColor="background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Thursday</w:t>
            </w:r>
            <w:r w:rsidR="00764B95">
              <w:rPr>
                <w:smallCaps/>
                <w:color w:val="FFFFFF" w:themeColor="background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,</w:t>
            </w:r>
            <w:r w:rsidR="00325F7E">
              <w:rPr>
                <w:smallCaps/>
                <w:color w:val="FFFFFF" w:themeColor="background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</w:t>
            </w:r>
            <w:r w:rsidR="00996148">
              <w:rPr>
                <w:smallCaps/>
                <w:color w:val="FFFFFF" w:themeColor="background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April 4</w:t>
            </w:r>
            <w:r w:rsidR="005C1E3B">
              <w:rPr>
                <w:smallCaps/>
                <w:color w:val="FFFFFF" w:themeColor="background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</w:t>
            </w:r>
            <w:r>
              <w:rPr>
                <w:smallCaps/>
                <w:color w:val="FFFFFF" w:themeColor="background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– </w:t>
            </w:r>
            <w:r w:rsidR="00CE3AEB">
              <w:rPr>
                <w:smallCaps/>
                <w:color w:val="FFFFFF" w:themeColor="background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Promote</w:t>
            </w:r>
            <w:r w:rsidR="00D03121">
              <w:rPr>
                <w:smallCaps/>
                <w:color w:val="FFFFFF" w:themeColor="background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T</w:t>
            </w:r>
            <w:r>
              <w:rPr>
                <w:smallCaps/>
                <w:color w:val="FFFFFF" w:themeColor="background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eam </w:t>
            </w:r>
            <w:r w:rsidR="000106DB">
              <w:rPr>
                <w:smallCaps/>
                <w:color w:val="FFFFFF" w:themeColor="background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Meeting </w:t>
            </w:r>
          </w:p>
        </w:tc>
      </w:tr>
      <w:tr w:rsidR="00764B95" w:rsidRPr="00C75C08" w14:paraId="4DEE9D2A" w14:textId="77777777" w:rsidTr="00C361C6">
        <w:trPr>
          <w:trHeight w:val="288"/>
          <w:tblCellSpacing w:w="0" w:type="dxa"/>
        </w:trPr>
        <w:tc>
          <w:tcPr>
            <w:tcW w:w="880" w:type="pct"/>
            <w:shd w:val="clear" w:color="auto" w:fill="auto"/>
          </w:tcPr>
          <w:p w14:paraId="327F32DA" w14:textId="0708AE40" w:rsidR="00764B95" w:rsidRDefault="00764B95" w:rsidP="00764B95">
            <w:pPr>
              <w:rPr>
                <w:rStyle w:val="Schedule"/>
                <w:sz w:val="24"/>
              </w:rPr>
            </w:pPr>
            <w:bookmarkStart w:id="0" w:name="_Hlk446307660"/>
            <w:r w:rsidRPr="00194517">
              <w:rPr>
                <w:rStyle w:val="Schedule"/>
                <w:sz w:val="24"/>
              </w:rPr>
              <w:t>8</w:t>
            </w:r>
            <w:r w:rsidR="00F921C2" w:rsidRPr="00194517">
              <w:rPr>
                <w:rStyle w:val="Schedule"/>
                <w:sz w:val="24"/>
              </w:rPr>
              <w:t>:00</w:t>
            </w:r>
            <w:r w:rsidR="00AC293C" w:rsidRPr="00194517">
              <w:rPr>
                <w:rStyle w:val="Schedule"/>
                <w:sz w:val="24"/>
              </w:rPr>
              <w:t>am</w:t>
            </w:r>
          </w:p>
          <w:p w14:paraId="14802796" w14:textId="77777777" w:rsidR="008A661C" w:rsidRDefault="008A661C" w:rsidP="00764B95">
            <w:pPr>
              <w:rPr>
                <w:rStyle w:val="Schedule"/>
                <w:sz w:val="24"/>
              </w:rPr>
            </w:pPr>
          </w:p>
          <w:p w14:paraId="68CB9207" w14:textId="3E1B7CE4" w:rsidR="008A661C" w:rsidRDefault="008A661C" w:rsidP="00764B95">
            <w:pPr>
              <w:rPr>
                <w:rStyle w:val="Schedule"/>
                <w:sz w:val="24"/>
              </w:rPr>
            </w:pPr>
            <w:r>
              <w:rPr>
                <w:rStyle w:val="Schedule"/>
                <w:sz w:val="24"/>
              </w:rPr>
              <w:t>8</w:t>
            </w:r>
            <w:r w:rsidR="00C361C6">
              <w:rPr>
                <w:rStyle w:val="Schedule"/>
                <w:sz w:val="24"/>
              </w:rPr>
              <w:t>:15</w:t>
            </w:r>
            <w:r>
              <w:rPr>
                <w:rStyle w:val="Schedule"/>
                <w:sz w:val="24"/>
              </w:rPr>
              <w:t>-</w:t>
            </w:r>
            <w:r w:rsidR="00866C27">
              <w:rPr>
                <w:rStyle w:val="Schedule"/>
                <w:sz w:val="24"/>
              </w:rPr>
              <w:t>10:</w:t>
            </w:r>
            <w:r w:rsidR="006A5F48">
              <w:rPr>
                <w:rStyle w:val="Schedule"/>
                <w:sz w:val="24"/>
              </w:rPr>
              <w:t>3</w:t>
            </w:r>
            <w:r w:rsidR="00866C27">
              <w:rPr>
                <w:rStyle w:val="Schedule"/>
                <w:sz w:val="24"/>
              </w:rPr>
              <w:t>0</w:t>
            </w:r>
            <w:r>
              <w:rPr>
                <w:rStyle w:val="Schedule"/>
                <w:sz w:val="24"/>
              </w:rPr>
              <w:t>am</w:t>
            </w:r>
          </w:p>
          <w:p w14:paraId="549373E1" w14:textId="77777777" w:rsidR="004E4C43" w:rsidRDefault="004E4C43" w:rsidP="00764B95">
            <w:pPr>
              <w:rPr>
                <w:rStyle w:val="Schedule"/>
                <w:sz w:val="24"/>
              </w:rPr>
            </w:pPr>
          </w:p>
          <w:p w14:paraId="779B9C47" w14:textId="77777777" w:rsidR="004E4C43" w:rsidRDefault="004E4C43" w:rsidP="00764B95">
            <w:pPr>
              <w:rPr>
                <w:rStyle w:val="Schedule"/>
                <w:sz w:val="24"/>
              </w:rPr>
            </w:pPr>
          </w:p>
          <w:p w14:paraId="210D6126" w14:textId="77777777" w:rsidR="004E4C43" w:rsidRDefault="004E4C43" w:rsidP="00764B95">
            <w:pPr>
              <w:rPr>
                <w:rStyle w:val="Schedule"/>
                <w:sz w:val="24"/>
              </w:rPr>
            </w:pPr>
          </w:p>
          <w:p w14:paraId="4DEE9D27" w14:textId="1954B6E3" w:rsidR="004E4C43" w:rsidRPr="00194517" w:rsidRDefault="004E4C43" w:rsidP="00F34575">
            <w:pPr>
              <w:rPr>
                <w:rStyle w:val="Schedule"/>
                <w:sz w:val="24"/>
              </w:rPr>
            </w:pPr>
          </w:p>
        </w:tc>
        <w:tc>
          <w:tcPr>
            <w:tcW w:w="3155" w:type="pct"/>
            <w:shd w:val="clear" w:color="auto" w:fill="auto"/>
          </w:tcPr>
          <w:p w14:paraId="766BC178" w14:textId="13F7B97E" w:rsidR="00764B95" w:rsidRPr="00194517" w:rsidRDefault="00F46EEA" w:rsidP="00764B95">
            <w:pPr>
              <w:rPr>
                <w:rStyle w:val="Schedule"/>
                <w:sz w:val="24"/>
              </w:rPr>
            </w:pPr>
            <w:r w:rsidRPr="00194517">
              <w:rPr>
                <w:rStyle w:val="Schedule"/>
                <w:sz w:val="24"/>
              </w:rPr>
              <w:t xml:space="preserve">Development Team Working Meetings – </w:t>
            </w:r>
            <w:r w:rsidR="00CE3AEB">
              <w:rPr>
                <w:rStyle w:val="Schedule"/>
                <w:sz w:val="24"/>
              </w:rPr>
              <w:t>Promote Team</w:t>
            </w:r>
          </w:p>
          <w:p w14:paraId="1EEA0671" w14:textId="77777777" w:rsidR="00F46EEA" w:rsidRPr="00194517" w:rsidRDefault="00F46EEA" w:rsidP="00764B95">
            <w:pPr>
              <w:rPr>
                <w:rStyle w:val="Schedule"/>
                <w:sz w:val="24"/>
              </w:rPr>
            </w:pPr>
          </w:p>
          <w:p w14:paraId="5D239F97" w14:textId="060C9159" w:rsidR="00077EFB" w:rsidRDefault="003A5129" w:rsidP="00B61969">
            <w:pPr>
              <w:pStyle w:val="ListParagraph"/>
              <w:numPr>
                <w:ilvl w:val="0"/>
                <w:numId w:val="28"/>
              </w:numPr>
              <w:rPr>
                <w:rStyle w:val="Schedule"/>
                <w:sz w:val="24"/>
              </w:rPr>
            </w:pPr>
            <w:r>
              <w:rPr>
                <w:rStyle w:val="Schedule"/>
                <w:sz w:val="24"/>
              </w:rPr>
              <w:t xml:space="preserve">Review </w:t>
            </w:r>
            <w:r w:rsidR="00077EFB">
              <w:rPr>
                <w:rStyle w:val="Schedule"/>
                <w:sz w:val="24"/>
              </w:rPr>
              <w:t>Omaha action items</w:t>
            </w:r>
            <w:r w:rsidR="00866C27">
              <w:rPr>
                <w:rStyle w:val="Schedule"/>
                <w:sz w:val="24"/>
              </w:rPr>
              <w:t xml:space="preserve">, </w:t>
            </w:r>
            <w:r w:rsidR="00077EFB">
              <w:rPr>
                <w:rStyle w:val="Schedule"/>
                <w:sz w:val="24"/>
              </w:rPr>
              <w:t>progress</w:t>
            </w:r>
            <w:r w:rsidR="00866C27">
              <w:rPr>
                <w:rStyle w:val="Schedule"/>
                <w:sz w:val="24"/>
              </w:rPr>
              <w:t>, next steps</w:t>
            </w:r>
            <w:r w:rsidR="00170987">
              <w:rPr>
                <w:rStyle w:val="Schedule"/>
                <w:sz w:val="24"/>
              </w:rPr>
              <w:t>:</w:t>
            </w:r>
          </w:p>
          <w:p w14:paraId="77BA4629" w14:textId="47523D8D" w:rsidR="00E96CDC" w:rsidRDefault="00170987" w:rsidP="00F34575">
            <w:pPr>
              <w:pStyle w:val="ListParagraph"/>
              <w:numPr>
                <w:ilvl w:val="0"/>
                <w:numId w:val="34"/>
              </w:numPr>
              <w:rPr>
                <w:rStyle w:val="Schedule"/>
                <w:sz w:val="24"/>
              </w:rPr>
            </w:pPr>
            <w:r>
              <w:rPr>
                <w:rStyle w:val="Schedule"/>
                <w:sz w:val="24"/>
              </w:rPr>
              <w:t>CIFOR a</w:t>
            </w:r>
            <w:r w:rsidR="002227C8" w:rsidRPr="002227C8">
              <w:rPr>
                <w:rStyle w:val="Schedule"/>
                <w:sz w:val="24"/>
              </w:rPr>
              <w:t xml:space="preserve">bstract </w:t>
            </w:r>
            <w:r>
              <w:rPr>
                <w:rStyle w:val="Schedule"/>
                <w:sz w:val="24"/>
              </w:rPr>
              <w:t xml:space="preserve">template </w:t>
            </w:r>
          </w:p>
          <w:p w14:paraId="135FA1C9" w14:textId="023DC827" w:rsidR="00CD2EEA" w:rsidRDefault="00CD2EEA" w:rsidP="00F34575">
            <w:pPr>
              <w:pStyle w:val="ListParagraph"/>
              <w:numPr>
                <w:ilvl w:val="0"/>
                <w:numId w:val="34"/>
              </w:numPr>
              <w:rPr>
                <w:rStyle w:val="Schedule"/>
                <w:sz w:val="24"/>
              </w:rPr>
            </w:pPr>
            <w:r>
              <w:rPr>
                <w:rStyle w:val="Schedule"/>
                <w:sz w:val="24"/>
              </w:rPr>
              <w:t xml:space="preserve">History of CIFOR </w:t>
            </w:r>
            <w:r w:rsidR="002810B6">
              <w:rPr>
                <w:rStyle w:val="Schedule"/>
                <w:sz w:val="24"/>
              </w:rPr>
              <w:t>p</w:t>
            </w:r>
            <w:r w:rsidR="00E96CDC">
              <w:rPr>
                <w:rStyle w:val="Schedule"/>
                <w:sz w:val="24"/>
              </w:rPr>
              <w:t>resentation</w:t>
            </w:r>
            <w:r>
              <w:rPr>
                <w:rStyle w:val="Schedule"/>
                <w:sz w:val="24"/>
              </w:rPr>
              <w:t xml:space="preserve"> </w:t>
            </w:r>
          </w:p>
          <w:p w14:paraId="019C98A1" w14:textId="46F64667" w:rsidR="00CD2EEA" w:rsidRDefault="002810B6" w:rsidP="00F34575">
            <w:pPr>
              <w:pStyle w:val="ListParagraph"/>
              <w:numPr>
                <w:ilvl w:val="0"/>
                <w:numId w:val="34"/>
              </w:numPr>
              <w:rPr>
                <w:rStyle w:val="Schedule"/>
                <w:sz w:val="24"/>
              </w:rPr>
            </w:pPr>
            <w:r>
              <w:rPr>
                <w:rStyle w:val="Schedule"/>
                <w:sz w:val="24"/>
              </w:rPr>
              <w:t xml:space="preserve">Short CIFOR presentation </w:t>
            </w:r>
          </w:p>
          <w:p w14:paraId="47CC3C35" w14:textId="7D1AB612" w:rsidR="002227C8" w:rsidRPr="002227C8" w:rsidRDefault="002227C8" w:rsidP="00F34575">
            <w:pPr>
              <w:pStyle w:val="ListParagraph"/>
              <w:numPr>
                <w:ilvl w:val="0"/>
                <w:numId w:val="34"/>
              </w:numPr>
              <w:rPr>
                <w:rStyle w:val="Schedule"/>
                <w:sz w:val="24"/>
              </w:rPr>
            </w:pPr>
            <w:r w:rsidRPr="002227C8">
              <w:rPr>
                <w:rStyle w:val="Schedule"/>
                <w:sz w:val="24"/>
              </w:rPr>
              <w:t>CIFOR website sign</w:t>
            </w:r>
            <w:r w:rsidR="002810B6">
              <w:rPr>
                <w:rStyle w:val="Schedule"/>
                <w:sz w:val="24"/>
              </w:rPr>
              <w:t>-</w:t>
            </w:r>
            <w:r w:rsidRPr="002227C8">
              <w:rPr>
                <w:rStyle w:val="Schedule"/>
                <w:sz w:val="24"/>
              </w:rPr>
              <w:t>up</w:t>
            </w:r>
            <w:r w:rsidR="002810B6">
              <w:rPr>
                <w:rStyle w:val="Schedule"/>
                <w:sz w:val="24"/>
              </w:rPr>
              <w:t>s</w:t>
            </w:r>
          </w:p>
          <w:p w14:paraId="7133DEBC" w14:textId="34A0A83C" w:rsidR="002227C8" w:rsidRPr="002227C8" w:rsidRDefault="002227C8" w:rsidP="00F34575">
            <w:pPr>
              <w:pStyle w:val="ListParagraph"/>
              <w:numPr>
                <w:ilvl w:val="0"/>
                <w:numId w:val="34"/>
              </w:numPr>
              <w:rPr>
                <w:rStyle w:val="Schedule"/>
                <w:sz w:val="24"/>
              </w:rPr>
            </w:pPr>
            <w:r w:rsidRPr="002227C8">
              <w:rPr>
                <w:rStyle w:val="Schedule"/>
                <w:sz w:val="24"/>
              </w:rPr>
              <w:t xml:space="preserve">Clearinghouse </w:t>
            </w:r>
          </w:p>
          <w:p w14:paraId="6DF4D425" w14:textId="2D076A8E" w:rsidR="002227C8" w:rsidRPr="002227C8" w:rsidRDefault="002810B6" w:rsidP="00F34575">
            <w:pPr>
              <w:pStyle w:val="ListParagraph"/>
              <w:numPr>
                <w:ilvl w:val="0"/>
                <w:numId w:val="34"/>
              </w:numPr>
              <w:rPr>
                <w:rStyle w:val="Schedule"/>
                <w:sz w:val="24"/>
              </w:rPr>
            </w:pPr>
            <w:r>
              <w:rPr>
                <w:rStyle w:val="Schedule"/>
                <w:sz w:val="24"/>
              </w:rPr>
              <w:t>P</w:t>
            </w:r>
            <w:r w:rsidR="002227C8" w:rsidRPr="002227C8">
              <w:rPr>
                <w:rStyle w:val="Schedule"/>
                <w:sz w:val="24"/>
              </w:rPr>
              <w:t>romotional channels</w:t>
            </w:r>
            <w:r>
              <w:rPr>
                <w:rStyle w:val="Schedule"/>
                <w:sz w:val="24"/>
              </w:rPr>
              <w:t xml:space="preserve"> doc </w:t>
            </w:r>
            <w:r w:rsidR="002227C8" w:rsidRPr="002227C8">
              <w:rPr>
                <w:rStyle w:val="Schedule"/>
                <w:sz w:val="24"/>
              </w:rPr>
              <w:t xml:space="preserve"> </w:t>
            </w:r>
          </w:p>
          <w:p w14:paraId="475F4DCF" w14:textId="407629C8" w:rsidR="002227C8" w:rsidRDefault="002227C8" w:rsidP="00F34575">
            <w:pPr>
              <w:pStyle w:val="ListParagraph"/>
              <w:numPr>
                <w:ilvl w:val="0"/>
                <w:numId w:val="34"/>
              </w:numPr>
              <w:rPr>
                <w:rStyle w:val="Schedule"/>
                <w:sz w:val="24"/>
              </w:rPr>
            </w:pPr>
            <w:r w:rsidRPr="002227C8">
              <w:rPr>
                <w:rStyle w:val="Schedule"/>
                <w:sz w:val="24"/>
              </w:rPr>
              <w:t>Create monthly messages</w:t>
            </w:r>
          </w:p>
          <w:p w14:paraId="334AB6D1" w14:textId="54544558" w:rsidR="006A3587" w:rsidRDefault="006F3FE3" w:rsidP="006F3FE3">
            <w:pPr>
              <w:pStyle w:val="ListParagraph"/>
              <w:numPr>
                <w:ilvl w:val="0"/>
                <w:numId w:val="36"/>
              </w:numPr>
              <w:rPr>
                <w:rStyle w:val="Schedule"/>
                <w:sz w:val="24"/>
              </w:rPr>
            </w:pPr>
            <w:r w:rsidRPr="006F3FE3">
              <w:rPr>
                <w:rStyle w:val="Schedule"/>
                <w:sz w:val="24"/>
              </w:rPr>
              <w:t xml:space="preserve">How </w:t>
            </w:r>
            <w:r>
              <w:rPr>
                <w:rStyle w:val="Schedule"/>
                <w:sz w:val="24"/>
              </w:rPr>
              <w:t>can</w:t>
            </w:r>
            <w:r w:rsidRPr="006F3FE3">
              <w:rPr>
                <w:rStyle w:val="Schedule"/>
                <w:sz w:val="24"/>
              </w:rPr>
              <w:t xml:space="preserve"> we prepare for </w:t>
            </w:r>
            <w:r>
              <w:rPr>
                <w:rStyle w:val="Schedule"/>
                <w:sz w:val="24"/>
              </w:rPr>
              <w:t xml:space="preserve">New </w:t>
            </w:r>
            <w:r w:rsidRPr="006F3FE3">
              <w:rPr>
                <w:rStyle w:val="Schedule"/>
                <w:sz w:val="24"/>
              </w:rPr>
              <w:t>Guidelines</w:t>
            </w:r>
            <w:r w:rsidR="006A3587">
              <w:rPr>
                <w:rStyle w:val="Schedule"/>
                <w:sz w:val="24"/>
              </w:rPr>
              <w:t>?</w:t>
            </w:r>
          </w:p>
          <w:p w14:paraId="374AAF94" w14:textId="5640C0F1" w:rsidR="006F3FE3" w:rsidRPr="006A3587" w:rsidRDefault="006A3587" w:rsidP="006F3FE3">
            <w:pPr>
              <w:pStyle w:val="ListParagraph"/>
              <w:numPr>
                <w:ilvl w:val="0"/>
                <w:numId w:val="36"/>
              </w:numPr>
              <w:rPr>
                <w:rStyle w:val="Schedule"/>
                <w:sz w:val="24"/>
              </w:rPr>
            </w:pPr>
            <w:r>
              <w:rPr>
                <w:rStyle w:val="Schedule"/>
                <w:sz w:val="24"/>
              </w:rPr>
              <w:t xml:space="preserve">How best to promote it? </w:t>
            </w:r>
            <w:r w:rsidR="00313F96">
              <w:rPr>
                <w:rStyle w:val="Schedule"/>
                <w:sz w:val="24"/>
              </w:rPr>
              <w:t xml:space="preserve"> </w:t>
            </w:r>
          </w:p>
          <w:p w14:paraId="5F4FC190" w14:textId="5DEEFF74" w:rsidR="00C82573" w:rsidRDefault="00C82573" w:rsidP="00C82573">
            <w:pPr>
              <w:pStyle w:val="ListParagraph"/>
              <w:numPr>
                <w:ilvl w:val="0"/>
                <w:numId w:val="36"/>
              </w:numPr>
              <w:rPr>
                <w:rStyle w:val="Schedule"/>
                <w:sz w:val="24"/>
              </w:rPr>
            </w:pPr>
            <w:r>
              <w:rPr>
                <w:rStyle w:val="Schedule"/>
                <w:sz w:val="24"/>
              </w:rPr>
              <w:t xml:space="preserve">Update Promotional Plan </w:t>
            </w:r>
            <w:r w:rsidR="00F04030">
              <w:rPr>
                <w:rStyle w:val="Schedule"/>
                <w:sz w:val="24"/>
              </w:rPr>
              <w:t xml:space="preserve">– see Compliant System </w:t>
            </w:r>
            <w:r w:rsidR="006C0449">
              <w:rPr>
                <w:rStyle w:val="Schedule"/>
                <w:sz w:val="24"/>
              </w:rPr>
              <w:t>promo from Beth</w:t>
            </w:r>
            <w:bookmarkStart w:id="1" w:name="_GoBack"/>
            <w:bookmarkEnd w:id="1"/>
          </w:p>
          <w:p w14:paraId="372976EF" w14:textId="77777777" w:rsidR="00F34575" w:rsidRDefault="00170987" w:rsidP="00F34575">
            <w:pPr>
              <w:pStyle w:val="ListParagraph"/>
              <w:numPr>
                <w:ilvl w:val="0"/>
                <w:numId w:val="34"/>
              </w:numPr>
              <w:rPr>
                <w:rStyle w:val="Schedule"/>
                <w:sz w:val="24"/>
              </w:rPr>
            </w:pPr>
            <w:r>
              <w:rPr>
                <w:rStyle w:val="Schedule"/>
                <w:sz w:val="24"/>
              </w:rPr>
              <w:t>O</w:t>
            </w:r>
            <w:r w:rsidRPr="002227C8">
              <w:rPr>
                <w:rStyle w:val="Schedule"/>
                <w:sz w:val="24"/>
              </w:rPr>
              <w:t xml:space="preserve">utreach plan for focused locations </w:t>
            </w:r>
          </w:p>
          <w:p w14:paraId="1C6BC265" w14:textId="77777777" w:rsidR="0060625F" w:rsidRDefault="00AD7569" w:rsidP="00F34575">
            <w:pPr>
              <w:pStyle w:val="ListParagraph"/>
              <w:numPr>
                <w:ilvl w:val="0"/>
                <w:numId w:val="35"/>
              </w:numPr>
              <w:rPr>
                <w:rStyle w:val="Schedule"/>
                <w:sz w:val="24"/>
              </w:rPr>
            </w:pPr>
            <w:r w:rsidRPr="00F34575">
              <w:rPr>
                <w:rStyle w:val="Schedule"/>
                <w:sz w:val="24"/>
              </w:rPr>
              <w:t>Christina &amp; Andre</w:t>
            </w:r>
            <w:r w:rsidR="00584C36">
              <w:rPr>
                <w:rStyle w:val="Schedule"/>
                <w:sz w:val="24"/>
              </w:rPr>
              <w:t xml:space="preserve"> – Review survey </w:t>
            </w:r>
          </w:p>
          <w:p w14:paraId="4DEE9D28" w14:textId="1D3BDB84" w:rsidR="00F46EEA" w:rsidRPr="0060625F" w:rsidRDefault="00AD7569" w:rsidP="0060625F">
            <w:pPr>
              <w:pStyle w:val="ListParagraph"/>
              <w:numPr>
                <w:ilvl w:val="0"/>
                <w:numId w:val="35"/>
              </w:numPr>
              <w:rPr>
                <w:rStyle w:val="Schedule"/>
                <w:sz w:val="24"/>
              </w:rPr>
            </w:pPr>
            <w:r w:rsidRPr="00F34575">
              <w:rPr>
                <w:rStyle w:val="Schedule"/>
                <w:sz w:val="24"/>
              </w:rPr>
              <w:t xml:space="preserve"> </w:t>
            </w:r>
            <w:r w:rsidR="0060625F">
              <w:rPr>
                <w:rStyle w:val="Schedule"/>
                <w:sz w:val="24"/>
              </w:rPr>
              <w:t xml:space="preserve">Discuss promotion, </w:t>
            </w:r>
            <w:r w:rsidR="0049515D">
              <w:rPr>
                <w:rStyle w:val="Schedule"/>
                <w:sz w:val="24"/>
              </w:rPr>
              <w:t>additional avenues to explore,</w:t>
            </w:r>
            <w:r w:rsidR="0060625F">
              <w:rPr>
                <w:rStyle w:val="Schedule"/>
                <w:sz w:val="24"/>
              </w:rPr>
              <w:t xml:space="preserve"> and next steps </w:t>
            </w:r>
            <w:r w:rsidR="00F34575">
              <w:rPr>
                <w:rStyle w:val="Schedule"/>
                <w:sz w:val="24"/>
              </w:rPr>
              <w:t xml:space="preserve"> </w:t>
            </w:r>
          </w:p>
        </w:tc>
        <w:tc>
          <w:tcPr>
            <w:tcW w:w="965" w:type="pct"/>
            <w:shd w:val="clear" w:color="auto" w:fill="auto"/>
          </w:tcPr>
          <w:p w14:paraId="4DEE9D29" w14:textId="19514EF7" w:rsidR="00764B95" w:rsidRPr="00501671" w:rsidRDefault="00764B95" w:rsidP="00764B95">
            <w:pPr>
              <w:rPr>
                <w:rStyle w:val="Schedule"/>
              </w:rPr>
            </w:pPr>
          </w:p>
        </w:tc>
      </w:tr>
      <w:bookmarkEnd w:id="0"/>
      <w:tr w:rsidR="007502B7" w:rsidRPr="00C75C08" w14:paraId="4DEE9D35" w14:textId="77777777" w:rsidTr="00C361C6">
        <w:trPr>
          <w:trHeight w:val="268"/>
          <w:tblCellSpacing w:w="0" w:type="dxa"/>
        </w:trPr>
        <w:tc>
          <w:tcPr>
            <w:tcW w:w="880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4DEE9D2F" w14:textId="752CE244" w:rsidR="007502B7" w:rsidRPr="00194517" w:rsidRDefault="007502B7" w:rsidP="007502B7">
            <w:pPr>
              <w:rPr>
                <w:rStyle w:val="Schedule"/>
                <w:sz w:val="24"/>
              </w:rPr>
            </w:pPr>
            <w:r w:rsidRPr="00194517">
              <w:rPr>
                <w:rStyle w:val="Schedule"/>
                <w:sz w:val="24"/>
              </w:rPr>
              <w:t>10:30am</w:t>
            </w:r>
          </w:p>
        </w:tc>
        <w:tc>
          <w:tcPr>
            <w:tcW w:w="3155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4DEE9D33" w14:textId="6FE4FF46" w:rsidR="007502B7" w:rsidRPr="00194517" w:rsidRDefault="007502B7" w:rsidP="007E065D">
            <w:pPr>
              <w:rPr>
                <w:rStyle w:val="Schedule"/>
                <w:sz w:val="24"/>
              </w:rPr>
            </w:pPr>
            <w:r w:rsidRPr="00194517">
              <w:rPr>
                <w:rFonts w:cs="Arial"/>
                <w:color w:val="000000"/>
                <w:sz w:val="24"/>
              </w:rPr>
              <w:t>Mid-Morning Break</w:t>
            </w:r>
          </w:p>
        </w:tc>
        <w:tc>
          <w:tcPr>
            <w:tcW w:w="965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4DEE9D34" w14:textId="4A802CF6" w:rsidR="007502B7" w:rsidRPr="00501671" w:rsidRDefault="007502B7" w:rsidP="007502B7">
            <w:pPr>
              <w:rPr>
                <w:rStyle w:val="Schedule"/>
              </w:rPr>
            </w:pPr>
          </w:p>
        </w:tc>
      </w:tr>
      <w:tr w:rsidR="007502B7" w:rsidRPr="00C75C08" w14:paraId="4DEE9D3B" w14:textId="77777777" w:rsidTr="00C361C6">
        <w:trPr>
          <w:trHeight w:val="268"/>
          <w:tblCellSpacing w:w="0" w:type="dxa"/>
        </w:trPr>
        <w:tc>
          <w:tcPr>
            <w:tcW w:w="880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057634FF" w14:textId="77777777" w:rsidR="008539EF" w:rsidRDefault="008539EF" w:rsidP="007502B7">
            <w:pPr>
              <w:rPr>
                <w:rStyle w:val="Schedule"/>
                <w:sz w:val="24"/>
              </w:rPr>
            </w:pPr>
          </w:p>
          <w:p w14:paraId="3194EB9B" w14:textId="38468C04" w:rsidR="007502B7" w:rsidRDefault="00C772AE" w:rsidP="007502B7">
            <w:pPr>
              <w:rPr>
                <w:rStyle w:val="Schedule"/>
                <w:sz w:val="24"/>
              </w:rPr>
            </w:pPr>
            <w:r w:rsidRPr="00194517">
              <w:rPr>
                <w:rStyle w:val="Schedule"/>
                <w:sz w:val="24"/>
              </w:rPr>
              <w:t>10:45</w:t>
            </w:r>
            <w:r w:rsidR="007502B7" w:rsidRPr="00194517">
              <w:rPr>
                <w:rStyle w:val="Schedule"/>
                <w:sz w:val="24"/>
              </w:rPr>
              <w:t xml:space="preserve">am </w:t>
            </w:r>
          </w:p>
          <w:p w14:paraId="0321B20E" w14:textId="77777777" w:rsidR="00583622" w:rsidRDefault="00583622" w:rsidP="007502B7">
            <w:pPr>
              <w:rPr>
                <w:rStyle w:val="Schedule"/>
                <w:sz w:val="24"/>
              </w:rPr>
            </w:pPr>
          </w:p>
          <w:p w14:paraId="5015EA5D" w14:textId="3023D64A" w:rsidR="00583622" w:rsidRDefault="00583622" w:rsidP="007502B7">
            <w:pPr>
              <w:rPr>
                <w:rStyle w:val="Schedule"/>
                <w:sz w:val="24"/>
              </w:rPr>
            </w:pPr>
            <w:r>
              <w:rPr>
                <w:rStyle w:val="Schedule"/>
                <w:sz w:val="24"/>
              </w:rPr>
              <w:t>10:45-</w:t>
            </w:r>
            <w:r w:rsidR="0005555B">
              <w:rPr>
                <w:rStyle w:val="Schedule"/>
                <w:sz w:val="24"/>
              </w:rPr>
              <w:t>11:</w:t>
            </w:r>
            <w:r w:rsidR="0049515D">
              <w:rPr>
                <w:rStyle w:val="Schedule"/>
                <w:sz w:val="24"/>
              </w:rPr>
              <w:t>00</w:t>
            </w:r>
            <w:r w:rsidR="0005555B">
              <w:rPr>
                <w:rStyle w:val="Schedule"/>
                <w:sz w:val="24"/>
              </w:rPr>
              <w:t xml:space="preserve">am </w:t>
            </w:r>
          </w:p>
          <w:p w14:paraId="1475963D" w14:textId="77777777" w:rsidR="0005555B" w:rsidRDefault="0005555B" w:rsidP="007502B7">
            <w:pPr>
              <w:rPr>
                <w:rStyle w:val="Schedule"/>
                <w:sz w:val="24"/>
              </w:rPr>
            </w:pPr>
          </w:p>
          <w:p w14:paraId="19AAE1C2" w14:textId="20C2F3ED" w:rsidR="005771E8" w:rsidRDefault="005771E8" w:rsidP="005771E8">
            <w:pPr>
              <w:rPr>
                <w:rStyle w:val="Schedule"/>
                <w:sz w:val="24"/>
              </w:rPr>
            </w:pPr>
            <w:r>
              <w:rPr>
                <w:rStyle w:val="Schedule"/>
                <w:sz w:val="24"/>
              </w:rPr>
              <w:t>11:00-11:</w:t>
            </w:r>
            <w:r w:rsidR="00086B74">
              <w:rPr>
                <w:rStyle w:val="Schedule"/>
                <w:sz w:val="24"/>
              </w:rPr>
              <w:t>25</w:t>
            </w:r>
            <w:r>
              <w:rPr>
                <w:rStyle w:val="Schedule"/>
                <w:sz w:val="24"/>
              </w:rPr>
              <w:t xml:space="preserve"> </w:t>
            </w:r>
          </w:p>
          <w:p w14:paraId="77C3E738" w14:textId="3242E1D2" w:rsidR="007C4BE1" w:rsidRDefault="007C4BE1" w:rsidP="007502B7">
            <w:pPr>
              <w:rPr>
                <w:rStyle w:val="Schedule"/>
                <w:sz w:val="24"/>
              </w:rPr>
            </w:pPr>
          </w:p>
          <w:p w14:paraId="4ADDFBF2" w14:textId="77777777" w:rsidR="005771E8" w:rsidRDefault="005771E8" w:rsidP="007502B7">
            <w:pPr>
              <w:rPr>
                <w:rStyle w:val="Schedule"/>
                <w:sz w:val="24"/>
              </w:rPr>
            </w:pPr>
          </w:p>
          <w:p w14:paraId="1809366A" w14:textId="77777777" w:rsidR="00086B74" w:rsidRDefault="00086B74" w:rsidP="007502B7">
            <w:pPr>
              <w:rPr>
                <w:rStyle w:val="Schedule"/>
                <w:sz w:val="24"/>
              </w:rPr>
            </w:pPr>
          </w:p>
          <w:p w14:paraId="52946777" w14:textId="5842EA07" w:rsidR="0005555B" w:rsidRDefault="0005555B" w:rsidP="007502B7">
            <w:pPr>
              <w:rPr>
                <w:rStyle w:val="Schedule"/>
                <w:sz w:val="24"/>
              </w:rPr>
            </w:pPr>
            <w:r>
              <w:rPr>
                <w:rStyle w:val="Schedule"/>
                <w:sz w:val="24"/>
              </w:rPr>
              <w:t>11:</w:t>
            </w:r>
            <w:r w:rsidR="0049515D">
              <w:rPr>
                <w:rStyle w:val="Schedule"/>
                <w:sz w:val="24"/>
              </w:rPr>
              <w:t>2</w:t>
            </w:r>
            <w:r w:rsidR="00086B74">
              <w:rPr>
                <w:rStyle w:val="Schedule"/>
                <w:sz w:val="24"/>
              </w:rPr>
              <w:t>5</w:t>
            </w:r>
            <w:r>
              <w:rPr>
                <w:rStyle w:val="Schedule"/>
                <w:sz w:val="24"/>
              </w:rPr>
              <w:t>-11:</w:t>
            </w:r>
            <w:r w:rsidR="000A2726">
              <w:rPr>
                <w:rStyle w:val="Schedule"/>
                <w:sz w:val="24"/>
              </w:rPr>
              <w:t>3</w:t>
            </w:r>
            <w:r w:rsidR="00086B74">
              <w:rPr>
                <w:rStyle w:val="Schedule"/>
                <w:sz w:val="24"/>
              </w:rPr>
              <w:t>5</w:t>
            </w:r>
            <w:r>
              <w:rPr>
                <w:rStyle w:val="Schedule"/>
                <w:sz w:val="24"/>
              </w:rPr>
              <w:t>am</w:t>
            </w:r>
          </w:p>
          <w:p w14:paraId="06DE3BCA" w14:textId="77777777" w:rsidR="00726BE7" w:rsidRDefault="00726BE7" w:rsidP="000A2726">
            <w:pPr>
              <w:rPr>
                <w:rStyle w:val="Schedule"/>
                <w:sz w:val="24"/>
              </w:rPr>
            </w:pPr>
          </w:p>
          <w:p w14:paraId="7A4527D4" w14:textId="4AAE7138" w:rsidR="000A2726" w:rsidRDefault="000A2726" w:rsidP="000A2726">
            <w:pPr>
              <w:rPr>
                <w:rStyle w:val="Schedule"/>
                <w:sz w:val="24"/>
              </w:rPr>
            </w:pPr>
            <w:r>
              <w:rPr>
                <w:rStyle w:val="Schedule"/>
                <w:sz w:val="24"/>
              </w:rPr>
              <w:t>11:3</w:t>
            </w:r>
            <w:r w:rsidR="00086B74">
              <w:rPr>
                <w:rStyle w:val="Schedule"/>
                <w:sz w:val="24"/>
              </w:rPr>
              <w:t>5</w:t>
            </w:r>
            <w:r>
              <w:rPr>
                <w:rStyle w:val="Schedule"/>
                <w:sz w:val="24"/>
              </w:rPr>
              <w:t>-11:45am</w:t>
            </w:r>
          </w:p>
          <w:p w14:paraId="54634314" w14:textId="77777777" w:rsidR="00726BE7" w:rsidRDefault="00726BE7" w:rsidP="007502B7">
            <w:pPr>
              <w:rPr>
                <w:rStyle w:val="Schedule"/>
                <w:sz w:val="24"/>
              </w:rPr>
            </w:pPr>
          </w:p>
          <w:p w14:paraId="4DEE9D36" w14:textId="16A85F78" w:rsidR="0005555B" w:rsidRPr="00194517" w:rsidRDefault="0005555B" w:rsidP="007502B7">
            <w:pPr>
              <w:rPr>
                <w:rStyle w:val="Schedule"/>
                <w:sz w:val="24"/>
              </w:rPr>
            </w:pPr>
            <w:r>
              <w:rPr>
                <w:rStyle w:val="Schedule"/>
                <w:sz w:val="24"/>
              </w:rPr>
              <w:t>11:45-12:00pm</w:t>
            </w:r>
          </w:p>
        </w:tc>
        <w:tc>
          <w:tcPr>
            <w:tcW w:w="3155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65ACFE23" w14:textId="77777777" w:rsidR="008539EF" w:rsidRDefault="008539EF" w:rsidP="007502B7">
            <w:pPr>
              <w:rPr>
                <w:rStyle w:val="Schedule"/>
                <w:sz w:val="24"/>
              </w:rPr>
            </w:pPr>
          </w:p>
          <w:p w14:paraId="50566086" w14:textId="22DBCF50" w:rsidR="007502B7" w:rsidRDefault="007502B7" w:rsidP="007502B7">
            <w:pPr>
              <w:rPr>
                <w:rStyle w:val="Schedule"/>
                <w:sz w:val="24"/>
              </w:rPr>
            </w:pPr>
            <w:r w:rsidRPr="00194517">
              <w:rPr>
                <w:rStyle w:val="Schedule"/>
                <w:sz w:val="24"/>
              </w:rPr>
              <w:t>Development Team Working Meetings</w:t>
            </w:r>
            <w:r w:rsidR="002D2696" w:rsidRPr="00194517">
              <w:rPr>
                <w:rStyle w:val="Schedule"/>
                <w:sz w:val="24"/>
              </w:rPr>
              <w:t xml:space="preserve"> Cont.</w:t>
            </w:r>
          </w:p>
          <w:p w14:paraId="63EFAD15" w14:textId="77777777" w:rsidR="00542335" w:rsidRPr="00194517" w:rsidRDefault="00542335" w:rsidP="007502B7">
            <w:pPr>
              <w:rPr>
                <w:rStyle w:val="Schedule"/>
                <w:sz w:val="24"/>
              </w:rPr>
            </w:pPr>
          </w:p>
          <w:p w14:paraId="67577205" w14:textId="33A21DD2" w:rsidR="0049515D" w:rsidRDefault="0049515D" w:rsidP="00747177">
            <w:pPr>
              <w:pStyle w:val="ListParagraph"/>
              <w:numPr>
                <w:ilvl w:val="0"/>
                <w:numId w:val="28"/>
              </w:numPr>
              <w:rPr>
                <w:rStyle w:val="Schedule"/>
                <w:sz w:val="24"/>
              </w:rPr>
            </w:pPr>
            <w:r>
              <w:rPr>
                <w:rStyle w:val="Schedule"/>
                <w:sz w:val="24"/>
              </w:rPr>
              <w:t xml:space="preserve">Continue </w:t>
            </w:r>
            <w:r w:rsidR="005771E8">
              <w:rPr>
                <w:rStyle w:val="Schedule"/>
                <w:sz w:val="24"/>
              </w:rPr>
              <w:t>items from above</w:t>
            </w:r>
          </w:p>
          <w:p w14:paraId="0EE39D79" w14:textId="77777777" w:rsidR="005771E8" w:rsidRDefault="005771E8" w:rsidP="005771E8">
            <w:pPr>
              <w:pStyle w:val="ListParagraph"/>
              <w:ind w:left="540"/>
              <w:rPr>
                <w:rStyle w:val="Schedule"/>
                <w:sz w:val="24"/>
              </w:rPr>
            </w:pPr>
          </w:p>
          <w:p w14:paraId="5895E944" w14:textId="69E0923F" w:rsidR="00BB257D" w:rsidRDefault="00EB5F2C" w:rsidP="00747177">
            <w:pPr>
              <w:pStyle w:val="ListParagraph"/>
              <w:numPr>
                <w:ilvl w:val="0"/>
                <w:numId w:val="28"/>
              </w:numPr>
              <w:rPr>
                <w:rStyle w:val="Schedule"/>
                <w:sz w:val="24"/>
              </w:rPr>
            </w:pPr>
            <w:r>
              <w:rPr>
                <w:rStyle w:val="Schedule"/>
                <w:sz w:val="24"/>
              </w:rPr>
              <w:t>Review suggested avenues to promote CIFOR</w:t>
            </w:r>
          </w:p>
          <w:p w14:paraId="6BAFFBDA" w14:textId="5B9B7580" w:rsidR="00747177" w:rsidRDefault="006A3587" w:rsidP="00ED7657">
            <w:pPr>
              <w:pStyle w:val="ListParagraph"/>
              <w:numPr>
                <w:ilvl w:val="0"/>
                <w:numId w:val="34"/>
              </w:numPr>
              <w:rPr>
                <w:rStyle w:val="Schedule"/>
                <w:sz w:val="24"/>
              </w:rPr>
            </w:pPr>
            <w:r>
              <w:rPr>
                <w:rStyle w:val="Schedule"/>
                <w:sz w:val="24"/>
              </w:rPr>
              <w:t xml:space="preserve">Andre – Program Standard 5 and CFP </w:t>
            </w:r>
            <w:r w:rsidR="0049515D">
              <w:rPr>
                <w:rStyle w:val="Schedule"/>
                <w:sz w:val="24"/>
              </w:rPr>
              <w:t>discussion</w:t>
            </w:r>
            <w:r>
              <w:rPr>
                <w:rStyle w:val="Schedule"/>
                <w:sz w:val="24"/>
              </w:rPr>
              <w:t xml:space="preserve"> </w:t>
            </w:r>
            <w:r w:rsidR="00FB44AD">
              <w:rPr>
                <w:rStyle w:val="Schedule"/>
              </w:rPr>
              <w:t xml:space="preserve"> </w:t>
            </w:r>
          </w:p>
          <w:p w14:paraId="39DD689F" w14:textId="2FBAF545" w:rsidR="007C4BE1" w:rsidRDefault="007C4BE1" w:rsidP="00ED7657">
            <w:pPr>
              <w:pStyle w:val="ListParagraph"/>
              <w:numPr>
                <w:ilvl w:val="0"/>
                <w:numId w:val="34"/>
              </w:numPr>
              <w:rPr>
                <w:rStyle w:val="Schedule"/>
                <w:sz w:val="24"/>
              </w:rPr>
            </w:pPr>
            <w:r>
              <w:rPr>
                <w:rStyle w:val="Schedule"/>
                <w:sz w:val="24"/>
              </w:rPr>
              <w:t xml:space="preserve">Update Promotional Plan? </w:t>
            </w:r>
          </w:p>
          <w:p w14:paraId="3260338E" w14:textId="77777777" w:rsidR="007C4BE1" w:rsidRPr="00747177" w:rsidRDefault="007C4BE1" w:rsidP="007C4BE1">
            <w:pPr>
              <w:pStyle w:val="ListParagraph"/>
              <w:ind w:left="1260"/>
              <w:rPr>
                <w:rStyle w:val="Schedule"/>
                <w:sz w:val="24"/>
              </w:rPr>
            </w:pPr>
          </w:p>
          <w:p w14:paraId="71152EB3" w14:textId="7F1130DA" w:rsidR="000B65EA" w:rsidRDefault="004105E8" w:rsidP="00797107">
            <w:pPr>
              <w:pStyle w:val="ListParagraph"/>
              <w:numPr>
                <w:ilvl w:val="0"/>
                <w:numId w:val="28"/>
              </w:numPr>
              <w:rPr>
                <w:rStyle w:val="Schedule"/>
                <w:sz w:val="24"/>
              </w:rPr>
            </w:pPr>
            <w:r>
              <w:rPr>
                <w:rStyle w:val="Schedule"/>
                <w:sz w:val="24"/>
              </w:rPr>
              <w:t xml:space="preserve">CIFOR </w:t>
            </w:r>
            <w:r w:rsidR="00747177" w:rsidRPr="00747177">
              <w:rPr>
                <w:rStyle w:val="Schedule"/>
                <w:sz w:val="24"/>
              </w:rPr>
              <w:t>Intern project</w:t>
            </w:r>
            <w:r w:rsidR="00797107">
              <w:rPr>
                <w:rStyle w:val="Schedule"/>
                <w:sz w:val="24"/>
              </w:rPr>
              <w:t xml:space="preserve"> discussion </w:t>
            </w:r>
          </w:p>
          <w:p w14:paraId="518C0C30" w14:textId="77777777" w:rsidR="00726BE7" w:rsidRDefault="00726BE7" w:rsidP="00726BE7">
            <w:pPr>
              <w:pStyle w:val="ListParagraph"/>
              <w:ind w:left="540"/>
              <w:rPr>
                <w:rStyle w:val="Schedule"/>
                <w:sz w:val="24"/>
              </w:rPr>
            </w:pPr>
          </w:p>
          <w:p w14:paraId="3D44AD85" w14:textId="04BC63FC" w:rsidR="000A2726" w:rsidRDefault="00726BE7" w:rsidP="00797107">
            <w:pPr>
              <w:pStyle w:val="ListParagraph"/>
              <w:numPr>
                <w:ilvl w:val="0"/>
                <w:numId w:val="28"/>
              </w:numPr>
              <w:rPr>
                <w:rStyle w:val="Schedule"/>
                <w:sz w:val="24"/>
              </w:rPr>
            </w:pPr>
            <w:r>
              <w:rPr>
                <w:rStyle w:val="Schedule"/>
                <w:sz w:val="24"/>
              </w:rPr>
              <w:t xml:space="preserve">Additional Items/Misc. </w:t>
            </w:r>
          </w:p>
          <w:p w14:paraId="4A546628" w14:textId="77777777" w:rsidR="00726BE7" w:rsidRPr="00797107" w:rsidRDefault="00726BE7" w:rsidP="00726BE7">
            <w:pPr>
              <w:pStyle w:val="ListParagraph"/>
              <w:ind w:left="540"/>
              <w:rPr>
                <w:rStyle w:val="Schedule"/>
                <w:sz w:val="24"/>
              </w:rPr>
            </w:pPr>
          </w:p>
          <w:p w14:paraId="19115091" w14:textId="6236F300" w:rsidR="00B05C14" w:rsidRPr="00CE3AEB" w:rsidRDefault="00CE3AEB" w:rsidP="00C04B0B">
            <w:pPr>
              <w:pStyle w:val="ListParagraph"/>
              <w:numPr>
                <w:ilvl w:val="0"/>
                <w:numId w:val="28"/>
              </w:numPr>
              <w:rPr>
                <w:rStyle w:val="Schedule"/>
                <w:sz w:val="24"/>
              </w:rPr>
            </w:pPr>
            <w:r w:rsidRPr="00CE3AEB">
              <w:rPr>
                <w:rStyle w:val="Schedule"/>
                <w:sz w:val="24"/>
              </w:rPr>
              <w:t>Summary of Action Items &amp; Next Steps</w:t>
            </w:r>
          </w:p>
          <w:p w14:paraId="3A48AB68" w14:textId="77777777" w:rsidR="00F46EEA" w:rsidRPr="00194517" w:rsidRDefault="00F46EEA" w:rsidP="007502B7">
            <w:pPr>
              <w:rPr>
                <w:rStyle w:val="Schedule"/>
                <w:sz w:val="24"/>
              </w:rPr>
            </w:pPr>
          </w:p>
          <w:p w14:paraId="4DEE9D39" w14:textId="3DCA0CD3" w:rsidR="00F46EEA" w:rsidRPr="00194517" w:rsidRDefault="00F46EEA" w:rsidP="007502B7">
            <w:pPr>
              <w:rPr>
                <w:rStyle w:val="Schedule"/>
                <w:sz w:val="24"/>
              </w:rPr>
            </w:pPr>
          </w:p>
        </w:tc>
        <w:tc>
          <w:tcPr>
            <w:tcW w:w="965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4DEE9D3A" w14:textId="41251195" w:rsidR="007502B7" w:rsidRPr="00501671" w:rsidRDefault="007502B7" w:rsidP="007502B7">
            <w:pPr>
              <w:rPr>
                <w:rStyle w:val="Schedule"/>
              </w:rPr>
            </w:pPr>
          </w:p>
        </w:tc>
      </w:tr>
      <w:tr w:rsidR="007502B7" w:rsidRPr="00C75C08" w14:paraId="4DEE9D3F" w14:textId="77777777" w:rsidTr="00C361C6">
        <w:trPr>
          <w:trHeight w:val="286"/>
          <w:tblCellSpacing w:w="0" w:type="dxa"/>
        </w:trPr>
        <w:tc>
          <w:tcPr>
            <w:tcW w:w="880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4DEE9D3C" w14:textId="55F1316E" w:rsidR="007502B7" w:rsidRPr="00194517" w:rsidRDefault="007502B7" w:rsidP="007502B7">
            <w:pPr>
              <w:rPr>
                <w:rStyle w:val="Schedule"/>
                <w:sz w:val="24"/>
              </w:rPr>
            </w:pPr>
            <w:r w:rsidRPr="00194517">
              <w:rPr>
                <w:rStyle w:val="Schedule"/>
                <w:sz w:val="24"/>
              </w:rPr>
              <w:t>12:00pm</w:t>
            </w:r>
          </w:p>
        </w:tc>
        <w:tc>
          <w:tcPr>
            <w:tcW w:w="3155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4DEE9D3D" w14:textId="0DF5982C" w:rsidR="007502B7" w:rsidRPr="00194517" w:rsidRDefault="00F46EEA" w:rsidP="00F46EEA">
            <w:pPr>
              <w:rPr>
                <w:rStyle w:val="Schedule"/>
                <w:sz w:val="24"/>
              </w:rPr>
            </w:pPr>
            <w:r w:rsidRPr="00194517">
              <w:rPr>
                <w:rStyle w:val="Schedule"/>
                <w:sz w:val="24"/>
              </w:rPr>
              <w:t xml:space="preserve">Adjourn for Lunch </w:t>
            </w:r>
          </w:p>
        </w:tc>
        <w:tc>
          <w:tcPr>
            <w:tcW w:w="965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4DEE9D3E" w14:textId="5462F65B" w:rsidR="007502B7" w:rsidRPr="00501671" w:rsidRDefault="007502B7" w:rsidP="007502B7">
            <w:pPr>
              <w:rPr>
                <w:rStyle w:val="Schedule"/>
              </w:rPr>
            </w:pPr>
          </w:p>
        </w:tc>
      </w:tr>
    </w:tbl>
    <w:p w14:paraId="4DEE9DA4" w14:textId="5E0A12D0" w:rsidR="00116D17" w:rsidRDefault="00116D17"/>
    <w:sectPr w:rsidR="00116D17" w:rsidSect="005B72A0">
      <w:headerReference w:type="default" r:id="rId8"/>
      <w:pgSz w:w="12240" w:h="15840"/>
      <w:pgMar w:top="1170" w:right="1008" w:bottom="864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D7462A" w14:textId="77777777" w:rsidR="000E1A14" w:rsidRDefault="000E1A14" w:rsidP="00116D17">
      <w:r>
        <w:separator/>
      </w:r>
    </w:p>
  </w:endnote>
  <w:endnote w:type="continuationSeparator" w:id="0">
    <w:p w14:paraId="006EC5DF" w14:textId="77777777" w:rsidR="000E1A14" w:rsidRDefault="000E1A14" w:rsidP="00116D17">
      <w:r>
        <w:continuationSeparator/>
      </w:r>
    </w:p>
  </w:endnote>
  <w:endnote w:type="continuationNotice" w:id="1">
    <w:p w14:paraId="6C00689E" w14:textId="77777777" w:rsidR="000E1A14" w:rsidRDefault="000E1A1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589074" w14:textId="77777777" w:rsidR="000E1A14" w:rsidRDefault="000E1A14" w:rsidP="00116D17">
      <w:r>
        <w:separator/>
      </w:r>
    </w:p>
  </w:footnote>
  <w:footnote w:type="continuationSeparator" w:id="0">
    <w:p w14:paraId="38EE4C2D" w14:textId="77777777" w:rsidR="000E1A14" w:rsidRDefault="000E1A14" w:rsidP="00116D17">
      <w:r>
        <w:continuationSeparator/>
      </w:r>
    </w:p>
  </w:footnote>
  <w:footnote w:type="continuationNotice" w:id="1">
    <w:p w14:paraId="2C9F2224" w14:textId="77777777" w:rsidR="000E1A14" w:rsidRDefault="000E1A1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EE9DEF" w14:textId="40BE50EC" w:rsidR="001B00D2" w:rsidRDefault="001B00D2" w:rsidP="00764B95">
    <w:pPr>
      <w:pStyle w:val="Title"/>
      <w:spacing w:before="0" w:beforeAutospacing="0" w:after="0"/>
      <w:ind w:left="3600"/>
      <w:rPr>
        <w:b w:val="0"/>
        <w:sz w:val="28"/>
        <w:szCs w:val="28"/>
      </w:rPr>
    </w:pPr>
    <w:bookmarkStart w:id="2" w:name="OLE_LINK10"/>
    <w:r>
      <w:rPr>
        <w:noProof/>
        <w:sz w:val="32"/>
      </w:rPr>
      <w:drawing>
        <wp:anchor distT="0" distB="0" distL="114300" distR="114300" simplePos="0" relativeHeight="251658240" behindDoc="0" locked="0" layoutInCell="1" allowOverlap="1" wp14:anchorId="4DEE9DF1" wp14:editId="4DEE9DF2">
          <wp:simplePos x="0" y="0"/>
          <wp:positionH relativeFrom="column">
            <wp:posOffset>-44229</wp:posOffset>
          </wp:positionH>
          <wp:positionV relativeFrom="paragraph">
            <wp:posOffset>-99557</wp:posOffset>
          </wp:positionV>
          <wp:extent cx="2965704" cy="1088136"/>
          <wp:effectExtent l="0" t="0" r="6350" b="0"/>
          <wp:wrapThrough wrapText="bothSides">
            <wp:wrapPolygon edited="0">
              <wp:start x="0" y="0"/>
              <wp:lineTo x="0" y="21184"/>
              <wp:lineTo x="21507" y="21184"/>
              <wp:lineTo x="21507" y="0"/>
              <wp:lineTo x="0" y="0"/>
            </wp:wrapPolygon>
          </wp:wrapThrough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 CIFOR 2-color tint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65704" cy="108813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B72A0">
      <w:rPr>
        <w:sz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CIFOR Council Meeting Agenda</w:t>
    </w:r>
    <w:r>
      <w:rPr>
        <w:sz w:val="32"/>
      </w:rPr>
      <w:br/>
    </w:r>
    <w:r w:rsidR="00E15A05">
      <w:rPr>
        <w:b w:val="0"/>
        <w:sz w:val="28"/>
        <w:szCs w:val="28"/>
      </w:rPr>
      <w:t>April 3-4</w:t>
    </w:r>
    <w:r>
      <w:rPr>
        <w:b w:val="0"/>
        <w:sz w:val="28"/>
        <w:szCs w:val="28"/>
      </w:rPr>
      <w:t>, 201</w:t>
    </w:r>
    <w:r w:rsidR="00E15A05">
      <w:rPr>
        <w:b w:val="0"/>
        <w:sz w:val="28"/>
        <w:szCs w:val="28"/>
      </w:rPr>
      <w:t>9</w:t>
    </w:r>
  </w:p>
  <w:p w14:paraId="26631433" w14:textId="0940A9FE" w:rsidR="001B00D2" w:rsidRPr="00764B95" w:rsidRDefault="00631173" w:rsidP="00764B95">
    <w:pPr>
      <w:pStyle w:val="Title"/>
      <w:spacing w:before="0" w:beforeAutospacing="0" w:after="0"/>
      <w:ind w:left="3600"/>
      <w:rPr>
        <w:sz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>
      <w:rPr>
        <w:sz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Nebraska</w:t>
    </w:r>
  </w:p>
  <w:bookmarkEnd w:id="2"/>
  <w:p w14:paraId="4DEE9DF0" w14:textId="77777777" w:rsidR="001B00D2" w:rsidRDefault="001B00D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2FC6126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BA863AC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4BEF63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6E233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FACEEA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3C0C6C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A60801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00E7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50EEF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1C8B43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A9374C"/>
    <w:multiLevelType w:val="hybridMultilevel"/>
    <w:tmpl w:val="1BF263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45A249D"/>
    <w:multiLevelType w:val="hybridMultilevel"/>
    <w:tmpl w:val="BC548B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B655642"/>
    <w:multiLevelType w:val="hybridMultilevel"/>
    <w:tmpl w:val="E8C21A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DF93607"/>
    <w:multiLevelType w:val="hybridMultilevel"/>
    <w:tmpl w:val="B18A77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2480FE0"/>
    <w:multiLevelType w:val="hybridMultilevel"/>
    <w:tmpl w:val="8482CF4A"/>
    <w:lvl w:ilvl="0" w:tplc="04090003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5" w15:restartNumberingAfterBreak="0">
    <w:nsid w:val="15B43D87"/>
    <w:multiLevelType w:val="hybridMultilevel"/>
    <w:tmpl w:val="5DEA4B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69802D2"/>
    <w:multiLevelType w:val="hybridMultilevel"/>
    <w:tmpl w:val="E8B88822"/>
    <w:lvl w:ilvl="0" w:tplc="04090005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17" w15:restartNumberingAfterBreak="0">
    <w:nsid w:val="1B122756"/>
    <w:multiLevelType w:val="hybridMultilevel"/>
    <w:tmpl w:val="E5D0E14C"/>
    <w:lvl w:ilvl="0" w:tplc="42A057F0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DE220E6"/>
    <w:multiLevelType w:val="hybridMultilevel"/>
    <w:tmpl w:val="68D052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2571D61"/>
    <w:multiLevelType w:val="hybridMultilevel"/>
    <w:tmpl w:val="9B9421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97A5C7B"/>
    <w:multiLevelType w:val="hybridMultilevel"/>
    <w:tmpl w:val="CC0A4818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21" w15:restartNumberingAfterBreak="0">
    <w:nsid w:val="369B1EEA"/>
    <w:multiLevelType w:val="hybridMultilevel"/>
    <w:tmpl w:val="818C67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CF969DD"/>
    <w:multiLevelType w:val="hybridMultilevel"/>
    <w:tmpl w:val="30C201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F34CA2"/>
    <w:multiLevelType w:val="hybridMultilevel"/>
    <w:tmpl w:val="4ADC474C"/>
    <w:lvl w:ilvl="0" w:tplc="04090003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4" w15:restartNumberingAfterBreak="0">
    <w:nsid w:val="5D2A4C19"/>
    <w:multiLevelType w:val="hybridMultilevel"/>
    <w:tmpl w:val="8DD83EE6"/>
    <w:lvl w:ilvl="0" w:tplc="04090003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5" w15:restartNumberingAfterBreak="0">
    <w:nsid w:val="6153036B"/>
    <w:multiLevelType w:val="hybridMultilevel"/>
    <w:tmpl w:val="7D9C2B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21164AC"/>
    <w:multiLevelType w:val="hybridMultilevel"/>
    <w:tmpl w:val="A7B8D8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62143BA"/>
    <w:multiLevelType w:val="hybridMultilevel"/>
    <w:tmpl w:val="08D2C53A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28" w15:restartNumberingAfterBreak="0">
    <w:nsid w:val="682E0AF8"/>
    <w:multiLevelType w:val="hybridMultilevel"/>
    <w:tmpl w:val="180CFA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9436A4F"/>
    <w:multiLevelType w:val="hybridMultilevel"/>
    <w:tmpl w:val="517EE4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C140D11"/>
    <w:multiLevelType w:val="hybridMultilevel"/>
    <w:tmpl w:val="29307A24"/>
    <w:lvl w:ilvl="0" w:tplc="04090003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1" w15:restartNumberingAfterBreak="0">
    <w:nsid w:val="6E2B2E23"/>
    <w:multiLevelType w:val="hybridMultilevel"/>
    <w:tmpl w:val="349A61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0F40CD9"/>
    <w:multiLevelType w:val="hybridMultilevel"/>
    <w:tmpl w:val="3B44F5FE"/>
    <w:lvl w:ilvl="0" w:tplc="04090005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33" w15:restartNumberingAfterBreak="0">
    <w:nsid w:val="74BB0403"/>
    <w:multiLevelType w:val="hybridMultilevel"/>
    <w:tmpl w:val="465EF8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DBD16F8"/>
    <w:multiLevelType w:val="hybridMultilevel"/>
    <w:tmpl w:val="C7A6D5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F6936B3"/>
    <w:multiLevelType w:val="hybridMultilevel"/>
    <w:tmpl w:val="62A28020"/>
    <w:lvl w:ilvl="0" w:tplc="04090003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5"/>
  </w:num>
  <w:num w:numId="12">
    <w:abstractNumId w:val="17"/>
  </w:num>
  <w:num w:numId="13">
    <w:abstractNumId w:val="13"/>
  </w:num>
  <w:num w:numId="14">
    <w:abstractNumId w:val="25"/>
  </w:num>
  <w:num w:numId="15">
    <w:abstractNumId w:val="34"/>
  </w:num>
  <w:num w:numId="16">
    <w:abstractNumId w:val="10"/>
  </w:num>
  <w:num w:numId="17">
    <w:abstractNumId w:val="22"/>
  </w:num>
  <w:num w:numId="18">
    <w:abstractNumId w:val="18"/>
  </w:num>
  <w:num w:numId="19">
    <w:abstractNumId w:val="12"/>
  </w:num>
  <w:num w:numId="20">
    <w:abstractNumId w:val="11"/>
  </w:num>
  <w:num w:numId="21">
    <w:abstractNumId w:val="28"/>
  </w:num>
  <w:num w:numId="22">
    <w:abstractNumId w:val="21"/>
  </w:num>
  <w:num w:numId="23">
    <w:abstractNumId w:val="19"/>
  </w:num>
  <w:num w:numId="24">
    <w:abstractNumId w:val="33"/>
  </w:num>
  <w:num w:numId="25">
    <w:abstractNumId w:val="31"/>
  </w:num>
  <w:num w:numId="26">
    <w:abstractNumId w:val="26"/>
  </w:num>
  <w:num w:numId="27">
    <w:abstractNumId w:val="29"/>
  </w:num>
  <w:num w:numId="28">
    <w:abstractNumId w:val="20"/>
  </w:num>
  <w:num w:numId="29">
    <w:abstractNumId w:val="27"/>
  </w:num>
  <w:num w:numId="30">
    <w:abstractNumId w:val="14"/>
  </w:num>
  <w:num w:numId="31">
    <w:abstractNumId w:val="35"/>
  </w:num>
  <w:num w:numId="32">
    <w:abstractNumId w:val="23"/>
  </w:num>
  <w:num w:numId="33">
    <w:abstractNumId w:val="30"/>
  </w:num>
  <w:num w:numId="34">
    <w:abstractNumId w:val="24"/>
  </w:num>
  <w:num w:numId="35">
    <w:abstractNumId w:val="16"/>
  </w:num>
  <w:num w:numId="36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51DD"/>
    <w:rsid w:val="00001115"/>
    <w:rsid w:val="00005AB0"/>
    <w:rsid w:val="000106DB"/>
    <w:rsid w:val="000116BF"/>
    <w:rsid w:val="00011D2C"/>
    <w:rsid w:val="00015041"/>
    <w:rsid w:val="00015F37"/>
    <w:rsid w:val="00031ACD"/>
    <w:rsid w:val="00035B62"/>
    <w:rsid w:val="00042D19"/>
    <w:rsid w:val="00053BBE"/>
    <w:rsid w:val="0005555B"/>
    <w:rsid w:val="000600A1"/>
    <w:rsid w:val="00077EFB"/>
    <w:rsid w:val="0008308D"/>
    <w:rsid w:val="00083091"/>
    <w:rsid w:val="00083ABA"/>
    <w:rsid w:val="00084619"/>
    <w:rsid w:val="00086B74"/>
    <w:rsid w:val="00090051"/>
    <w:rsid w:val="0009193F"/>
    <w:rsid w:val="00091CDD"/>
    <w:rsid w:val="000A2726"/>
    <w:rsid w:val="000A2E7F"/>
    <w:rsid w:val="000B65EA"/>
    <w:rsid w:val="000C3EC1"/>
    <w:rsid w:val="000C70FA"/>
    <w:rsid w:val="000D271E"/>
    <w:rsid w:val="000E1A14"/>
    <w:rsid w:val="000F202C"/>
    <w:rsid w:val="000F31DD"/>
    <w:rsid w:val="000F6156"/>
    <w:rsid w:val="00101D74"/>
    <w:rsid w:val="00114442"/>
    <w:rsid w:val="0011569F"/>
    <w:rsid w:val="00116D17"/>
    <w:rsid w:val="001208E1"/>
    <w:rsid w:val="001466F5"/>
    <w:rsid w:val="00150193"/>
    <w:rsid w:val="00170987"/>
    <w:rsid w:val="00172719"/>
    <w:rsid w:val="0017526B"/>
    <w:rsid w:val="00193A0C"/>
    <w:rsid w:val="0019436D"/>
    <w:rsid w:val="00194517"/>
    <w:rsid w:val="001B00D2"/>
    <w:rsid w:val="001B55B8"/>
    <w:rsid w:val="001C5B83"/>
    <w:rsid w:val="001D337F"/>
    <w:rsid w:val="001D6149"/>
    <w:rsid w:val="001E0599"/>
    <w:rsid w:val="001E0ABD"/>
    <w:rsid w:val="001E35A8"/>
    <w:rsid w:val="00211909"/>
    <w:rsid w:val="002173FF"/>
    <w:rsid w:val="002227C8"/>
    <w:rsid w:val="00234E7D"/>
    <w:rsid w:val="0024159A"/>
    <w:rsid w:val="00242C0C"/>
    <w:rsid w:val="00242E5D"/>
    <w:rsid w:val="00253506"/>
    <w:rsid w:val="00260805"/>
    <w:rsid w:val="002633CE"/>
    <w:rsid w:val="002653A0"/>
    <w:rsid w:val="00274A87"/>
    <w:rsid w:val="0027742D"/>
    <w:rsid w:val="002810B6"/>
    <w:rsid w:val="0029290B"/>
    <w:rsid w:val="002B2770"/>
    <w:rsid w:val="002C1364"/>
    <w:rsid w:val="002C5D50"/>
    <w:rsid w:val="002D2696"/>
    <w:rsid w:val="002D7442"/>
    <w:rsid w:val="002E24A2"/>
    <w:rsid w:val="002E5E84"/>
    <w:rsid w:val="002F11BC"/>
    <w:rsid w:val="002F5348"/>
    <w:rsid w:val="00305E8D"/>
    <w:rsid w:val="00306A3D"/>
    <w:rsid w:val="00311A05"/>
    <w:rsid w:val="00313F96"/>
    <w:rsid w:val="00314EDB"/>
    <w:rsid w:val="00316C98"/>
    <w:rsid w:val="00321C76"/>
    <w:rsid w:val="00322038"/>
    <w:rsid w:val="00323E97"/>
    <w:rsid w:val="00325F7E"/>
    <w:rsid w:val="00330054"/>
    <w:rsid w:val="00336B6F"/>
    <w:rsid w:val="0034543B"/>
    <w:rsid w:val="00351634"/>
    <w:rsid w:val="00352B81"/>
    <w:rsid w:val="00353238"/>
    <w:rsid w:val="00365C36"/>
    <w:rsid w:val="00370770"/>
    <w:rsid w:val="00376196"/>
    <w:rsid w:val="00380322"/>
    <w:rsid w:val="0038144E"/>
    <w:rsid w:val="003877A7"/>
    <w:rsid w:val="003921BA"/>
    <w:rsid w:val="00396651"/>
    <w:rsid w:val="003A5129"/>
    <w:rsid w:val="003A5B7B"/>
    <w:rsid w:val="003B10C0"/>
    <w:rsid w:val="003B525B"/>
    <w:rsid w:val="003B6E97"/>
    <w:rsid w:val="003B7571"/>
    <w:rsid w:val="003C1D08"/>
    <w:rsid w:val="003D51D1"/>
    <w:rsid w:val="003D69BA"/>
    <w:rsid w:val="003F79C9"/>
    <w:rsid w:val="004008ED"/>
    <w:rsid w:val="00402F69"/>
    <w:rsid w:val="00406381"/>
    <w:rsid w:val="004105E8"/>
    <w:rsid w:val="00412ABB"/>
    <w:rsid w:val="0041378C"/>
    <w:rsid w:val="004144D6"/>
    <w:rsid w:val="00452E55"/>
    <w:rsid w:val="00456120"/>
    <w:rsid w:val="0047216F"/>
    <w:rsid w:val="0047357B"/>
    <w:rsid w:val="004849C9"/>
    <w:rsid w:val="00487767"/>
    <w:rsid w:val="0049515D"/>
    <w:rsid w:val="004A1C0F"/>
    <w:rsid w:val="004D1448"/>
    <w:rsid w:val="004E4C43"/>
    <w:rsid w:val="004E65BD"/>
    <w:rsid w:val="004E77BD"/>
    <w:rsid w:val="004F42E9"/>
    <w:rsid w:val="00501671"/>
    <w:rsid w:val="005035F8"/>
    <w:rsid w:val="00503673"/>
    <w:rsid w:val="00514740"/>
    <w:rsid w:val="005270D8"/>
    <w:rsid w:val="0053292E"/>
    <w:rsid w:val="00535874"/>
    <w:rsid w:val="00542335"/>
    <w:rsid w:val="00552C2E"/>
    <w:rsid w:val="0055588C"/>
    <w:rsid w:val="00555BB7"/>
    <w:rsid w:val="00556AD9"/>
    <w:rsid w:val="00563F57"/>
    <w:rsid w:val="005651C4"/>
    <w:rsid w:val="005771E8"/>
    <w:rsid w:val="00580A06"/>
    <w:rsid w:val="00583622"/>
    <w:rsid w:val="00583967"/>
    <w:rsid w:val="00584C36"/>
    <w:rsid w:val="005854D3"/>
    <w:rsid w:val="0058786B"/>
    <w:rsid w:val="00594935"/>
    <w:rsid w:val="00595BD9"/>
    <w:rsid w:val="00595F76"/>
    <w:rsid w:val="005A0A54"/>
    <w:rsid w:val="005B1333"/>
    <w:rsid w:val="005B5E15"/>
    <w:rsid w:val="005B72A0"/>
    <w:rsid w:val="005C1E3B"/>
    <w:rsid w:val="005C5E4C"/>
    <w:rsid w:val="005C7890"/>
    <w:rsid w:val="005D541C"/>
    <w:rsid w:val="005D6FE2"/>
    <w:rsid w:val="005D7D64"/>
    <w:rsid w:val="005E2590"/>
    <w:rsid w:val="005E7177"/>
    <w:rsid w:val="005F4857"/>
    <w:rsid w:val="0060625F"/>
    <w:rsid w:val="0061364F"/>
    <w:rsid w:val="006211F6"/>
    <w:rsid w:val="00625F5A"/>
    <w:rsid w:val="00631173"/>
    <w:rsid w:val="00644908"/>
    <w:rsid w:val="00644F57"/>
    <w:rsid w:val="0064629A"/>
    <w:rsid w:val="006510A1"/>
    <w:rsid w:val="006627EA"/>
    <w:rsid w:val="00666066"/>
    <w:rsid w:val="0066638F"/>
    <w:rsid w:val="00666460"/>
    <w:rsid w:val="006715BB"/>
    <w:rsid w:val="00673E3C"/>
    <w:rsid w:val="0067414E"/>
    <w:rsid w:val="006751DD"/>
    <w:rsid w:val="00687691"/>
    <w:rsid w:val="006A2CDC"/>
    <w:rsid w:val="006A3587"/>
    <w:rsid w:val="006A5F48"/>
    <w:rsid w:val="006B783A"/>
    <w:rsid w:val="006C0449"/>
    <w:rsid w:val="006D34E4"/>
    <w:rsid w:val="006E7449"/>
    <w:rsid w:val="006E7E18"/>
    <w:rsid w:val="006F3FE3"/>
    <w:rsid w:val="006F404F"/>
    <w:rsid w:val="006F4462"/>
    <w:rsid w:val="00703BD5"/>
    <w:rsid w:val="007075A9"/>
    <w:rsid w:val="0071461D"/>
    <w:rsid w:val="00715FB3"/>
    <w:rsid w:val="00717702"/>
    <w:rsid w:val="00717B1B"/>
    <w:rsid w:val="00726BE7"/>
    <w:rsid w:val="007337D5"/>
    <w:rsid w:val="00737280"/>
    <w:rsid w:val="00745FA6"/>
    <w:rsid w:val="00747177"/>
    <w:rsid w:val="007502B7"/>
    <w:rsid w:val="00753062"/>
    <w:rsid w:val="007625E1"/>
    <w:rsid w:val="00764B95"/>
    <w:rsid w:val="00766501"/>
    <w:rsid w:val="007739C1"/>
    <w:rsid w:val="007771C5"/>
    <w:rsid w:val="007817F5"/>
    <w:rsid w:val="00792FC6"/>
    <w:rsid w:val="00797107"/>
    <w:rsid w:val="007A4FB7"/>
    <w:rsid w:val="007A5148"/>
    <w:rsid w:val="007B0440"/>
    <w:rsid w:val="007C4BE1"/>
    <w:rsid w:val="007C5C1A"/>
    <w:rsid w:val="007D58A6"/>
    <w:rsid w:val="007E065D"/>
    <w:rsid w:val="007E7DD7"/>
    <w:rsid w:val="007F26BF"/>
    <w:rsid w:val="00807A47"/>
    <w:rsid w:val="008123C0"/>
    <w:rsid w:val="00814F79"/>
    <w:rsid w:val="0082144A"/>
    <w:rsid w:val="00825B39"/>
    <w:rsid w:val="00832D0B"/>
    <w:rsid w:val="0083382F"/>
    <w:rsid w:val="008539EF"/>
    <w:rsid w:val="00857955"/>
    <w:rsid w:val="00866C27"/>
    <w:rsid w:val="00871305"/>
    <w:rsid w:val="00873505"/>
    <w:rsid w:val="00874846"/>
    <w:rsid w:val="00874C5A"/>
    <w:rsid w:val="00882812"/>
    <w:rsid w:val="008903E7"/>
    <w:rsid w:val="00891544"/>
    <w:rsid w:val="008A661C"/>
    <w:rsid w:val="008B4098"/>
    <w:rsid w:val="008B4B6E"/>
    <w:rsid w:val="008B544E"/>
    <w:rsid w:val="008B691C"/>
    <w:rsid w:val="008B7154"/>
    <w:rsid w:val="008C2BE8"/>
    <w:rsid w:val="008D22F8"/>
    <w:rsid w:val="008D2395"/>
    <w:rsid w:val="008F21A4"/>
    <w:rsid w:val="009067ED"/>
    <w:rsid w:val="0090786D"/>
    <w:rsid w:val="009112DD"/>
    <w:rsid w:val="0091639D"/>
    <w:rsid w:val="009179F8"/>
    <w:rsid w:val="009209FE"/>
    <w:rsid w:val="00921CBA"/>
    <w:rsid w:val="009247BB"/>
    <w:rsid w:val="00926365"/>
    <w:rsid w:val="00927DC3"/>
    <w:rsid w:val="009309C3"/>
    <w:rsid w:val="00930DB0"/>
    <w:rsid w:val="00942FB5"/>
    <w:rsid w:val="00983C6D"/>
    <w:rsid w:val="00996148"/>
    <w:rsid w:val="009C5D45"/>
    <w:rsid w:val="009D4201"/>
    <w:rsid w:val="009E1864"/>
    <w:rsid w:val="009E3BC6"/>
    <w:rsid w:val="009E52D2"/>
    <w:rsid w:val="009E6C39"/>
    <w:rsid w:val="009F1827"/>
    <w:rsid w:val="00A06EAC"/>
    <w:rsid w:val="00A12502"/>
    <w:rsid w:val="00A26E46"/>
    <w:rsid w:val="00A41307"/>
    <w:rsid w:val="00A51BB6"/>
    <w:rsid w:val="00A67B22"/>
    <w:rsid w:val="00A70F6B"/>
    <w:rsid w:val="00A74CCE"/>
    <w:rsid w:val="00A7504F"/>
    <w:rsid w:val="00A81E95"/>
    <w:rsid w:val="00A86F09"/>
    <w:rsid w:val="00A94C86"/>
    <w:rsid w:val="00A950CD"/>
    <w:rsid w:val="00A95EA0"/>
    <w:rsid w:val="00AB3B56"/>
    <w:rsid w:val="00AC2008"/>
    <w:rsid w:val="00AC293C"/>
    <w:rsid w:val="00AD1ADD"/>
    <w:rsid w:val="00AD1B59"/>
    <w:rsid w:val="00AD7569"/>
    <w:rsid w:val="00AE08B5"/>
    <w:rsid w:val="00AE250E"/>
    <w:rsid w:val="00AE5C38"/>
    <w:rsid w:val="00AF0456"/>
    <w:rsid w:val="00B05C14"/>
    <w:rsid w:val="00B11C0F"/>
    <w:rsid w:val="00B12C63"/>
    <w:rsid w:val="00B14394"/>
    <w:rsid w:val="00B32095"/>
    <w:rsid w:val="00B5153E"/>
    <w:rsid w:val="00B61969"/>
    <w:rsid w:val="00B63707"/>
    <w:rsid w:val="00B64915"/>
    <w:rsid w:val="00B671F7"/>
    <w:rsid w:val="00B679F6"/>
    <w:rsid w:val="00B72366"/>
    <w:rsid w:val="00B735AF"/>
    <w:rsid w:val="00B75185"/>
    <w:rsid w:val="00B927D6"/>
    <w:rsid w:val="00B936B6"/>
    <w:rsid w:val="00B95D99"/>
    <w:rsid w:val="00BB16E6"/>
    <w:rsid w:val="00BB257D"/>
    <w:rsid w:val="00BC2BAE"/>
    <w:rsid w:val="00BD1235"/>
    <w:rsid w:val="00BD72A0"/>
    <w:rsid w:val="00BE0F6B"/>
    <w:rsid w:val="00BE1C5A"/>
    <w:rsid w:val="00BE2FD3"/>
    <w:rsid w:val="00BF2DB5"/>
    <w:rsid w:val="00BF4626"/>
    <w:rsid w:val="00C026C8"/>
    <w:rsid w:val="00C07C76"/>
    <w:rsid w:val="00C07F8A"/>
    <w:rsid w:val="00C21D11"/>
    <w:rsid w:val="00C24A95"/>
    <w:rsid w:val="00C269CC"/>
    <w:rsid w:val="00C3088F"/>
    <w:rsid w:val="00C3287E"/>
    <w:rsid w:val="00C33939"/>
    <w:rsid w:val="00C35000"/>
    <w:rsid w:val="00C361C6"/>
    <w:rsid w:val="00C40769"/>
    <w:rsid w:val="00C42337"/>
    <w:rsid w:val="00C47114"/>
    <w:rsid w:val="00C642F2"/>
    <w:rsid w:val="00C75C08"/>
    <w:rsid w:val="00C772AE"/>
    <w:rsid w:val="00C77AE1"/>
    <w:rsid w:val="00C82573"/>
    <w:rsid w:val="00C877DB"/>
    <w:rsid w:val="00CB0094"/>
    <w:rsid w:val="00CC1F8C"/>
    <w:rsid w:val="00CD2E66"/>
    <w:rsid w:val="00CD2EEA"/>
    <w:rsid w:val="00CD3DDB"/>
    <w:rsid w:val="00CD719C"/>
    <w:rsid w:val="00CE3AEB"/>
    <w:rsid w:val="00CF2A6A"/>
    <w:rsid w:val="00CF307E"/>
    <w:rsid w:val="00D02D62"/>
    <w:rsid w:val="00D03121"/>
    <w:rsid w:val="00D0354D"/>
    <w:rsid w:val="00D0467D"/>
    <w:rsid w:val="00D3081E"/>
    <w:rsid w:val="00D31304"/>
    <w:rsid w:val="00D328BE"/>
    <w:rsid w:val="00D32E92"/>
    <w:rsid w:val="00D376C0"/>
    <w:rsid w:val="00D47DDC"/>
    <w:rsid w:val="00D5175C"/>
    <w:rsid w:val="00D51895"/>
    <w:rsid w:val="00D80328"/>
    <w:rsid w:val="00D817CD"/>
    <w:rsid w:val="00D835BE"/>
    <w:rsid w:val="00D94AB0"/>
    <w:rsid w:val="00DA12A1"/>
    <w:rsid w:val="00DA72B0"/>
    <w:rsid w:val="00DB234B"/>
    <w:rsid w:val="00DB7B1D"/>
    <w:rsid w:val="00DB7FFE"/>
    <w:rsid w:val="00DC4A08"/>
    <w:rsid w:val="00DC73CC"/>
    <w:rsid w:val="00DD3FF6"/>
    <w:rsid w:val="00DE33C1"/>
    <w:rsid w:val="00DE3FB1"/>
    <w:rsid w:val="00DF0281"/>
    <w:rsid w:val="00E02DFC"/>
    <w:rsid w:val="00E070E7"/>
    <w:rsid w:val="00E12020"/>
    <w:rsid w:val="00E15260"/>
    <w:rsid w:val="00E1554C"/>
    <w:rsid w:val="00E15A05"/>
    <w:rsid w:val="00E23337"/>
    <w:rsid w:val="00E32A5F"/>
    <w:rsid w:val="00E34437"/>
    <w:rsid w:val="00E43615"/>
    <w:rsid w:val="00E441D7"/>
    <w:rsid w:val="00E55747"/>
    <w:rsid w:val="00E60A47"/>
    <w:rsid w:val="00E621F5"/>
    <w:rsid w:val="00E640F9"/>
    <w:rsid w:val="00E67E6E"/>
    <w:rsid w:val="00E81023"/>
    <w:rsid w:val="00E81A9D"/>
    <w:rsid w:val="00E837ED"/>
    <w:rsid w:val="00E86CF7"/>
    <w:rsid w:val="00E95233"/>
    <w:rsid w:val="00E96CDC"/>
    <w:rsid w:val="00EA33FC"/>
    <w:rsid w:val="00EB4ABC"/>
    <w:rsid w:val="00EB5F2C"/>
    <w:rsid w:val="00EB763B"/>
    <w:rsid w:val="00EC4DC1"/>
    <w:rsid w:val="00EC7812"/>
    <w:rsid w:val="00ED7657"/>
    <w:rsid w:val="00EE1261"/>
    <w:rsid w:val="00EF580F"/>
    <w:rsid w:val="00F04030"/>
    <w:rsid w:val="00F0447E"/>
    <w:rsid w:val="00F12F2E"/>
    <w:rsid w:val="00F25A49"/>
    <w:rsid w:val="00F27632"/>
    <w:rsid w:val="00F34575"/>
    <w:rsid w:val="00F46BE8"/>
    <w:rsid w:val="00F46EEA"/>
    <w:rsid w:val="00F47D27"/>
    <w:rsid w:val="00F541F0"/>
    <w:rsid w:val="00F60F68"/>
    <w:rsid w:val="00F642A8"/>
    <w:rsid w:val="00F800F6"/>
    <w:rsid w:val="00F8493F"/>
    <w:rsid w:val="00F921C2"/>
    <w:rsid w:val="00F96192"/>
    <w:rsid w:val="00F96DD3"/>
    <w:rsid w:val="00FA1F3A"/>
    <w:rsid w:val="00FA236C"/>
    <w:rsid w:val="00FA6936"/>
    <w:rsid w:val="00FB032C"/>
    <w:rsid w:val="00FB44AD"/>
    <w:rsid w:val="00FC3CDD"/>
    <w:rsid w:val="00FC59BB"/>
    <w:rsid w:val="00FC6728"/>
    <w:rsid w:val="00FE103A"/>
    <w:rsid w:val="00FE255A"/>
    <w:rsid w:val="00FE29CB"/>
    <w:rsid w:val="00FE4CD8"/>
    <w:rsid w:val="00FF2676"/>
    <w:rsid w:val="00FF4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4DEE9D20"/>
  <w15:docId w15:val="{0AF87F3B-AF13-4D10-8313-0C2B4F4B7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642A8"/>
    <w:rPr>
      <w:rFonts w:ascii="Tahoma" w:hAnsi="Tahoma"/>
    </w:rPr>
  </w:style>
  <w:style w:type="paragraph" w:styleId="Heading1">
    <w:name w:val="heading 1"/>
    <w:basedOn w:val="Normal"/>
    <w:next w:val="Normal"/>
    <w:link w:val="Heading1Char"/>
    <w:qFormat/>
    <w:rsid w:val="00D0467D"/>
    <w:pPr>
      <w:jc w:val="center"/>
      <w:outlineLvl w:val="0"/>
    </w:pPr>
    <w:rPr>
      <w:rFonts w:cs="Arial"/>
      <w:b/>
      <w:bCs/>
      <w:color w:val="FFFFFF"/>
      <w:sz w:val="24"/>
      <w:szCs w:val="24"/>
    </w:rPr>
  </w:style>
  <w:style w:type="paragraph" w:styleId="Heading2">
    <w:name w:val="heading 2"/>
    <w:basedOn w:val="Normal"/>
    <w:next w:val="Normal"/>
    <w:qFormat/>
    <w:rsid w:val="009C5D4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0467D"/>
    <w:rPr>
      <w:rFonts w:ascii="Tahoma" w:hAnsi="Tahoma" w:cs="Arial"/>
      <w:b/>
      <w:bCs/>
      <w:color w:val="FFFFFF"/>
      <w:sz w:val="24"/>
      <w:szCs w:val="24"/>
      <w:lang w:val="en-US" w:eastAsia="en-US" w:bidi="ar-SA"/>
    </w:rPr>
  </w:style>
  <w:style w:type="paragraph" w:styleId="BalloonText">
    <w:name w:val="Balloon Text"/>
    <w:basedOn w:val="Normal"/>
    <w:semiHidden/>
    <w:rsid w:val="00B936B6"/>
    <w:rPr>
      <w:rFonts w:cs="Tahoma"/>
      <w:sz w:val="16"/>
      <w:szCs w:val="16"/>
    </w:rPr>
  </w:style>
  <w:style w:type="paragraph" w:styleId="Title">
    <w:name w:val="Title"/>
    <w:basedOn w:val="Normal"/>
    <w:link w:val="TitleChar"/>
    <w:qFormat/>
    <w:rsid w:val="00D0467D"/>
    <w:pPr>
      <w:spacing w:before="100" w:beforeAutospacing="1" w:after="360"/>
      <w:jc w:val="center"/>
    </w:pPr>
    <w:rPr>
      <w:rFonts w:cs="Arial"/>
      <w:b/>
      <w:bCs/>
      <w:sz w:val="36"/>
      <w:szCs w:val="32"/>
    </w:rPr>
  </w:style>
  <w:style w:type="character" w:customStyle="1" w:styleId="Schedule">
    <w:name w:val="Schedule"/>
    <w:basedOn w:val="DefaultParagraphFont"/>
    <w:rsid w:val="00D02D62"/>
    <w:rPr>
      <w:rFonts w:ascii="Tahoma" w:hAnsi="Tahoma"/>
      <w:color w:val="000000"/>
    </w:rPr>
  </w:style>
  <w:style w:type="character" w:customStyle="1" w:styleId="Presentation">
    <w:name w:val="Presentation"/>
    <w:basedOn w:val="DefaultParagraphFont"/>
    <w:rsid w:val="00D02D62"/>
    <w:rPr>
      <w:rFonts w:ascii="Tahoma" w:hAnsi="Tahoma"/>
      <w:b/>
      <w:bCs/>
      <w:color w:val="000000"/>
    </w:rPr>
  </w:style>
  <w:style w:type="paragraph" w:styleId="ListParagraph">
    <w:name w:val="List Paragraph"/>
    <w:basedOn w:val="Normal"/>
    <w:uiPriority w:val="34"/>
    <w:qFormat/>
    <w:rsid w:val="0017526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16D1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6D17"/>
    <w:rPr>
      <w:rFonts w:ascii="Tahoma" w:hAnsi="Tahoma"/>
    </w:rPr>
  </w:style>
  <w:style w:type="paragraph" w:styleId="Footer">
    <w:name w:val="footer"/>
    <w:basedOn w:val="Normal"/>
    <w:link w:val="FooterChar"/>
    <w:uiPriority w:val="99"/>
    <w:unhideWhenUsed/>
    <w:rsid w:val="00116D1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6D17"/>
    <w:rPr>
      <w:rFonts w:ascii="Tahoma" w:hAnsi="Tahoma"/>
    </w:rPr>
  </w:style>
  <w:style w:type="character" w:customStyle="1" w:styleId="TitleChar">
    <w:name w:val="Title Char"/>
    <w:basedOn w:val="DefaultParagraphFont"/>
    <w:link w:val="Title"/>
    <w:rsid w:val="00116D17"/>
    <w:rPr>
      <w:rFonts w:ascii="Tahoma" w:hAnsi="Tahoma" w:cs="Arial"/>
      <w:b/>
      <w:bCs/>
      <w:sz w:val="36"/>
      <w:szCs w:val="32"/>
    </w:rPr>
  </w:style>
  <w:style w:type="paragraph" w:styleId="Revision">
    <w:name w:val="Revision"/>
    <w:hidden/>
    <w:uiPriority w:val="99"/>
    <w:semiHidden/>
    <w:rsid w:val="00A95EA0"/>
    <w:rPr>
      <w:rFonts w:ascii="Tahoma" w:hAnsi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925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2238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12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lrosenberg\Desktop\01068435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223479743CB54B9282FFE71163F489" ma:contentTypeVersion="12" ma:contentTypeDescription="Create a new document." ma:contentTypeScope="" ma:versionID="0de398e4e5659d5cad463e4ae6817f9e">
  <xsd:schema xmlns:xsd="http://www.w3.org/2001/XMLSchema" xmlns:xs="http://www.w3.org/2001/XMLSchema" xmlns:p="http://schemas.microsoft.com/office/2006/metadata/properties" xmlns:ns2="db3bcd77-81de-4f40-8285-32d442d0e9e0" xmlns:ns3="5754921e-71ec-42f0-9426-ae258e372cd5" targetNamespace="http://schemas.microsoft.com/office/2006/metadata/properties" ma:root="true" ma:fieldsID="33f9fc2d696900524a01df883d03737b" ns2:_="" ns3:_="">
    <xsd:import namespace="db3bcd77-81de-4f40-8285-32d442d0e9e0"/>
    <xsd:import namespace="5754921e-71ec-42f0-9426-ae258e372cd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3bcd77-81de-4f40-8285-32d442d0e9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54921e-71ec-42f0-9426-ae258e372cd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D45F48A-AB59-41E6-87F2-45642E1834F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D142636-83DC-4B7D-A3B4-BCC984ED0C3E}"/>
</file>

<file path=customXml/itemProps3.xml><?xml version="1.0" encoding="utf-8"?>
<ds:datastoreItem xmlns:ds="http://schemas.openxmlformats.org/officeDocument/2006/customXml" ds:itemID="{C257F084-1A68-42FC-B63E-06CFBF759925}"/>
</file>

<file path=customXml/itemProps4.xml><?xml version="1.0" encoding="utf-8"?>
<ds:datastoreItem xmlns:ds="http://schemas.openxmlformats.org/officeDocument/2006/customXml" ds:itemID="{1E5C5F43-34EE-4D25-A5FD-368612C50423}"/>
</file>

<file path=docProps/app.xml><?xml version="1.0" encoding="utf-8"?>
<Properties xmlns="http://schemas.openxmlformats.org/officeDocument/2006/extended-properties" xmlns:vt="http://schemas.openxmlformats.org/officeDocument/2006/docPropsVTypes">
  <Template>01068435</Template>
  <TotalTime>74</TotalTime>
  <Pages>1</Pages>
  <Words>147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Dhara Patel</dc:creator>
  <cp:lastModifiedBy>Elizabeth Landeen</cp:lastModifiedBy>
  <cp:revision>55</cp:revision>
  <cp:lastPrinted>2017-09-05T19:00:00Z</cp:lastPrinted>
  <dcterms:created xsi:type="dcterms:W3CDTF">2019-03-14T15:23:00Z</dcterms:created>
  <dcterms:modified xsi:type="dcterms:W3CDTF">2019-03-27T19:23:00Z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TC010684351033</vt:lpwstr>
  </property>
  <property fmtid="{D5CDD505-2E9C-101B-9397-08002B2CF9AE}" pid="3" name="ContentTypeId">
    <vt:lpwstr>0x0101008B223479743CB54B9282FFE71163F489</vt:lpwstr>
  </property>
</Properties>
</file>