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E9D20" w14:textId="77777777" w:rsidR="005B72A0" w:rsidRDefault="005B72A0" w:rsidP="005B72A0">
      <w:pPr>
        <w:pStyle w:val="Title"/>
        <w:spacing w:before="0" w:beforeAutospacing="0" w:after="0"/>
        <w:ind w:left="-540"/>
        <w:rPr>
          <w:b w:val="0"/>
          <w:sz w:val="24"/>
        </w:rPr>
      </w:pPr>
      <w:bookmarkStart w:id="0" w:name="_GoBack"/>
      <w:bookmarkEnd w:id="0"/>
    </w:p>
    <w:tbl>
      <w:tblPr>
        <w:tblW w:w="5092" w:type="pct"/>
        <w:tblCellSpacing w:w="0" w:type="dxa"/>
        <w:tblInd w:w="-122" w:type="dxa"/>
        <w:tblCellMar>
          <w:top w:w="72" w:type="dxa"/>
          <w:left w:w="58" w:type="dxa"/>
          <w:bottom w:w="72" w:type="dxa"/>
          <w:right w:w="58" w:type="dxa"/>
        </w:tblCellMar>
        <w:tblLook w:val="0000" w:firstRow="0" w:lastRow="0" w:firstColumn="0" w:lastColumn="0" w:noHBand="0" w:noVBand="0"/>
      </w:tblPr>
      <w:tblGrid>
        <w:gridCol w:w="1562"/>
        <w:gridCol w:w="6751"/>
        <w:gridCol w:w="2099"/>
      </w:tblGrid>
      <w:tr w:rsidR="00325F7E" w:rsidRPr="00242C0C" w14:paraId="4DEE9D22" w14:textId="77777777" w:rsidTr="006E7449">
        <w:trPr>
          <w:trHeight w:val="497"/>
          <w:tblCellSpacing w:w="0" w:type="dxa"/>
        </w:trPr>
        <w:tc>
          <w:tcPr>
            <w:tcW w:w="5000" w:type="pct"/>
            <w:gridSpan w:val="3"/>
            <w:shd w:val="clear" w:color="auto" w:fill="0070C0"/>
            <w:vAlign w:val="center"/>
          </w:tcPr>
          <w:p w14:paraId="4DEE9D21" w14:textId="04655C53" w:rsidR="00325F7E" w:rsidRPr="00242C0C" w:rsidRDefault="00764B95" w:rsidP="005B72A0">
            <w:pPr>
              <w:pStyle w:val="Heading1"/>
              <w:ind w:left="32" w:right="261"/>
              <w:rPr>
                <w:smallCaps/>
                <w:color w:val="FFFFFF" w:themeColor="background1"/>
              </w:rPr>
            </w:pPr>
            <w:r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Wednesday,</w:t>
            </w:r>
            <w:r w:rsidR="00325F7E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September 13</w:t>
            </w:r>
            <w:r w:rsidR="005C1E3B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116D17" w:rsidRPr="00C75C08" w14:paraId="4DEE9D26" w14:textId="77777777" w:rsidTr="00234E7D">
        <w:trPr>
          <w:trHeight w:val="288"/>
          <w:tblCellSpacing w:w="0" w:type="dxa"/>
        </w:trPr>
        <w:tc>
          <w:tcPr>
            <w:tcW w:w="7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23" w14:textId="70B68FDD" w:rsidR="00116D17" w:rsidRDefault="00F921C2" w:rsidP="0017526B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7:30 </w:t>
            </w:r>
            <w:r w:rsidR="001B55B8">
              <w:rPr>
                <w:rStyle w:val="Schedule"/>
              </w:rPr>
              <w:t>am</w:t>
            </w:r>
          </w:p>
        </w:tc>
        <w:tc>
          <w:tcPr>
            <w:tcW w:w="3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24" w14:textId="1EBCD781" w:rsidR="00116D17" w:rsidRPr="00116D17" w:rsidRDefault="00764B95" w:rsidP="0017526B">
            <w:pPr>
              <w:rPr>
                <w:rStyle w:val="Schedule"/>
              </w:rPr>
            </w:pPr>
            <w:r w:rsidRPr="00E15260">
              <w:rPr>
                <w:rStyle w:val="Schedule"/>
                <w:b/>
              </w:rPr>
              <w:t>Breakfast</w:t>
            </w:r>
            <w:r>
              <w:rPr>
                <w:rStyle w:val="Schedule"/>
                <w:b/>
              </w:rPr>
              <w:t xml:space="preserve"> (provided) and networking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25" w14:textId="4DA42E94" w:rsidR="00116D17" w:rsidRDefault="00116D17" w:rsidP="008842C7">
            <w:pPr>
              <w:rPr>
                <w:rStyle w:val="Schedule"/>
              </w:rPr>
            </w:pPr>
          </w:p>
        </w:tc>
      </w:tr>
      <w:tr w:rsidR="00764B95" w:rsidRPr="00C75C08" w14:paraId="4DEE9D2A" w14:textId="77777777" w:rsidTr="00C47114">
        <w:trPr>
          <w:trHeight w:val="288"/>
          <w:tblCellSpacing w:w="0" w:type="dxa"/>
        </w:trPr>
        <w:tc>
          <w:tcPr>
            <w:tcW w:w="750" w:type="pct"/>
            <w:tcBorders>
              <w:bottom w:val="single" w:sz="8" w:space="0" w:color="auto"/>
            </w:tcBorders>
            <w:shd w:val="clear" w:color="auto" w:fill="auto"/>
          </w:tcPr>
          <w:p w14:paraId="4DEE9D27" w14:textId="6BE08494" w:rsidR="00764B95" w:rsidRPr="00E15260" w:rsidRDefault="00764B95" w:rsidP="00764B95">
            <w:pPr>
              <w:rPr>
                <w:rStyle w:val="Schedule"/>
              </w:rPr>
            </w:pPr>
            <w:bookmarkStart w:id="1" w:name="_Hlk446307660"/>
            <w:r>
              <w:rPr>
                <w:rStyle w:val="Schedule"/>
              </w:rPr>
              <w:t>8</w:t>
            </w:r>
            <w:r w:rsidR="00F921C2">
              <w:rPr>
                <w:rStyle w:val="Schedule"/>
              </w:rPr>
              <w:t>:00</w:t>
            </w:r>
            <w:r w:rsidRPr="00E15260">
              <w:rPr>
                <w:rStyle w:val="Schedule"/>
              </w:rPr>
              <w:t xml:space="preserve"> </w:t>
            </w:r>
            <w:r w:rsidR="00AC293C">
              <w:rPr>
                <w:rStyle w:val="Schedule"/>
              </w:rPr>
              <w:t>am</w:t>
            </w:r>
          </w:p>
        </w:tc>
        <w:tc>
          <w:tcPr>
            <w:tcW w:w="3242" w:type="pct"/>
            <w:tcBorders>
              <w:bottom w:val="single" w:sz="8" w:space="0" w:color="auto"/>
            </w:tcBorders>
            <w:shd w:val="clear" w:color="auto" w:fill="auto"/>
          </w:tcPr>
          <w:p w14:paraId="4DEE9D28" w14:textId="71229AFF" w:rsidR="00764B95" w:rsidRPr="00E15260" w:rsidRDefault="00764B95" w:rsidP="00764B95">
            <w:pPr>
              <w:rPr>
                <w:rStyle w:val="Schedule"/>
                <w:b/>
              </w:rPr>
            </w:pPr>
            <w:r>
              <w:rPr>
                <w:rStyle w:val="Schedule"/>
              </w:rPr>
              <w:t>Welcome, i</w:t>
            </w:r>
            <w:r w:rsidRPr="00E15260">
              <w:rPr>
                <w:rStyle w:val="Schedule"/>
              </w:rPr>
              <w:t>ntroductions</w:t>
            </w:r>
            <w:r>
              <w:rPr>
                <w:rStyle w:val="Schedule"/>
              </w:rPr>
              <w:t>, purpose of meeting, review of agenda</w:t>
            </w:r>
            <w:r w:rsidR="002D2696">
              <w:rPr>
                <w:rStyle w:val="Schedule"/>
              </w:rPr>
              <w:t xml:space="preserve"> </w:t>
            </w:r>
          </w:p>
        </w:tc>
        <w:tc>
          <w:tcPr>
            <w:tcW w:w="1008" w:type="pct"/>
            <w:tcBorders>
              <w:bottom w:val="single" w:sz="8" w:space="0" w:color="auto"/>
            </w:tcBorders>
            <w:shd w:val="clear" w:color="auto" w:fill="auto"/>
          </w:tcPr>
          <w:p w14:paraId="4DEE9D29" w14:textId="59CB92C1" w:rsidR="00764B95" w:rsidRPr="002D2696" w:rsidRDefault="002D2696" w:rsidP="00764B95">
            <w:pPr>
              <w:rPr>
                <w:rStyle w:val="Schedule"/>
              </w:rPr>
            </w:pPr>
            <w:r w:rsidRPr="002D2696">
              <w:rPr>
                <w:rStyle w:val="Schedule"/>
              </w:rPr>
              <w:t>Kirk Smith, Scott Holmes</w:t>
            </w:r>
          </w:p>
        </w:tc>
      </w:tr>
      <w:bookmarkEnd w:id="1"/>
      <w:tr w:rsidR="007502B7" w:rsidRPr="00C75C08" w14:paraId="2354C852" w14:textId="77777777" w:rsidTr="00C47114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973A492" w14:textId="0DCEB31D" w:rsidR="007502B7" w:rsidRDefault="008F21A4" w:rsidP="007502B7">
            <w:pPr>
              <w:rPr>
                <w:rStyle w:val="Schedule"/>
              </w:rPr>
            </w:pPr>
            <w:r>
              <w:rPr>
                <w:rStyle w:val="Schedule"/>
              </w:rPr>
              <w:t>8</w:t>
            </w:r>
            <w:r w:rsidR="007502B7">
              <w:rPr>
                <w:rStyle w:val="Schedule"/>
              </w:rPr>
              <w:t>:</w:t>
            </w:r>
            <w:r>
              <w:rPr>
                <w:rStyle w:val="Schedule"/>
              </w:rPr>
              <w:t>3</w:t>
            </w:r>
            <w:r w:rsidR="007502B7">
              <w:rPr>
                <w:rStyle w:val="Schedule"/>
              </w:rPr>
              <w:t>0 am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C2C0C5" w14:textId="44511A15" w:rsidR="002D2696" w:rsidRPr="002D2696" w:rsidRDefault="007502B7" w:rsidP="002D2696">
            <w:pPr>
              <w:rPr>
                <w:rStyle w:val="Schedule"/>
                <w:i/>
              </w:rPr>
            </w:pPr>
            <w:r>
              <w:rPr>
                <w:rStyle w:val="Schedule"/>
              </w:rPr>
              <w:t>Development Team Working Meetings</w:t>
            </w:r>
            <w:r w:rsidR="002D2696">
              <w:rPr>
                <w:rStyle w:val="Schedule"/>
              </w:rPr>
              <w:t xml:space="preserve"> </w:t>
            </w:r>
          </w:p>
          <w:p w14:paraId="31B48D97" w14:textId="245BBDBA" w:rsidR="002D2696" w:rsidRPr="00D817CD" w:rsidRDefault="002D2696" w:rsidP="002D2696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D817CD">
              <w:rPr>
                <w:rStyle w:val="Schedule"/>
              </w:rPr>
              <w:t>Identify-</w:t>
            </w:r>
            <w:r w:rsidR="007A4FB7" w:rsidRPr="00D817CD">
              <w:rPr>
                <w:rStyle w:val="Schedule"/>
              </w:rPr>
              <w:t xml:space="preserve"> Park</w:t>
            </w:r>
            <w:r w:rsidR="00503673">
              <w:rPr>
                <w:rStyle w:val="Schedule"/>
              </w:rPr>
              <w:t xml:space="preserve"> room</w:t>
            </w:r>
          </w:p>
          <w:p w14:paraId="76A8A096" w14:textId="63C222A2" w:rsidR="002D2696" w:rsidRPr="00D817CD" w:rsidRDefault="002D2696" w:rsidP="002D2696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D817CD">
              <w:rPr>
                <w:rStyle w:val="Schedule"/>
              </w:rPr>
              <w:t>Lead-</w:t>
            </w:r>
            <w:r w:rsidR="007A4FB7" w:rsidRPr="00D817CD">
              <w:rPr>
                <w:rStyle w:val="Schedule"/>
              </w:rPr>
              <w:t xml:space="preserve"> M</w:t>
            </w:r>
            <w:r w:rsidR="00D817CD" w:rsidRPr="00D817CD">
              <w:rPr>
                <w:rStyle w:val="Schedule"/>
              </w:rPr>
              <w:t>useum</w:t>
            </w:r>
            <w:r w:rsidR="00503673">
              <w:rPr>
                <w:rStyle w:val="Schedule"/>
              </w:rPr>
              <w:t xml:space="preserve"> room</w:t>
            </w:r>
          </w:p>
          <w:p w14:paraId="3E258650" w14:textId="7985FB36" w:rsidR="002D2696" w:rsidRPr="00D817CD" w:rsidRDefault="002D2696" w:rsidP="002D2696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D817CD">
              <w:rPr>
                <w:rStyle w:val="Schedule"/>
              </w:rPr>
              <w:t>Evaluat</w:t>
            </w:r>
            <w:r w:rsidR="007A4FB7" w:rsidRPr="00D817CD">
              <w:rPr>
                <w:rStyle w:val="Schedule"/>
              </w:rPr>
              <w:t xml:space="preserve">e- </w:t>
            </w:r>
            <w:r w:rsidR="00D817CD" w:rsidRPr="00D817CD">
              <w:rPr>
                <w:rStyle w:val="Schedule"/>
              </w:rPr>
              <w:t>Library</w:t>
            </w:r>
            <w:r w:rsidR="00503673">
              <w:rPr>
                <w:rStyle w:val="Schedule"/>
              </w:rPr>
              <w:t xml:space="preserve"> room</w:t>
            </w:r>
          </w:p>
          <w:p w14:paraId="247D37BA" w14:textId="39F3A1C3" w:rsidR="00AC293C" w:rsidRPr="002D2696" w:rsidRDefault="007A4FB7" w:rsidP="007A4FB7">
            <w:pPr>
              <w:pStyle w:val="ListParagraph"/>
              <w:numPr>
                <w:ilvl w:val="0"/>
                <w:numId w:val="24"/>
              </w:numPr>
              <w:rPr>
                <w:rStyle w:val="Schedule"/>
              </w:rPr>
            </w:pPr>
            <w:r w:rsidRPr="00D817CD">
              <w:rPr>
                <w:rStyle w:val="Schedule"/>
              </w:rPr>
              <w:t>Promote- Altitude</w:t>
            </w:r>
            <w:r w:rsidR="00503673">
              <w:rPr>
                <w:rStyle w:val="Schedule"/>
              </w:rPr>
              <w:t xml:space="preserve"> room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2CFA75E" w14:textId="7D1FEEE7" w:rsidR="007502B7" w:rsidRPr="002D2696" w:rsidRDefault="002D2696" w:rsidP="007502B7">
            <w:pPr>
              <w:rPr>
                <w:rStyle w:val="Schedule"/>
              </w:rPr>
            </w:pPr>
            <w:r w:rsidRPr="002D2696">
              <w:rPr>
                <w:rStyle w:val="Schedule"/>
              </w:rPr>
              <w:t>See Individual DT Agendas</w:t>
            </w:r>
          </w:p>
        </w:tc>
      </w:tr>
      <w:tr w:rsidR="007502B7" w:rsidRPr="00C75C08" w14:paraId="4DEE9D35" w14:textId="77777777" w:rsidTr="00234E7D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2F" w14:textId="4A1C909A" w:rsidR="007502B7" w:rsidRPr="00E15260" w:rsidRDefault="007502B7" w:rsidP="007502B7">
            <w:pPr>
              <w:rPr>
                <w:rStyle w:val="Schedule"/>
              </w:rPr>
            </w:pPr>
            <w:r>
              <w:rPr>
                <w:rStyle w:val="Schedule"/>
              </w:rPr>
              <w:t>10:30 a</w:t>
            </w:r>
            <w:r w:rsidRPr="00E15260">
              <w:rPr>
                <w:rStyle w:val="Schedule"/>
              </w:rPr>
              <w:t>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3" w14:textId="1938216C" w:rsidR="007502B7" w:rsidRPr="00E15260" w:rsidRDefault="007502B7" w:rsidP="007502B7">
            <w:pPr>
              <w:rPr>
                <w:rStyle w:val="Schedule"/>
              </w:rPr>
            </w:pPr>
            <w:r>
              <w:rPr>
                <w:rFonts w:cs="Arial"/>
                <w:b/>
                <w:color w:val="000000"/>
              </w:rPr>
              <w:t>Mid-Morning B</w:t>
            </w:r>
            <w:r w:rsidRPr="00E15260">
              <w:rPr>
                <w:rFonts w:cs="Arial"/>
                <w:b/>
                <w:color w:val="000000"/>
              </w:rPr>
              <w:t>reak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="002D2696">
              <w:rPr>
                <w:rFonts w:cs="Arial"/>
                <w:b/>
                <w:color w:val="000000"/>
              </w:rPr>
              <w:t>(</w:t>
            </w:r>
            <w:r w:rsidR="00874846">
              <w:rPr>
                <w:rFonts w:cs="Arial"/>
                <w:b/>
                <w:color w:val="000000"/>
              </w:rPr>
              <w:t xml:space="preserve">Provided- </w:t>
            </w:r>
            <w:r w:rsidR="002D2696">
              <w:rPr>
                <w:rFonts w:cs="Arial"/>
                <w:b/>
                <w:color w:val="000000"/>
              </w:rPr>
              <w:t>Main Room)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4" w14:textId="4A802CF6" w:rsidR="007502B7" w:rsidRPr="00E15260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3B" w14:textId="77777777" w:rsidTr="00C47114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6" w14:textId="7B902BEE" w:rsidR="007502B7" w:rsidRPr="00E15260" w:rsidRDefault="00C772AE" w:rsidP="007502B7">
            <w:pPr>
              <w:rPr>
                <w:rStyle w:val="Schedule"/>
              </w:rPr>
            </w:pPr>
            <w:r>
              <w:rPr>
                <w:rStyle w:val="Schedule"/>
              </w:rPr>
              <w:t>10:45</w:t>
            </w:r>
            <w:r w:rsidR="007502B7">
              <w:rPr>
                <w:rStyle w:val="Schedule"/>
              </w:rPr>
              <w:t xml:space="preserve"> am 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9" w14:textId="3DCA0CD3" w:rsidR="007502B7" w:rsidRPr="00E15260" w:rsidRDefault="007502B7" w:rsidP="007502B7">
            <w:pPr>
              <w:rPr>
                <w:rStyle w:val="Schedule"/>
              </w:rPr>
            </w:pPr>
            <w:r>
              <w:rPr>
                <w:rStyle w:val="Schedule"/>
              </w:rPr>
              <w:t>Development Team Working Meetings</w:t>
            </w:r>
            <w:r w:rsidR="002D2696">
              <w:rPr>
                <w:rStyle w:val="Schedule"/>
              </w:rPr>
              <w:t xml:space="preserve"> Cont.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A" w14:textId="41251195" w:rsidR="007502B7" w:rsidRPr="00E15260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3F" w14:textId="77777777" w:rsidTr="00234E7D">
        <w:trPr>
          <w:trHeight w:val="286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C" w14:textId="032BB94F" w:rsidR="007502B7" w:rsidRPr="00E15260" w:rsidRDefault="007502B7" w:rsidP="007502B7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12:00 </w:t>
            </w:r>
            <w:r w:rsidRPr="00E15260">
              <w:rPr>
                <w:rStyle w:val="Schedule"/>
              </w:rPr>
              <w:t>pm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D" w14:textId="30430478" w:rsidR="007502B7" w:rsidRPr="00764B95" w:rsidRDefault="007502B7" w:rsidP="007502B7">
            <w:pPr>
              <w:rPr>
                <w:rStyle w:val="Schedule"/>
                <w:b/>
              </w:rPr>
            </w:pPr>
            <w:r>
              <w:rPr>
                <w:rStyle w:val="Schedule"/>
                <w:b/>
              </w:rPr>
              <w:t>Lunch (On Your Own)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3E" w14:textId="5462F65B" w:rsidR="007502B7" w:rsidRPr="00E15260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45" w14:textId="77777777" w:rsidTr="00C47114">
        <w:trPr>
          <w:trHeight w:val="250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40" w14:textId="61776923" w:rsidR="007502B7" w:rsidRPr="00E15260" w:rsidRDefault="007502B7" w:rsidP="007502B7">
            <w:pPr>
              <w:rPr>
                <w:rStyle w:val="Schedule"/>
              </w:rPr>
            </w:pPr>
            <w:r>
              <w:rPr>
                <w:rStyle w:val="Schedule"/>
              </w:rPr>
              <w:t>1</w:t>
            </w:r>
            <w:r w:rsidRPr="00E15260">
              <w:rPr>
                <w:rStyle w:val="Schedule"/>
              </w:rPr>
              <w:t>:</w:t>
            </w:r>
            <w:r>
              <w:rPr>
                <w:rStyle w:val="Schedule"/>
              </w:rPr>
              <w:t>3</w:t>
            </w:r>
            <w:r w:rsidRPr="00E15260">
              <w:rPr>
                <w:rStyle w:val="Schedule"/>
              </w:rPr>
              <w:t>0 pm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43" w14:textId="4AFC6776" w:rsidR="007502B7" w:rsidRPr="009E1864" w:rsidRDefault="007502B7" w:rsidP="007502B7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Development Team </w:t>
            </w:r>
            <w:r w:rsidRPr="007075A9">
              <w:rPr>
                <w:rStyle w:val="Schedule"/>
              </w:rPr>
              <w:t xml:space="preserve">Working Meetings </w:t>
            </w:r>
            <w:r w:rsidR="002D2696">
              <w:rPr>
                <w:rStyle w:val="Schedule"/>
              </w:rPr>
              <w:t>Cont.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44" w14:textId="5F89D471" w:rsidR="007502B7" w:rsidRPr="00E15260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4D" w14:textId="77777777" w:rsidTr="00234E7D">
        <w:trPr>
          <w:trHeight w:val="250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46" w14:textId="3D093BE8" w:rsidR="007502B7" w:rsidRPr="00E15260" w:rsidRDefault="007502B7" w:rsidP="007502B7">
            <w:pPr>
              <w:rPr>
                <w:rStyle w:val="Schedule"/>
                <w:highlight w:val="yellow"/>
              </w:rPr>
            </w:pPr>
            <w:r>
              <w:rPr>
                <w:rStyle w:val="Schedule"/>
              </w:rPr>
              <w:t>2:30</w:t>
            </w:r>
            <w:r w:rsidRPr="00E15260">
              <w:rPr>
                <w:rStyle w:val="Schedule"/>
              </w:rPr>
              <w:t xml:space="preserve"> pm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4B" w14:textId="5376F870" w:rsidR="007502B7" w:rsidRPr="00E15260" w:rsidRDefault="007502B7" w:rsidP="007502B7">
            <w:pPr>
              <w:rPr>
                <w:rStyle w:val="Schedule"/>
              </w:rPr>
            </w:pPr>
            <w:bookmarkStart w:id="2" w:name="OLE_LINK1"/>
            <w:bookmarkStart w:id="3" w:name="OLE_LINK2"/>
            <w:r>
              <w:rPr>
                <w:rFonts w:cs="Arial"/>
                <w:b/>
                <w:color w:val="000000"/>
              </w:rPr>
              <w:t xml:space="preserve">Mid-Afternoon </w:t>
            </w:r>
            <w:r w:rsidRPr="009E1864">
              <w:rPr>
                <w:rFonts w:cs="Arial"/>
                <w:b/>
                <w:color w:val="000000"/>
              </w:rPr>
              <w:t>Break</w:t>
            </w:r>
            <w:r>
              <w:rPr>
                <w:rFonts w:cs="Arial"/>
                <w:b/>
                <w:color w:val="000000"/>
              </w:rPr>
              <w:t xml:space="preserve"> </w:t>
            </w:r>
            <w:bookmarkEnd w:id="2"/>
            <w:bookmarkEnd w:id="3"/>
            <w:r w:rsidR="002D2696">
              <w:rPr>
                <w:rFonts w:cs="Arial"/>
                <w:b/>
                <w:color w:val="000000"/>
              </w:rPr>
              <w:t>(</w:t>
            </w:r>
            <w:r w:rsidR="00874846">
              <w:rPr>
                <w:rFonts w:cs="Arial"/>
                <w:b/>
                <w:color w:val="000000"/>
              </w:rPr>
              <w:t xml:space="preserve">Provided- </w:t>
            </w:r>
            <w:r w:rsidR="002D2696">
              <w:rPr>
                <w:rFonts w:cs="Arial"/>
                <w:b/>
                <w:color w:val="000000"/>
              </w:rPr>
              <w:t>Main Room)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4C" w14:textId="1F92DC57" w:rsidR="007502B7" w:rsidRPr="00E15260" w:rsidRDefault="007502B7" w:rsidP="007502B7">
            <w:pPr>
              <w:rPr>
                <w:rStyle w:val="Schedule"/>
                <w:b/>
              </w:rPr>
            </w:pPr>
          </w:p>
        </w:tc>
      </w:tr>
      <w:tr w:rsidR="008F21A4" w:rsidRPr="00C75C08" w14:paraId="316CE351" w14:textId="77777777" w:rsidTr="00C47114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C934EF0" w14:textId="77FE4E7E" w:rsidR="008F21A4" w:rsidRDefault="008F21A4" w:rsidP="008F21A4">
            <w:pPr>
              <w:rPr>
                <w:rStyle w:val="Schedule"/>
              </w:rPr>
            </w:pPr>
            <w:r>
              <w:rPr>
                <w:rStyle w:val="Schedule"/>
              </w:rPr>
              <w:t>2:45 p</w:t>
            </w:r>
            <w:r w:rsidRPr="00E15260">
              <w:rPr>
                <w:rStyle w:val="Schedule"/>
              </w:rPr>
              <w:t>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4832B8" w14:textId="25690DCE" w:rsidR="008F21A4" w:rsidRDefault="008F21A4" w:rsidP="008F21A4">
            <w:pPr>
              <w:rPr>
                <w:rStyle w:val="Schedule"/>
              </w:rPr>
            </w:pPr>
            <w:r>
              <w:rPr>
                <w:rStyle w:val="Schedule"/>
                <w:i/>
              </w:rPr>
              <w:t>Guidelines</w:t>
            </w:r>
            <w:r>
              <w:rPr>
                <w:rStyle w:val="Schedule"/>
              </w:rPr>
              <w:t xml:space="preserve"> Revision Workplan and </w:t>
            </w:r>
            <w:r w:rsidRPr="00D817CD">
              <w:rPr>
                <w:rStyle w:val="Schedule"/>
              </w:rPr>
              <w:t xml:space="preserve">Overview </w:t>
            </w:r>
            <w:r w:rsidRPr="00D817CD">
              <w:rPr>
                <w:rFonts w:cs="Arial"/>
                <w:color w:val="000000"/>
              </w:rPr>
              <w:t>(Main Room)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ECE750A" w14:textId="24B2D4F6" w:rsidR="008F21A4" w:rsidRPr="00E15260" w:rsidRDefault="008F21A4" w:rsidP="008F21A4">
            <w:pPr>
              <w:rPr>
                <w:rStyle w:val="Schedule"/>
              </w:rPr>
            </w:pPr>
            <w:r w:rsidRPr="002D2696">
              <w:rPr>
                <w:rStyle w:val="Schedule"/>
              </w:rPr>
              <w:t>Craig Hedberg</w:t>
            </w:r>
          </w:p>
        </w:tc>
      </w:tr>
      <w:tr w:rsidR="008F21A4" w:rsidRPr="00C75C08" w14:paraId="4DEE9D58" w14:textId="77777777" w:rsidTr="00C47114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52" w14:textId="1D3C7A11" w:rsidR="008F21A4" w:rsidRPr="00E15260" w:rsidRDefault="00D817CD" w:rsidP="008F21A4">
            <w:pPr>
              <w:rPr>
                <w:rStyle w:val="Schedule"/>
              </w:rPr>
            </w:pPr>
            <w:r>
              <w:rPr>
                <w:rStyle w:val="Schedule"/>
              </w:rPr>
              <w:t>3</w:t>
            </w:r>
            <w:r w:rsidR="008F21A4">
              <w:rPr>
                <w:rStyle w:val="Schedule"/>
              </w:rPr>
              <w:t>:00 p</w:t>
            </w:r>
            <w:r w:rsidR="008F21A4" w:rsidRPr="00E15260">
              <w:rPr>
                <w:rStyle w:val="Schedule"/>
              </w:rPr>
              <w:t>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56" w14:textId="34CC43A8" w:rsidR="008F21A4" w:rsidRPr="00D817CD" w:rsidRDefault="008F21A4" w:rsidP="008F21A4">
            <w:pPr>
              <w:rPr>
                <w:rStyle w:val="Schedule"/>
              </w:rPr>
            </w:pPr>
            <w:r w:rsidRPr="00D817CD">
              <w:rPr>
                <w:rFonts w:cs="Arial"/>
                <w:i/>
              </w:rPr>
              <w:t xml:space="preserve">Guidelines </w:t>
            </w:r>
            <w:r w:rsidRPr="00D817CD">
              <w:rPr>
                <w:rFonts w:cs="Arial"/>
              </w:rPr>
              <w:t xml:space="preserve">Revisions Workgroup Meeting 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57" w14:textId="4194EA86" w:rsidR="008F21A4" w:rsidRPr="00E15260" w:rsidRDefault="008F21A4" w:rsidP="008F21A4">
            <w:pPr>
              <w:rPr>
                <w:rStyle w:val="Schedule"/>
              </w:rPr>
            </w:pPr>
          </w:p>
        </w:tc>
      </w:tr>
      <w:tr w:rsidR="00011D2C" w:rsidRPr="00C75C08" w14:paraId="4DE99D4B" w14:textId="77777777" w:rsidTr="00234E7D">
        <w:trPr>
          <w:trHeight w:val="268"/>
          <w:tblCellSpacing w:w="0" w:type="dxa"/>
        </w:trPr>
        <w:tc>
          <w:tcPr>
            <w:tcW w:w="750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6B74092B" w14:textId="4CAD9279" w:rsidR="00011D2C" w:rsidRDefault="00011D2C" w:rsidP="008F21A4">
            <w:pPr>
              <w:rPr>
                <w:rStyle w:val="Schedule"/>
              </w:rPr>
            </w:pPr>
            <w:r>
              <w:rPr>
                <w:rStyle w:val="Schedule"/>
              </w:rPr>
              <w:t>4:00 pm</w:t>
            </w:r>
          </w:p>
        </w:tc>
        <w:tc>
          <w:tcPr>
            <w:tcW w:w="3242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D909E52" w14:textId="677E7B41" w:rsidR="00011D2C" w:rsidRPr="00011D2C" w:rsidRDefault="00011D2C" w:rsidP="008F21A4">
            <w:pPr>
              <w:rPr>
                <w:rFonts w:cs="Arial"/>
              </w:rPr>
            </w:pPr>
            <w:r>
              <w:rPr>
                <w:rFonts w:cs="Arial"/>
              </w:rPr>
              <w:t>Adjourn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1016989E" w14:textId="77777777" w:rsidR="00011D2C" w:rsidRPr="00E15260" w:rsidRDefault="00011D2C" w:rsidP="008F21A4">
            <w:pPr>
              <w:rPr>
                <w:rStyle w:val="Schedule"/>
              </w:rPr>
            </w:pPr>
          </w:p>
        </w:tc>
      </w:tr>
    </w:tbl>
    <w:p w14:paraId="4DEE9D67" w14:textId="77777777" w:rsidR="00116D17" w:rsidRDefault="00116D17">
      <w:r>
        <w:rPr>
          <w:b/>
          <w:bCs/>
        </w:rPr>
        <w:br w:type="page"/>
      </w:r>
    </w:p>
    <w:tbl>
      <w:tblPr>
        <w:tblW w:w="5104" w:type="pct"/>
        <w:tblCellSpacing w:w="0" w:type="dxa"/>
        <w:tblInd w:w="-122" w:type="dxa"/>
        <w:tblCellMar>
          <w:top w:w="72" w:type="dxa"/>
          <w:left w:w="58" w:type="dxa"/>
          <w:bottom w:w="72" w:type="dxa"/>
          <w:right w:w="58" w:type="dxa"/>
        </w:tblCellMar>
        <w:tblLook w:val="0000" w:firstRow="0" w:lastRow="0" w:firstColumn="0" w:lastColumn="0" w:noHBand="0" w:noVBand="0"/>
      </w:tblPr>
      <w:tblGrid>
        <w:gridCol w:w="1962"/>
        <w:gridCol w:w="6371"/>
        <w:gridCol w:w="2104"/>
      </w:tblGrid>
      <w:tr w:rsidR="009E1864" w:rsidRPr="00242C0C" w14:paraId="4DEE9D69" w14:textId="77777777" w:rsidTr="006E7449">
        <w:trPr>
          <w:trHeight w:val="544"/>
          <w:tblCellSpacing w:w="0" w:type="dxa"/>
        </w:trPr>
        <w:tc>
          <w:tcPr>
            <w:tcW w:w="5000" w:type="pct"/>
            <w:gridSpan w:val="3"/>
            <w:shd w:val="clear" w:color="auto" w:fill="0070C0"/>
            <w:vAlign w:val="center"/>
          </w:tcPr>
          <w:p w14:paraId="4DEE9D68" w14:textId="03309AF5" w:rsidR="009E1864" w:rsidRPr="00242C0C" w:rsidRDefault="00091CDD" w:rsidP="009E1864">
            <w:pPr>
              <w:pStyle w:val="Heading1"/>
              <w:rPr>
                <w:smallCaps/>
                <w:color w:val="FFFFFF" w:themeColor="background1"/>
              </w:rPr>
            </w:pPr>
            <w:r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Thursday, September 14</w:t>
            </w:r>
            <w:r w:rsidR="00314EDB">
              <w:rPr>
                <w:smallCaps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(Main Room)</w:t>
            </w:r>
          </w:p>
        </w:tc>
      </w:tr>
      <w:tr w:rsidR="00083ABA" w:rsidRPr="00E15260" w14:paraId="4DEE9D6D" w14:textId="77777777" w:rsidTr="00C47114">
        <w:trPr>
          <w:trHeight w:val="413"/>
          <w:tblCellSpacing w:w="0" w:type="dxa"/>
        </w:trPr>
        <w:tc>
          <w:tcPr>
            <w:tcW w:w="94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DEE9D6A" w14:textId="339AC50D" w:rsidR="00083ABA" w:rsidRPr="00E15260" w:rsidRDefault="001B55B8" w:rsidP="00083ABA">
            <w:pPr>
              <w:rPr>
                <w:rStyle w:val="Schedule"/>
              </w:rPr>
            </w:pPr>
            <w:bookmarkStart w:id="4" w:name="_Hlk446309579"/>
            <w:r>
              <w:rPr>
                <w:rStyle w:val="Schedule"/>
              </w:rPr>
              <w:t xml:space="preserve">7:00 </w:t>
            </w:r>
            <w:r w:rsidR="004D1448">
              <w:rPr>
                <w:rStyle w:val="Schedule"/>
              </w:rPr>
              <w:t>am</w:t>
            </w:r>
          </w:p>
        </w:tc>
        <w:tc>
          <w:tcPr>
            <w:tcW w:w="305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DEE9D6B" w14:textId="5DFCC3BD" w:rsidR="00083ABA" w:rsidRPr="004D1448" w:rsidRDefault="001B55B8" w:rsidP="00083ABA">
            <w:pPr>
              <w:rPr>
                <w:rStyle w:val="Schedule"/>
              </w:rPr>
            </w:pPr>
            <w:r w:rsidRPr="004D1448">
              <w:rPr>
                <w:rStyle w:val="Schedule"/>
              </w:rPr>
              <w:t>Governance Meeting</w:t>
            </w:r>
            <w:r w:rsidR="00314EDB">
              <w:rPr>
                <w:rStyle w:val="Schedule"/>
              </w:rPr>
              <w:t xml:space="preserve"> (</w:t>
            </w:r>
            <w:r w:rsidR="00234E7D">
              <w:rPr>
                <w:rStyle w:val="Schedule"/>
              </w:rPr>
              <w:t>Altitude</w:t>
            </w:r>
            <w:r w:rsidR="00314EDB">
              <w:rPr>
                <w:rStyle w:val="Schedule"/>
              </w:rPr>
              <w:t>)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DEE9D6C" w14:textId="0BB8E954" w:rsidR="00083ABA" w:rsidRDefault="00083ABA" w:rsidP="00083ABA">
            <w:pPr>
              <w:rPr>
                <w:rStyle w:val="Schedule"/>
              </w:rPr>
            </w:pPr>
          </w:p>
        </w:tc>
      </w:tr>
      <w:bookmarkEnd w:id="4"/>
      <w:tr w:rsidR="001B55B8" w:rsidRPr="00E15260" w14:paraId="63EC6B76" w14:textId="77777777" w:rsidTr="00234E7D">
        <w:trPr>
          <w:trHeight w:val="413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2EBA2B9A" w14:textId="1512D305" w:rsidR="001B55B8" w:rsidRDefault="001B55B8" w:rsidP="001B55B8">
            <w:pPr>
              <w:rPr>
                <w:rStyle w:val="Schedule"/>
              </w:rPr>
            </w:pPr>
            <w:r>
              <w:rPr>
                <w:rStyle w:val="Schedule"/>
              </w:rPr>
              <w:t>7</w:t>
            </w:r>
            <w:r w:rsidRPr="00E15260">
              <w:rPr>
                <w:rStyle w:val="Schedule"/>
              </w:rPr>
              <w:t>:</w:t>
            </w:r>
            <w:r>
              <w:rPr>
                <w:rStyle w:val="Schedule"/>
              </w:rPr>
              <w:t>30</w:t>
            </w:r>
            <w:r w:rsidR="004D1448">
              <w:rPr>
                <w:rStyle w:val="Schedule"/>
              </w:rPr>
              <w:t xml:space="preserve"> am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72779C1" w14:textId="1AA91619" w:rsidR="001B55B8" w:rsidRPr="00E15260" w:rsidRDefault="001B55B8" w:rsidP="001B55B8">
            <w:pPr>
              <w:rPr>
                <w:rStyle w:val="Schedule"/>
                <w:b/>
              </w:rPr>
            </w:pPr>
            <w:r w:rsidRPr="00E15260">
              <w:rPr>
                <w:rStyle w:val="Schedule"/>
                <w:b/>
              </w:rPr>
              <w:t>Breakfast</w:t>
            </w:r>
            <w:r>
              <w:rPr>
                <w:rStyle w:val="Schedule"/>
                <w:b/>
              </w:rPr>
              <w:t xml:space="preserve"> (provided) and networking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0076AD8B" w14:textId="4FA1BE47" w:rsidR="001B55B8" w:rsidRDefault="001B55B8" w:rsidP="001B55B8">
            <w:pPr>
              <w:rPr>
                <w:rStyle w:val="Schedule"/>
              </w:rPr>
            </w:pPr>
          </w:p>
        </w:tc>
      </w:tr>
      <w:tr w:rsidR="001B55B8" w:rsidRPr="00E15260" w14:paraId="4DEE9D72" w14:textId="77777777" w:rsidTr="00C47114">
        <w:trPr>
          <w:trHeight w:val="315"/>
          <w:tblCellSpacing w:w="0" w:type="dxa"/>
        </w:trPr>
        <w:tc>
          <w:tcPr>
            <w:tcW w:w="940" w:type="pct"/>
            <w:tcBorders>
              <w:bottom w:val="single" w:sz="8" w:space="0" w:color="auto"/>
            </w:tcBorders>
            <w:shd w:val="clear" w:color="auto" w:fill="auto"/>
          </w:tcPr>
          <w:p w14:paraId="4DEE9D6E" w14:textId="4F56017E" w:rsidR="001B55B8" w:rsidRPr="00E15260" w:rsidRDefault="001B55B8" w:rsidP="001B55B8">
            <w:pPr>
              <w:rPr>
                <w:rStyle w:val="Schedule"/>
              </w:rPr>
            </w:pPr>
            <w:r>
              <w:rPr>
                <w:rStyle w:val="Schedule"/>
              </w:rPr>
              <w:t xml:space="preserve">8:30 </w:t>
            </w:r>
            <w:r w:rsidR="004D1448">
              <w:rPr>
                <w:rStyle w:val="Schedule"/>
              </w:rPr>
              <w:t>am</w:t>
            </w:r>
          </w:p>
        </w:tc>
        <w:tc>
          <w:tcPr>
            <w:tcW w:w="3052" w:type="pct"/>
            <w:tcBorders>
              <w:bottom w:val="single" w:sz="8" w:space="0" w:color="auto"/>
            </w:tcBorders>
            <w:shd w:val="clear" w:color="auto" w:fill="auto"/>
          </w:tcPr>
          <w:p w14:paraId="4DEE9D70" w14:textId="3B7D25D3" w:rsidR="001B55B8" w:rsidRPr="004D1448" w:rsidRDefault="001B55B8" w:rsidP="001B55B8">
            <w:pPr>
              <w:rPr>
                <w:rStyle w:val="Schedule"/>
              </w:rPr>
            </w:pPr>
            <w:r w:rsidRPr="004D1448">
              <w:rPr>
                <w:rStyle w:val="Schedule"/>
              </w:rPr>
              <w:t>Governance Updates</w:t>
            </w:r>
            <w:r w:rsidR="002D2696">
              <w:rPr>
                <w:rStyle w:val="Schedule"/>
              </w:rPr>
              <w:t xml:space="preserve"> </w:t>
            </w:r>
          </w:p>
        </w:tc>
        <w:tc>
          <w:tcPr>
            <w:tcW w:w="1008" w:type="pct"/>
            <w:tcBorders>
              <w:bottom w:val="single" w:sz="8" w:space="0" w:color="auto"/>
            </w:tcBorders>
            <w:shd w:val="clear" w:color="auto" w:fill="auto"/>
          </w:tcPr>
          <w:p w14:paraId="4DEE9D71" w14:textId="6386D061" w:rsidR="001B55B8" w:rsidRPr="00314EDB" w:rsidRDefault="00314EDB" w:rsidP="001B55B8">
            <w:pPr>
              <w:rPr>
                <w:rStyle w:val="Schedule"/>
              </w:rPr>
            </w:pPr>
            <w:r w:rsidRPr="00314EDB">
              <w:rPr>
                <w:rStyle w:val="Schedule"/>
              </w:rPr>
              <w:t>Kirk Smith, Scott Holmes</w:t>
            </w:r>
          </w:p>
        </w:tc>
      </w:tr>
      <w:tr w:rsidR="001B55B8" w:rsidRPr="00E15260" w14:paraId="4DEE9D77" w14:textId="77777777" w:rsidTr="00C47114">
        <w:trPr>
          <w:trHeight w:val="273"/>
          <w:tblCellSpacing w:w="0" w:type="dxa"/>
        </w:trPr>
        <w:tc>
          <w:tcPr>
            <w:tcW w:w="94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4DEE9D73" w14:textId="16F84FD8" w:rsidR="001B55B8" w:rsidRPr="00E15260" w:rsidRDefault="00583967" w:rsidP="001B55B8">
            <w:pPr>
              <w:rPr>
                <w:rStyle w:val="Schedule"/>
              </w:rPr>
            </w:pPr>
            <w:r>
              <w:rPr>
                <w:rStyle w:val="Schedule"/>
              </w:rPr>
              <w:t>8:45</w:t>
            </w:r>
            <w:r w:rsidR="004D1448">
              <w:rPr>
                <w:rStyle w:val="Schedule"/>
              </w:rPr>
              <w:t xml:space="preserve"> am</w:t>
            </w:r>
          </w:p>
        </w:tc>
        <w:tc>
          <w:tcPr>
            <w:tcW w:w="3052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4DEE9D75" w14:textId="01B74530" w:rsidR="001B55B8" w:rsidRPr="001B55B8" w:rsidRDefault="004D1448" w:rsidP="001B55B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By-laws and</w:t>
            </w:r>
            <w:r w:rsidR="00583967">
              <w:rPr>
                <w:rFonts w:cs="Arial"/>
                <w:color w:val="000000"/>
              </w:rPr>
              <w:t xml:space="preserve"> Complaint-Based Systems</w:t>
            </w:r>
            <w:r>
              <w:rPr>
                <w:rFonts w:cs="Arial"/>
                <w:color w:val="000000"/>
              </w:rPr>
              <w:t xml:space="preserve"> </w:t>
            </w:r>
            <w:r w:rsidR="00583967">
              <w:rPr>
                <w:rFonts w:cs="Arial"/>
                <w:color w:val="000000"/>
              </w:rPr>
              <w:t xml:space="preserve">Discussion and </w:t>
            </w:r>
            <w:r>
              <w:rPr>
                <w:rFonts w:cs="Arial"/>
                <w:color w:val="000000"/>
              </w:rPr>
              <w:t>Vot</w:t>
            </w:r>
            <w:r w:rsidR="00583967">
              <w:rPr>
                <w:rFonts w:cs="Arial"/>
                <w:color w:val="000000"/>
              </w:rPr>
              <w:t>ing</w:t>
            </w:r>
            <w:r w:rsidR="002D2696">
              <w:rPr>
                <w:rStyle w:val="Schedule"/>
              </w:rPr>
              <w:t xml:space="preserve"> </w:t>
            </w:r>
          </w:p>
        </w:tc>
        <w:tc>
          <w:tcPr>
            <w:tcW w:w="100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4DEE9D76" w14:textId="070E3A37" w:rsidR="001B55B8" w:rsidRPr="00314EDB" w:rsidRDefault="00753062" w:rsidP="001B55B8">
            <w:pPr>
              <w:rPr>
                <w:rStyle w:val="Schedule"/>
              </w:rPr>
            </w:pPr>
            <w:r w:rsidRPr="00314EDB">
              <w:rPr>
                <w:rStyle w:val="Schedule"/>
              </w:rPr>
              <w:t>Kirk Smith, Scott Holmes</w:t>
            </w:r>
          </w:p>
        </w:tc>
      </w:tr>
      <w:tr w:rsidR="00C07C76" w:rsidRPr="00E15260" w14:paraId="05CDA5A1" w14:textId="77777777" w:rsidTr="00C47114">
        <w:trPr>
          <w:trHeight w:val="273"/>
          <w:tblCellSpacing w:w="0" w:type="dxa"/>
        </w:trPr>
        <w:tc>
          <w:tcPr>
            <w:tcW w:w="94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303CC871" w14:textId="0A3CF654" w:rsidR="00C07C76" w:rsidRDefault="00C07C76" w:rsidP="001B55B8">
            <w:pPr>
              <w:rPr>
                <w:rStyle w:val="Schedule"/>
              </w:rPr>
            </w:pPr>
            <w:r>
              <w:rPr>
                <w:rStyle w:val="Schedule"/>
              </w:rPr>
              <w:t>9:45 am</w:t>
            </w:r>
          </w:p>
        </w:tc>
        <w:tc>
          <w:tcPr>
            <w:tcW w:w="3052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7E6D0FA" w14:textId="77777777" w:rsidR="009067ED" w:rsidRDefault="009067ED" w:rsidP="009067ED">
            <w:pPr>
              <w:rPr>
                <w:rStyle w:val="Schedule"/>
              </w:rPr>
            </w:pPr>
            <w:r>
              <w:rPr>
                <w:rFonts w:cs="Arial"/>
                <w:color w:val="000000"/>
              </w:rPr>
              <w:t>Lead Development Team Updates</w:t>
            </w:r>
            <w:r>
              <w:rPr>
                <w:rStyle w:val="Schedule"/>
              </w:rPr>
              <w:t xml:space="preserve"> </w:t>
            </w:r>
          </w:p>
          <w:p w14:paraId="4CEBE8D3" w14:textId="77777777" w:rsidR="009067ED" w:rsidRDefault="009067ED" w:rsidP="009067ED">
            <w:pPr>
              <w:pStyle w:val="ListParagraph"/>
              <w:numPr>
                <w:ilvl w:val="0"/>
                <w:numId w:val="27"/>
              </w:numPr>
              <w:rPr>
                <w:rStyle w:val="Schedule"/>
              </w:rPr>
            </w:pPr>
            <w:r>
              <w:rPr>
                <w:rStyle w:val="Schedule"/>
              </w:rPr>
              <w:t>Workplan</w:t>
            </w:r>
          </w:p>
          <w:p w14:paraId="26E273D0" w14:textId="114FD6F9" w:rsidR="00C07C76" w:rsidRPr="00A26E46" w:rsidRDefault="009067ED" w:rsidP="009067ED">
            <w:pPr>
              <w:pStyle w:val="ListParagraph"/>
              <w:numPr>
                <w:ilvl w:val="0"/>
                <w:numId w:val="27"/>
              </w:numPr>
              <w:rPr>
                <w:color w:val="000000"/>
              </w:rPr>
            </w:pPr>
            <w:r w:rsidRPr="00A26E46">
              <w:rPr>
                <w:color w:val="000000"/>
              </w:rPr>
              <w:t>New Project Proposal</w:t>
            </w:r>
          </w:p>
        </w:tc>
        <w:tc>
          <w:tcPr>
            <w:tcW w:w="100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881C775" w14:textId="48FF099C" w:rsidR="00C07C76" w:rsidRPr="00314EDB" w:rsidRDefault="00753062" w:rsidP="001B55B8">
            <w:pPr>
              <w:rPr>
                <w:rStyle w:val="Schedule"/>
              </w:rPr>
            </w:pPr>
            <w:r>
              <w:rPr>
                <w:rStyle w:val="Schedule"/>
              </w:rPr>
              <w:t>Robyn Atkinson-Dunn, Gina Bare</w:t>
            </w:r>
          </w:p>
        </w:tc>
      </w:tr>
      <w:tr w:rsidR="001B55B8" w:rsidRPr="00E15260" w14:paraId="4DEE9D7B" w14:textId="77777777" w:rsidTr="00234E7D">
        <w:trPr>
          <w:trHeight w:val="382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78" w14:textId="00564DEA" w:rsidR="001B55B8" w:rsidRPr="00E15260" w:rsidRDefault="004E65BD" w:rsidP="001B55B8">
            <w:pPr>
              <w:rPr>
                <w:rStyle w:val="Schedule"/>
              </w:rPr>
            </w:pPr>
            <w:bookmarkStart w:id="5" w:name="_Hlk446309889"/>
            <w:r>
              <w:rPr>
                <w:rStyle w:val="Schedule"/>
              </w:rPr>
              <w:t>10:</w:t>
            </w:r>
            <w:r w:rsidR="004D1448">
              <w:rPr>
                <w:rStyle w:val="Schedule"/>
              </w:rPr>
              <w:t>3</w:t>
            </w:r>
            <w:r>
              <w:rPr>
                <w:rStyle w:val="Schedule"/>
              </w:rPr>
              <w:t>0</w:t>
            </w:r>
            <w:r w:rsidR="004D1448">
              <w:rPr>
                <w:rStyle w:val="Schedule"/>
              </w:rPr>
              <w:t xml:space="preserve"> am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79" w14:textId="49ED3F22" w:rsidR="001B55B8" w:rsidRPr="00B75185" w:rsidRDefault="001B55B8" w:rsidP="001B55B8">
            <w:pPr>
              <w:rPr>
                <w:rStyle w:val="Presentation"/>
              </w:rPr>
            </w:pPr>
            <w:r>
              <w:rPr>
                <w:rStyle w:val="Presentation"/>
              </w:rPr>
              <w:t xml:space="preserve">Mid-Morning </w:t>
            </w:r>
            <w:r w:rsidRPr="00B75185">
              <w:rPr>
                <w:rStyle w:val="Presentation"/>
              </w:rPr>
              <w:t xml:space="preserve">Break 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7A" w14:textId="37345E4B" w:rsidR="001B55B8" w:rsidRPr="00E15260" w:rsidRDefault="001B55B8" w:rsidP="001B55B8">
            <w:pPr>
              <w:rPr>
                <w:rStyle w:val="Schedule"/>
              </w:rPr>
            </w:pPr>
          </w:p>
        </w:tc>
      </w:tr>
      <w:tr w:rsidR="00A26E46" w:rsidRPr="00E15260" w14:paraId="08864F55" w14:textId="77777777" w:rsidTr="00C47114">
        <w:trPr>
          <w:trHeight w:val="382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882A7D" w14:textId="0BFFF739" w:rsidR="00A26E46" w:rsidRDefault="00A26E46" w:rsidP="001B55B8">
            <w:pPr>
              <w:rPr>
                <w:rStyle w:val="Schedule"/>
              </w:rPr>
            </w:pPr>
            <w:r>
              <w:rPr>
                <w:rStyle w:val="Schedule"/>
              </w:rPr>
              <w:t>10:45 am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2CE0E93" w14:textId="77777777" w:rsidR="009067ED" w:rsidRDefault="009067ED" w:rsidP="009067ED">
            <w:pPr>
              <w:rPr>
                <w:rStyle w:val="Schedule"/>
              </w:rPr>
            </w:pPr>
            <w:r>
              <w:rPr>
                <w:rFonts w:cs="Arial"/>
                <w:color w:val="000000"/>
              </w:rPr>
              <w:t>Evaluate Development Team Updates</w:t>
            </w:r>
            <w:r>
              <w:rPr>
                <w:rStyle w:val="Schedule"/>
              </w:rPr>
              <w:t xml:space="preserve"> </w:t>
            </w:r>
          </w:p>
          <w:p w14:paraId="3611DE84" w14:textId="77777777" w:rsidR="009067ED" w:rsidRDefault="009067ED" w:rsidP="009067ED">
            <w:pPr>
              <w:pStyle w:val="ListParagraph"/>
              <w:numPr>
                <w:ilvl w:val="0"/>
                <w:numId w:val="25"/>
              </w:numPr>
              <w:rPr>
                <w:rStyle w:val="Schedule"/>
              </w:rPr>
            </w:pPr>
            <w:r>
              <w:rPr>
                <w:rStyle w:val="Schedule"/>
              </w:rPr>
              <w:t>Workplan</w:t>
            </w:r>
          </w:p>
          <w:p w14:paraId="02D2A0A1" w14:textId="425EC0F4" w:rsidR="00A26E46" w:rsidRDefault="009067ED" w:rsidP="009067ED">
            <w:pPr>
              <w:pStyle w:val="ListParagraph"/>
              <w:numPr>
                <w:ilvl w:val="0"/>
                <w:numId w:val="25"/>
              </w:numPr>
              <w:rPr>
                <w:rStyle w:val="Presentation"/>
              </w:rPr>
            </w:pPr>
            <w:r>
              <w:rPr>
                <w:rStyle w:val="Schedule"/>
              </w:rPr>
              <w:t xml:space="preserve">CIFOR Metrics 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8BF424" w14:textId="4AD36DCC" w:rsidR="00D80328" w:rsidRDefault="00753062" w:rsidP="009067ED">
            <w:pPr>
              <w:rPr>
                <w:rStyle w:val="Schedule"/>
              </w:rPr>
            </w:pPr>
            <w:r w:rsidRPr="00314EDB">
              <w:rPr>
                <w:rStyle w:val="Schedule"/>
              </w:rPr>
              <w:t>Kirk Smith, Scott Holmes</w:t>
            </w:r>
          </w:p>
          <w:p w14:paraId="45EA00AD" w14:textId="77777777" w:rsidR="00D80328" w:rsidRDefault="00D80328" w:rsidP="009067ED">
            <w:pPr>
              <w:rPr>
                <w:rStyle w:val="Schedule"/>
              </w:rPr>
            </w:pPr>
          </w:p>
          <w:p w14:paraId="65690233" w14:textId="5EFC6F63" w:rsidR="00A26E46" w:rsidRPr="00E15260" w:rsidRDefault="00D80328" w:rsidP="009067ED">
            <w:pPr>
              <w:rPr>
                <w:rStyle w:val="Schedule"/>
              </w:rPr>
            </w:pPr>
            <w:r>
              <w:rPr>
                <w:rStyle w:val="Schedule"/>
              </w:rPr>
              <w:t>Craig Hedberg</w:t>
            </w:r>
          </w:p>
        </w:tc>
      </w:tr>
      <w:bookmarkEnd w:id="5"/>
      <w:tr w:rsidR="001B55B8" w:rsidRPr="00E15260" w14:paraId="4DEE9D86" w14:textId="77777777" w:rsidTr="00234E7D">
        <w:trPr>
          <w:trHeight w:val="293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82" w14:textId="7035E6F8" w:rsidR="001B55B8" w:rsidRPr="00E15260" w:rsidRDefault="004E65BD" w:rsidP="001B55B8">
            <w:pPr>
              <w:rPr>
                <w:rStyle w:val="Schedule"/>
              </w:rPr>
            </w:pPr>
            <w:r>
              <w:rPr>
                <w:rStyle w:val="Schedule"/>
              </w:rPr>
              <w:t>12:0</w:t>
            </w:r>
            <w:r w:rsidR="001B55B8">
              <w:rPr>
                <w:rStyle w:val="Schedule"/>
              </w:rPr>
              <w:t>0 p</w:t>
            </w:r>
            <w:r w:rsidR="001B55B8" w:rsidRPr="00E15260">
              <w:rPr>
                <w:rStyle w:val="Schedule"/>
              </w:rPr>
              <w:t>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84" w14:textId="0C853FE5" w:rsidR="001B55B8" w:rsidRPr="004E65BD" w:rsidRDefault="004E65BD" w:rsidP="004E65BD">
            <w:pPr>
              <w:rPr>
                <w:rStyle w:val="Schedule"/>
                <w:b/>
              </w:rPr>
            </w:pPr>
            <w:bookmarkStart w:id="6" w:name="OLE_LINK16"/>
            <w:bookmarkStart w:id="7" w:name="OLE_LINK17"/>
            <w:r w:rsidRPr="00B75185">
              <w:rPr>
                <w:rStyle w:val="Schedule"/>
                <w:b/>
              </w:rPr>
              <w:t>Lunch (on your own)</w:t>
            </w:r>
            <w:bookmarkEnd w:id="6"/>
            <w:bookmarkEnd w:id="7"/>
            <w:r w:rsidR="001B55B8" w:rsidRPr="004E65BD">
              <w:rPr>
                <w:rStyle w:val="Schedule"/>
                <w:b/>
              </w:rPr>
              <w:t xml:space="preserve"> 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85" w14:textId="6EF0EE8F" w:rsidR="001B55B8" w:rsidRPr="00E15260" w:rsidRDefault="001B55B8" w:rsidP="001B55B8">
            <w:pPr>
              <w:rPr>
                <w:rStyle w:val="Schedule"/>
              </w:rPr>
            </w:pPr>
          </w:p>
        </w:tc>
      </w:tr>
      <w:tr w:rsidR="00A26E46" w:rsidRPr="00E15260" w14:paraId="4DEE9D8A" w14:textId="77777777" w:rsidTr="00C47114">
        <w:trPr>
          <w:trHeight w:val="431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87" w14:textId="2B4ADB4E" w:rsidR="00A26E46" w:rsidRPr="00E15260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1:30 p</w:t>
            </w:r>
            <w:r w:rsidRPr="00E15260">
              <w:rPr>
                <w:rStyle w:val="Schedule"/>
              </w:rPr>
              <w:t>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88" w14:textId="66EBFB7E" w:rsidR="00A26E46" w:rsidRPr="00A26E46" w:rsidRDefault="00A26E46" w:rsidP="00A26E46">
            <w:pPr>
              <w:rPr>
                <w:rStyle w:val="Presentation"/>
                <w:b w:val="0"/>
                <w:bCs w:val="0"/>
              </w:rPr>
            </w:pPr>
            <w:r>
              <w:rPr>
                <w:rStyle w:val="Presentation"/>
                <w:b w:val="0"/>
                <w:bCs w:val="0"/>
              </w:rPr>
              <w:t>Promote Development Team Updates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89" w14:textId="44CE41A8" w:rsidR="00A26E46" w:rsidRPr="00E15260" w:rsidRDefault="006715BB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Elizabeth Landeen</w:t>
            </w:r>
          </w:p>
        </w:tc>
      </w:tr>
      <w:tr w:rsidR="00A26E46" w:rsidRPr="00E15260" w14:paraId="1F8B1171" w14:textId="77777777" w:rsidTr="00C47114">
        <w:trPr>
          <w:trHeight w:val="431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6881A24" w14:textId="612BF2D1" w:rsidR="00A26E46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2:00 pm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E5FBC89" w14:textId="02A417EA" w:rsidR="00A26E46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Identify Development Team Updates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9D08500" w14:textId="73A68E74" w:rsidR="00A26E46" w:rsidRDefault="00C33939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Paul Cieslak, Angela Hagy</w:t>
            </w:r>
          </w:p>
        </w:tc>
      </w:tr>
      <w:tr w:rsidR="00A26E46" w:rsidRPr="00E15260" w14:paraId="4DEE9D97" w14:textId="77777777" w:rsidTr="00234E7D">
        <w:trPr>
          <w:trHeight w:val="382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94" w14:textId="1B23423F" w:rsidR="00A26E46" w:rsidRPr="00E15260" w:rsidRDefault="00A26E46" w:rsidP="00A26E46">
            <w:pPr>
              <w:rPr>
                <w:rStyle w:val="Schedule"/>
              </w:rPr>
            </w:pPr>
            <w:bookmarkStart w:id="8" w:name="_Hlk446310844"/>
            <w:r>
              <w:rPr>
                <w:rStyle w:val="Schedule"/>
              </w:rPr>
              <w:t>2:30 p</w:t>
            </w:r>
            <w:r w:rsidRPr="00E15260">
              <w:rPr>
                <w:rStyle w:val="Schedule"/>
              </w:rPr>
              <w:t>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95" w14:textId="54DF325E" w:rsidR="00A26E46" w:rsidRPr="00E15260" w:rsidRDefault="00A26E46" w:rsidP="00A26E46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Mid-Afternoon </w:t>
            </w:r>
            <w:r w:rsidRPr="009E1864">
              <w:rPr>
                <w:rFonts w:cs="Arial"/>
                <w:b/>
                <w:color w:val="000000"/>
              </w:rPr>
              <w:t>Break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DEE9D96" w14:textId="3C3D6A49" w:rsidR="00A26E46" w:rsidRPr="00E15260" w:rsidRDefault="00A26E46" w:rsidP="00A26E46">
            <w:pPr>
              <w:rPr>
                <w:rStyle w:val="Schedule"/>
              </w:rPr>
            </w:pPr>
          </w:p>
        </w:tc>
      </w:tr>
      <w:bookmarkEnd w:id="8"/>
      <w:tr w:rsidR="00A26E46" w:rsidRPr="00E15260" w14:paraId="722CF061" w14:textId="77777777" w:rsidTr="00C47114">
        <w:trPr>
          <w:trHeight w:val="382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790F768" w14:textId="0CAC56EB" w:rsidR="00A26E46" w:rsidRDefault="005C1E3B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2:45 pm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F70478C" w14:textId="17899230" w:rsidR="00A26E46" w:rsidRDefault="00A26E46" w:rsidP="00A26E46">
            <w:pPr>
              <w:rPr>
                <w:rFonts w:cs="Arial"/>
                <w:b/>
                <w:color w:val="000000"/>
              </w:rPr>
            </w:pPr>
            <w:r>
              <w:rPr>
                <w:rStyle w:val="Presentation"/>
                <w:b w:val="0"/>
              </w:rPr>
              <w:t xml:space="preserve">CIFOR Website Update 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1757596" w14:textId="6248147F" w:rsidR="00A26E46" w:rsidRDefault="00A06EAC" w:rsidP="00A26E46">
            <w:pPr>
              <w:rPr>
                <w:rStyle w:val="Schedule"/>
              </w:rPr>
            </w:pPr>
            <w:r>
              <w:rPr>
                <w:rStyle w:val="Presentation"/>
                <w:b w:val="0"/>
              </w:rPr>
              <w:t>Anastasia Sonneman</w:t>
            </w:r>
            <w:r w:rsidR="00B679F6">
              <w:rPr>
                <w:rStyle w:val="Presentation"/>
                <w:b w:val="0"/>
              </w:rPr>
              <w:t>, Jennifer Li</w:t>
            </w:r>
          </w:p>
        </w:tc>
      </w:tr>
      <w:tr w:rsidR="00A26E46" w:rsidRPr="00E15260" w14:paraId="4DEE9D9B" w14:textId="77777777" w:rsidTr="00C47114">
        <w:trPr>
          <w:trHeight w:val="441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98" w14:textId="107D62DA" w:rsidR="00A26E46" w:rsidRPr="00E15260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3:45 pm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99" w14:textId="6BC61E0B" w:rsidR="00A26E46" w:rsidRPr="00C24A95" w:rsidRDefault="00A26E46" w:rsidP="00A26E46">
            <w:pPr>
              <w:rPr>
                <w:rStyle w:val="Presentation"/>
              </w:rPr>
            </w:pPr>
            <w:r w:rsidRPr="001D6149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IFORC 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9A" w14:textId="3C186F94" w:rsidR="00A26E46" w:rsidRPr="00E15260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Sherri McGarry</w:t>
            </w:r>
          </w:p>
        </w:tc>
      </w:tr>
      <w:tr w:rsidR="00A26E46" w:rsidRPr="00E15260" w14:paraId="4DEE9D9F" w14:textId="77777777" w:rsidTr="00C47114">
        <w:trPr>
          <w:trHeight w:val="441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9C" w14:textId="742EA262" w:rsidR="00A26E46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4:15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9D" w14:textId="2B66EFF6" w:rsidR="00A26E46" w:rsidRPr="00083ABA" w:rsidRDefault="00A26E46" w:rsidP="00A26E46">
            <w:pPr>
              <w:rPr>
                <w:rStyle w:val="Presentation"/>
                <w:b w:val="0"/>
              </w:rPr>
            </w:pPr>
            <w:r>
              <w:rPr>
                <w:rStyle w:val="Presentation"/>
                <w:b w:val="0"/>
              </w:rPr>
              <w:t>Industry workgroup?</w:t>
            </w:r>
            <w:r w:rsidR="008C2BE8">
              <w:rPr>
                <w:rStyle w:val="Presentation"/>
                <w:b w:val="0"/>
              </w:rPr>
              <w:t>?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DEE9D9E" w14:textId="0405F903" w:rsidR="00A26E46" w:rsidRPr="00E15260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Lisa Hainstock</w:t>
            </w:r>
          </w:p>
        </w:tc>
      </w:tr>
      <w:tr w:rsidR="00A26E46" w:rsidRPr="00E15260" w14:paraId="4DEE9DA3" w14:textId="77777777" w:rsidTr="00234E7D">
        <w:trPr>
          <w:trHeight w:val="441"/>
          <w:tblCellSpacing w:w="0" w:type="dxa"/>
        </w:trPr>
        <w:tc>
          <w:tcPr>
            <w:tcW w:w="940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A0" w14:textId="54E22DDA" w:rsidR="00A26E46" w:rsidRDefault="00A26E46" w:rsidP="00A26E46">
            <w:pPr>
              <w:rPr>
                <w:rStyle w:val="Schedule"/>
              </w:rPr>
            </w:pPr>
            <w:r>
              <w:rPr>
                <w:rStyle w:val="Schedule"/>
              </w:rPr>
              <w:t>4:45 pm</w:t>
            </w:r>
          </w:p>
        </w:tc>
        <w:tc>
          <w:tcPr>
            <w:tcW w:w="3052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A1" w14:textId="77777777" w:rsidR="00A26E46" w:rsidRPr="00C24A95" w:rsidRDefault="00A26E46" w:rsidP="00A26E46">
            <w:pPr>
              <w:rPr>
                <w:rStyle w:val="Presentation"/>
              </w:rPr>
            </w:pPr>
            <w:r w:rsidRPr="00C24A95">
              <w:rPr>
                <w:rStyle w:val="Presentation"/>
              </w:rPr>
              <w:t>Adjourn</w:t>
            </w:r>
          </w:p>
        </w:tc>
        <w:tc>
          <w:tcPr>
            <w:tcW w:w="1008" w:type="pct"/>
            <w:tcBorders>
              <w:top w:val="single" w:sz="8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DEE9DA2" w14:textId="3E2963B0" w:rsidR="00A26E46" w:rsidRPr="00E15260" w:rsidRDefault="00A26E46" w:rsidP="00A26E46">
            <w:pPr>
              <w:rPr>
                <w:rStyle w:val="Schedule"/>
              </w:rPr>
            </w:pPr>
          </w:p>
        </w:tc>
      </w:tr>
    </w:tbl>
    <w:p w14:paraId="4DEE9DA4" w14:textId="3564E68F" w:rsidR="00116D17" w:rsidRDefault="00116D17"/>
    <w:sectPr w:rsidR="00116D17" w:rsidSect="005B72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3EB84" w14:textId="77777777" w:rsidR="00B95BCB" w:rsidRDefault="00B95BCB" w:rsidP="00116D17">
      <w:r>
        <w:separator/>
      </w:r>
    </w:p>
  </w:endnote>
  <w:endnote w:type="continuationSeparator" w:id="0">
    <w:p w14:paraId="2666BBED" w14:textId="77777777" w:rsidR="00B95BCB" w:rsidRDefault="00B95BCB" w:rsidP="0011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7EE12" w14:textId="77777777" w:rsidR="00AD1ADD" w:rsidRDefault="00AD1A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4C427" w14:textId="77777777" w:rsidR="00AD1ADD" w:rsidRDefault="00AD1A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4A042" w14:textId="77777777" w:rsidR="00AD1ADD" w:rsidRDefault="00AD1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F0569" w14:textId="77777777" w:rsidR="00B95BCB" w:rsidRDefault="00B95BCB" w:rsidP="00116D17">
      <w:r>
        <w:separator/>
      </w:r>
    </w:p>
  </w:footnote>
  <w:footnote w:type="continuationSeparator" w:id="0">
    <w:p w14:paraId="6E49B0B9" w14:textId="77777777" w:rsidR="00B95BCB" w:rsidRDefault="00B95BCB" w:rsidP="0011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90258" w14:textId="77777777" w:rsidR="00AD1ADD" w:rsidRDefault="00AD1A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9" w:name="OLE_LINK10"/>
  <w:p w14:paraId="4DEE9DEF" w14:textId="4292200E" w:rsidR="00116D17" w:rsidRDefault="00B95BCB" w:rsidP="00764B95">
    <w:pPr>
      <w:pStyle w:val="Title"/>
      <w:spacing w:before="0" w:beforeAutospacing="0" w:after="0"/>
      <w:ind w:left="3600"/>
      <w:rPr>
        <w:b w:val="0"/>
        <w:sz w:val="28"/>
        <w:szCs w:val="28"/>
      </w:rPr>
    </w:pPr>
    <w:sdt>
      <w:sdtPr>
        <w:rPr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d w:val="-171417735"/>
        <w:docPartObj>
          <w:docPartGallery w:val="Watermarks"/>
          <w:docPartUnique/>
        </w:docPartObj>
      </w:sdtPr>
      <w:sdtEndPr/>
      <w:sdtContent>
        <w:r>
          <w:rPr>
            <w:noProof/>
            <w:sz w:val="3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pict w14:anchorId="6494F83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16D17">
      <w:rPr>
        <w:noProof/>
        <w:sz w:val="32"/>
      </w:rPr>
      <w:drawing>
        <wp:anchor distT="0" distB="0" distL="114300" distR="114300" simplePos="0" relativeHeight="251657216" behindDoc="0" locked="0" layoutInCell="1" allowOverlap="1" wp14:anchorId="4DEE9DF1" wp14:editId="4DEE9DF2">
          <wp:simplePos x="0" y="0"/>
          <wp:positionH relativeFrom="column">
            <wp:posOffset>-44229</wp:posOffset>
          </wp:positionH>
          <wp:positionV relativeFrom="paragraph">
            <wp:posOffset>-99557</wp:posOffset>
          </wp:positionV>
          <wp:extent cx="2965704" cy="1088136"/>
          <wp:effectExtent l="0" t="0" r="6350" b="0"/>
          <wp:wrapThrough wrapText="bothSides">
            <wp:wrapPolygon edited="0">
              <wp:start x="0" y="0"/>
              <wp:lineTo x="0" y="21184"/>
              <wp:lineTo x="21507" y="21184"/>
              <wp:lineTo x="21507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IFOR 2-color t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5704" cy="1088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D17" w:rsidRPr="005B72A0">
      <w:rPr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CIFOR Council Meeting Agenda</w:t>
    </w:r>
    <w:r w:rsidR="00116D17">
      <w:rPr>
        <w:sz w:val="32"/>
      </w:rPr>
      <w:br/>
    </w:r>
    <w:r w:rsidR="00764B95">
      <w:rPr>
        <w:b w:val="0"/>
        <w:sz w:val="28"/>
        <w:szCs w:val="28"/>
      </w:rPr>
      <w:t>September 13-14, 2017</w:t>
    </w:r>
  </w:p>
  <w:p w14:paraId="26631433" w14:textId="34111506" w:rsidR="00764B95" w:rsidRPr="00764B95" w:rsidRDefault="00764B95" w:rsidP="00764B95">
    <w:pPr>
      <w:pStyle w:val="Title"/>
      <w:spacing w:before="0" w:beforeAutospacing="0" w:after="0"/>
      <w:ind w:left="3600"/>
      <w:rPr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Crowne Plaza Denver</w:t>
    </w:r>
  </w:p>
  <w:bookmarkEnd w:id="9"/>
  <w:p w14:paraId="4DEE9DF0" w14:textId="77777777" w:rsidR="00116D17" w:rsidRDefault="00116D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72C15" w14:textId="77777777" w:rsidR="00AD1ADD" w:rsidRDefault="00AD1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FC61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863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4BEF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6E2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ACEE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C0C6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080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E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C8B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9374C"/>
    <w:multiLevelType w:val="hybridMultilevel"/>
    <w:tmpl w:val="1BF2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A249D"/>
    <w:multiLevelType w:val="hybridMultilevel"/>
    <w:tmpl w:val="BC54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55642"/>
    <w:multiLevelType w:val="hybridMultilevel"/>
    <w:tmpl w:val="E8C21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93607"/>
    <w:multiLevelType w:val="hybridMultilevel"/>
    <w:tmpl w:val="B18A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B43D87"/>
    <w:multiLevelType w:val="hybridMultilevel"/>
    <w:tmpl w:val="5DEA4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22756"/>
    <w:multiLevelType w:val="hybridMultilevel"/>
    <w:tmpl w:val="E5D0E14C"/>
    <w:lvl w:ilvl="0" w:tplc="42A057F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E220E6"/>
    <w:multiLevelType w:val="hybridMultilevel"/>
    <w:tmpl w:val="68D0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71D61"/>
    <w:multiLevelType w:val="hybridMultilevel"/>
    <w:tmpl w:val="9B942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B1EEA"/>
    <w:multiLevelType w:val="hybridMultilevel"/>
    <w:tmpl w:val="818C6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969DD"/>
    <w:multiLevelType w:val="hybridMultilevel"/>
    <w:tmpl w:val="30C2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3036B"/>
    <w:multiLevelType w:val="hybridMultilevel"/>
    <w:tmpl w:val="7D9C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164AC"/>
    <w:multiLevelType w:val="hybridMultilevel"/>
    <w:tmpl w:val="A7B8D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E0AF8"/>
    <w:multiLevelType w:val="hybridMultilevel"/>
    <w:tmpl w:val="180CF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36A4F"/>
    <w:multiLevelType w:val="hybridMultilevel"/>
    <w:tmpl w:val="517EE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B2E23"/>
    <w:multiLevelType w:val="hybridMultilevel"/>
    <w:tmpl w:val="349A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B0403"/>
    <w:multiLevelType w:val="hybridMultilevel"/>
    <w:tmpl w:val="465EF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D16F8"/>
    <w:multiLevelType w:val="hybridMultilevel"/>
    <w:tmpl w:val="C7A6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3"/>
  </w:num>
  <w:num w:numId="14">
    <w:abstractNumId w:val="20"/>
  </w:num>
  <w:num w:numId="15">
    <w:abstractNumId w:val="26"/>
  </w:num>
  <w:num w:numId="16">
    <w:abstractNumId w:val="10"/>
  </w:num>
  <w:num w:numId="17">
    <w:abstractNumId w:val="19"/>
  </w:num>
  <w:num w:numId="18">
    <w:abstractNumId w:val="16"/>
  </w:num>
  <w:num w:numId="19">
    <w:abstractNumId w:val="12"/>
  </w:num>
  <w:num w:numId="20">
    <w:abstractNumId w:val="11"/>
  </w:num>
  <w:num w:numId="21">
    <w:abstractNumId w:val="22"/>
  </w:num>
  <w:num w:numId="22">
    <w:abstractNumId w:val="18"/>
  </w:num>
  <w:num w:numId="23">
    <w:abstractNumId w:val="17"/>
  </w:num>
  <w:num w:numId="24">
    <w:abstractNumId w:val="25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DD"/>
    <w:rsid w:val="00001115"/>
    <w:rsid w:val="00005AB0"/>
    <w:rsid w:val="000116BF"/>
    <w:rsid w:val="00011D2C"/>
    <w:rsid w:val="00015F37"/>
    <w:rsid w:val="00035B62"/>
    <w:rsid w:val="000600A1"/>
    <w:rsid w:val="0008308D"/>
    <w:rsid w:val="00083ABA"/>
    <w:rsid w:val="00084619"/>
    <w:rsid w:val="00090051"/>
    <w:rsid w:val="0009193F"/>
    <w:rsid w:val="00091CDD"/>
    <w:rsid w:val="000C3EC1"/>
    <w:rsid w:val="000C70FA"/>
    <w:rsid w:val="000D271E"/>
    <w:rsid w:val="000F31DD"/>
    <w:rsid w:val="00101D74"/>
    <w:rsid w:val="0011569F"/>
    <w:rsid w:val="00116D17"/>
    <w:rsid w:val="001208E1"/>
    <w:rsid w:val="001466F5"/>
    <w:rsid w:val="00172719"/>
    <w:rsid w:val="0017526B"/>
    <w:rsid w:val="00193A0C"/>
    <w:rsid w:val="001B55B8"/>
    <w:rsid w:val="001D337F"/>
    <w:rsid w:val="001D6149"/>
    <w:rsid w:val="001E0ABD"/>
    <w:rsid w:val="001E35A8"/>
    <w:rsid w:val="00211909"/>
    <w:rsid w:val="002173FF"/>
    <w:rsid w:val="00234E7D"/>
    <w:rsid w:val="0024159A"/>
    <w:rsid w:val="00242C0C"/>
    <w:rsid w:val="00242E5D"/>
    <w:rsid w:val="00253506"/>
    <w:rsid w:val="00260805"/>
    <w:rsid w:val="002633CE"/>
    <w:rsid w:val="002653A0"/>
    <w:rsid w:val="0029290B"/>
    <w:rsid w:val="002B2770"/>
    <w:rsid w:val="002C5D50"/>
    <w:rsid w:val="002D2696"/>
    <w:rsid w:val="002D7442"/>
    <w:rsid w:val="002E24A2"/>
    <w:rsid w:val="002E5E84"/>
    <w:rsid w:val="00305E8D"/>
    <w:rsid w:val="00306A3D"/>
    <w:rsid w:val="00314EDB"/>
    <w:rsid w:val="00316C98"/>
    <w:rsid w:val="00321C76"/>
    <w:rsid w:val="00322038"/>
    <w:rsid w:val="00325F7E"/>
    <w:rsid w:val="00330054"/>
    <w:rsid w:val="00336B6F"/>
    <w:rsid w:val="0034543B"/>
    <w:rsid w:val="00352B81"/>
    <w:rsid w:val="00353238"/>
    <w:rsid w:val="00365C36"/>
    <w:rsid w:val="00370770"/>
    <w:rsid w:val="00376196"/>
    <w:rsid w:val="00380322"/>
    <w:rsid w:val="0038144E"/>
    <w:rsid w:val="003921BA"/>
    <w:rsid w:val="00396651"/>
    <w:rsid w:val="003A5B7B"/>
    <w:rsid w:val="003B10C0"/>
    <w:rsid w:val="003B525B"/>
    <w:rsid w:val="003B6E97"/>
    <w:rsid w:val="003B7571"/>
    <w:rsid w:val="003D69BA"/>
    <w:rsid w:val="003F79C9"/>
    <w:rsid w:val="004008ED"/>
    <w:rsid w:val="00402F69"/>
    <w:rsid w:val="00412ABB"/>
    <w:rsid w:val="0041378C"/>
    <w:rsid w:val="004144D6"/>
    <w:rsid w:val="00452E55"/>
    <w:rsid w:val="00456120"/>
    <w:rsid w:val="0047216F"/>
    <w:rsid w:val="0047357B"/>
    <w:rsid w:val="004849C9"/>
    <w:rsid w:val="00487767"/>
    <w:rsid w:val="004A1C0F"/>
    <w:rsid w:val="004D1448"/>
    <w:rsid w:val="004E65BD"/>
    <w:rsid w:val="004E69FB"/>
    <w:rsid w:val="004E77BD"/>
    <w:rsid w:val="004F42E9"/>
    <w:rsid w:val="005035F8"/>
    <w:rsid w:val="00503673"/>
    <w:rsid w:val="00514740"/>
    <w:rsid w:val="005270D8"/>
    <w:rsid w:val="0053292E"/>
    <w:rsid w:val="00535874"/>
    <w:rsid w:val="00552C2E"/>
    <w:rsid w:val="0055588C"/>
    <w:rsid w:val="00555BB7"/>
    <w:rsid w:val="00563F57"/>
    <w:rsid w:val="00580A06"/>
    <w:rsid w:val="00583967"/>
    <w:rsid w:val="0058786B"/>
    <w:rsid w:val="00594935"/>
    <w:rsid w:val="00595F76"/>
    <w:rsid w:val="005A0A54"/>
    <w:rsid w:val="005B1333"/>
    <w:rsid w:val="005B5E15"/>
    <w:rsid w:val="005B72A0"/>
    <w:rsid w:val="005C1E3B"/>
    <w:rsid w:val="005C7890"/>
    <w:rsid w:val="005D541C"/>
    <w:rsid w:val="005D6FE2"/>
    <w:rsid w:val="005D7D64"/>
    <w:rsid w:val="005E2590"/>
    <w:rsid w:val="0061364F"/>
    <w:rsid w:val="006211F6"/>
    <w:rsid w:val="00644908"/>
    <w:rsid w:val="00644F57"/>
    <w:rsid w:val="0064629A"/>
    <w:rsid w:val="006510A1"/>
    <w:rsid w:val="00666066"/>
    <w:rsid w:val="00666460"/>
    <w:rsid w:val="006715BB"/>
    <w:rsid w:val="00673E3C"/>
    <w:rsid w:val="006751DD"/>
    <w:rsid w:val="00687691"/>
    <w:rsid w:val="006A2CDC"/>
    <w:rsid w:val="006D34E4"/>
    <w:rsid w:val="006E7449"/>
    <w:rsid w:val="006E7E18"/>
    <w:rsid w:val="006F404F"/>
    <w:rsid w:val="006F4462"/>
    <w:rsid w:val="00703BD5"/>
    <w:rsid w:val="007075A9"/>
    <w:rsid w:val="0071461D"/>
    <w:rsid w:val="00717B1B"/>
    <w:rsid w:val="007337D5"/>
    <w:rsid w:val="00737280"/>
    <w:rsid w:val="00745FA6"/>
    <w:rsid w:val="007502B7"/>
    <w:rsid w:val="00753062"/>
    <w:rsid w:val="00764B95"/>
    <w:rsid w:val="007739C1"/>
    <w:rsid w:val="007771C5"/>
    <w:rsid w:val="007817F5"/>
    <w:rsid w:val="007A4FB7"/>
    <w:rsid w:val="007A5148"/>
    <w:rsid w:val="007B0440"/>
    <w:rsid w:val="007C5C1A"/>
    <w:rsid w:val="007D58A6"/>
    <w:rsid w:val="007F26BF"/>
    <w:rsid w:val="008123C0"/>
    <w:rsid w:val="00814F79"/>
    <w:rsid w:val="0082144A"/>
    <w:rsid w:val="00825B39"/>
    <w:rsid w:val="00832D0B"/>
    <w:rsid w:val="0083382F"/>
    <w:rsid w:val="00857955"/>
    <w:rsid w:val="00873505"/>
    <w:rsid w:val="00874846"/>
    <w:rsid w:val="00874C5A"/>
    <w:rsid w:val="00882812"/>
    <w:rsid w:val="00891544"/>
    <w:rsid w:val="008B4098"/>
    <w:rsid w:val="008B544E"/>
    <w:rsid w:val="008B7154"/>
    <w:rsid w:val="008C2BE8"/>
    <w:rsid w:val="008D22F8"/>
    <w:rsid w:val="008D2395"/>
    <w:rsid w:val="008F21A4"/>
    <w:rsid w:val="009067ED"/>
    <w:rsid w:val="0090786D"/>
    <w:rsid w:val="009112DD"/>
    <w:rsid w:val="009179F8"/>
    <w:rsid w:val="009209FE"/>
    <w:rsid w:val="00921CBA"/>
    <w:rsid w:val="00926365"/>
    <w:rsid w:val="00927DC3"/>
    <w:rsid w:val="009309C3"/>
    <w:rsid w:val="00930DB0"/>
    <w:rsid w:val="00942FB5"/>
    <w:rsid w:val="00983C6D"/>
    <w:rsid w:val="009C5D45"/>
    <w:rsid w:val="009D4201"/>
    <w:rsid w:val="009E1864"/>
    <w:rsid w:val="009E3BC6"/>
    <w:rsid w:val="009E6C39"/>
    <w:rsid w:val="009F1827"/>
    <w:rsid w:val="00A06EAC"/>
    <w:rsid w:val="00A12502"/>
    <w:rsid w:val="00A26E46"/>
    <w:rsid w:val="00A51BB6"/>
    <w:rsid w:val="00A67B22"/>
    <w:rsid w:val="00A70F6B"/>
    <w:rsid w:val="00A74CCE"/>
    <w:rsid w:val="00A7504F"/>
    <w:rsid w:val="00A81E95"/>
    <w:rsid w:val="00A86F09"/>
    <w:rsid w:val="00A950CD"/>
    <w:rsid w:val="00AB3B56"/>
    <w:rsid w:val="00AC2008"/>
    <w:rsid w:val="00AC293C"/>
    <w:rsid w:val="00AD1ADD"/>
    <w:rsid w:val="00AD1B59"/>
    <w:rsid w:val="00AE08B5"/>
    <w:rsid w:val="00AE250E"/>
    <w:rsid w:val="00AF0456"/>
    <w:rsid w:val="00B11C0F"/>
    <w:rsid w:val="00B12C63"/>
    <w:rsid w:val="00B14394"/>
    <w:rsid w:val="00B32095"/>
    <w:rsid w:val="00B63707"/>
    <w:rsid w:val="00B64915"/>
    <w:rsid w:val="00B671F7"/>
    <w:rsid w:val="00B679F6"/>
    <w:rsid w:val="00B72366"/>
    <w:rsid w:val="00B75185"/>
    <w:rsid w:val="00B936B6"/>
    <w:rsid w:val="00B95BCB"/>
    <w:rsid w:val="00B95D99"/>
    <w:rsid w:val="00BB16E6"/>
    <w:rsid w:val="00BC2BAE"/>
    <w:rsid w:val="00BD1235"/>
    <w:rsid w:val="00BD72A0"/>
    <w:rsid w:val="00BE0F6B"/>
    <w:rsid w:val="00BE1C5A"/>
    <w:rsid w:val="00BE2FD3"/>
    <w:rsid w:val="00BF4626"/>
    <w:rsid w:val="00C026C8"/>
    <w:rsid w:val="00C07C76"/>
    <w:rsid w:val="00C21D11"/>
    <w:rsid w:val="00C24A95"/>
    <w:rsid w:val="00C3287E"/>
    <w:rsid w:val="00C33939"/>
    <w:rsid w:val="00C35000"/>
    <w:rsid w:val="00C40769"/>
    <w:rsid w:val="00C42337"/>
    <w:rsid w:val="00C47114"/>
    <w:rsid w:val="00C75C08"/>
    <w:rsid w:val="00C772AE"/>
    <w:rsid w:val="00C77AE1"/>
    <w:rsid w:val="00C877DB"/>
    <w:rsid w:val="00CB0094"/>
    <w:rsid w:val="00CC1F8C"/>
    <w:rsid w:val="00CD3DDB"/>
    <w:rsid w:val="00CD719C"/>
    <w:rsid w:val="00CF307E"/>
    <w:rsid w:val="00D02D62"/>
    <w:rsid w:val="00D0354D"/>
    <w:rsid w:val="00D0467D"/>
    <w:rsid w:val="00D3081E"/>
    <w:rsid w:val="00D31304"/>
    <w:rsid w:val="00D328BE"/>
    <w:rsid w:val="00D32E92"/>
    <w:rsid w:val="00D376C0"/>
    <w:rsid w:val="00D5175C"/>
    <w:rsid w:val="00D51895"/>
    <w:rsid w:val="00D80328"/>
    <w:rsid w:val="00D817CD"/>
    <w:rsid w:val="00D835BE"/>
    <w:rsid w:val="00DA12A1"/>
    <w:rsid w:val="00DA72B0"/>
    <w:rsid w:val="00DB234B"/>
    <w:rsid w:val="00DB7FFE"/>
    <w:rsid w:val="00DC4A08"/>
    <w:rsid w:val="00DC73CC"/>
    <w:rsid w:val="00DD3FF6"/>
    <w:rsid w:val="00DE33C1"/>
    <w:rsid w:val="00DE3FB1"/>
    <w:rsid w:val="00DF0281"/>
    <w:rsid w:val="00E02DFC"/>
    <w:rsid w:val="00E12020"/>
    <w:rsid w:val="00E15260"/>
    <w:rsid w:val="00E1554C"/>
    <w:rsid w:val="00E23337"/>
    <w:rsid w:val="00E34437"/>
    <w:rsid w:val="00E43615"/>
    <w:rsid w:val="00E60A47"/>
    <w:rsid w:val="00E640F9"/>
    <w:rsid w:val="00E837ED"/>
    <w:rsid w:val="00E95233"/>
    <w:rsid w:val="00EB4ABC"/>
    <w:rsid w:val="00EB763B"/>
    <w:rsid w:val="00EC4DC1"/>
    <w:rsid w:val="00EC7812"/>
    <w:rsid w:val="00EE1261"/>
    <w:rsid w:val="00EF580F"/>
    <w:rsid w:val="00F0447E"/>
    <w:rsid w:val="00F12F2E"/>
    <w:rsid w:val="00F25A49"/>
    <w:rsid w:val="00F27632"/>
    <w:rsid w:val="00F46BE8"/>
    <w:rsid w:val="00F47D27"/>
    <w:rsid w:val="00F60F68"/>
    <w:rsid w:val="00F642A8"/>
    <w:rsid w:val="00F800F6"/>
    <w:rsid w:val="00F921C2"/>
    <w:rsid w:val="00F96192"/>
    <w:rsid w:val="00FA1F3A"/>
    <w:rsid w:val="00FA236C"/>
    <w:rsid w:val="00FA6936"/>
    <w:rsid w:val="00FC59BB"/>
    <w:rsid w:val="00FE255A"/>
    <w:rsid w:val="00FE29CB"/>
    <w:rsid w:val="00FE4CD8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EE9D20"/>
  <w15:docId w15:val="{0AF87F3B-AF13-4D10-8313-0C2B4F4B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42A8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qFormat/>
    <w:rsid w:val="00D0467D"/>
    <w:pPr>
      <w:jc w:val="center"/>
      <w:outlineLvl w:val="0"/>
    </w:pPr>
    <w:rPr>
      <w:rFonts w:cs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qFormat/>
    <w:rsid w:val="009C5D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467D"/>
    <w:rPr>
      <w:rFonts w:ascii="Tahoma" w:hAnsi="Tahoma" w:cs="Arial"/>
      <w:b/>
      <w:bCs/>
      <w:color w:val="FFFFFF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936B6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D0467D"/>
    <w:pPr>
      <w:spacing w:before="100" w:beforeAutospacing="1" w:after="360"/>
      <w:jc w:val="center"/>
    </w:pPr>
    <w:rPr>
      <w:rFonts w:cs="Arial"/>
      <w:b/>
      <w:bCs/>
      <w:sz w:val="36"/>
      <w:szCs w:val="32"/>
    </w:rPr>
  </w:style>
  <w:style w:type="character" w:customStyle="1" w:styleId="Schedule">
    <w:name w:val="Schedule"/>
    <w:basedOn w:val="DefaultParagraphFont"/>
    <w:rsid w:val="00D02D62"/>
    <w:rPr>
      <w:rFonts w:ascii="Tahoma" w:hAnsi="Tahoma"/>
      <w:color w:val="000000"/>
    </w:rPr>
  </w:style>
  <w:style w:type="character" w:customStyle="1" w:styleId="Presentation">
    <w:name w:val="Presentation"/>
    <w:basedOn w:val="DefaultParagraphFont"/>
    <w:rsid w:val="00D02D62"/>
    <w:rPr>
      <w:rFonts w:ascii="Tahoma" w:hAnsi="Tahom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175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D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D17"/>
    <w:rPr>
      <w:rFonts w:ascii="Tahoma" w:hAnsi="Tahoma"/>
    </w:rPr>
  </w:style>
  <w:style w:type="paragraph" w:styleId="Footer">
    <w:name w:val="footer"/>
    <w:basedOn w:val="Normal"/>
    <w:link w:val="FooterChar"/>
    <w:uiPriority w:val="99"/>
    <w:unhideWhenUsed/>
    <w:rsid w:val="00116D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D17"/>
    <w:rPr>
      <w:rFonts w:ascii="Tahoma" w:hAnsi="Tahoma"/>
    </w:rPr>
  </w:style>
  <w:style w:type="character" w:customStyle="1" w:styleId="TitleChar">
    <w:name w:val="Title Char"/>
    <w:basedOn w:val="DefaultParagraphFont"/>
    <w:link w:val="Title"/>
    <w:rsid w:val="00116D17"/>
    <w:rPr>
      <w:rFonts w:ascii="Tahoma" w:hAnsi="Tahoma" w:cs="Arial"/>
      <w:b/>
      <w:bCs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rosenberg\Desktop\010684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A1B299-DAEA-4E04-A64C-02E53A313E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E54035-8D61-4A5D-AEC3-EADD4D145230}"/>
</file>

<file path=customXml/itemProps3.xml><?xml version="1.0" encoding="utf-8"?>
<ds:datastoreItem xmlns:ds="http://schemas.openxmlformats.org/officeDocument/2006/customXml" ds:itemID="{E41BB77E-770E-491B-B419-1016BD72AE7F}"/>
</file>

<file path=customXml/itemProps4.xml><?xml version="1.0" encoding="utf-8"?>
<ds:datastoreItem xmlns:ds="http://schemas.openxmlformats.org/officeDocument/2006/customXml" ds:itemID="{370280E8-D5F4-41C6-8AF6-9D1E9D424E08}"/>
</file>

<file path=docProps/app.xml><?xml version="1.0" encoding="utf-8"?>
<Properties xmlns="http://schemas.openxmlformats.org/officeDocument/2006/extended-properties" xmlns:vt="http://schemas.openxmlformats.org/officeDocument/2006/docPropsVTypes">
  <Template>01068435</Template>
  <TotalTime>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Dhara Patel</dc:creator>
  <cp:lastModifiedBy>Liz</cp:lastModifiedBy>
  <cp:revision>2</cp:revision>
  <cp:lastPrinted>2014-02-27T13:57:00Z</cp:lastPrinted>
  <dcterms:created xsi:type="dcterms:W3CDTF">2017-08-29T15:47:00Z</dcterms:created>
  <dcterms:modified xsi:type="dcterms:W3CDTF">2017-08-29T15:47:00Z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  <property fmtid="{D5CDD505-2E9C-101B-9397-08002B2CF9AE}" pid="3" name="ContentTypeId">
    <vt:lpwstr>0x0101008B223479743CB54B9282FFE71163F489</vt:lpwstr>
  </property>
</Properties>
</file>