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A276B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A2C98D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293E5530" w14:textId="77777777" w:rsidR="000F5E9E" w:rsidRDefault="000F5E9E" w:rsidP="00E9162A">
            <w:pPr>
              <w:pStyle w:val="ListParagraph"/>
              <w:ind w:left="1260"/>
              <w:rPr>
                <w:rStyle w:val="Schedule"/>
                <w:sz w:val="24"/>
              </w:rPr>
            </w:pPr>
          </w:p>
          <w:p w14:paraId="4FF6B89C" w14:textId="3861E451" w:rsidR="00E9162A" w:rsidRDefault="00E9162A" w:rsidP="002C3995">
            <w:pPr>
              <w:pStyle w:val="ListParagraph"/>
              <w:numPr>
                <w:ilvl w:val="0"/>
                <w:numId w:val="3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Review Dallas In-Person Meeting </w:t>
            </w:r>
            <w:r w:rsidR="000F5E9E">
              <w:rPr>
                <w:rStyle w:val="Schedule"/>
                <w:sz w:val="24"/>
              </w:rPr>
              <w:t>Items</w:t>
            </w:r>
            <w:r w:rsidR="002C3995">
              <w:rPr>
                <w:rStyle w:val="Schedule"/>
                <w:sz w:val="24"/>
              </w:rPr>
              <w:t>:</w:t>
            </w:r>
          </w:p>
          <w:p w14:paraId="488115DB" w14:textId="77777777" w:rsidR="000F5E9E" w:rsidRDefault="000F5E9E" w:rsidP="00E9162A">
            <w:pPr>
              <w:pStyle w:val="ListParagraph"/>
              <w:ind w:left="1260"/>
              <w:rPr>
                <w:rStyle w:val="Schedule"/>
                <w:sz w:val="24"/>
              </w:rPr>
            </w:pPr>
          </w:p>
          <w:p w14:paraId="40BFC24E" w14:textId="0E4D8BBE" w:rsidR="0062076D" w:rsidRDefault="0062076D" w:rsidP="000F5E9E">
            <w:pPr>
              <w:pStyle w:val="ListParagraph"/>
              <w:numPr>
                <w:ilvl w:val="1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CIFOR a</w:t>
            </w:r>
            <w:r w:rsidRPr="002227C8">
              <w:rPr>
                <w:rStyle w:val="Schedule"/>
                <w:sz w:val="24"/>
              </w:rPr>
              <w:t xml:space="preserve">bstract </w:t>
            </w:r>
            <w:r>
              <w:rPr>
                <w:rStyle w:val="Schedule"/>
                <w:sz w:val="24"/>
              </w:rPr>
              <w:t xml:space="preserve">template </w:t>
            </w:r>
          </w:p>
          <w:p w14:paraId="178E090C" w14:textId="77777777" w:rsidR="0062076D" w:rsidRDefault="0062076D" w:rsidP="0062076D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History of CIFOR presentation </w:t>
            </w:r>
          </w:p>
          <w:p w14:paraId="3EFDDB9D" w14:textId="77777777" w:rsidR="0062076D" w:rsidRDefault="0062076D" w:rsidP="0062076D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Short CIFOR presentation </w:t>
            </w:r>
          </w:p>
          <w:p w14:paraId="0B88D7BE" w14:textId="07B6945C" w:rsidR="00C40D25" w:rsidRDefault="0062076D" w:rsidP="00C40D2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>CIFOR website sign</w:t>
            </w:r>
            <w:r>
              <w:rPr>
                <w:rStyle w:val="Schedule"/>
                <w:sz w:val="24"/>
              </w:rPr>
              <w:t>-</w:t>
            </w:r>
            <w:r w:rsidRPr="002227C8">
              <w:rPr>
                <w:rStyle w:val="Schedule"/>
                <w:sz w:val="24"/>
              </w:rPr>
              <w:t>up</w:t>
            </w:r>
            <w:r>
              <w:rPr>
                <w:rStyle w:val="Schedule"/>
                <w:sz w:val="24"/>
              </w:rPr>
              <w:t>s</w:t>
            </w:r>
          </w:p>
          <w:p w14:paraId="0266531C" w14:textId="4681D12E" w:rsidR="007A2B6E" w:rsidRDefault="00AE1A5B" w:rsidP="007A2B6E">
            <w:pPr>
              <w:pStyle w:val="ListParagraph"/>
              <w:numPr>
                <w:ilvl w:val="0"/>
                <w:numId w:val="39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Anything </w:t>
            </w:r>
            <w:bookmarkStart w:id="1" w:name="_GoBack"/>
            <w:bookmarkEnd w:id="1"/>
            <w:r>
              <w:rPr>
                <w:rStyle w:val="Schedule"/>
                <w:sz w:val="24"/>
              </w:rPr>
              <w:t xml:space="preserve">else we should do with this? </w:t>
            </w:r>
          </w:p>
          <w:p w14:paraId="23BBCAAF" w14:textId="2365981A" w:rsidR="0062076D" w:rsidRPr="00C40D25" w:rsidRDefault="0062076D" w:rsidP="00C40D2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C40D25">
              <w:rPr>
                <w:rStyle w:val="Schedule"/>
                <w:sz w:val="24"/>
              </w:rPr>
              <w:t>How can we prepare for New Guidelines?</w:t>
            </w:r>
          </w:p>
          <w:p w14:paraId="765B6719" w14:textId="77777777" w:rsidR="0062076D" w:rsidRPr="006A3587" w:rsidRDefault="0062076D" w:rsidP="0062076D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How best to promote it?  </w:t>
            </w:r>
          </w:p>
          <w:p w14:paraId="2B8F2DE2" w14:textId="445E41C6" w:rsidR="0062076D" w:rsidRPr="00C40D25" w:rsidRDefault="0062076D" w:rsidP="00C40D25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Update Promotional Plan </w:t>
            </w:r>
          </w:p>
          <w:p w14:paraId="0BFCB561" w14:textId="71C41490" w:rsidR="00C40D25" w:rsidRDefault="00AD37EF" w:rsidP="0062076D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Reference Guide promotions </w:t>
            </w:r>
          </w:p>
          <w:p w14:paraId="2EDFFE0F" w14:textId="6F0E205E" w:rsidR="0062076D" w:rsidRDefault="0062076D" w:rsidP="0062076D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O</w:t>
            </w:r>
            <w:r w:rsidRPr="002227C8">
              <w:rPr>
                <w:rStyle w:val="Schedule"/>
                <w:sz w:val="24"/>
              </w:rPr>
              <w:t xml:space="preserve">utreach plan for focused locations </w:t>
            </w:r>
          </w:p>
          <w:p w14:paraId="62225FD0" w14:textId="763DBBC1" w:rsidR="0062076D" w:rsidRDefault="0062076D" w:rsidP="0062076D">
            <w:pPr>
              <w:pStyle w:val="ListParagraph"/>
              <w:numPr>
                <w:ilvl w:val="0"/>
                <w:numId w:val="35"/>
              </w:numPr>
              <w:rPr>
                <w:rStyle w:val="Schedule"/>
                <w:sz w:val="24"/>
              </w:rPr>
            </w:pPr>
            <w:r w:rsidRPr="00F34575">
              <w:rPr>
                <w:rStyle w:val="Schedule"/>
                <w:sz w:val="24"/>
              </w:rPr>
              <w:t>Christina &amp; Andre</w:t>
            </w:r>
            <w:r>
              <w:rPr>
                <w:rStyle w:val="Schedule"/>
                <w:sz w:val="24"/>
              </w:rPr>
              <w:t xml:space="preserve"> – </w:t>
            </w:r>
            <w:r w:rsidR="00AD37EF">
              <w:rPr>
                <w:rStyle w:val="Schedule"/>
                <w:sz w:val="24"/>
              </w:rPr>
              <w:t xml:space="preserve">update &amp; next steps </w:t>
            </w:r>
          </w:p>
          <w:p w14:paraId="3958DB3E" w14:textId="77777777" w:rsidR="002C3995" w:rsidRDefault="002C3995" w:rsidP="002C3995">
            <w:pPr>
              <w:pStyle w:val="ListParagraph"/>
              <w:ind w:left="1980"/>
              <w:rPr>
                <w:rStyle w:val="Schedule"/>
                <w:sz w:val="24"/>
              </w:rPr>
            </w:pPr>
          </w:p>
          <w:p w14:paraId="4DEE9D28" w14:textId="7CD9D2FF" w:rsidR="00F46EEA" w:rsidRPr="00194517" w:rsidRDefault="0062076D" w:rsidP="0062076D">
            <w:pPr>
              <w:pStyle w:val="ListParagraph"/>
              <w:ind w:left="0"/>
              <w:rPr>
                <w:rStyle w:val="Schedule"/>
                <w:b/>
                <w:sz w:val="24"/>
              </w:rPr>
            </w:pPr>
            <w:r>
              <w:rPr>
                <w:rStyle w:val="Schedule"/>
                <w:sz w:val="24"/>
              </w:rPr>
              <w:t xml:space="preserve"> </w:t>
            </w: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B8073BA" w14:textId="77777777" w:rsidR="002C3995" w:rsidRDefault="002C3995" w:rsidP="002C3995">
            <w:pPr>
              <w:pStyle w:val="ListParagraph"/>
              <w:numPr>
                <w:ilvl w:val="0"/>
                <w:numId w:val="3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COE collaboration on CIFOR promotion </w:t>
            </w:r>
          </w:p>
          <w:p w14:paraId="19E48069" w14:textId="77777777" w:rsidR="002C3995" w:rsidRDefault="002C3995" w:rsidP="002C3995">
            <w:pPr>
              <w:pStyle w:val="ListParagraph"/>
              <w:ind w:left="0"/>
              <w:rPr>
                <w:rStyle w:val="Schedule"/>
                <w:sz w:val="24"/>
              </w:rPr>
            </w:pPr>
          </w:p>
          <w:p w14:paraId="3A48AB68" w14:textId="6E1F0DD0" w:rsidR="00F46EEA" w:rsidRPr="002C3995" w:rsidRDefault="002C3995" w:rsidP="002C3995">
            <w:pPr>
              <w:pStyle w:val="ListParagraph"/>
              <w:numPr>
                <w:ilvl w:val="0"/>
                <w:numId w:val="38"/>
              </w:numPr>
              <w:rPr>
                <w:rStyle w:val="Schedule"/>
                <w:sz w:val="24"/>
              </w:rPr>
            </w:pPr>
            <w:r w:rsidRPr="002C3995">
              <w:rPr>
                <w:rStyle w:val="Schedule"/>
                <w:sz w:val="24"/>
              </w:rPr>
              <w:t xml:space="preserve">Discuss promotion, additional avenues to explore, and next steps  </w:t>
            </w: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default" r:id="rId8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5904A" w14:textId="77777777" w:rsidR="00070B00" w:rsidRDefault="00070B00" w:rsidP="00116D17">
      <w:r>
        <w:separator/>
      </w:r>
    </w:p>
  </w:endnote>
  <w:endnote w:type="continuationSeparator" w:id="0">
    <w:p w14:paraId="3AE704E0" w14:textId="77777777" w:rsidR="00070B00" w:rsidRDefault="00070B00" w:rsidP="00116D17">
      <w:r>
        <w:continuationSeparator/>
      </w:r>
    </w:p>
  </w:endnote>
  <w:endnote w:type="continuationNotice" w:id="1">
    <w:p w14:paraId="25C019EC" w14:textId="77777777" w:rsidR="00070B00" w:rsidRDefault="00070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71BAC" w14:textId="77777777" w:rsidR="00070B00" w:rsidRDefault="00070B00" w:rsidP="00116D17">
      <w:r>
        <w:separator/>
      </w:r>
    </w:p>
  </w:footnote>
  <w:footnote w:type="continuationSeparator" w:id="0">
    <w:p w14:paraId="317D197B" w14:textId="77777777" w:rsidR="00070B00" w:rsidRDefault="00070B00" w:rsidP="00116D17">
      <w:r>
        <w:continuationSeparator/>
      </w:r>
    </w:p>
  </w:footnote>
  <w:footnote w:type="continuationNotice" w:id="1">
    <w:p w14:paraId="7706F8EB" w14:textId="77777777" w:rsidR="00070B00" w:rsidRDefault="00070B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203D4" w14:textId="65C9BE78" w:rsidR="008D58B6" w:rsidRPr="008D58B6" w:rsidRDefault="001B00D2" w:rsidP="008D58B6">
    <w:pPr>
      <w:pStyle w:val="Title"/>
      <w:spacing w:before="0" w:beforeAutospacing="0" w:after="0"/>
      <w:ind w:left="3600"/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bookmarkStart w:id="2" w:name="OLE_LINK10"/>
    <w:r w:rsidRPr="008D58B6">
      <w:rPr>
        <w:noProof/>
        <w:szCs w:val="36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5C05" w:rsidRPr="008D58B6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Promote Development Team</w:t>
    </w:r>
  </w:p>
  <w:p w14:paraId="4DEE9DEF" w14:textId="00E0693D" w:rsidR="001B00D2" w:rsidRPr="002E7E71" w:rsidRDefault="002E7E71" w:rsidP="008D58B6">
    <w:pPr>
      <w:pStyle w:val="Title"/>
      <w:spacing w:before="0" w:beforeAutospacing="0" w:after="0"/>
      <w:ind w:left="3600"/>
      <w:rPr>
        <w:b w:val="0"/>
        <w:sz w:val="30"/>
        <w:szCs w:val="30"/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="001B00D2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540849AA" w:rsidR="001B00D2" w:rsidRPr="002E7E71" w:rsidRDefault="00253C32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Minneapolis, MN</w:t>
    </w:r>
  </w:p>
  <w:p w14:paraId="0AE93E5C" w14:textId="56EFB267" w:rsidR="00CE08BB" w:rsidRPr="002E7E71" w:rsidRDefault="00253C32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 w:val="0"/>
        <w:sz w:val="30"/>
        <w:szCs w:val="30"/>
      </w:rPr>
      <w:t>September 19, 2019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9802D2"/>
    <w:multiLevelType w:val="hybridMultilevel"/>
    <w:tmpl w:val="E8B88822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F4F90"/>
    <w:multiLevelType w:val="hybridMultilevel"/>
    <w:tmpl w:val="C78614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75E63"/>
    <w:multiLevelType w:val="hybridMultilevel"/>
    <w:tmpl w:val="96BA090A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5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D2A4C19"/>
    <w:multiLevelType w:val="hybridMultilevel"/>
    <w:tmpl w:val="1B96C1D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0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679F9"/>
    <w:multiLevelType w:val="hybridMultilevel"/>
    <w:tmpl w:val="401E3D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F40CD9"/>
    <w:multiLevelType w:val="hybridMultilevel"/>
    <w:tmpl w:val="3B44F5FE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6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3"/>
  </w:num>
  <w:num w:numId="14">
    <w:abstractNumId w:val="27"/>
  </w:num>
  <w:num w:numId="15">
    <w:abstractNumId w:val="37"/>
  </w:num>
  <w:num w:numId="16">
    <w:abstractNumId w:val="10"/>
  </w:num>
  <w:num w:numId="17">
    <w:abstractNumId w:val="23"/>
  </w:num>
  <w:num w:numId="18">
    <w:abstractNumId w:val="18"/>
  </w:num>
  <w:num w:numId="19">
    <w:abstractNumId w:val="12"/>
  </w:num>
  <w:num w:numId="20">
    <w:abstractNumId w:val="11"/>
  </w:num>
  <w:num w:numId="21">
    <w:abstractNumId w:val="30"/>
  </w:num>
  <w:num w:numId="22">
    <w:abstractNumId w:val="21"/>
  </w:num>
  <w:num w:numId="23">
    <w:abstractNumId w:val="19"/>
  </w:num>
  <w:num w:numId="24">
    <w:abstractNumId w:val="36"/>
  </w:num>
  <w:num w:numId="25">
    <w:abstractNumId w:val="34"/>
  </w:num>
  <w:num w:numId="26">
    <w:abstractNumId w:val="28"/>
  </w:num>
  <w:num w:numId="27">
    <w:abstractNumId w:val="31"/>
  </w:num>
  <w:num w:numId="28">
    <w:abstractNumId w:val="20"/>
  </w:num>
  <w:num w:numId="29">
    <w:abstractNumId w:val="29"/>
  </w:num>
  <w:num w:numId="30">
    <w:abstractNumId w:val="14"/>
  </w:num>
  <w:num w:numId="31">
    <w:abstractNumId w:val="38"/>
  </w:num>
  <w:num w:numId="32">
    <w:abstractNumId w:val="25"/>
  </w:num>
  <w:num w:numId="33">
    <w:abstractNumId w:val="33"/>
  </w:num>
  <w:num w:numId="34">
    <w:abstractNumId w:val="26"/>
  </w:num>
  <w:num w:numId="35">
    <w:abstractNumId w:val="16"/>
  </w:num>
  <w:num w:numId="36">
    <w:abstractNumId w:val="35"/>
  </w:num>
  <w:num w:numId="37">
    <w:abstractNumId w:val="32"/>
  </w:num>
  <w:num w:numId="38">
    <w:abstractNumId w:val="22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70B00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5E9E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3C32"/>
    <w:rsid w:val="00256428"/>
    <w:rsid w:val="00260805"/>
    <w:rsid w:val="002633CE"/>
    <w:rsid w:val="002653A0"/>
    <w:rsid w:val="00274A87"/>
    <w:rsid w:val="0027742D"/>
    <w:rsid w:val="0029290B"/>
    <w:rsid w:val="00292934"/>
    <w:rsid w:val="002B2770"/>
    <w:rsid w:val="002C1364"/>
    <w:rsid w:val="002C3995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2EFD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3FAF"/>
    <w:rsid w:val="005E7177"/>
    <w:rsid w:val="0061364F"/>
    <w:rsid w:val="0062076D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86663"/>
    <w:rsid w:val="007A2B6E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D58B6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5346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D37EF"/>
    <w:rsid w:val="00AE08B5"/>
    <w:rsid w:val="00AE1A5B"/>
    <w:rsid w:val="00AE250E"/>
    <w:rsid w:val="00AF0456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0D25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CF7416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162A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1D8A2D-E633-4316-94B2-943FDB7D2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4C8500-5C3D-4B41-BA8D-EE81B7F51C7E}"/>
</file>

<file path=customXml/itemProps3.xml><?xml version="1.0" encoding="utf-8"?>
<ds:datastoreItem xmlns:ds="http://schemas.openxmlformats.org/officeDocument/2006/customXml" ds:itemID="{3B8D826B-62AE-4941-8145-F45F7906030C}"/>
</file>

<file path=customXml/itemProps4.xml><?xml version="1.0" encoding="utf-8"?>
<ds:datastoreItem xmlns:ds="http://schemas.openxmlformats.org/officeDocument/2006/customXml" ds:itemID="{F01606BC-B788-4405-850E-801901B63DDF}"/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4</cp:revision>
  <cp:lastPrinted>2017-09-05T19:00:00Z</cp:lastPrinted>
  <dcterms:created xsi:type="dcterms:W3CDTF">2019-08-19T20:38:00Z</dcterms:created>
  <dcterms:modified xsi:type="dcterms:W3CDTF">2019-09-12T19:18:00Z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0x0101008B223479743CB54B9282FFE71163F489</vt:lpwstr>
  </property>
</Properties>
</file>