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EE9D20" w14:textId="77777777" w:rsidR="005B72A0" w:rsidRDefault="005B72A0" w:rsidP="005B72A0">
      <w:pPr>
        <w:pStyle w:val="Title"/>
        <w:spacing w:before="0" w:beforeAutospacing="0" w:after="0"/>
        <w:ind w:left="-540"/>
        <w:rPr>
          <w:b w:val="0"/>
          <w:sz w:val="24"/>
        </w:rPr>
      </w:pPr>
    </w:p>
    <w:tbl>
      <w:tblPr>
        <w:tblW w:w="5092" w:type="pct"/>
        <w:tblCellSpacing w:w="0" w:type="dxa"/>
        <w:tblInd w:w="-122" w:type="dxa"/>
        <w:tblCellMar>
          <w:top w:w="72" w:type="dxa"/>
          <w:left w:w="58" w:type="dxa"/>
          <w:bottom w:w="72" w:type="dxa"/>
          <w:right w:w="58" w:type="dxa"/>
        </w:tblCellMar>
        <w:tblLook w:val="0000" w:firstRow="0" w:lastRow="0" w:firstColumn="0" w:lastColumn="0" w:noHBand="0" w:noVBand="0"/>
      </w:tblPr>
      <w:tblGrid>
        <w:gridCol w:w="1562"/>
        <w:gridCol w:w="6210"/>
        <w:gridCol w:w="2640"/>
      </w:tblGrid>
      <w:tr w:rsidR="00325F7E" w:rsidRPr="00242C0C" w14:paraId="4DEE9D22" w14:textId="77777777" w:rsidTr="006E7449">
        <w:trPr>
          <w:trHeight w:val="497"/>
          <w:tblCellSpacing w:w="0" w:type="dxa"/>
        </w:trPr>
        <w:tc>
          <w:tcPr>
            <w:tcW w:w="5000" w:type="pct"/>
            <w:gridSpan w:val="3"/>
            <w:shd w:val="clear" w:color="auto" w:fill="0070C0"/>
            <w:vAlign w:val="center"/>
          </w:tcPr>
          <w:p w14:paraId="4DEE9D21" w14:textId="09B14F1E" w:rsidR="00325F7E" w:rsidRPr="00242C0C" w:rsidRDefault="00764B95" w:rsidP="005B72A0">
            <w:pPr>
              <w:pStyle w:val="Heading1"/>
              <w:ind w:left="32" w:right="261"/>
              <w:rPr>
                <w:smallCaps/>
                <w:color w:val="FFFFFF" w:themeColor="background1"/>
              </w:rPr>
            </w:pPr>
            <w:r>
              <w:rPr>
                <w:smallCaps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Wednesday,</w:t>
            </w:r>
            <w:r w:rsidR="00325F7E">
              <w:rPr>
                <w:smallCaps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>
              <w:rPr>
                <w:smallCaps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September 13</w:t>
            </w:r>
            <w:r w:rsidR="005C1E3B">
              <w:rPr>
                <w:smallCaps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19436D">
              <w:rPr>
                <w:smallCaps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(Office/Library)</w:t>
            </w:r>
          </w:p>
        </w:tc>
      </w:tr>
      <w:tr w:rsidR="00116D17" w:rsidRPr="00C75C08" w14:paraId="4DEE9D26" w14:textId="77777777" w:rsidTr="00E621F5">
        <w:trPr>
          <w:trHeight w:val="288"/>
          <w:tblCellSpacing w:w="0" w:type="dxa"/>
        </w:trPr>
        <w:tc>
          <w:tcPr>
            <w:tcW w:w="7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4DEE9D23" w14:textId="70B68FDD" w:rsidR="00116D17" w:rsidRPr="00E621F5" w:rsidRDefault="00F921C2" w:rsidP="0017526B">
            <w:pPr>
              <w:rPr>
                <w:rStyle w:val="Schedule"/>
              </w:rPr>
            </w:pPr>
            <w:r w:rsidRPr="00E621F5">
              <w:rPr>
                <w:rStyle w:val="Schedule"/>
              </w:rPr>
              <w:t xml:space="preserve">7:30 </w:t>
            </w:r>
            <w:r w:rsidR="001B55B8" w:rsidRPr="00E621F5">
              <w:rPr>
                <w:rStyle w:val="Schedule"/>
              </w:rPr>
              <w:t>am</w:t>
            </w:r>
          </w:p>
        </w:tc>
        <w:tc>
          <w:tcPr>
            <w:tcW w:w="298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4DEE9D24" w14:textId="1EBCD781" w:rsidR="00116D17" w:rsidRPr="00E621F5" w:rsidRDefault="00764B95" w:rsidP="0017526B">
            <w:pPr>
              <w:rPr>
                <w:rStyle w:val="Schedule"/>
              </w:rPr>
            </w:pPr>
            <w:r w:rsidRPr="00E621F5">
              <w:rPr>
                <w:rStyle w:val="Schedule"/>
                <w:b/>
              </w:rPr>
              <w:t>Breakfast (provided) and networking</w:t>
            </w:r>
          </w:p>
        </w:tc>
        <w:tc>
          <w:tcPr>
            <w:tcW w:w="12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4DEE9D25" w14:textId="4DA42E94" w:rsidR="00116D17" w:rsidRPr="00E621F5" w:rsidRDefault="00116D17" w:rsidP="001B00D2">
            <w:pPr>
              <w:rPr>
                <w:rStyle w:val="Schedule"/>
              </w:rPr>
            </w:pPr>
          </w:p>
        </w:tc>
      </w:tr>
      <w:tr w:rsidR="00764B95" w:rsidRPr="00C75C08" w14:paraId="4DEE9D2A" w14:textId="77777777" w:rsidTr="00274A87">
        <w:trPr>
          <w:trHeight w:val="288"/>
          <w:tblCellSpacing w:w="0" w:type="dxa"/>
        </w:trPr>
        <w:tc>
          <w:tcPr>
            <w:tcW w:w="750" w:type="pct"/>
            <w:shd w:val="clear" w:color="auto" w:fill="auto"/>
          </w:tcPr>
          <w:p w14:paraId="4DEE9D27" w14:textId="6BE08494" w:rsidR="00764B95" w:rsidRPr="00E621F5" w:rsidRDefault="00764B95" w:rsidP="00764B95">
            <w:pPr>
              <w:rPr>
                <w:rStyle w:val="Schedule"/>
              </w:rPr>
            </w:pPr>
            <w:bookmarkStart w:id="0" w:name="_Hlk446307660"/>
            <w:r w:rsidRPr="00E621F5">
              <w:rPr>
                <w:rStyle w:val="Schedule"/>
              </w:rPr>
              <w:t>8</w:t>
            </w:r>
            <w:r w:rsidR="00F921C2" w:rsidRPr="00E621F5">
              <w:rPr>
                <w:rStyle w:val="Schedule"/>
              </w:rPr>
              <w:t>:00</w:t>
            </w:r>
            <w:r w:rsidRPr="00E621F5">
              <w:rPr>
                <w:rStyle w:val="Schedule"/>
              </w:rPr>
              <w:t xml:space="preserve"> </w:t>
            </w:r>
            <w:r w:rsidR="00AC293C" w:rsidRPr="00E621F5">
              <w:rPr>
                <w:rStyle w:val="Schedule"/>
              </w:rPr>
              <w:t>am</w:t>
            </w:r>
          </w:p>
        </w:tc>
        <w:tc>
          <w:tcPr>
            <w:tcW w:w="2982" w:type="pct"/>
            <w:shd w:val="clear" w:color="auto" w:fill="auto"/>
          </w:tcPr>
          <w:p w14:paraId="4DEE9D28" w14:textId="71229AFF" w:rsidR="00764B95" w:rsidRPr="00E621F5" w:rsidRDefault="00764B95" w:rsidP="00764B95">
            <w:pPr>
              <w:rPr>
                <w:rStyle w:val="Schedule"/>
                <w:b/>
              </w:rPr>
            </w:pPr>
            <w:r w:rsidRPr="00E621F5">
              <w:rPr>
                <w:rStyle w:val="Schedule"/>
              </w:rPr>
              <w:t>Welcome, introductions, purpose of meeting, review of agenda</w:t>
            </w:r>
            <w:r w:rsidR="002D2696" w:rsidRPr="00E621F5">
              <w:rPr>
                <w:rStyle w:val="Schedule"/>
              </w:rPr>
              <w:t xml:space="preserve"> </w:t>
            </w:r>
          </w:p>
        </w:tc>
        <w:tc>
          <w:tcPr>
            <w:tcW w:w="1268" w:type="pct"/>
            <w:shd w:val="clear" w:color="auto" w:fill="auto"/>
          </w:tcPr>
          <w:p w14:paraId="4DEE9D29" w14:textId="59CB92C1" w:rsidR="00764B95" w:rsidRPr="00E621F5" w:rsidRDefault="002D2696" w:rsidP="00764B95">
            <w:pPr>
              <w:rPr>
                <w:rStyle w:val="Schedule"/>
              </w:rPr>
            </w:pPr>
            <w:r w:rsidRPr="00E621F5">
              <w:rPr>
                <w:rStyle w:val="Schedule"/>
              </w:rPr>
              <w:t>Kirk Smith, Scott Holmes</w:t>
            </w:r>
          </w:p>
        </w:tc>
      </w:tr>
      <w:bookmarkEnd w:id="0"/>
      <w:tr w:rsidR="007502B7" w:rsidRPr="00C75C08" w14:paraId="2354C852" w14:textId="77777777" w:rsidTr="003D51D1">
        <w:trPr>
          <w:trHeight w:val="268"/>
          <w:tblCellSpacing w:w="0" w:type="dxa"/>
        </w:trPr>
        <w:tc>
          <w:tcPr>
            <w:tcW w:w="750" w:type="pct"/>
            <w:tcBorders>
              <w:bottom w:val="single" w:sz="8" w:space="0" w:color="auto"/>
            </w:tcBorders>
            <w:shd w:val="clear" w:color="auto" w:fill="auto"/>
          </w:tcPr>
          <w:p w14:paraId="3973A492" w14:textId="0DCEB31D" w:rsidR="007502B7" w:rsidRPr="00E621F5" w:rsidRDefault="008F21A4" w:rsidP="007502B7">
            <w:pPr>
              <w:rPr>
                <w:rStyle w:val="Schedule"/>
              </w:rPr>
            </w:pPr>
            <w:r w:rsidRPr="00E621F5">
              <w:rPr>
                <w:rStyle w:val="Schedule"/>
              </w:rPr>
              <w:t>8</w:t>
            </w:r>
            <w:r w:rsidR="007502B7" w:rsidRPr="00E621F5">
              <w:rPr>
                <w:rStyle w:val="Schedule"/>
              </w:rPr>
              <w:t>:</w:t>
            </w:r>
            <w:r w:rsidRPr="00E621F5">
              <w:rPr>
                <w:rStyle w:val="Schedule"/>
              </w:rPr>
              <w:t>3</w:t>
            </w:r>
            <w:r w:rsidR="007502B7" w:rsidRPr="00E621F5">
              <w:rPr>
                <w:rStyle w:val="Schedule"/>
              </w:rPr>
              <w:t>0 am</w:t>
            </w:r>
          </w:p>
        </w:tc>
        <w:tc>
          <w:tcPr>
            <w:tcW w:w="2982" w:type="pct"/>
            <w:tcBorders>
              <w:bottom w:val="single" w:sz="8" w:space="0" w:color="auto"/>
            </w:tcBorders>
            <w:shd w:val="clear" w:color="auto" w:fill="auto"/>
          </w:tcPr>
          <w:p w14:paraId="2CC2C0C5" w14:textId="44511A15" w:rsidR="002D2696" w:rsidRPr="00E621F5" w:rsidRDefault="007502B7" w:rsidP="002D2696">
            <w:pPr>
              <w:rPr>
                <w:rStyle w:val="Schedule"/>
                <w:i/>
              </w:rPr>
            </w:pPr>
            <w:r w:rsidRPr="00E621F5">
              <w:rPr>
                <w:rStyle w:val="Schedule"/>
              </w:rPr>
              <w:t>Development Team Working Meetings</w:t>
            </w:r>
            <w:r w:rsidR="002D2696" w:rsidRPr="00E621F5">
              <w:rPr>
                <w:rStyle w:val="Schedule"/>
              </w:rPr>
              <w:t xml:space="preserve"> </w:t>
            </w:r>
          </w:p>
          <w:p w14:paraId="31B48D97" w14:textId="245BBDBA" w:rsidR="002D2696" w:rsidRPr="00E621F5" w:rsidRDefault="002D2696" w:rsidP="002D2696">
            <w:pPr>
              <w:pStyle w:val="ListParagraph"/>
              <w:numPr>
                <w:ilvl w:val="0"/>
                <w:numId w:val="24"/>
              </w:numPr>
              <w:rPr>
                <w:rStyle w:val="Schedule"/>
              </w:rPr>
            </w:pPr>
            <w:r w:rsidRPr="00E621F5">
              <w:rPr>
                <w:rStyle w:val="Schedule"/>
              </w:rPr>
              <w:t>Identify-</w:t>
            </w:r>
            <w:r w:rsidR="007A4FB7" w:rsidRPr="00E621F5">
              <w:rPr>
                <w:rStyle w:val="Schedule"/>
              </w:rPr>
              <w:t xml:space="preserve"> Park</w:t>
            </w:r>
            <w:r w:rsidR="00503673" w:rsidRPr="00E621F5">
              <w:rPr>
                <w:rStyle w:val="Schedule"/>
              </w:rPr>
              <w:t xml:space="preserve"> room</w:t>
            </w:r>
          </w:p>
          <w:p w14:paraId="76A8A096" w14:textId="63C222A2" w:rsidR="002D2696" w:rsidRPr="00E621F5" w:rsidRDefault="002D2696" w:rsidP="002D2696">
            <w:pPr>
              <w:pStyle w:val="ListParagraph"/>
              <w:numPr>
                <w:ilvl w:val="0"/>
                <w:numId w:val="24"/>
              </w:numPr>
              <w:rPr>
                <w:rStyle w:val="Schedule"/>
              </w:rPr>
            </w:pPr>
            <w:r w:rsidRPr="00E621F5">
              <w:rPr>
                <w:rStyle w:val="Schedule"/>
              </w:rPr>
              <w:t>Lead-</w:t>
            </w:r>
            <w:r w:rsidR="007A4FB7" w:rsidRPr="00E621F5">
              <w:rPr>
                <w:rStyle w:val="Schedule"/>
              </w:rPr>
              <w:t xml:space="preserve"> M</w:t>
            </w:r>
            <w:r w:rsidR="00D817CD" w:rsidRPr="00E621F5">
              <w:rPr>
                <w:rStyle w:val="Schedule"/>
              </w:rPr>
              <w:t>useum</w:t>
            </w:r>
            <w:r w:rsidR="00503673" w:rsidRPr="00E621F5">
              <w:rPr>
                <w:rStyle w:val="Schedule"/>
              </w:rPr>
              <w:t xml:space="preserve"> room</w:t>
            </w:r>
          </w:p>
          <w:p w14:paraId="3E258650" w14:textId="300B1FB1" w:rsidR="002D2696" w:rsidRPr="00E621F5" w:rsidRDefault="002D2696" w:rsidP="002D2696">
            <w:pPr>
              <w:pStyle w:val="ListParagraph"/>
              <w:numPr>
                <w:ilvl w:val="0"/>
                <w:numId w:val="24"/>
              </w:numPr>
              <w:rPr>
                <w:rStyle w:val="Schedule"/>
              </w:rPr>
            </w:pPr>
            <w:r w:rsidRPr="00E621F5">
              <w:rPr>
                <w:rStyle w:val="Schedule"/>
              </w:rPr>
              <w:t>Evaluat</w:t>
            </w:r>
            <w:r w:rsidR="007A4FB7" w:rsidRPr="00E621F5">
              <w:rPr>
                <w:rStyle w:val="Schedule"/>
              </w:rPr>
              <w:t xml:space="preserve">e- </w:t>
            </w:r>
            <w:r w:rsidR="0019436D" w:rsidRPr="00E621F5">
              <w:rPr>
                <w:rStyle w:val="Schedule"/>
              </w:rPr>
              <w:t>Office/</w:t>
            </w:r>
            <w:r w:rsidR="00D817CD" w:rsidRPr="00E621F5">
              <w:rPr>
                <w:rStyle w:val="Schedule"/>
              </w:rPr>
              <w:t>Library</w:t>
            </w:r>
            <w:r w:rsidR="00503673" w:rsidRPr="00E621F5">
              <w:rPr>
                <w:rStyle w:val="Schedule"/>
              </w:rPr>
              <w:t xml:space="preserve"> room</w:t>
            </w:r>
          </w:p>
          <w:p w14:paraId="247D37BA" w14:textId="39F3A1C3" w:rsidR="00AC293C" w:rsidRPr="00E621F5" w:rsidRDefault="007A4FB7" w:rsidP="007A4FB7">
            <w:pPr>
              <w:pStyle w:val="ListParagraph"/>
              <w:numPr>
                <w:ilvl w:val="0"/>
                <w:numId w:val="24"/>
              </w:numPr>
              <w:rPr>
                <w:rStyle w:val="Schedule"/>
              </w:rPr>
            </w:pPr>
            <w:r w:rsidRPr="00E621F5">
              <w:rPr>
                <w:rStyle w:val="Schedule"/>
              </w:rPr>
              <w:t>Promote- Altitude</w:t>
            </w:r>
            <w:r w:rsidR="00503673" w:rsidRPr="00E621F5">
              <w:rPr>
                <w:rStyle w:val="Schedule"/>
              </w:rPr>
              <w:t xml:space="preserve"> room</w:t>
            </w:r>
          </w:p>
        </w:tc>
        <w:tc>
          <w:tcPr>
            <w:tcW w:w="1268" w:type="pct"/>
            <w:tcBorders>
              <w:bottom w:val="single" w:sz="8" w:space="0" w:color="auto"/>
            </w:tcBorders>
            <w:shd w:val="clear" w:color="auto" w:fill="auto"/>
          </w:tcPr>
          <w:p w14:paraId="72CFA75E" w14:textId="7D1FEEE7" w:rsidR="007502B7" w:rsidRPr="00E621F5" w:rsidRDefault="002D2696" w:rsidP="007502B7">
            <w:pPr>
              <w:rPr>
                <w:rStyle w:val="Schedule"/>
              </w:rPr>
            </w:pPr>
            <w:r w:rsidRPr="00E621F5">
              <w:rPr>
                <w:rStyle w:val="Schedule"/>
              </w:rPr>
              <w:t>See Individual DT Agendas</w:t>
            </w:r>
          </w:p>
        </w:tc>
      </w:tr>
      <w:tr w:rsidR="007502B7" w:rsidRPr="00C75C08" w14:paraId="4DEE9D35" w14:textId="77777777" w:rsidTr="00E621F5">
        <w:trPr>
          <w:trHeight w:val="268"/>
          <w:tblCellSpacing w:w="0" w:type="dxa"/>
        </w:trPr>
        <w:tc>
          <w:tcPr>
            <w:tcW w:w="750" w:type="pct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DEE9D2F" w14:textId="4A1C909A" w:rsidR="007502B7" w:rsidRPr="00E621F5" w:rsidRDefault="007502B7" w:rsidP="007502B7">
            <w:pPr>
              <w:rPr>
                <w:rStyle w:val="Schedule"/>
              </w:rPr>
            </w:pPr>
            <w:r w:rsidRPr="00E621F5">
              <w:rPr>
                <w:rStyle w:val="Schedule"/>
              </w:rPr>
              <w:t>10:30 am</w:t>
            </w:r>
          </w:p>
        </w:tc>
        <w:tc>
          <w:tcPr>
            <w:tcW w:w="2982" w:type="pct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DEE9D33" w14:textId="00CF26A6" w:rsidR="007502B7" w:rsidRPr="00E621F5" w:rsidRDefault="007502B7" w:rsidP="007502B7">
            <w:pPr>
              <w:rPr>
                <w:rStyle w:val="Schedule"/>
              </w:rPr>
            </w:pPr>
            <w:r w:rsidRPr="00E621F5">
              <w:rPr>
                <w:rFonts w:cs="Arial"/>
                <w:b/>
                <w:color w:val="000000"/>
              </w:rPr>
              <w:t xml:space="preserve">Mid-Morning Break </w:t>
            </w:r>
            <w:r w:rsidR="002D2696" w:rsidRPr="00E621F5">
              <w:rPr>
                <w:rFonts w:cs="Arial"/>
                <w:b/>
                <w:color w:val="000000"/>
              </w:rPr>
              <w:t>(</w:t>
            </w:r>
            <w:r w:rsidR="00874846" w:rsidRPr="00E621F5">
              <w:rPr>
                <w:rFonts w:cs="Arial"/>
                <w:b/>
                <w:color w:val="000000"/>
              </w:rPr>
              <w:t xml:space="preserve">Provided- </w:t>
            </w:r>
            <w:r w:rsidR="009E52D2">
              <w:rPr>
                <w:rFonts w:cs="Arial"/>
                <w:b/>
                <w:color w:val="000000"/>
              </w:rPr>
              <w:t>Ballroom Foyer</w:t>
            </w:r>
            <w:r w:rsidR="002D2696" w:rsidRPr="00E621F5">
              <w:rPr>
                <w:rFonts w:cs="Arial"/>
                <w:b/>
                <w:color w:val="000000"/>
              </w:rPr>
              <w:t>)</w:t>
            </w:r>
          </w:p>
        </w:tc>
        <w:tc>
          <w:tcPr>
            <w:tcW w:w="1268" w:type="pct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DEE9D34" w14:textId="4A802CF6" w:rsidR="007502B7" w:rsidRPr="00E621F5" w:rsidRDefault="007502B7" w:rsidP="007502B7">
            <w:pPr>
              <w:rPr>
                <w:rStyle w:val="Schedule"/>
              </w:rPr>
            </w:pPr>
          </w:p>
        </w:tc>
      </w:tr>
      <w:tr w:rsidR="007502B7" w:rsidRPr="00C75C08" w14:paraId="4DEE9D3B" w14:textId="77777777" w:rsidTr="00E621F5">
        <w:trPr>
          <w:trHeight w:val="268"/>
          <w:tblCellSpacing w:w="0" w:type="dxa"/>
        </w:trPr>
        <w:tc>
          <w:tcPr>
            <w:tcW w:w="75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DEE9D36" w14:textId="7B902BEE" w:rsidR="007502B7" w:rsidRPr="00E621F5" w:rsidRDefault="00C772AE" w:rsidP="007502B7">
            <w:pPr>
              <w:rPr>
                <w:rStyle w:val="Schedule"/>
              </w:rPr>
            </w:pPr>
            <w:r w:rsidRPr="00E621F5">
              <w:rPr>
                <w:rStyle w:val="Schedule"/>
              </w:rPr>
              <w:t>10:45</w:t>
            </w:r>
            <w:r w:rsidR="007502B7" w:rsidRPr="00E621F5">
              <w:rPr>
                <w:rStyle w:val="Schedule"/>
              </w:rPr>
              <w:t xml:space="preserve"> am </w:t>
            </w:r>
          </w:p>
        </w:tc>
        <w:tc>
          <w:tcPr>
            <w:tcW w:w="298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DEE9D39" w14:textId="3DCA0CD3" w:rsidR="007502B7" w:rsidRPr="00E621F5" w:rsidRDefault="007502B7" w:rsidP="007502B7">
            <w:pPr>
              <w:rPr>
                <w:rStyle w:val="Schedule"/>
              </w:rPr>
            </w:pPr>
            <w:r w:rsidRPr="00E621F5">
              <w:rPr>
                <w:rStyle w:val="Schedule"/>
              </w:rPr>
              <w:t>Development Team Working Meetings</w:t>
            </w:r>
            <w:r w:rsidR="002D2696" w:rsidRPr="00E621F5">
              <w:rPr>
                <w:rStyle w:val="Schedule"/>
              </w:rPr>
              <w:t xml:space="preserve"> Cont.</w:t>
            </w:r>
          </w:p>
        </w:tc>
        <w:tc>
          <w:tcPr>
            <w:tcW w:w="126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DEE9D3A" w14:textId="41251195" w:rsidR="007502B7" w:rsidRPr="00E621F5" w:rsidRDefault="007502B7" w:rsidP="007502B7">
            <w:pPr>
              <w:rPr>
                <w:rStyle w:val="Schedule"/>
              </w:rPr>
            </w:pPr>
          </w:p>
        </w:tc>
      </w:tr>
      <w:tr w:rsidR="007502B7" w:rsidRPr="00C75C08" w14:paraId="4DEE9D3F" w14:textId="77777777" w:rsidTr="00E621F5">
        <w:trPr>
          <w:trHeight w:val="286"/>
          <w:tblCellSpacing w:w="0" w:type="dxa"/>
        </w:trPr>
        <w:tc>
          <w:tcPr>
            <w:tcW w:w="750" w:type="pct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DEE9D3C" w14:textId="032BB94F" w:rsidR="007502B7" w:rsidRPr="00E621F5" w:rsidRDefault="007502B7" w:rsidP="007502B7">
            <w:pPr>
              <w:rPr>
                <w:rStyle w:val="Schedule"/>
              </w:rPr>
            </w:pPr>
            <w:r w:rsidRPr="00E621F5">
              <w:rPr>
                <w:rStyle w:val="Schedule"/>
              </w:rPr>
              <w:t>12:00 pm</w:t>
            </w:r>
          </w:p>
        </w:tc>
        <w:tc>
          <w:tcPr>
            <w:tcW w:w="2982" w:type="pct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DEE9D3D" w14:textId="30430478" w:rsidR="007502B7" w:rsidRPr="00E621F5" w:rsidRDefault="007502B7" w:rsidP="007502B7">
            <w:pPr>
              <w:rPr>
                <w:rStyle w:val="Schedule"/>
                <w:b/>
              </w:rPr>
            </w:pPr>
            <w:r w:rsidRPr="00E621F5">
              <w:rPr>
                <w:rStyle w:val="Schedule"/>
                <w:b/>
              </w:rPr>
              <w:t>Lunch (On Your Own)</w:t>
            </w:r>
          </w:p>
        </w:tc>
        <w:tc>
          <w:tcPr>
            <w:tcW w:w="1268" w:type="pct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DEE9D3E" w14:textId="5462F65B" w:rsidR="007502B7" w:rsidRPr="00E621F5" w:rsidRDefault="007502B7" w:rsidP="007502B7">
            <w:pPr>
              <w:rPr>
                <w:rStyle w:val="Schedule"/>
              </w:rPr>
            </w:pPr>
          </w:p>
        </w:tc>
      </w:tr>
      <w:tr w:rsidR="007502B7" w:rsidRPr="00C75C08" w14:paraId="4DEE9D45" w14:textId="77777777" w:rsidTr="00E621F5">
        <w:trPr>
          <w:trHeight w:val="250"/>
          <w:tblCellSpacing w:w="0" w:type="dxa"/>
        </w:trPr>
        <w:tc>
          <w:tcPr>
            <w:tcW w:w="75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DEE9D40" w14:textId="61776923" w:rsidR="007502B7" w:rsidRPr="00E621F5" w:rsidRDefault="007502B7" w:rsidP="007502B7">
            <w:pPr>
              <w:rPr>
                <w:rStyle w:val="Schedule"/>
              </w:rPr>
            </w:pPr>
            <w:r w:rsidRPr="00E621F5">
              <w:rPr>
                <w:rStyle w:val="Schedule"/>
              </w:rPr>
              <w:t>1:30 pm</w:t>
            </w:r>
          </w:p>
        </w:tc>
        <w:tc>
          <w:tcPr>
            <w:tcW w:w="298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DEE9D43" w14:textId="4AFC6776" w:rsidR="007502B7" w:rsidRPr="00E621F5" w:rsidRDefault="007502B7" w:rsidP="007502B7">
            <w:pPr>
              <w:rPr>
                <w:rStyle w:val="Schedule"/>
              </w:rPr>
            </w:pPr>
            <w:r w:rsidRPr="00E621F5">
              <w:rPr>
                <w:rStyle w:val="Schedule"/>
              </w:rPr>
              <w:t xml:space="preserve">Development Team Working Meetings </w:t>
            </w:r>
            <w:r w:rsidR="002D2696" w:rsidRPr="00E621F5">
              <w:rPr>
                <w:rStyle w:val="Schedule"/>
              </w:rPr>
              <w:t>Cont.</w:t>
            </w:r>
          </w:p>
        </w:tc>
        <w:tc>
          <w:tcPr>
            <w:tcW w:w="126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DEE9D44" w14:textId="5F89D471" w:rsidR="007502B7" w:rsidRPr="00E621F5" w:rsidRDefault="007502B7" w:rsidP="007502B7">
            <w:pPr>
              <w:rPr>
                <w:rStyle w:val="Schedule"/>
              </w:rPr>
            </w:pPr>
          </w:p>
        </w:tc>
      </w:tr>
      <w:tr w:rsidR="007502B7" w:rsidRPr="00C75C08" w14:paraId="4DEE9D4D" w14:textId="77777777" w:rsidTr="00E621F5">
        <w:trPr>
          <w:trHeight w:val="250"/>
          <w:tblCellSpacing w:w="0" w:type="dxa"/>
        </w:trPr>
        <w:tc>
          <w:tcPr>
            <w:tcW w:w="750" w:type="pct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DEE9D46" w14:textId="3D093BE8" w:rsidR="007502B7" w:rsidRPr="00E621F5" w:rsidRDefault="007502B7" w:rsidP="007502B7">
            <w:pPr>
              <w:rPr>
                <w:rStyle w:val="Schedule"/>
                <w:highlight w:val="yellow"/>
              </w:rPr>
            </w:pPr>
            <w:r w:rsidRPr="00E621F5">
              <w:rPr>
                <w:rStyle w:val="Schedule"/>
              </w:rPr>
              <w:t>2:30 pm</w:t>
            </w:r>
          </w:p>
        </w:tc>
        <w:tc>
          <w:tcPr>
            <w:tcW w:w="2982" w:type="pct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DEE9D4B" w14:textId="00F41ADE" w:rsidR="007502B7" w:rsidRPr="00E621F5" w:rsidRDefault="007502B7" w:rsidP="007502B7">
            <w:pPr>
              <w:rPr>
                <w:rStyle w:val="Schedule"/>
              </w:rPr>
            </w:pPr>
            <w:bookmarkStart w:id="1" w:name="OLE_LINK1"/>
            <w:bookmarkStart w:id="2" w:name="OLE_LINK2"/>
            <w:r w:rsidRPr="00E621F5">
              <w:rPr>
                <w:rFonts w:cs="Arial"/>
                <w:b/>
                <w:color w:val="000000"/>
              </w:rPr>
              <w:t xml:space="preserve">Mid-Afternoon Break </w:t>
            </w:r>
            <w:bookmarkEnd w:id="1"/>
            <w:bookmarkEnd w:id="2"/>
            <w:r w:rsidR="002D2696" w:rsidRPr="00E621F5">
              <w:rPr>
                <w:rFonts w:cs="Arial"/>
                <w:b/>
                <w:color w:val="000000"/>
              </w:rPr>
              <w:t>(</w:t>
            </w:r>
            <w:r w:rsidR="00874846" w:rsidRPr="00E621F5">
              <w:rPr>
                <w:rFonts w:cs="Arial"/>
                <w:b/>
                <w:color w:val="000000"/>
              </w:rPr>
              <w:t xml:space="preserve">Provided- </w:t>
            </w:r>
            <w:r w:rsidR="009E52D2">
              <w:rPr>
                <w:rFonts w:cs="Arial"/>
                <w:b/>
                <w:color w:val="000000"/>
              </w:rPr>
              <w:t>Ballroom Foyer</w:t>
            </w:r>
            <w:r w:rsidR="002D2696" w:rsidRPr="00E621F5">
              <w:rPr>
                <w:rFonts w:cs="Arial"/>
                <w:b/>
                <w:color w:val="000000"/>
              </w:rPr>
              <w:t>)</w:t>
            </w:r>
          </w:p>
        </w:tc>
        <w:tc>
          <w:tcPr>
            <w:tcW w:w="1268" w:type="pct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DEE9D4C" w14:textId="1F92DC57" w:rsidR="007502B7" w:rsidRPr="00E621F5" w:rsidRDefault="007502B7" w:rsidP="007502B7">
            <w:pPr>
              <w:rPr>
                <w:rStyle w:val="Schedule"/>
                <w:b/>
              </w:rPr>
            </w:pPr>
            <w:bookmarkStart w:id="3" w:name="_GoBack"/>
            <w:bookmarkEnd w:id="3"/>
          </w:p>
        </w:tc>
      </w:tr>
      <w:tr w:rsidR="008F21A4" w:rsidRPr="00C75C08" w14:paraId="316CE351" w14:textId="77777777" w:rsidTr="003D51D1">
        <w:trPr>
          <w:trHeight w:val="268"/>
          <w:tblCellSpacing w:w="0" w:type="dxa"/>
        </w:trPr>
        <w:tc>
          <w:tcPr>
            <w:tcW w:w="750" w:type="pct"/>
            <w:shd w:val="clear" w:color="auto" w:fill="auto"/>
          </w:tcPr>
          <w:p w14:paraId="5C934EF0" w14:textId="77FE4E7E" w:rsidR="008F21A4" w:rsidRPr="00E621F5" w:rsidRDefault="008F21A4" w:rsidP="008F21A4">
            <w:pPr>
              <w:rPr>
                <w:rStyle w:val="Schedule"/>
              </w:rPr>
            </w:pPr>
            <w:r w:rsidRPr="00E621F5">
              <w:rPr>
                <w:rStyle w:val="Schedule"/>
              </w:rPr>
              <w:t>2:45 pm</w:t>
            </w:r>
          </w:p>
        </w:tc>
        <w:tc>
          <w:tcPr>
            <w:tcW w:w="2982" w:type="pct"/>
            <w:shd w:val="clear" w:color="auto" w:fill="auto"/>
          </w:tcPr>
          <w:p w14:paraId="1A4832B8" w14:textId="25690DCE" w:rsidR="008F21A4" w:rsidRPr="00E621F5" w:rsidRDefault="008F21A4" w:rsidP="008F21A4">
            <w:pPr>
              <w:rPr>
                <w:rStyle w:val="Schedule"/>
              </w:rPr>
            </w:pPr>
            <w:r w:rsidRPr="00E621F5">
              <w:rPr>
                <w:rStyle w:val="Schedule"/>
                <w:i/>
              </w:rPr>
              <w:t>Guidelines</w:t>
            </w:r>
            <w:r w:rsidRPr="00E621F5">
              <w:rPr>
                <w:rStyle w:val="Schedule"/>
              </w:rPr>
              <w:t xml:space="preserve"> Revision Workplan and Overview </w:t>
            </w:r>
            <w:r w:rsidRPr="00E621F5">
              <w:rPr>
                <w:rFonts w:cs="Arial"/>
                <w:color w:val="000000"/>
              </w:rPr>
              <w:t>(Main Room)</w:t>
            </w:r>
          </w:p>
        </w:tc>
        <w:tc>
          <w:tcPr>
            <w:tcW w:w="1268" w:type="pct"/>
            <w:shd w:val="clear" w:color="auto" w:fill="auto"/>
          </w:tcPr>
          <w:p w14:paraId="5ECE750A" w14:textId="24B2D4F6" w:rsidR="008F21A4" w:rsidRPr="00E621F5" w:rsidRDefault="008F21A4" w:rsidP="008F21A4">
            <w:pPr>
              <w:rPr>
                <w:rStyle w:val="Schedule"/>
              </w:rPr>
            </w:pPr>
            <w:r w:rsidRPr="00E621F5">
              <w:rPr>
                <w:rStyle w:val="Schedule"/>
              </w:rPr>
              <w:t>Craig Hedberg</w:t>
            </w:r>
          </w:p>
        </w:tc>
      </w:tr>
      <w:tr w:rsidR="008F21A4" w:rsidRPr="00C75C08" w14:paraId="4DEE9D58" w14:textId="77777777" w:rsidTr="003D51D1">
        <w:trPr>
          <w:trHeight w:val="268"/>
          <w:tblCellSpacing w:w="0" w:type="dxa"/>
        </w:trPr>
        <w:tc>
          <w:tcPr>
            <w:tcW w:w="750" w:type="pct"/>
            <w:tcBorders>
              <w:bottom w:val="single" w:sz="12" w:space="0" w:color="auto"/>
            </w:tcBorders>
            <w:shd w:val="clear" w:color="auto" w:fill="auto"/>
          </w:tcPr>
          <w:p w14:paraId="4DEE9D52" w14:textId="1D3C7A11" w:rsidR="008F21A4" w:rsidRPr="00E621F5" w:rsidRDefault="00D817CD" w:rsidP="008F21A4">
            <w:pPr>
              <w:rPr>
                <w:rStyle w:val="Schedule"/>
              </w:rPr>
            </w:pPr>
            <w:r w:rsidRPr="00E621F5">
              <w:rPr>
                <w:rStyle w:val="Schedule"/>
              </w:rPr>
              <w:t>3</w:t>
            </w:r>
            <w:r w:rsidR="008F21A4" w:rsidRPr="00E621F5">
              <w:rPr>
                <w:rStyle w:val="Schedule"/>
              </w:rPr>
              <w:t>:00 pm</w:t>
            </w:r>
          </w:p>
        </w:tc>
        <w:tc>
          <w:tcPr>
            <w:tcW w:w="2982" w:type="pct"/>
            <w:tcBorders>
              <w:bottom w:val="single" w:sz="12" w:space="0" w:color="auto"/>
            </w:tcBorders>
            <w:shd w:val="clear" w:color="auto" w:fill="auto"/>
          </w:tcPr>
          <w:p w14:paraId="4DEE9D56" w14:textId="34CC43A8" w:rsidR="008F21A4" w:rsidRPr="00E621F5" w:rsidRDefault="008F21A4" w:rsidP="008F21A4">
            <w:pPr>
              <w:rPr>
                <w:rStyle w:val="Schedule"/>
              </w:rPr>
            </w:pPr>
            <w:r w:rsidRPr="00E621F5">
              <w:rPr>
                <w:rFonts w:cs="Arial"/>
                <w:i/>
              </w:rPr>
              <w:t xml:space="preserve">Guidelines </w:t>
            </w:r>
            <w:r w:rsidRPr="00E621F5">
              <w:rPr>
                <w:rFonts w:cs="Arial"/>
              </w:rPr>
              <w:t xml:space="preserve">Revisions Workgroup Meeting </w:t>
            </w:r>
          </w:p>
        </w:tc>
        <w:tc>
          <w:tcPr>
            <w:tcW w:w="1268" w:type="pct"/>
            <w:tcBorders>
              <w:bottom w:val="single" w:sz="12" w:space="0" w:color="auto"/>
            </w:tcBorders>
            <w:shd w:val="clear" w:color="auto" w:fill="auto"/>
          </w:tcPr>
          <w:p w14:paraId="4DEE9D57" w14:textId="4194EA86" w:rsidR="008F21A4" w:rsidRPr="00E621F5" w:rsidRDefault="008F21A4" w:rsidP="008F21A4">
            <w:pPr>
              <w:rPr>
                <w:rStyle w:val="Schedule"/>
              </w:rPr>
            </w:pPr>
          </w:p>
        </w:tc>
      </w:tr>
      <w:tr w:rsidR="00011D2C" w:rsidRPr="00C75C08" w14:paraId="4DE99D4B" w14:textId="77777777" w:rsidTr="003D51D1">
        <w:trPr>
          <w:trHeight w:val="268"/>
          <w:tblCellSpacing w:w="0" w:type="dxa"/>
        </w:trPr>
        <w:tc>
          <w:tcPr>
            <w:tcW w:w="750" w:type="pct"/>
            <w:tcBorders>
              <w:top w:val="single" w:sz="8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6B74092B" w14:textId="6BD27863" w:rsidR="00011D2C" w:rsidRPr="00E621F5" w:rsidRDefault="00011D2C" w:rsidP="008F21A4">
            <w:pPr>
              <w:rPr>
                <w:rStyle w:val="Schedule"/>
              </w:rPr>
            </w:pPr>
            <w:r w:rsidRPr="00E621F5">
              <w:rPr>
                <w:rStyle w:val="Schedule"/>
              </w:rPr>
              <w:t>4:</w:t>
            </w:r>
            <w:r w:rsidR="00406381" w:rsidRPr="00E621F5">
              <w:rPr>
                <w:rStyle w:val="Schedule"/>
              </w:rPr>
              <w:t>30</w:t>
            </w:r>
            <w:r w:rsidRPr="00E621F5">
              <w:rPr>
                <w:rStyle w:val="Schedule"/>
              </w:rPr>
              <w:t xml:space="preserve"> pm</w:t>
            </w:r>
          </w:p>
        </w:tc>
        <w:tc>
          <w:tcPr>
            <w:tcW w:w="2982" w:type="pct"/>
            <w:tcBorders>
              <w:top w:val="single" w:sz="8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5D909E52" w14:textId="677E7B41" w:rsidR="00011D2C" w:rsidRPr="00E621F5" w:rsidRDefault="00011D2C" w:rsidP="008F21A4">
            <w:pPr>
              <w:rPr>
                <w:rFonts w:cs="Arial"/>
                <w:b/>
              </w:rPr>
            </w:pPr>
            <w:r w:rsidRPr="00E621F5">
              <w:rPr>
                <w:rFonts w:cs="Arial"/>
                <w:b/>
              </w:rPr>
              <w:t>Adjourn</w:t>
            </w:r>
          </w:p>
        </w:tc>
        <w:tc>
          <w:tcPr>
            <w:tcW w:w="1268" w:type="pct"/>
            <w:tcBorders>
              <w:top w:val="single" w:sz="8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1016989E" w14:textId="77777777" w:rsidR="00011D2C" w:rsidRPr="00E621F5" w:rsidRDefault="00011D2C" w:rsidP="008F21A4">
            <w:pPr>
              <w:rPr>
                <w:rStyle w:val="Schedule"/>
              </w:rPr>
            </w:pPr>
          </w:p>
        </w:tc>
      </w:tr>
    </w:tbl>
    <w:p w14:paraId="4DEE9D67" w14:textId="77777777" w:rsidR="00116D17" w:rsidRDefault="00116D17">
      <w:r>
        <w:rPr>
          <w:b/>
          <w:bCs/>
        </w:rPr>
        <w:br w:type="page"/>
      </w:r>
    </w:p>
    <w:tbl>
      <w:tblPr>
        <w:tblW w:w="5104" w:type="pct"/>
        <w:tblCellSpacing w:w="0" w:type="dxa"/>
        <w:tblInd w:w="-122" w:type="dxa"/>
        <w:tblCellMar>
          <w:top w:w="72" w:type="dxa"/>
          <w:left w:w="58" w:type="dxa"/>
          <w:bottom w:w="72" w:type="dxa"/>
          <w:right w:w="58" w:type="dxa"/>
        </w:tblCellMar>
        <w:tblLook w:val="0000" w:firstRow="0" w:lastRow="0" w:firstColumn="0" w:lastColumn="0" w:noHBand="0" w:noVBand="0"/>
      </w:tblPr>
      <w:tblGrid>
        <w:gridCol w:w="1963"/>
        <w:gridCol w:w="5360"/>
        <w:gridCol w:w="3114"/>
      </w:tblGrid>
      <w:tr w:rsidR="009E1864" w:rsidRPr="00242C0C" w14:paraId="4DEE9D69" w14:textId="77777777" w:rsidTr="006E7449">
        <w:trPr>
          <w:trHeight w:val="544"/>
          <w:tblCellSpacing w:w="0" w:type="dxa"/>
        </w:trPr>
        <w:tc>
          <w:tcPr>
            <w:tcW w:w="5000" w:type="pct"/>
            <w:gridSpan w:val="3"/>
            <w:shd w:val="clear" w:color="auto" w:fill="0070C0"/>
            <w:vAlign w:val="center"/>
          </w:tcPr>
          <w:p w14:paraId="4DEE9D68" w14:textId="46A7437A" w:rsidR="009E1864" w:rsidRPr="00242C0C" w:rsidRDefault="00091CDD" w:rsidP="009E1864">
            <w:pPr>
              <w:pStyle w:val="Heading1"/>
              <w:rPr>
                <w:smallCaps/>
                <w:color w:val="FFFFFF" w:themeColor="background1"/>
              </w:rPr>
            </w:pPr>
            <w:r>
              <w:rPr>
                <w:smallCaps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>Thursday, September 14</w:t>
            </w:r>
            <w:r w:rsidR="00314EDB">
              <w:rPr>
                <w:smallCaps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(</w:t>
            </w:r>
            <w:r w:rsidR="0019436D">
              <w:rPr>
                <w:smallCaps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Office/Library</w:t>
            </w:r>
            <w:r w:rsidR="00314EDB">
              <w:rPr>
                <w:smallCaps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)</w:t>
            </w:r>
          </w:p>
        </w:tc>
      </w:tr>
      <w:tr w:rsidR="00083ABA" w:rsidRPr="00E15260" w14:paraId="4DEE9D6D" w14:textId="77777777" w:rsidTr="00E621F5">
        <w:trPr>
          <w:trHeight w:val="413"/>
          <w:tblCellSpacing w:w="0" w:type="dxa"/>
        </w:trPr>
        <w:tc>
          <w:tcPr>
            <w:tcW w:w="940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4DEE9D6A" w14:textId="339AC50D" w:rsidR="00083ABA" w:rsidRPr="00E621F5" w:rsidRDefault="001B55B8" w:rsidP="00083ABA">
            <w:pPr>
              <w:rPr>
                <w:rStyle w:val="Schedule"/>
              </w:rPr>
            </w:pPr>
            <w:bookmarkStart w:id="4" w:name="_Hlk446309579"/>
            <w:r w:rsidRPr="00E621F5">
              <w:rPr>
                <w:rStyle w:val="Schedule"/>
              </w:rPr>
              <w:t xml:space="preserve">7:00 </w:t>
            </w:r>
            <w:r w:rsidR="004D1448" w:rsidRPr="00E621F5">
              <w:rPr>
                <w:rStyle w:val="Schedule"/>
              </w:rPr>
              <w:t>am</w:t>
            </w:r>
          </w:p>
        </w:tc>
        <w:tc>
          <w:tcPr>
            <w:tcW w:w="2568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4DEE9D6B" w14:textId="5DFCC3BD" w:rsidR="00083ABA" w:rsidRPr="00E621F5" w:rsidRDefault="001B55B8" w:rsidP="00083ABA">
            <w:pPr>
              <w:rPr>
                <w:rStyle w:val="Schedule"/>
              </w:rPr>
            </w:pPr>
            <w:r w:rsidRPr="00E621F5">
              <w:rPr>
                <w:rStyle w:val="Schedule"/>
              </w:rPr>
              <w:t>Governance Meeting</w:t>
            </w:r>
            <w:r w:rsidR="00314EDB" w:rsidRPr="00E621F5">
              <w:rPr>
                <w:rStyle w:val="Schedule"/>
              </w:rPr>
              <w:t xml:space="preserve"> (</w:t>
            </w:r>
            <w:r w:rsidR="00234E7D" w:rsidRPr="00E621F5">
              <w:rPr>
                <w:rStyle w:val="Schedule"/>
              </w:rPr>
              <w:t>Altitude</w:t>
            </w:r>
            <w:r w:rsidR="00314EDB" w:rsidRPr="00E621F5">
              <w:rPr>
                <w:rStyle w:val="Schedule"/>
              </w:rPr>
              <w:t>)</w:t>
            </w:r>
          </w:p>
        </w:tc>
        <w:tc>
          <w:tcPr>
            <w:tcW w:w="1492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4DEE9D6C" w14:textId="0BB8E954" w:rsidR="00083ABA" w:rsidRPr="00E621F5" w:rsidRDefault="00083ABA" w:rsidP="00083ABA">
            <w:pPr>
              <w:rPr>
                <w:rStyle w:val="Schedule"/>
              </w:rPr>
            </w:pPr>
          </w:p>
        </w:tc>
      </w:tr>
      <w:bookmarkEnd w:id="4"/>
      <w:tr w:rsidR="001B55B8" w:rsidRPr="00E15260" w14:paraId="63EC6B76" w14:textId="77777777" w:rsidTr="003D51D1">
        <w:trPr>
          <w:trHeight w:val="413"/>
          <w:tblCellSpacing w:w="0" w:type="dxa"/>
        </w:trPr>
        <w:tc>
          <w:tcPr>
            <w:tcW w:w="940" w:type="pct"/>
            <w:tcBorders>
              <w:top w:val="single" w:sz="8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EBA2B9A" w14:textId="1512D305" w:rsidR="001B55B8" w:rsidRPr="00E621F5" w:rsidRDefault="001B55B8" w:rsidP="001B55B8">
            <w:pPr>
              <w:rPr>
                <w:rStyle w:val="Schedule"/>
              </w:rPr>
            </w:pPr>
            <w:r w:rsidRPr="00E621F5">
              <w:rPr>
                <w:rStyle w:val="Schedule"/>
              </w:rPr>
              <w:t>7:30</w:t>
            </w:r>
            <w:r w:rsidR="004D1448" w:rsidRPr="00E621F5">
              <w:rPr>
                <w:rStyle w:val="Schedule"/>
              </w:rPr>
              <w:t xml:space="preserve"> am</w:t>
            </w:r>
          </w:p>
        </w:tc>
        <w:tc>
          <w:tcPr>
            <w:tcW w:w="2568" w:type="pct"/>
            <w:tcBorders>
              <w:top w:val="single" w:sz="8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72779C1" w14:textId="1AA91619" w:rsidR="001B55B8" w:rsidRPr="00E621F5" w:rsidRDefault="001B55B8" w:rsidP="001B55B8">
            <w:pPr>
              <w:rPr>
                <w:rStyle w:val="Schedule"/>
                <w:b/>
              </w:rPr>
            </w:pPr>
            <w:r w:rsidRPr="00E621F5">
              <w:rPr>
                <w:rStyle w:val="Schedule"/>
                <w:b/>
              </w:rPr>
              <w:t>Breakfast (provided) and networking</w:t>
            </w:r>
          </w:p>
        </w:tc>
        <w:tc>
          <w:tcPr>
            <w:tcW w:w="1492" w:type="pct"/>
            <w:tcBorders>
              <w:top w:val="single" w:sz="8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076AD8B" w14:textId="4FA1BE47" w:rsidR="001B55B8" w:rsidRPr="00E621F5" w:rsidRDefault="001B55B8" w:rsidP="001B55B8">
            <w:pPr>
              <w:rPr>
                <w:rStyle w:val="Schedule"/>
              </w:rPr>
            </w:pPr>
          </w:p>
        </w:tc>
      </w:tr>
      <w:tr w:rsidR="001B55B8" w:rsidRPr="00E15260" w14:paraId="4DEE9D72" w14:textId="77777777" w:rsidTr="00B927D6">
        <w:trPr>
          <w:trHeight w:val="315"/>
          <w:tblCellSpacing w:w="0" w:type="dxa"/>
        </w:trPr>
        <w:tc>
          <w:tcPr>
            <w:tcW w:w="940" w:type="pct"/>
            <w:tcBorders>
              <w:top w:val="single" w:sz="12" w:space="0" w:color="auto"/>
            </w:tcBorders>
            <w:shd w:val="clear" w:color="auto" w:fill="auto"/>
          </w:tcPr>
          <w:p w14:paraId="4DEE9D6E" w14:textId="4F56017E" w:rsidR="001B55B8" w:rsidRPr="00E621F5" w:rsidRDefault="001B55B8" w:rsidP="001B55B8">
            <w:pPr>
              <w:rPr>
                <w:rStyle w:val="Schedule"/>
              </w:rPr>
            </w:pPr>
            <w:r w:rsidRPr="00E621F5">
              <w:rPr>
                <w:rStyle w:val="Schedule"/>
              </w:rPr>
              <w:t xml:space="preserve">8:30 </w:t>
            </w:r>
            <w:r w:rsidR="004D1448" w:rsidRPr="00E621F5">
              <w:rPr>
                <w:rStyle w:val="Schedule"/>
              </w:rPr>
              <w:t>am</w:t>
            </w:r>
          </w:p>
        </w:tc>
        <w:tc>
          <w:tcPr>
            <w:tcW w:w="2568" w:type="pct"/>
            <w:tcBorders>
              <w:top w:val="single" w:sz="12" w:space="0" w:color="auto"/>
            </w:tcBorders>
            <w:shd w:val="clear" w:color="auto" w:fill="auto"/>
          </w:tcPr>
          <w:p w14:paraId="4DEE9D70" w14:textId="3B7D25D3" w:rsidR="001B55B8" w:rsidRPr="00E621F5" w:rsidRDefault="001B55B8" w:rsidP="001B55B8">
            <w:pPr>
              <w:rPr>
                <w:rStyle w:val="Schedule"/>
              </w:rPr>
            </w:pPr>
            <w:r w:rsidRPr="00E621F5">
              <w:rPr>
                <w:rStyle w:val="Schedule"/>
              </w:rPr>
              <w:t>Governance Updates</w:t>
            </w:r>
            <w:r w:rsidR="002D2696" w:rsidRPr="00E621F5">
              <w:rPr>
                <w:rStyle w:val="Schedule"/>
              </w:rPr>
              <w:t xml:space="preserve"> </w:t>
            </w:r>
          </w:p>
        </w:tc>
        <w:tc>
          <w:tcPr>
            <w:tcW w:w="1492" w:type="pct"/>
            <w:tcBorders>
              <w:top w:val="single" w:sz="12" w:space="0" w:color="auto"/>
            </w:tcBorders>
            <w:shd w:val="clear" w:color="auto" w:fill="auto"/>
          </w:tcPr>
          <w:p w14:paraId="4DEE9D71" w14:textId="6386D061" w:rsidR="001B55B8" w:rsidRPr="00E621F5" w:rsidRDefault="00314EDB" w:rsidP="001B55B8">
            <w:pPr>
              <w:rPr>
                <w:rStyle w:val="Schedule"/>
              </w:rPr>
            </w:pPr>
            <w:r w:rsidRPr="00E621F5">
              <w:rPr>
                <w:rStyle w:val="Schedule"/>
              </w:rPr>
              <w:t>Kirk Smith, Scott Holmes</w:t>
            </w:r>
          </w:p>
        </w:tc>
      </w:tr>
      <w:tr w:rsidR="001B55B8" w:rsidRPr="00E15260" w14:paraId="4DEE9D77" w14:textId="77777777" w:rsidTr="00B927D6">
        <w:trPr>
          <w:trHeight w:val="273"/>
          <w:tblCellSpacing w:w="0" w:type="dxa"/>
        </w:trPr>
        <w:tc>
          <w:tcPr>
            <w:tcW w:w="940" w:type="pct"/>
            <w:shd w:val="clear" w:color="auto" w:fill="auto"/>
          </w:tcPr>
          <w:p w14:paraId="4DEE9D73" w14:textId="16F84FD8" w:rsidR="001B55B8" w:rsidRPr="00E621F5" w:rsidRDefault="00583967" w:rsidP="001B55B8">
            <w:pPr>
              <w:rPr>
                <w:rStyle w:val="Schedule"/>
              </w:rPr>
            </w:pPr>
            <w:r w:rsidRPr="00E621F5">
              <w:rPr>
                <w:rStyle w:val="Schedule"/>
              </w:rPr>
              <w:t>8:45</w:t>
            </w:r>
            <w:r w:rsidR="004D1448" w:rsidRPr="00E621F5">
              <w:rPr>
                <w:rStyle w:val="Schedule"/>
              </w:rPr>
              <w:t xml:space="preserve"> am</w:t>
            </w:r>
          </w:p>
        </w:tc>
        <w:tc>
          <w:tcPr>
            <w:tcW w:w="2568" w:type="pct"/>
            <w:shd w:val="clear" w:color="auto" w:fill="auto"/>
          </w:tcPr>
          <w:p w14:paraId="4DEE9D75" w14:textId="01B74530" w:rsidR="001B55B8" w:rsidRPr="00E621F5" w:rsidRDefault="004D1448" w:rsidP="001B55B8">
            <w:pPr>
              <w:rPr>
                <w:rFonts w:cs="Arial"/>
                <w:color w:val="000000"/>
              </w:rPr>
            </w:pPr>
            <w:r w:rsidRPr="00E621F5">
              <w:rPr>
                <w:rFonts w:cs="Arial"/>
                <w:color w:val="000000"/>
              </w:rPr>
              <w:t>By-laws and</w:t>
            </w:r>
            <w:r w:rsidR="00583967" w:rsidRPr="00E621F5">
              <w:rPr>
                <w:rFonts w:cs="Arial"/>
                <w:color w:val="000000"/>
              </w:rPr>
              <w:t xml:space="preserve"> Complaint-Based Systems</w:t>
            </w:r>
            <w:r w:rsidRPr="00E621F5">
              <w:rPr>
                <w:rFonts w:cs="Arial"/>
                <w:color w:val="000000"/>
              </w:rPr>
              <w:t xml:space="preserve"> </w:t>
            </w:r>
            <w:r w:rsidR="00583967" w:rsidRPr="00E621F5">
              <w:rPr>
                <w:rFonts w:cs="Arial"/>
                <w:color w:val="000000"/>
              </w:rPr>
              <w:t xml:space="preserve">Discussion and </w:t>
            </w:r>
            <w:r w:rsidRPr="00E621F5">
              <w:rPr>
                <w:rFonts w:cs="Arial"/>
                <w:color w:val="000000"/>
              </w:rPr>
              <w:t>Vot</w:t>
            </w:r>
            <w:r w:rsidR="00583967" w:rsidRPr="00E621F5">
              <w:rPr>
                <w:rFonts w:cs="Arial"/>
                <w:color w:val="000000"/>
              </w:rPr>
              <w:t>ing</w:t>
            </w:r>
            <w:r w:rsidR="002D2696" w:rsidRPr="00E621F5">
              <w:rPr>
                <w:rStyle w:val="Schedule"/>
              </w:rPr>
              <w:t xml:space="preserve"> </w:t>
            </w:r>
          </w:p>
        </w:tc>
        <w:tc>
          <w:tcPr>
            <w:tcW w:w="1492" w:type="pct"/>
            <w:shd w:val="clear" w:color="auto" w:fill="auto"/>
          </w:tcPr>
          <w:p w14:paraId="4DEE9D76" w14:textId="070E3A37" w:rsidR="001B55B8" w:rsidRPr="00E621F5" w:rsidRDefault="00753062" w:rsidP="001B55B8">
            <w:pPr>
              <w:rPr>
                <w:rStyle w:val="Schedule"/>
              </w:rPr>
            </w:pPr>
            <w:r w:rsidRPr="00E621F5">
              <w:rPr>
                <w:rStyle w:val="Schedule"/>
              </w:rPr>
              <w:t>Kirk Smith, Scott Holmes</w:t>
            </w:r>
          </w:p>
        </w:tc>
      </w:tr>
      <w:tr w:rsidR="00C07C76" w:rsidRPr="00E15260" w14:paraId="05CDA5A1" w14:textId="77777777" w:rsidTr="003D51D1">
        <w:trPr>
          <w:trHeight w:val="273"/>
          <w:tblCellSpacing w:w="0" w:type="dxa"/>
        </w:trPr>
        <w:tc>
          <w:tcPr>
            <w:tcW w:w="940" w:type="pct"/>
            <w:tcBorders>
              <w:bottom w:val="single" w:sz="8" w:space="0" w:color="auto"/>
            </w:tcBorders>
            <w:shd w:val="clear" w:color="auto" w:fill="auto"/>
          </w:tcPr>
          <w:p w14:paraId="303CC871" w14:textId="0A3CF654" w:rsidR="00C07C76" w:rsidRPr="00E621F5" w:rsidRDefault="00C07C76" w:rsidP="001B55B8">
            <w:pPr>
              <w:rPr>
                <w:rStyle w:val="Schedule"/>
              </w:rPr>
            </w:pPr>
            <w:r w:rsidRPr="00E621F5">
              <w:rPr>
                <w:rStyle w:val="Schedule"/>
              </w:rPr>
              <w:t>9:45 am</w:t>
            </w:r>
          </w:p>
        </w:tc>
        <w:tc>
          <w:tcPr>
            <w:tcW w:w="2568" w:type="pct"/>
            <w:tcBorders>
              <w:bottom w:val="single" w:sz="8" w:space="0" w:color="auto"/>
            </w:tcBorders>
            <w:shd w:val="clear" w:color="auto" w:fill="auto"/>
          </w:tcPr>
          <w:p w14:paraId="57E6D0FA" w14:textId="77777777" w:rsidR="009067ED" w:rsidRPr="00E621F5" w:rsidRDefault="009067ED" w:rsidP="009067ED">
            <w:pPr>
              <w:rPr>
                <w:rStyle w:val="Schedule"/>
              </w:rPr>
            </w:pPr>
            <w:r w:rsidRPr="00E621F5">
              <w:rPr>
                <w:rFonts w:cs="Arial"/>
                <w:color w:val="000000"/>
              </w:rPr>
              <w:t>Lead Development Team Updates</w:t>
            </w:r>
            <w:r w:rsidRPr="00E621F5">
              <w:rPr>
                <w:rStyle w:val="Schedule"/>
              </w:rPr>
              <w:t xml:space="preserve"> </w:t>
            </w:r>
          </w:p>
          <w:p w14:paraId="4CEBE8D3" w14:textId="77777777" w:rsidR="009067ED" w:rsidRPr="00E621F5" w:rsidRDefault="009067ED" w:rsidP="009067ED">
            <w:pPr>
              <w:pStyle w:val="ListParagraph"/>
              <w:numPr>
                <w:ilvl w:val="0"/>
                <w:numId w:val="27"/>
              </w:numPr>
              <w:rPr>
                <w:rStyle w:val="Schedule"/>
              </w:rPr>
            </w:pPr>
            <w:r w:rsidRPr="00E621F5">
              <w:rPr>
                <w:rStyle w:val="Schedule"/>
              </w:rPr>
              <w:t>Workplan</w:t>
            </w:r>
          </w:p>
          <w:p w14:paraId="26E273D0" w14:textId="114FD6F9" w:rsidR="00C07C76" w:rsidRPr="00E621F5" w:rsidRDefault="009067ED" w:rsidP="009067ED">
            <w:pPr>
              <w:pStyle w:val="ListParagraph"/>
              <w:numPr>
                <w:ilvl w:val="0"/>
                <w:numId w:val="27"/>
              </w:numPr>
              <w:rPr>
                <w:color w:val="000000"/>
              </w:rPr>
            </w:pPr>
            <w:r w:rsidRPr="00E621F5">
              <w:rPr>
                <w:color w:val="000000"/>
              </w:rPr>
              <w:t>New Project Proposal</w:t>
            </w:r>
          </w:p>
        </w:tc>
        <w:tc>
          <w:tcPr>
            <w:tcW w:w="1492" w:type="pct"/>
            <w:tcBorders>
              <w:bottom w:val="single" w:sz="8" w:space="0" w:color="auto"/>
            </w:tcBorders>
            <w:shd w:val="clear" w:color="auto" w:fill="auto"/>
          </w:tcPr>
          <w:p w14:paraId="5881C775" w14:textId="48FF099C" w:rsidR="00C07C76" w:rsidRPr="00E621F5" w:rsidRDefault="00753062" w:rsidP="001B55B8">
            <w:pPr>
              <w:rPr>
                <w:rStyle w:val="Schedule"/>
              </w:rPr>
            </w:pPr>
            <w:r w:rsidRPr="00E621F5">
              <w:rPr>
                <w:rStyle w:val="Schedule"/>
              </w:rPr>
              <w:t>Robyn Atkinson-Dunn, Gina Bare</w:t>
            </w:r>
          </w:p>
        </w:tc>
      </w:tr>
      <w:tr w:rsidR="001B55B8" w:rsidRPr="00E15260" w14:paraId="4DEE9D7B" w14:textId="77777777" w:rsidTr="00E621F5">
        <w:trPr>
          <w:trHeight w:val="382"/>
          <w:tblCellSpacing w:w="0" w:type="dxa"/>
        </w:trPr>
        <w:tc>
          <w:tcPr>
            <w:tcW w:w="940" w:type="pct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DEE9D78" w14:textId="00564DEA" w:rsidR="001B55B8" w:rsidRPr="00E621F5" w:rsidRDefault="004E65BD" w:rsidP="001B55B8">
            <w:pPr>
              <w:rPr>
                <w:rStyle w:val="Schedule"/>
              </w:rPr>
            </w:pPr>
            <w:bookmarkStart w:id="5" w:name="_Hlk446309889"/>
            <w:r w:rsidRPr="00E621F5">
              <w:rPr>
                <w:rStyle w:val="Schedule"/>
              </w:rPr>
              <w:t>10:</w:t>
            </w:r>
            <w:r w:rsidR="004D1448" w:rsidRPr="00E621F5">
              <w:rPr>
                <w:rStyle w:val="Schedule"/>
              </w:rPr>
              <w:t>3</w:t>
            </w:r>
            <w:r w:rsidRPr="00E621F5">
              <w:rPr>
                <w:rStyle w:val="Schedule"/>
              </w:rPr>
              <w:t>0</w:t>
            </w:r>
            <w:r w:rsidR="004D1448" w:rsidRPr="00E621F5">
              <w:rPr>
                <w:rStyle w:val="Schedule"/>
              </w:rPr>
              <w:t xml:space="preserve"> am</w:t>
            </w:r>
          </w:p>
        </w:tc>
        <w:tc>
          <w:tcPr>
            <w:tcW w:w="2568" w:type="pct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DEE9D79" w14:textId="49ED3F22" w:rsidR="001B55B8" w:rsidRPr="00E621F5" w:rsidRDefault="001B55B8" w:rsidP="001B55B8">
            <w:pPr>
              <w:rPr>
                <w:rStyle w:val="Presentation"/>
              </w:rPr>
            </w:pPr>
            <w:r w:rsidRPr="00E621F5">
              <w:rPr>
                <w:rStyle w:val="Presentation"/>
              </w:rPr>
              <w:t xml:space="preserve">Mid-Morning Break </w:t>
            </w:r>
          </w:p>
        </w:tc>
        <w:tc>
          <w:tcPr>
            <w:tcW w:w="1492" w:type="pct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DEE9D7A" w14:textId="37345E4B" w:rsidR="001B55B8" w:rsidRPr="00E621F5" w:rsidRDefault="001B55B8" w:rsidP="001B55B8">
            <w:pPr>
              <w:rPr>
                <w:rStyle w:val="Schedule"/>
              </w:rPr>
            </w:pPr>
          </w:p>
        </w:tc>
      </w:tr>
      <w:tr w:rsidR="00A26E46" w:rsidRPr="00E15260" w14:paraId="08864F55" w14:textId="77777777" w:rsidTr="00E621F5">
        <w:trPr>
          <w:trHeight w:val="382"/>
          <w:tblCellSpacing w:w="0" w:type="dxa"/>
        </w:trPr>
        <w:tc>
          <w:tcPr>
            <w:tcW w:w="94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0882A7D" w14:textId="0BFFF739" w:rsidR="00A26E46" w:rsidRPr="00E621F5" w:rsidRDefault="00A26E46" w:rsidP="001B55B8">
            <w:pPr>
              <w:rPr>
                <w:rStyle w:val="Schedule"/>
              </w:rPr>
            </w:pPr>
            <w:r w:rsidRPr="00E621F5">
              <w:rPr>
                <w:rStyle w:val="Schedule"/>
              </w:rPr>
              <w:t>10:45 am</w:t>
            </w:r>
          </w:p>
        </w:tc>
        <w:tc>
          <w:tcPr>
            <w:tcW w:w="256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2CE0E93" w14:textId="77777777" w:rsidR="009067ED" w:rsidRPr="00E621F5" w:rsidRDefault="009067ED" w:rsidP="009067ED">
            <w:pPr>
              <w:rPr>
                <w:rStyle w:val="Schedule"/>
              </w:rPr>
            </w:pPr>
            <w:r w:rsidRPr="00E621F5">
              <w:rPr>
                <w:rFonts w:cs="Arial"/>
                <w:color w:val="000000"/>
              </w:rPr>
              <w:t>Evaluate Development Team Updates</w:t>
            </w:r>
            <w:r w:rsidRPr="00E621F5">
              <w:rPr>
                <w:rStyle w:val="Schedule"/>
              </w:rPr>
              <w:t xml:space="preserve"> </w:t>
            </w:r>
          </w:p>
          <w:p w14:paraId="3611DE84" w14:textId="6C141980" w:rsidR="009067ED" w:rsidRPr="00E621F5" w:rsidRDefault="009067ED" w:rsidP="009067ED">
            <w:pPr>
              <w:pStyle w:val="ListParagraph"/>
              <w:numPr>
                <w:ilvl w:val="0"/>
                <w:numId w:val="25"/>
              </w:numPr>
              <w:rPr>
                <w:rStyle w:val="Schedule"/>
              </w:rPr>
            </w:pPr>
            <w:r w:rsidRPr="00E621F5">
              <w:rPr>
                <w:rStyle w:val="Schedule"/>
              </w:rPr>
              <w:t>Workplan</w:t>
            </w:r>
          </w:p>
          <w:p w14:paraId="02D2A0A1" w14:textId="425EC0F4" w:rsidR="00A26E46" w:rsidRPr="00E621F5" w:rsidRDefault="009067ED" w:rsidP="009067ED">
            <w:pPr>
              <w:pStyle w:val="ListParagraph"/>
              <w:numPr>
                <w:ilvl w:val="0"/>
                <w:numId w:val="25"/>
              </w:numPr>
              <w:rPr>
                <w:rStyle w:val="Presentation"/>
              </w:rPr>
            </w:pPr>
            <w:r w:rsidRPr="00E621F5">
              <w:rPr>
                <w:rStyle w:val="Schedule"/>
              </w:rPr>
              <w:t xml:space="preserve">CIFOR Metrics </w:t>
            </w:r>
          </w:p>
        </w:tc>
        <w:tc>
          <w:tcPr>
            <w:tcW w:w="149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38BF424" w14:textId="4AD36DCC" w:rsidR="00D80328" w:rsidRPr="00E621F5" w:rsidRDefault="00753062" w:rsidP="009067ED">
            <w:pPr>
              <w:rPr>
                <w:rStyle w:val="Schedule"/>
              </w:rPr>
            </w:pPr>
            <w:r w:rsidRPr="00E621F5">
              <w:rPr>
                <w:rStyle w:val="Schedule"/>
              </w:rPr>
              <w:t>Kirk Smith, Scott Holmes</w:t>
            </w:r>
          </w:p>
          <w:p w14:paraId="2371C2D9" w14:textId="77777777" w:rsidR="00E621F5" w:rsidRPr="00E621F5" w:rsidRDefault="00E621F5" w:rsidP="009067ED">
            <w:pPr>
              <w:rPr>
                <w:rStyle w:val="Schedule"/>
              </w:rPr>
            </w:pPr>
          </w:p>
          <w:p w14:paraId="65690233" w14:textId="5EFC6F63" w:rsidR="00A26E46" w:rsidRPr="00E621F5" w:rsidRDefault="00D80328" w:rsidP="009067ED">
            <w:pPr>
              <w:rPr>
                <w:rStyle w:val="Schedule"/>
              </w:rPr>
            </w:pPr>
            <w:r w:rsidRPr="00E621F5">
              <w:rPr>
                <w:rStyle w:val="Schedule"/>
              </w:rPr>
              <w:t>Craig Hedberg</w:t>
            </w:r>
          </w:p>
        </w:tc>
      </w:tr>
      <w:bookmarkEnd w:id="5"/>
      <w:tr w:rsidR="001B55B8" w:rsidRPr="00E15260" w14:paraId="4DEE9D86" w14:textId="77777777" w:rsidTr="00E621F5">
        <w:trPr>
          <w:trHeight w:val="293"/>
          <w:tblCellSpacing w:w="0" w:type="dxa"/>
        </w:trPr>
        <w:tc>
          <w:tcPr>
            <w:tcW w:w="940" w:type="pct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DEE9D82" w14:textId="7035E6F8" w:rsidR="001B55B8" w:rsidRPr="00E621F5" w:rsidRDefault="004E65BD" w:rsidP="001B55B8">
            <w:pPr>
              <w:rPr>
                <w:rStyle w:val="Schedule"/>
              </w:rPr>
            </w:pPr>
            <w:r w:rsidRPr="00E621F5">
              <w:rPr>
                <w:rStyle w:val="Schedule"/>
              </w:rPr>
              <w:t>12:0</w:t>
            </w:r>
            <w:r w:rsidR="001B55B8" w:rsidRPr="00E621F5">
              <w:rPr>
                <w:rStyle w:val="Schedule"/>
              </w:rPr>
              <w:t>0 pm</w:t>
            </w:r>
          </w:p>
        </w:tc>
        <w:tc>
          <w:tcPr>
            <w:tcW w:w="2568" w:type="pct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DEE9D84" w14:textId="0C853FE5" w:rsidR="001B55B8" w:rsidRPr="00E621F5" w:rsidRDefault="004E65BD" w:rsidP="004E65BD">
            <w:pPr>
              <w:rPr>
                <w:rStyle w:val="Schedule"/>
                <w:b/>
              </w:rPr>
            </w:pPr>
            <w:bookmarkStart w:id="6" w:name="OLE_LINK16"/>
            <w:bookmarkStart w:id="7" w:name="OLE_LINK17"/>
            <w:r w:rsidRPr="00E621F5">
              <w:rPr>
                <w:rStyle w:val="Schedule"/>
                <w:b/>
              </w:rPr>
              <w:t>Lunch (on your own)</w:t>
            </w:r>
            <w:bookmarkEnd w:id="6"/>
            <w:bookmarkEnd w:id="7"/>
            <w:r w:rsidR="001B55B8" w:rsidRPr="00E621F5">
              <w:rPr>
                <w:rStyle w:val="Schedule"/>
                <w:b/>
              </w:rPr>
              <w:t xml:space="preserve"> </w:t>
            </w:r>
          </w:p>
        </w:tc>
        <w:tc>
          <w:tcPr>
            <w:tcW w:w="1492" w:type="pct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DEE9D85" w14:textId="6EF0EE8F" w:rsidR="001B55B8" w:rsidRPr="00E621F5" w:rsidRDefault="001B55B8" w:rsidP="001B55B8">
            <w:pPr>
              <w:rPr>
                <w:rStyle w:val="Schedule"/>
              </w:rPr>
            </w:pPr>
          </w:p>
        </w:tc>
      </w:tr>
      <w:tr w:rsidR="00A26E46" w:rsidRPr="00E15260" w14:paraId="4DEE9D8A" w14:textId="77777777" w:rsidTr="00B927D6">
        <w:trPr>
          <w:trHeight w:val="431"/>
          <w:tblCellSpacing w:w="0" w:type="dxa"/>
        </w:trPr>
        <w:tc>
          <w:tcPr>
            <w:tcW w:w="940" w:type="pct"/>
            <w:tcBorders>
              <w:top w:val="single" w:sz="8" w:space="0" w:color="auto"/>
            </w:tcBorders>
            <w:shd w:val="clear" w:color="auto" w:fill="auto"/>
          </w:tcPr>
          <w:p w14:paraId="4DEE9D87" w14:textId="2B4ADB4E" w:rsidR="00A26E46" w:rsidRPr="00E621F5" w:rsidRDefault="00A26E46" w:rsidP="00A26E46">
            <w:pPr>
              <w:rPr>
                <w:rStyle w:val="Schedule"/>
              </w:rPr>
            </w:pPr>
            <w:r w:rsidRPr="00E621F5">
              <w:rPr>
                <w:rStyle w:val="Schedule"/>
              </w:rPr>
              <w:t>1:30 pm</w:t>
            </w:r>
          </w:p>
        </w:tc>
        <w:tc>
          <w:tcPr>
            <w:tcW w:w="2568" w:type="pct"/>
            <w:tcBorders>
              <w:top w:val="single" w:sz="8" w:space="0" w:color="auto"/>
            </w:tcBorders>
            <w:shd w:val="clear" w:color="auto" w:fill="auto"/>
          </w:tcPr>
          <w:p w14:paraId="4DEE9D88" w14:textId="66EBFB7E" w:rsidR="00A26E46" w:rsidRPr="00E621F5" w:rsidRDefault="00A26E46" w:rsidP="00A26E46">
            <w:pPr>
              <w:rPr>
                <w:rStyle w:val="Presentation"/>
                <w:b w:val="0"/>
                <w:bCs w:val="0"/>
              </w:rPr>
            </w:pPr>
            <w:r w:rsidRPr="00E621F5">
              <w:rPr>
                <w:rStyle w:val="Presentation"/>
                <w:b w:val="0"/>
                <w:bCs w:val="0"/>
              </w:rPr>
              <w:t>Promote Development Team Updates</w:t>
            </w:r>
          </w:p>
        </w:tc>
        <w:tc>
          <w:tcPr>
            <w:tcW w:w="1492" w:type="pct"/>
            <w:tcBorders>
              <w:top w:val="single" w:sz="8" w:space="0" w:color="auto"/>
            </w:tcBorders>
            <w:shd w:val="clear" w:color="auto" w:fill="auto"/>
          </w:tcPr>
          <w:p w14:paraId="4DEE9D89" w14:textId="44CE41A8" w:rsidR="00A26E46" w:rsidRPr="00E621F5" w:rsidRDefault="006715BB" w:rsidP="00A26E46">
            <w:pPr>
              <w:rPr>
                <w:rStyle w:val="Schedule"/>
              </w:rPr>
            </w:pPr>
            <w:r w:rsidRPr="00E621F5">
              <w:rPr>
                <w:rStyle w:val="Schedule"/>
              </w:rPr>
              <w:t>Elizabeth Landeen</w:t>
            </w:r>
          </w:p>
        </w:tc>
      </w:tr>
      <w:tr w:rsidR="00A26E46" w:rsidRPr="00E15260" w14:paraId="1F8B1171" w14:textId="77777777" w:rsidTr="00B927D6">
        <w:trPr>
          <w:trHeight w:val="431"/>
          <w:tblCellSpacing w:w="0" w:type="dxa"/>
        </w:trPr>
        <w:tc>
          <w:tcPr>
            <w:tcW w:w="940" w:type="pct"/>
            <w:tcBorders>
              <w:bottom w:val="single" w:sz="8" w:space="0" w:color="auto"/>
            </w:tcBorders>
            <w:shd w:val="clear" w:color="auto" w:fill="auto"/>
          </w:tcPr>
          <w:p w14:paraId="66881A24" w14:textId="612BF2D1" w:rsidR="00A26E46" w:rsidRPr="00E621F5" w:rsidRDefault="00A26E46" w:rsidP="00A26E46">
            <w:pPr>
              <w:rPr>
                <w:rStyle w:val="Schedule"/>
              </w:rPr>
            </w:pPr>
            <w:r w:rsidRPr="00E621F5">
              <w:rPr>
                <w:rStyle w:val="Schedule"/>
              </w:rPr>
              <w:t>2:00 pm</w:t>
            </w:r>
          </w:p>
        </w:tc>
        <w:tc>
          <w:tcPr>
            <w:tcW w:w="2568" w:type="pct"/>
            <w:tcBorders>
              <w:bottom w:val="single" w:sz="8" w:space="0" w:color="auto"/>
            </w:tcBorders>
            <w:shd w:val="clear" w:color="auto" w:fill="auto"/>
          </w:tcPr>
          <w:p w14:paraId="0E5FBC89" w14:textId="02A417EA" w:rsidR="00A26E46" w:rsidRPr="00E621F5" w:rsidRDefault="00A26E46" w:rsidP="00A26E46">
            <w:pPr>
              <w:rPr>
                <w:rStyle w:val="Schedule"/>
              </w:rPr>
            </w:pPr>
            <w:r w:rsidRPr="00E621F5">
              <w:rPr>
                <w:rStyle w:val="Schedule"/>
              </w:rPr>
              <w:t>Identify Development Team Updates</w:t>
            </w:r>
          </w:p>
        </w:tc>
        <w:tc>
          <w:tcPr>
            <w:tcW w:w="1492" w:type="pct"/>
            <w:tcBorders>
              <w:bottom w:val="single" w:sz="8" w:space="0" w:color="auto"/>
            </w:tcBorders>
            <w:shd w:val="clear" w:color="auto" w:fill="auto"/>
          </w:tcPr>
          <w:p w14:paraId="09D08500" w14:textId="73A68E74" w:rsidR="00A26E46" w:rsidRPr="00E621F5" w:rsidRDefault="00C33939" w:rsidP="00A26E46">
            <w:pPr>
              <w:rPr>
                <w:rStyle w:val="Schedule"/>
              </w:rPr>
            </w:pPr>
            <w:r w:rsidRPr="00E621F5">
              <w:rPr>
                <w:rStyle w:val="Schedule"/>
              </w:rPr>
              <w:t>Paul Cieslak, Angela Hagy</w:t>
            </w:r>
          </w:p>
        </w:tc>
      </w:tr>
      <w:tr w:rsidR="00A26E46" w:rsidRPr="00E15260" w14:paraId="4DEE9D97" w14:textId="77777777" w:rsidTr="00E621F5">
        <w:trPr>
          <w:trHeight w:val="382"/>
          <w:tblCellSpacing w:w="0" w:type="dxa"/>
        </w:trPr>
        <w:tc>
          <w:tcPr>
            <w:tcW w:w="940" w:type="pct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DEE9D94" w14:textId="1B23423F" w:rsidR="00A26E46" w:rsidRPr="00E621F5" w:rsidRDefault="00A26E46" w:rsidP="00A26E46">
            <w:pPr>
              <w:rPr>
                <w:rStyle w:val="Schedule"/>
              </w:rPr>
            </w:pPr>
            <w:bookmarkStart w:id="8" w:name="_Hlk446310844"/>
            <w:r w:rsidRPr="00E621F5">
              <w:rPr>
                <w:rStyle w:val="Schedule"/>
              </w:rPr>
              <w:t>2:30 pm</w:t>
            </w:r>
          </w:p>
        </w:tc>
        <w:tc>
          <w:tcPr>
            <w:tcW w:w="2568" w:type="pct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DEE9D95" w14:textId="54DF325E" w:rsidR="00A26E46" w:rsidRPr="00E621F5" w:rsidRDefault="00A26E46" w:rsidP="00A26E46">
            <w:pPr>
              <w:rPr>
                <w:rFonts w:cs="Arial"/>
                <w:b/>
                <w:color w:val="000000"/>
              </w:rPr>
            </w:pPr>
            <w:r w:rsidRPr="00E621F5">
              <w:rPr>
                <w:rFonts w:cs="Arial"/>
                <w:b/>
                <w:color w:val="000000"/>
              </w:rPr>
              <w:t>Mid-Afternoon Break</w:t>
            </w:r>
          </w:p>
        </w:tc>
        <w:tc>
          <w:tcPr>
            <w:tcW w:w="1492" w:type="pct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DEE9D96" w14:textId="3C3D6A49" w:rsidR="00A26E46" w:rsidRPr="00E621F5" w:rsidRDefault="00A26E46" w:rsidP="00A26E46">
            <w:pPr>
              <w:rPr>
                <w:rStyle w:val="Schedule"/>
              </w:rPr>
            </w:pPr>
          </w:p>
        </w:tc>
      </w:tr>
      <w:bookmarkEnd w:id="8"/>
      <w:tr w:rsidR="00A26E46" w:rsidRPr="00E15260" w14:paraId="722CF061" w14:textId="77777777" w:rsidTr="00B927D6">
        <w:trPr>
          <w:trHeight w:val="382"/>
          <w:tblCellSpacing w:w="0" w:type="dxa"/>
        </w:trPr>
        <w:tc>
          <w:tcPr>
            <w:tcW w:w="940" w:type="pct"/>
            <w:shd w:val="clear" w:color="auto" w:fill="auto"/>
          </w:tcPr>
          <w:p w14:paraId="7790F768" w14:textId="0CAC56EB" w:rsidR="00A26E46" w:rsidRPr="00E621F5" w:rsidRDefault="005C1E3B" w:rsidP="00A26E46">
            <w:pPr>
              <w:rPr>
                <w:rStyle w:val="Schedule"/>
              </w:rPr>
            </w:pPr>
            <w:r w:rsidRPr="00E621F5">
              <w:rPr>
                <w:rStyle w:val="Schedule"/>
              </w:rPr>
              <w:t>2:45 pm</w:t>
            </w:r>
          </w:p>
        </w:tc>
        <w:tc>
          <w:tcPr>
            <w:tcW w:w="2568" w:type="pct"/>
            <w:shd w:val="clear" w:color="auto" w:fill="auto"/>
          </w:tcPr>
          <w:p w14:paraId="0F70478C" w14:textId="17899230" w:rsidR="00A26E46" w:rsidRPr="00E621F5" w:rsidRDefault="00A26E46" w:rsidP="00A26E46">
            <w:pPr>
              <w:rPr>
                <w:rFonts w:cs="Arial"/>
                <w:b/>
                <w:color w:val="000000"/>
              </w:rPr>
            </w:pPr>
            <w:r w:rsidRPr="00E621F5">
              <w:rPr>
                <w:rStyle w:val="Presentation"/>
                <w:b w:val="0"/>
              </w:rPr>
              <w:t xml:space="preserve">CIFOR Website Update </w:t>
            </w:r>
          </w:p>
        </w:tc>
        <w:tc>
          <w:tcPr>
            <w:tcW w:w="1492" w:type="pct"/>
            <w:shd w:val="clear" w:color="auto" w:fill="auto"/>
          </w:tcPr>
          <w:p w14:paraId="61757596" w14:textId="6248147F" w:rsidR="00A26E46" w:rsidRPr="00E621F5" w:rsidRDefault="00A06EAC" w:rsidP="00A26E46">
            <w:pPr>
              <w:rPr>
                <w:rStyle w:val="Schedule"/>
              </w:rPr>
            </w:pPr>
            <w:r w:rsidRPr="00E621F5">
              <w:rPr>
                <w:rStyle w:val="Presentation"/>
                <w:b w:val="0"/>
              </w:rPr>
              <w:t>Anastasia Sonneman</w:t>
            </w:r>
            <w:r w:rsidR="00B679F6" w:rsidRPr="00E621F5">
              <w:rPr>
                <w:rStyle w:val="Presentation"/>
                <w:b w:val="0"/>
              </w:rPr>
              <w:t>, Jennifer Li</w:t>
            </w:r>
          </w:p>
        </w:tc>
      </w:tr>
      <w:tr w:rsidR="00A26E46" w:rsidRPr="00E15260" w14:paraId="4DEE9D9B" w14:textId="77777777" w:rsidTr="00B927D6">
        <w:trPr>
          <w:trHeight w:val="441"/>
          <w:tblCellSpacing w:w="0" w:type="dxa"/>
        </w:trPr>
        <w:tc>
          <w:tcPr>
            <w:tcW w:w="940" w:type="pct"/>
            <w:shd w:val="clear" w:color="auto" w:fill="auto"/>
          </w:tcPr>
          <w:p w14:paraId="4DEE9D98" w14:textId="6CF10ABB" w:rsidR="00A26E46" w:rsidRPr="00E621F5" w:rsidRDefault="00A26E46" w:rsidP="00A26E46">
            <w:pPr>
              <w:rPr>
                <w:rStyle w:val="Schedule"/>
              </w:rPr>
            </w:pPr>
            <w:r w:rsidRPr="00E621F5">
              <w:rPr>
                <w:rStyle w:val="Schedule"/>
              </w:rPr>
              <w:t>3:</w:t>
            </w:r>
            <w:r w:rsidR="007625E1">
              <w:rPr>
                <w:rStyle w:val="Schedule"/>
              </w:rPr>
              <w:t>15</w:t>
            </w:r>
            <w:r w:rsidRPr="00E621F5">
              <w:rPr>
                <w:rStyle w:val="Schedule"/>
              </w:rPr>
              <w:t xml:space="preserve"> pm</w:t>
            </w:r>
          </w:p>
        </w:tc>
        <w:tc>
          <w:tcPr>
            <w:tcW w:w="2568" w:type="pct"/>
            <w:shd w:val="clear" w:color="auto" w:fill="auto"/>
          </w:tcPr>
          <w:p w14:paraId="4DEE9D99" w14:textId="37B853E0" w:rsidR="00A26E46" w:rsidRPr="00E621F5" w:rsidRDefault="00A26E46" w:rsidP="00A26E46">
            <w:pPr>
              <w:rPr>
                <w:rStyle w:val="Presentation"/>
              </w:rPr>
            </w:pPr>
            <w:r w:rsidRPr="00E621F5">
              <w:rPr>
                <w:bCs/>
                <w:color w:val="000000"/>
              </w:rPr>
              <w:t xml:space="preserve"> IFORC </w:t>
            </w:r>
            <w:r w:rsidR="00042D19">
              <w:rPr>
                <w:bCs/>
                <w:color w:val="000000"/>
              </w:rPr>
              <w:t>Update</w:t>
            </w:r>
          </w:p>
        </w:tc>
        <w:tc>
          <w:tcPr>
            <w:tcW w:w="1492" w:type="pct"/>
            <w:shd w:val="clear" w:color="auto" w:fill="auto"/>
          </w:tcPr>
          <w:p w14:paraId="4DEE9D9A" w14:textId="3C186F94" w:rsidR="00A26E46" w:rsidRPr="00E621F5" w:rsidRDefault="00A26E46" w:rsidP="00A26E46">
            <w:pPr>
              <w:rPr>
                <w:rStyle w:val="Schedule"/>
              </w:rPr>
            </w:pPr>
            <w:r w:rsidRPr="00E621F5">
              <w:rPr>
                <w:rStyle w:val="Schedule"/>
              </w:rPr>
              <w:t>Sherri McGarry</w:t>
            </w:r>
          </w:p>
        </w:tc>
      </w:tr>
      <w:tr w:rsidR="00015041" w:rsidRPr="00E15260" w14:paraId="4A0245E9" w14:textId="77777777" w:rsidTr="00B927D6">
        <w:trPr>
          <w:trHeight w:val="441"/>
          <w:tblCellSpacing w:w="0" w:type="dxa"/>
        </w:trPr>
        <w:tc>
          <w:tcPr>
            <w:tcW w:w="940" w:type="pct"/>
            <w:shd w:val="clear" w:color="auto" w:fill="auto"/>
          </w:tcPr>
          <w:p w14:paraId="7A26E8A0" w14:textId="07B1CC8E" w:rsidR="00015041" w:rsidRPr="00E621F5" w:rsidRDefault="007625E1" w:rsidP="00A26E46">
            <w:pPr>
              <w:rPr>
                <w:rStyle w:val="Schedule"/>
              </w:rPr>
            </w:pPr>
            <w:r>
              <w:rPr>
                <w:rStyle w:val="Schedule"/>
              </w:rPr>
              <w:t>3</w:t>
            </w:r>
            <w:r w:rsidR="00015041" w:rsidRPr="00E621F5">
              <w:rPr>
                <w:rStyle w:val="Schedule"/>
              </w:rPr>
              <w:t>:</w:t>
            </w:r>
            <w:r>
              <w:rPr>
                <w:rStyle w:val="Schedule"/>
              </w:rPr>
              <w:t>4</w:t>
            </w:r>
            <w:r w:rsidR="00015041" w:rsidRPr="00E621F5">
              <w:rPr>
                <w:rStyle w:val="Schedule"/>
              </w:rPr>
              <w:t>5</w:t>
            </w:r>
            <w:r w:rsidR="003877A7">
              <w:rPr>
                <w:rStyle w:val="Schedule"/>
              </w:rPr>
              <w:t xml:space="preserve"> pm</w:t>
            </w:r>
          </w:p>
        </w:tc>
        <w:tc>
          <w:tcPr>
            <w:tcW w:w="2568" w:type="pct"/>
            <w:shd w:val="clear" w:color="auto" w:fill="auto"/>
          </w:tcPr>
          <w:p w14:paraId="41B733CB" w14:textId="2908B573" w:rsidR="00015041" w:rsidRPr="00E621F5" w:rsidRDefault="00A41307" w:rsidP="00A26E46">
            <w:pPr>
              <w:rPr>
                <w:bCs/>
                <w:color w:val="000000"/>
              </w:rPr>
            </w:pPr>
            <w:r>
              <w:rPr>
                <w:color w:val="000000"/>
              </w:rPr>
              <w:t>Update on Focus Groups - Enhancing Communication and Guidance to Healthcare Providers</w:t>
            </w:r>
          </w:p>
        </w:tc>
        <w:tc>
          <w:tcPr>
            <w:tcW w:w="1492" w:type="pct"/>
            <w:shd w:val="clear" w:color="auto" w:fill="auto"/>
          </w:tcPr>
          <w:p w14:paraId="2C4ABB5A" w14:textId="5519FD3A" w:rsidR="00015041" w:rsidRPr="00E621F5" w:rsidRDefault="00807A47" w:rsidP="00A26E46">
            <w:pPr>
              <w:rPr>
                <w:rStyle w:val="Schedule"/>
              </w:rPr>
            </w:pPr>
            <w:r>
              <w:rPr>
                <w:rStyle w:val="Schedule"/>
              </w:rPr>
              <w:t>Karen Becker</w:t>
            </w:r>
          </w:p>
        </w:tc>
      </w:tr>
      <w:tr w:rsidR="00A26E46" w:rsidRPr="00E15260" w14:paraId="4DEE9D9F" w14:textId="77777777" w:rsidTr="00B927D6">
        <w:trPr>
          <w:trHeight w:val="441"/>
          <w:tblCellSpacing w:w="0" w:type="dxa"/>
        </w:trPr>
        <w:tc>
          <w:tcPr>
            <w:tcW w:w="940" w:type="pct"/>
            <w:shd w:val="clear" w:color="auto" w:fill="auto"/>
          </w:tcPr>
          <w:p w14:paraId="4DEE9D9C" w14:textId="03CA7365" w:rsidR="00A26E46" w:rsidRPr="00E621F5" w:rsidRDefault="00A26E46" w:rsidP="00A26E46">
            <w:pPr>
              <w:rPr>
                <w:rStyle w:val="Schedule"/>
              </w:rPr>
            </w:pPr>
            <w:r w:rsidRPr="00E621F5">
              <w:rPr>
                <w:rStyle w:val="Schedule"/>
              </w:rPr>
              <w:t>4:15</w:t>
            </w:r>
            <w:r w:rsidR="003877A7">
              <w:rPr>
                <w:rStyle w:val="Schedule"/>
              </w:rPr>
              <w:t xml:space="preserve"> pm</w:t>
            </w:r>
          </w:p>
        </w:tc>
        <w:tc>
          <w:tcPr>
            <w:tcW w:w="2568" w:type="pct"/>
            <w:shd w:val="clear" w:color="auto" w:fill="auto"/>
          </w:tcPr>
          <w:p w14:paraId="4DEE9D9D" w14:textId="5273616D" w:rsidR="00A26E46" w:rsidRPr="00E621F5" w:rsidRDefault="00A26E46" w:rsidP="00A26E46">
            <w:pPr>
              <w:rPr>
                <w:rStyle w:val="Presentation"/>
                <w:b w:val="0"/>
              </w:rPr>
            </w:pPr>
            <w:r w:rsidRPr="00E621F5">
              <w:rPr>
                <w:rStyle w:val="Presentation"/>
                <w:b w:val="0"/>
              </w:rPr>
              <w:t>In</w:t>
            </w:r>
            <w:r w:rsidR="00E55747">
              <w:rPr>
                <w:rStyle w:val="Presentation"/>
                <w:b w:val="0"/>
              </w:rPr>
              <w:t>dustry Work Group Updates</w:t>
            </w:r>
          </w:p>
        </w:tc>
        <w:tc>
          <w:tcPr>
            <w:tcW w:w="1492" w:type="pct"/>
            <w:shd w:val="clear" w:color="auto" w:fill="auto"/>
          </w:tcPr>
          <w:p w14:paraId="4DEE9D9E" w14:textId="0405F903" w:rsidR="00A26E46" w:rsidRPr="00E621F5" w:rsidRDefault="00A26E46" w:rsidP="00A26E46">
            <w:pPr>
              <w:rPr>
                <w:rStyle w:val="Schedule"/>
              </w:rPr>
            </w:pPr>
            <w:r w:rsidRPr="00E621F5">
              <w:rPr>
                <w:rStyle w:val="Schedule"/>
              </w:rPr>
              <w:t>Lisa Hainstock</w:t>
            </w:r>
          </w:p>
        </w:tc>
      </w:tr>
      <w:tr w:rsidR="00A26E46" w:rsidRPr="00E15260" w14:paraId="4DEE9DA3" w14:textId="77777777" w:rsidTr="00E621F5">
        <w:trPr>
          <w:trHeight w:val="441"/>
          <w:tblCellSpacing w:w="0" w:type="dxa"/>
        </w:trPr>
        <w:tc>
          <w:tcPr>
            <w:tcW w:w="94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4DEE9DA0" w14:textId="54E22DDA" w:rsidR="00A26E46" w:rsidRPr="00E621F5" w:rsidRDefault="00A26E46" w:rsidP="00A26E46">
            <w:pPr>
              <w:rPr>
                <w:rStyle w:val="Schedule"/>
              </w:rPr>
            </w:pPr>
            <w:r w:rsidRPr="00E621F5">
              <w:rPr>
                <w:rStyle w:val="Schedule"/>
              </w:rPr>
              <w:t>4:45 pm</w:t>
            </w:r>
          </w:p>
        </w:tc>
        <w:tc>
          <w:tcPr>
            <w:tcW w:w="25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4DEE9DA1" w14:textId="77777777" w:rsidR="00A26E46" w:rsidRPr="00E621F5" w:rsidRDefault="00A26E46" w:rsidP="00A26E46">
            <w:pPr>
              <w:rPr>
                <w:rStyle w:val="Presentation"/>
              </w:rPr>
            </w:pPr>
            <w:r w:rsidRPr="00E621F5">
              <w:rPr>
                <w:rStyle w:val="Presentation"/>
              </w:rPr>
              <w:t>Adjourn</w:t>
            </w:r>
          </w:p>
        </w:tc>
        <w:tc>
          <w:tcPr>
            <w:tcW w:w="149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4DEE9DA2" w14:textId="3E2963B0" w:rsidR="00A26E46" w:rsidRPr="00E621F5" w:rsidRDefault="00A26E46" w:rsidP="00A26E46">
            <w:pPr>
              <w:rPr>
                <w:rStyle w:val="Schedule"/>
              </w:rPr>
            </w:pPr>
          </w:p>
        </w:tc>
      </w:tr>
    </w:tbl>
    <w:p w14:paraId="4DEE9DA4" w14:textId="3564E68F" w:rsidR="00116D17" w:rsidRDefault="00116D17"/>
    <w:sectPr w:rsidR="00116D17" w:rsidSect="005B72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70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0DCC5F" w14:textId="77777777" w:rsidR="001B00D2" w:rsidRDefault="001B00D2" w:rsidP="00116D17">
      <w:r>
        <w:separator/>
      </w:r>
    </w:p>
  </w:endnote>
  <w:endnote w:type="continuationSeparator" w:id="0">
    <w:p w14:paraId="719BD26F" w14:textId="77777777" w:rsidR="001B00D2" w:rsidRDefault="001B00D2" w:rsidP="00116D17">
      <w:r>
        <w:continuationSeparator/>
      </w:r>
    </w:p>
  </w:endnote>
  <w:endnote w:type="continuationNotice" w:id="1">
    <w:p w14:paraId="095314AB" w14:textId="77777777" w:rsidR="00E441D7" w:rsidRDefault="00E441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7EE12" w14:textId="77777777" w:rsidR="001B00D2" w:rsidRDefault="001B00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F4C427" w14:textId="77777777" w:rsidR="001B00D2" w:rsidRDefault="001B00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54A042" w14:textId="77777777" w:rsidR="001B00D2" w:rsidRDefault="001B00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6824A" w14:textId="77777777" w:rsidR="001B00D2" w:rsidRDefault="001B00D2" w:rsidP="00116D17">
      <w:r>
        <w:separator/>
      </w:r>
    </w:p>
  </w:footnote>
  <w:footnote w:type="continuationSeparator" w:id="0">
    <w:p w14:paraId="7DD5BF5E" w14:textId="77777777" w:rsidR="001B00D2" w:rsidRDefault="001B00D2" w:rsidP="00116D17">
      <w:r>
        <w:continuationSeparator/>
      </w:r>
    </w:p>
  </w:footnote>
  <w:footnote w:type="continuationNotice" w:id="1">
    <w:p w14:paraId="33F23E51" w14:textId="77777777" w:rsidR="00E441D7" w:rsidRDefault="00E441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90258" w14:textId="77777777" w:rsidR="001B00D2" w:rsidRDefault="001B00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E9DEF" w14:textId="01747B9D" w:rsidR="001B00D2" w:rsidRDefault="001B00D2" w:rsidP="00764B95">
    <w:pPr>
      <w:pStyle w:val="Title"/>
      <w:spacing w:before="0" w:beforeAutospacing="0" w:after="0"/>
      <w:ind w:left="3600"/>
      <w:rPr>
        <w:b w:val="0"/>
        <w:sz w:val="28"/>
        <w:szCs w:val="28"/>
      </w:rPr>
    </w:pPr>
    <w:bookmarkStart w:id="9" w:name="OLE_LINK10"/>
    <w:r>
      <w:rPr>
        <w:noProof/>
        <w:sz w:val="32"/>
      </w:rPr>
      <w:drawing>
        <wp:anchor distT="0" distB="0" distL="114300" distR="114300" simplePos="0" relativeHeight="251658240" behindDoc="0" locked="0" layoutInCell="1" allowOverlap="1" wp14:anchorId="4DEE9DF1" wp14:editId="4DEE9DF2">
          <wp:simplePos x="0" y="0"/>
          <wp:positionH relativeFrom="column">
            <wp:posOffset>-44229</wp:posOffset>
          </wp:positionH>
          <wp:positionV relativeFrom="paragraph">
            <wp:posOffset>-99557</wp:posOffset>
          </wp:positionV>
          <wp:extent cx="2965704" cy="1088136"/>
          <wp:effectExtent l="0" t="0" r="6350" b="0"/>
          <wp:wrapThrough wrapText="bothSides">
            <wp:wrapPolygon edited="0">
              <wp:start x="0" y="0"/>
              <wp:lineTo x="0" y="21184"/>
              <wp:lineTo x="21507" y="21184"/>
              <wp:lineTo x="21507" y="0"/>
              <wp:lineTo x="0" y="0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CIFOR 2-color tin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5704" cy="10881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B72A0">
      <w:rPr>
        <w:sz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CIFOR Council Meeting Agenda</w:t>
    </w:r>
    <w:r>
      <w:rPr>
        <w:sz w:val="32"/>
      </w:rPr>
      <w:br/>
    </w:r>
    <w:r>
      <w:rPr>
        <w:b w:val="0"/>
        <w:sz w:val="28"/>
        <w:szCs w:val="28"/>
      </w:rPr>
      <w:t>September 13-14, 2017</w:t>
    </w:r>
  </w:p>
  <w:p w14:paraId="26631433" w14:textId="34111506" w:rsidR="001B00D2" w:rsidRPr="00764B95" w:rsidRDefault="001B00D2" w:rsidP="00764B95">
    <w:pPr>
      <w:pStyle w:val="Title"/>
      <w:spacing w:before="0" w:beforeAutospacing="0" w:after="0"/>
      <w:ind w:left="3600"/>
      <w:rPr>
        <w:sz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sz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Crowne Plaza Denver</w:t>
    </w:r>
  </w:p>
  <w:bookmarkEnd w:id="9"/>
  <w:p w14:paraId="4DEE9DF0" w14:textId="77777777" w:rsidR="001B00D2" w:rsidRDefault="001B00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72C15" w14:textId="77777777" w:rsidR="001B00D2" w:rsidRDefault="001B00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FC6126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A863A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4BEF6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6E23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FACEEA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C0C6C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60801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0E7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50EE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1C8B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A9374C"/>
    <w:multiLevelType w:val="hybridMultilevel"/>
    <w:tmpl w:val="1BF26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5A249D"/>
    <w:multiLevelType w:val="hybridMultilevel"/>
    <w:tmpl w:val="BC548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655642"/>
    <w:multiLevelType w:val="hybridMultilevel"/>
    <w:tmpl w:val="E8C21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F93607"/>
    <w:multiLevelType w:val="hybridMultilevel"/>
    <w:tmpl w:val="B18A7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B43D87"/>
    <w:multiLevelType w:val="hybridMultilevel"/>
    <w:tmpl w:val="5DEA4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22756"/>
    <w:multiLevelType w:val="hybridMultilevel"/>
    <w:tmpl w:val="E5D0E14C"/>
    <w:lvl w:ilvl="0" w:tplc="42A057F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E220E6"/>
    <w:multiLevelType w:val="hybridMultilevel"/>
    <w:tmpl w:val="68D05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571D61"/>
    <w:multiLevelType w:val="hybridMultilevel"/>
    <w:tmpl w:val="9B942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B1EEA"/>
    <w:multiLevelType w:val="hybridMultilevel"/>
    <w:tmpl w:val="818C6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F969DD"/>
    <w:multiLevelType w:val="hybridMultilevel"/>
    <w:tmpl w:val="30C20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53036B"/>
    <w:multiLevelType w:val="hybridMultilevel"/>
    <w:tmpl w:val="7D9C2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1164AC"/>
    <w:multiLevelType w:val="hybridMultilevel"/>
    <w:tmpl w:val="A7B8D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2E0AF8"/>
    <w:multiLevelType w:val="hybridMultilevel"/>
    <w:tmpl w:val="180CF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36A4F"/>
    <w:multiLevelType w:val="hybridMultilevel"/>
    <w:tmpl w:val="517EE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2B2E23"/>
    <w:multiLevelType w:val="hybridMultilevel"/>
    <w:tmpl w:val="349A6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BB0403"/>
    <w:multiLevelType w:val="hybridMultilevel"/>
    <w:tmpl w:val="465EF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BD16F8"/>
    <w:multiLevelType w:val="hybridMultilevel"/>
    <w:tmpl w:val="C7A6D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5"/>
  </w:num>
  <w:num w:numId="13">
    <w:abstractNumId w:val="13"/>
  </w:num>
  <w:num w:numId="14">
    <w:abstractNumId w:val="20"/>
  </w:num>
  <w:num w:numId="15">
    <w:abstractNumId w:val="26"/>
  </w:num>
  <w:num w:numId="16">
    <w:abstractNumId w:val="10"/>
  </w:num>
  <w:num w:numId="17">
    <w:abstractNumId w:val="19"/>
  </w:num>
  <w:num w:numId="18">
    <w:abstractNumId w:val="16"/>
  </w:num>
  <w:num w:numId="19">
    <w:abstractNumId w:val="12"/>
  </w:num>
  <w:num w:numId="20">
    <w:abstractNumId w:val="11"/>
  </w:num>
  <w:num w:numId="21">
    <w:abstractNumId w:val="22"/>
  </w:num>
  <w:num w:numId="22">
    <w:abstractNumId w:val="18"/>
  </w:num>
  <w:num w:numId="23">
    <w:abstractNumId w:val="17"/>
  </w:num>
  <w:num w:numId="24">
    <w:abstractNumId w:val="25"/>
  </w:num>
  <w:num w:numId="25">
    <w:abstractNumId w:val="24"/>
  </w:num>
  <w:num w:numId="26">
    <w:abstractNumId w:val="21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1DD"/>
    <w:rsid w:val="00001115"/>
    <w:rsid w:val="00005AB0"/>
    <w:rsid w:val="000116BF"/>
    <w:rsid w:val="00011D2C"/>
    <w:rsid w:val="00015041"/>
    <w:rsid w:val="00015F37"/>
    <w:rsid w:val="00035B62"/>
    <w:rsid w:val="00042D19"/>
    <w:rsid w:val="000600A1"/>
    <w:rsid w:val="0008308D"/>
    <w:rsid w:val="00083ABA"/>
    <w:rsid w:val="00084619"/>
    <w:rsid w:val="00090051"/>
    <w:rsid w:val="0009193F"/>
    <w:rsid w:val="00091CDD"/>
    <w:rsid w:val="000C3EC1"/>
    <w:rsid w:val="000C70FA"/>
    <w:rsid w:val="000D271E"/>
    <w:rsid w:val="000F31DD"/>
    <w:rsid w:val="00101D74"/>
    <w:rsid w:val="0011569F"/>
    <w:rsid w:val="00116D17"/>
    <w:rsid w:val="001208E1"/>
    <w:rsid w:val="001466F5"/>
    <w:rsid w:val="00172719"/>
    <w:rsid w:val="0017526B"/>
    <w:rsid w:val="00193A0C"/>
    <w:rsid w:val="0019436D"/>
    <w:rsid w:val="001B00D2"/>
    <w:rsid w:val="001B55B8"/>
    <w:rsid w:val="001D337F"/>
    <w:rsid w:val="001D6149"/>
    <w:rsid w:val="001E0ABD"/>
    <w:rsid w:val="001E35A8"/>
    <w:rsid w:val="00211909"/>
    <w:rsid w:val="002173FF"/>
    <w:rsid w:val="00234E7D"/>
    <w:rsid w:val="0024159A"/>
    <w:rsid w:val="00242C0C"/>
    <w:rsid w:val="00242E5D"/>
    <w:rsid w:val="00253506"/>
    <w:rsid w:val="00260805"/>
    <w:rsid w:val="002633CE"/>
    <w:rsid w:val="002653A0"/>
    <w:rsid w:val="00274A87"/>
    <w:rsid w:val="0029290B"/>
    <w:rsid w:val="002B2770"/>
    <w:rsid w:val="002C1364"/>
    <w:rsid w:val="002C5D50"/>
    <w:rsid w:val="002D2696"/>
    <w:rsid w:val="002D7442"/>
    <w:rsid w:val="002E24A2"/>
    <w:rsid w:val="002E5E84"/>
    <w:rsid w:val="002F5348"/>
    <w:rsid w:val="00305E8D"/>
    <w:rsid w:val="00306A3D"/>
    <w:rsid w:val="00311A05"/>
    <w:rsid w:val="00314EDB"/>
    <w:rsid w:val="00316C98"/>
    <w:rsid w:val="00321C76"/>
    <w:rsid w:val="00322038"/>
    <w:rsid w:val="00325F7E"/>
    <w:rsid w:val="00330054"/>
    <w:rsid w:val="00336B6F"/>
    <w:rsid w:val="0034543B"/>
    <w:rsid w:val="00352B81"/>
    <w:rsid w:val="00353238"/>
    <w:rsid w:val="00365C36"/>
    <w:rsid w:val="00370770"/>
    <w:rsid w:val="00376196"/>
    <w:rsid w:val="00380322"/>
    <w:rsid w:val="0038144E"/>
    <w:rsid w:val="003877A7"/>
    <w:rsid w:val="003921BA"/>
    <w:rsid w:val="00396651"/>
    <w:rsid w:val="003A5B7B"/>
    <w:rsid w:val="003B10C0"/>
    <w:rsid w:val="003B525B"/>
    <w:rsid w:val="003B6E97"/>
    <w:rsid w:val="003B7571"/>
    <w:rsid w:val="003D51D1"/>
    <w:rsid w:val="003D69BA"/>
    <w:rsid w:val="003F79C9"/>
    <w:rsid w:val="004008ED"/>
    <w:rsid w:val="00402F69"/>
    <w:rsid w:val="00406381"/>
    <w:rsid w:val="00412ABB"/>
    <w:rsid w:val="0041378C"/>
    <w:rsid w:val="004144D6"/>
    <w:rsid w:val="00452E55"/>
    <w:rsid w:val="00456120"/>
    <w:rsid w:val="0047216F"/>
    <w:rsid w:val="0047357B"/>
    <w:rsid w:val="004849C9"/>
    <w:rsid w:val="00487767"/>
    <w:rsid w:val="004A1C0F"/>
    <w:rsid w:val="004D1448"/>
    <w:rsid w:val="004E65BD"/>
    <w:rsid w:val="004E77BD"/>
    <w:rsid w:val="004F42E9"/>
    <w:rsid w:val="005035F8"/>
    <w:rsid w:val="00503673"/>
    <w:rsid w:val="00514740"/>
    <w:rsid w:val="005270D8"/>
    <w:rsid w:val="0053292E"/>
    <w:rsid w:val="00535874"/>
    <w:rsid w:val="00552C2E"/>
    <w:rsid w:val="0055588C"/>
    <w:rsid w:val="00555BB7"/>
    <w:rsid w:val="00563F57"/>
    <w:rsid w:val="00580A06"/>
    <w:rsid w:val="00583967"/>
    <w:rsid w:val="0058786B"/>
    <w:rsid w:val="00594935"/>
    <w:rsid w:val="00595F76"/>
    <w:rsid w:val="005A0A54"/>
    <w:rsid w:val="005B1333"/>
    <w:rsid w:val="005B5E15"/>
    <w:rsid w:val="005B72A0"/>
    <w:rsid w:val="005C1E3B"/>
    <w:rsid w:val="005C7890"/>
    <w:rsid w:val="005D541C"/>
    <w:rsid w:val="005D6FE2"/>
    <w:rsid w:val="005D7D64"/>
    <w:rsid w:val="005E2590"/>
    <w:rsid w:val="005E7177"/>
    <w:rsid w:val="0061364F"/>
    <w:rsid w:val="006211F6"/>
    <w:rsid w:val="00644908"/>
    <w:rsid w:val="00644F57"/>
    <w:rsid w:val="0064629A"/>
    <w:rsid w:val="006510A1"/>
    <w:rsid w:val="00666066"/>
    <w:rsid w:val="00666460"/>
    <w:rsid w:val="006715BB"/>
    <w:rsid w:val="00673E3C"/>
    <w:rsid w:val="006751DD"/>
    <w:rsid w:val="00687691"/>
    <w:rsid w:val="006A2CDC"/>
    <w:rsid w:val="006B783A"/>
    <w:rsid w:val="006D34E4"/>
    <w:rsid w:val="006E7449"/>
    <w:rsid w:val="006E7E18"/>
    <w:rsid w:val="006F404F"/>
    <w:rsid w:val="006F4462"/>
    <w:rsid w:val="00703BD5"/>
    <w:rsid w:val="007075A9"/>
    <w:rsid w:val="0071461D"/>
    <w:rsid w:val="00717B1B"/>
    <w:rsid w:val="007337D5"/>
    <w:rsid w:val="00737280"/>
    <w:rsid w:val="00745FA6"/>
    <w:rsid w:val="007502B7"/>
    <w:rsid w:val="00753062"/>
    <w:rsid w:val="007625E1"/>
    <w:rsid w:val="00764B95"/>
    <w:rsid w:val="00766501"/>
    <w:rsid w:val="007739C1"/>
    <w:rsid w:val="007771C5"/>
    <w:rsid w:val="007817F5"/>
    <w:rsid w:val="007A4FB7"/>
    <w:rsid w:val="007A5148"/>
    <w:rsid w:val="007B0440"/>
    <w:rsid w:val="007C5C1A"/>
    <w:rsid w:val="007D58A6"/>
    <w:rsid w:val="007F26BF"/>
    <w:rsid w:val="00807A47"/>
    <w:rsid w:val="008123C0"/>
    <w:rsid w:val="00814F79"/>
    <w:rsid w:val="0082144A"/>
    <w:rsid w:val="00825B39"/>
    <w:rsid w:val="00832D0B"/>
    <w:rsid w:val="0083382F"/>
    <w:rsid w:val="00857955"/>
    <w:rsid w:val="00873505"/>
    <w:rsid w:val="00874846"/>
    <w:rsid w:val="00874C5A"/>
    <w:rsid w:val="00882812"/>
    <w:rsid w:val="00891544"/>
    <w:rsid w:val="008B4098"/>
    <w:rsid w:val="008B544E"/>
    <w:rsid w:val="008B7154"/>
    <w:rsid w:val="008C2BE8"/>
    <w:rsid w:val="008D22F8"/>
    <w:rsid w:val="008D2395"/>
    <w:rsid w:val="008F21A4"/>
    <w:rsid w:val="009067ED"/>
    <w:rsid w:val="0090786D"/>
    <w:rsid w:val="009112DD"/>
    <w:rsid w:val="0091639D"/>
    <w:rsid w:val="009179F8"/>
    <w:rsid w:val="009209FE"/>
    <w:rsid w:val="00921CBA"/>
    <w:rsid w:val="00926365"/>
    <w:rsid w:val="00927DC3"/>
    <w:rsid w:val="009309C3"/>
    <w:rsid w:val="00930DB0"/>
    <w:rsid w:val="00942FB5"/>
    <w:rsid w:val="00983C6D"/>
    <w:rsid w:val="009C5D45"/>
    <w:rsid w:val="009D4201"/>
    <w:rsid w:val="009E1864"/>
    <w:rsid w:val="009E3BC6"/>
    <w:rsid w:val="009E52D2"/>
    <w:rsid w:val="009E6C39"/>
    <w:rsid w:val="009F1827"/>
    <w:rsid w:val="00A06EAC"/>
    <w:rsid w:val="00A12502"/>
    <w:rsid w:val="00A26E46"/>
    <w:rsid w:val="00A41307"/>
    <w:rsid w:val="00A51BB6"/>
    <w:rsid w:val="00A67B22"/>
    <w:rsid w:val="00A70F6B"/>
    <w:rsid w:val="00A74CCE"/>
    <w:rsid w:val="00A7504F"/>
    <w:rsid w:val="00A81E95"/>
    <w:rsid w:val="00A86F09"/>
    <w:rsid w:val="00A94C86"/>
    <w:rsid w:val="00A950CD"/>
    <w:rsid w:val="00A95EA0"/>
    <w:rsid w:val="00AB3B56"/>
    <w:rsid w:val="00AC2008"/>
    <w:rsid w:val="00AC293C"/>
    <w:rsid w:val="00AD1ADD"/>
    <w:rsid w:val="00AD1B59"/>
    <w:rsid w:val="00AE08B5"/>
    <w:rsid w:val="00AE250E"/>
    <w:rsid w:val="00AF0456"/>
    <w:rsid w:val="00B11C0F"/>
    <w:rsid w:val="00B12C63"/>
    <w:rsid w:val="00B14394"/>
    <w:rsid w:val="00B32095"/>
    <w:rsid w:val="00B63707"/>
    <w:rsid w:val="00B64915"/>
    <w:rsid w:val="00B671F7"/>
    <w:rsid w:val="00B679F6"/>
    <w:rsid w:val="00B72366"/>
    <w:rsid w:val="00B735AF"/>
    <w:rsid w:val="00B75185"/>
    <w:rsid w:val="00B927D6"/>
    <w:rsid w:val="00B936B6"/>
    <w:rsid w:val="00B95D99"/>
    <w:rsid w:val="00BB16E6"/>
    <w:rsid w:val="00BC2BAE"/>
    <w:rsid w:val="00BD1235"/>
    <w:rsid w:val="00BD72A0"/>
    <w:rsid w:val="00BE0F6B"/>
    <w:rsid w:val="00BE1C5A"/>
    <w:rsid w:val="00BE2FD3"/>
    <w:rsid w:val="00BF4626"/>
    <w:rsid w:val="00C026C8"/>
    <w:rsid w:val="00C07C76"/>
    <w:rsid w:val="00C21D11"/>
    <w:rsid w:val="00C24A95"/>
    <w:rsid w:val="00C3287E"/>
    <w:rsid w:val="00C33939"/>
    <w:rsid w:val="00C35000"/>
    <w:rsid w:val="00C40769"/>
    <w:rsid w:val="00C42337"/>
    <w:rsid w:val="00C47114"/>
    <w:rsid w:val="00C75C08"/>
    <w:rsid w:val="00C772AE"/>
    <w:rsid w:val="00C77AE1"/>
    <w:rsid w:val="00C877DB"/>
    <w:rsid w:val="00CB0094"/>
    <w:rsid w:val="00CC1F8C"/>
    <w:rsid w:val="00CD3DDB"/>
    <w:rsid w:val="00CD719C"/>
    <w:rsid w:val="00CF307E"/>
    <w:rsid w:val="00D02D62"/>
    <w:rsid w:val="00D0354D"/>
    <w:rsid w:val="00D0467D"/>
    <w:rsid w:val="00D3081E"/>
    <w:rsid w:val="00D31304"/>
    <w:rsid w:val="00D328BE"/>
    <w:rsid w:val="00D32E92"/>
    <w:rsid w:val="00D376C0"/>
    <w:rsid w:val="00D5175C"/>
    <w:rsid w:val="00D51895"/>
    <w:rsid w:val="00D80328"/>
    <w:rsid w:val="00D817CD"/>
    <w:rsid w:val="00D835BE"/>
    <w:rsid w:val="00DA12A1"/>
    <w:rsid w:val="00DA72B0"/>
    <w:rsid w:val="00DB234B"/>
    <w:rsid w:val="00DB7FFE"/>
    <w:rsid w:val="00DC4A08"/>
    <w:rsid w:val="00DC73CC"/>
    <w:rsid w:val="00DD3FF6"/>
    <w:rsid w:val="00DE33C1"/>
    <w:rsid w:val="00DE3FB1"/>
    <w:rsid w:val="00DF0281"/>
    <w:rsid w:val="00E02DFC"/>
    <w:rsid w:val="00E12020"/>
    <w:rsid w:val="00E15260"/>
    <w:rsid w:val="00E1554C"/>
    <w:rsid w:val="00E23337"/>
    <w:rsid w:val="00E32A5F"/>
    <w:rsid w:val="00E34437"/>
    <w:rsid w:val="00E43615"/>
    <w:rsid w:val="00E441D7"/>
    <w:rsid w:val="00E55747"/>
    <w:rsid w:val="00E60A47"/>
    <w:rsid w:val="00E621F5"/>
    <w:rsid w:val="00E640F9"/>
    <w:rsid w:val="00E837ED"/>
    <w:rsid w:val="00E95233"/>
    <w:rsid w:val="00EB4ABC"/>
    <w:rsid w:val="00EB763B"/>
    <w:rsid w:val="00EC4DC1"/>
    <w:rsid w:val="00EC7812"/>
    <w:rsid w:val="00EE1261"/>
    <w:rsid w:val="00EF580F"/>
    <w:rsid w:val="00F0447E"/>
    <w:rsid w:val="00F12F2E"/>
    <w:rsid w:val="00F25A49"/>
    <w:rsid w:val="00F27632"/>
    <w:rsid w:val="00F46BE8"/>
    <w:rsid w:val="00F47D27"/>
    <w:rsid w:val="00F541F0"/>
    <w:rsid w:val="00F60F68"/>
    <w:rsid w:val="00F642A8"/>
    <w:rsid w:val="00F800F6"/>
    <w:rsid w:val="00F8493F"/>
    <w:rsid w:val="00F921C2"/>
    <w:rsid w:val="00F96192"/>
    <w:rsid w:val="00FA1F3A"/>
    <w:rsid w:val="00FA236C"/>
    <w:rsid w:val="00FA6936"/>
    <w:rsid w:val="00FC59BB"/>
    <w:rsid w:val="00FE103A"/>
    <w:rsid w:val="00FE255A"/>
    <w:rsid w:val="00FE29CB"/>
    <w:rsid w:val="00FE4CD8"/>
    <w:rsid w:val="00FF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4DEE9D20"/>
  <w15:docId w15:val="{0AF87F3B-AF13-4D10-8313-0C2B4F4B7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642A8"/>
    <w:rPr>
      <w:rFonts w:ascii="Tahoma" w:hAnsi="Tahoma"/>
    </w:rPr>
  </w:style>
  <w:style w:type="paragraph" w:styleId="Heading1">
    <w:name w:val="heading 1"/>
    <w:basedOn w:val="Normal"/>
    <w:next w:val="Normal"/>
    <w:link w:val="Heading1Char"/>
    <w:qFormat/>
    <w:rsid w:val="00D0467D"/>
    <w:pPr>
      <w:jc w:val="center"/>
      <w:outlineLvl w:val="0"/>
    </w:pPr>
    <w:rPr>
      <w:rFonts w:cs="Arial"/>
      <w:b/>
      <w:bCs/>
      <w:color w:val="FFFFFF"/>
      <w:sz w:val="24"/>
      <w:szCs w:val="24"/>
    </w:rPr>
  </w:style>
  <w:style w:type="paragraph" w:styleId="Heading2">
    <w:name w:val="heading 2"/>
    <w:basedOn w:val="Normal"/>
    <w:next w:val="Normal"/>
    <w:qFormat/>
    <w:rsid w:val="009C5D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0467D"/>
    <w:rPr>
      <w:rFonts w:ascii="Tahoma" w:hAnsi="Tahoma" w:cs="Arial"/>
      <w:b/>
      <w:bCs/>
      <w:color w:val="FFFFFF"/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B936B6"/>
    <w:rPr>
      <w:rFonts w:cs="Tahoma"/>
      <w:sz w:val="16"/>
      <w:szCs w:val="16"/>
    </w:rPr>
  </w:style>
  <w:style w:type="paragraph" w:styleId="Title">
    <w:name w:val="Title"/>
    <w:basedOn w:val="Normal"/>
    <w:link w:val="TitleChar"/>
    <w:qFormat/>
    <w:rsid w:val="00D0467D"/>
    <w:pPr>
      <w:spacing w:before="100" w:beforeAutospacing="1" w:after="360"/>
      <w:jc w:val="center"/>
    </w:pPr>
    <w:rPr>
      <w:rFonts w:cs="Arial"/>
      <w:b/>
      <w:bCs/>
      <w:sz w:val="36"/>
      <w:szCs w:val="32"/>
    </w:rPr>
  </w:style>
  <w:style w:type="character" w:customStyle="1" w:styleId="Schedule">
    <w:name w:val="Schedule"/>
    <w:basedOn w:val="DefaultParagraphFont"/>
    <w:rsid w:val="00D02D62"/>
    <w:rPr>
      <w:rFonts w:ascii="Tahoma" w:hAnsi="Tahoma"/>
      <w:color w:val="000000"/>
    </w:rPr>
  </w:style>
  <w:style w:type="character" w:customStyle="1" w:styleId="Presentation">
    <w:name w:val="Presentation"/>
    <w:basedOn w:val="DefaultParagraphFont"/>
    <w:rsid w:val="00D02D62"/>
    <w:rPr>
      <w:rFonts w:ascii="Tahoma" w:hAnsi="Tahoma"/>
      <w:b/>
      <w:bCs/>
      <w:color w:val="000000"/>
    </w:rPr>
  </w:style>
  <w:style w:type="paragraph" w:styleId="ListParagraph">
    <w:name w:val="List Paragraph"/>
    <w:basedOn w:val="Normal"/>
    <w:uiPriority w:val="34"/>
    <w:qFormat/>
    <w:rsid w:val="001752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6D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6D17"/>
    <w:rPr>
      <w:rFonts w:ascii="Tahoma" w:hAnsi="Tahoma"/>
    </w:rPr>
  </w:style>
  <w:style w:type="paragraph" w:styleId="Footer">
    <w:name w:val="footer"/>
    <w:basedOn w:val="Normal"/>
    <w:link w:val="FooterChar"/>
    <w:uiPriority w:val="99"/>
    <w:unhideWhenUsed/>
    <w:rsid w:val="00116D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6D17"/>
    <w:rPr>
      <w:rFonts w:ascii="Tahoma" w:hAnsi="Tahoma"/>
    </w:rPr>
  </w:style>
  <w:style w:type="character" w:customStyle="1" w:styleId="TitleChar">
    <w:name w:val="Title Char"/>
    <w:basedOn w:val="DefaultParagraphFont"/>
    <w:link w:val="Title"/>
    <w:rsid w:val="00116D17"/>
    <w:rPr>
      <w:rFonts w:ascii="Tahoma" w:hAnsi="Tahoma" w:cs="Arial"/>
      <w:b/>
      <w:bCs/>
      <w:sz w:val="36"/>
      <w:szCs w:val="32"/>
    </w:rPr>
  </w:style>
  <w:style w:type="paragraph" w:styleId="Revision">
    <w:name w:val="Revision"/>
    <w:hidden/>
    <w:uiPriority w:val="99"/>
    <w:semiHidden/>
    <w:rsid w:val="00A95EA0"/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3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rosenberg\Desktop\0106843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44EF6-43C8-4EBE-928B-4386DE926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01068435</Template>
  <TotalTime>1417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Dhara Patel</dc:creator>
  <cp:lastModifiedBy>Thuy Kim</cp:lastModifiedBy>
  <cp:revision>9</cp:revision>
  <cp:lastPrinted>2017-09-05T19:00:00Z</cp:lastPrinted>
  <dcterms:created xsi:type="dcterms:W3CDTF">2017-08-30T13:51:00Z</dcterms:created>
  <dcterms:modified xsi:type="dcterms:W3CDTF">2017-09-05T19:23:00Z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TC010684351033</vt:lpwstr>
  </property>
</Properties>
</file>