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EE9D20" w14:textId="77777777" w:rsidR="005B72A0" w:rsidRDefault="005B72A0" w:rsidP="005B72A0">
      <w:pPr>
        <w:pStyle w:val="Title"/>
        <w:spacing w:before="0" w:beforeAutospacing="0" w:after="0"/>
        <w:ind w:left="-540"/>
        <w:rPr>
          <w:b w:val="0"/>
          <w:sz w:val="24"/>
        </w:rPr>
      </w:pPr>
    </w:p>
    <w:tbl>
      <w:tblPr>
        <w:tblW w:w="5092" w:type="pct"/>
        <w:tblCellSpacing w:w="0" w:type="dxa"/>
        <w:tblInd w:w="-122" w:type="dxa"/>
        <w:tblCellMar>
          <w:top w:w="72" w:type="dxa"/>
          <w:left w:w="58" w:type="dxa"/>
          <w:bottom w:w="72" w:type="dxa"/>
          <w:right w:w="58" w:type="dxa"/>
        </w:tblCellMar>
        <w:tblLook w:val="0000" w:firstRow="0" w:lastRow="0" w:firstColumn="0" w:lastColumn="0" w:noHBand="0" w:noVBand="0"/>
      </w:tblPr>
      <w:tblGrid>
        <w:gridCol w:w="1884"/>
        <w:gridCol w:w="6755"/>
        <w:gridCol w:w="2066"/>
      </w:tblGrid>
      <w:tr w:rsidR="00325F7E" w:rsidRPr="00242C0C" w14:paraId="4DEE9D22" w14:textId="77777777" w:rsidTr="00E27042">
        <w:trPr>
          <w:trHeight w:val="497"/>
          <w:tblCellSpacing w:w="0" w:type="dxa"/>
        </w:trPr>
        <w:tc>
          <w:tcPr>
            <w:tcW w:w="5000" w:type="pct"/>
            <w:gridSpan w:val="3"/>
            <w:shd w:val="clear" w:color="auto" w:fill="FABF8F" w:themeFill="accent6" w:themeFillTint="99"/>
            <w:vAlign w:val="center"/>
          </w:tcPr>
          <w:p w14:paraId="4DEE9D21" w14:textId="6241644A" w:rsidR="00325F7E" w:rsidRPr="00242C0C" w:rsidRDefault="00325F7E" w:rsidP="00F46EEA">
            <w:pPr>
              <w:pStyle w:val="Heading1"/>
              <w:ind w:left="32" w:right="261"/>
              <w:rPr>
                <w:smallCaps/>
                <w:color w:val="FFFFFF" w:themeColor="background1"/>
              </w:rPr>
            </w:pPr>
          </w:p>
        </w:tc>
      </w:tr>
      <w:tr w:rsidR="00116D17" w:rsidRPr="00C75C08" w14:paraId="4DEE9D26" w14:textId="77777777" w:rsidTr="00C361C6">
        <w:trPr>
          <w:trHeight w:val="288"/>
          <w:tblCellSpacing w:w="0" w:type="dxa"/>
        </w:trPr>
        <w:tc>
          <w:tcPr>
            <w:tcW w:w="880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4DEE9D23" w14:textId="73118C0A" w:rsidR="00116D17" w:rsidRPr="00194517" w:rsidRDefault="00F921C2" w:rsidP="0017526B">
            <w:pPr>
              <w:rPr>
                <w:rStyle w:val="Schedule"/>
                <w:sz w:val="24"/>
              </w:rPr>
            </w:pPr>
            <w:r w:rsidRPr="00194517">
              <w:rPr>
                <w:rStyle w:val="Schedule"/>
                <w:sz w:val="24"/>
              </w:rPr>
              <w:t>7:30</w:t>
            </w:r>
            <w:r w:rsidR="001B55B8" w:rsidRPr="00194517">
              <w:rPr>
                <w:rStyle w:val="Schedule"/>
                <w:sz w:val="24"/>
              </w:rPr>
              <w:t>am</w:t>
            </w:r>
          </w:p>
        </w:tc>
        <w:tc>
          <w:tcPr>
            <w:tcW w:w="3155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4DEE9D24" w14:textId="1EBCD781" w:rsidR="00116D17" w:rsidRPr="00194517" w:rsidRDefault="00764B95" w:rsidP="0017526B">
            <w:pPr>
              <w:rPr>
                <w:rStyle w:val="Schedule"/>
                <w:sz w:val="24"/>
              </w:rPr>
            </w:pPr>
            <w:r w:rsidRPr="00194517">
              <w:rPr>
                <w:rStyle w:val="Schedule"/>
                <w:sz w:val="24"/>
              </w:rPr>
              <w:t>Breakfast (provided) and networking</w:t>
            </w:r>
          </w:p>
        </w:tc>
        <w:tc>
          <w:tcPr>
            <w:tcW w:w="965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4DEE9D25" w14:textId="4DA42E94" w:rsidR="00116D17" w:rsidRPr="00501671" w:rsidRDefault="00116D17" w:rsidP="001B00D2">
            <w:pPr>
              <w:rPr>
                <w:rStyle w:val="Schedule"/>
              </w:rPr>
            </w:pPr>
          </w:p>
        </w:tc>
      </w:tr>
      <w:tr w:rsidR="00764B95" w:rsidRPr="00C75C08" w14:paraId="4DEE9D2A" w14:textId="77777777" w:rsidTr="00C361C6">
        <w:trPr>
          <w:trHeight w:val="288"/>
          <w:tblCellSpacing w:w="0" w:type="dxa"/>
        </w:trPr>
        <w:tc>
          <w:tcPr>
            <w:tcW w:w="880" w:type="pct"/>
            <w:shd w:val="clear" w:color="auto" w:fill="auto"/>
          </w:tcPr>
          <w:p w14:paraId="327F32DA" w14:textId="0708AE40" w:rsidR="00764B95" w:rsidRDefault="00764B95" w:rsidP="00764B95">
            <w:pPr>
              <w:rPr>
                <w:rStyle w:val="Schedule"/>
                <w:sz w:val="24"/>
              </w:rPr>
            </w:pPr>
            <w:bookmarkStart w:id="0" w:name="_Hlk446307660"/>
            <w:r w:rsidRPr="00194517">
              <w:rPr>
                <w:rStyle w:val="Schedule"/>
                <w:sz w:val="24"/>
              </w:rPr>
              <w:t>8</w:t>
            </w:r>
            <w:r w:rsidR="00F921C2" w:rsidRPr="00194517">
              <w:rPr>
                <w:rStyle w:val="Schedule"/>
                <w:sz w:val="24"/>
              </w:rPr>
              <w:t>:00</w:t>
            </w:r>
            <w:r w:rsidR="00AC293C" w:rsidRPr="00194517">
              <w:rPr>
                <w:rStyle w:val="Schedule"/>
                <w:sz w:val="24"/>
              </w:rPr>
              <w:t>am</w:t>
            </w:r>
          </w:p>
          <w:p w14:paraId="14802796" w14:textId="77777777" w:rsidR="008A661C" w:rsidRDefault="008A661C" w:rsidP="00764B95">
            <w:pPr>
              <w:rPr>
                <w:rStyle w:val="Schedule"/>
                <w:sz w:val="24"/>
              </w:rPr>
            </w:pPr>
          </w:p>
          <w:p w14:paraId="4DEE9D27" w14:textId="1954B6E3" w:rsidR="004E4C43" w:rsidRPr="00194517" w:rsidRDefault="004E4C43" w:rsidP="005E3FAF">
            <w:pPr>
              <w:rPr>
                <w:rStyle w:val="Schedule"/>
                <w:sz w:val="24"/>
              </w:rPr>
            </w:pPr>
          </w:p>
        </w:tc>
        <w:tc>
          <w:tcPr>
            <w:tcW w:w="3155" w:type="pct"/>
            <w:shd w:val="clear" w:color="auto" w:fill="auto"/>
          </w:tcPr>
          <w:p w14:paraId="4DEE9D28" w14:textId="5B60BF19" w:rsidR="00F46EEA" w:rsidRPr="00194517" w:rsidRDefault="00F46EEA" w:rsidP="005E3FAF">
            <w:pPr>
              <w:pStyle w:val="ListParagraph"/>
              <w:ind w:left="1260"/>
              <w:rPr>
                <w:rStyle w:val="Schedule"/>
                <w:b/>
                <w:sz w:val="24"/>
              </w:rPr>
            </w:pPr>
          </w:p>
        </w:tc>
        <w:tc>
          <w:tcPr>
            <w:tcW w:w="965" w:type="pct"/>
            <w:shd w:val="clear" w:color="auto" w:fill="auto"/>
          </w:tcPr>
          <w:p w14:paraId="4DEE9D29" w14:textId="19514EF7" w:rsidR="00764B95" w:rsidRPr="00501671" w:rsidRDefault="00764B95" w:rsidP="00764B95">
            <w:pPr>
              <w:rPr>
                <w:rStyle w:val="Schedule"/>
              </w:rPr>
            </w:pPr>
          </w:p>
        </w:tc>
      </w:tr>
      <w:bookmarkEnd w:id="0"/>
      <w:tr w:rsidR="007502B7" w:rsidRPr="00C75C08" w14:paraId="4DEE9D35" w14:textId="77777777" w:rsidTr="00C361C6">
        <w:trPr>
          <w:trHeight w:val="268"/>
          <w:tblCellSpacing w:w="0" w:type="dxa"/>
        </w:trPr>
        <w:tc>
          <w:tcPr>
            <w:tcW w:w="880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4DEE9D2F" w14:textId="752CE244" w:rsidR="007502B7" w:rsidRPr="00194517" w:rsidRDefault="007502B7" w:rsidP="007502B7">
            <w:pPr>
              <w:rPr>
                <w:rStyle w:val="Schedule"/>
                <w:sz w:val="24"/>
              </w:rPr>
            </w:pPr>
            <w:r w:rsidRPr="00194517">
              <w:rPr>
                <w:rStyle w:val="Schedule"/>
                <w:sz w:val="24"/>
              </w:rPr>
              <w:t>10:30am</w:t>
            </w:r>
          </w:p>
        </w:tc>
        <w:tc>
          <w:tcPr>
            <w:tcW w:w="3155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4DEE9D33" w14:textId="6FE4FF46" w:rsidR="007502B7" w:rsidRPr="00194517" w:rsidRDefault="007502B7" w:rsidP="007E065D">
            <w:pPr>
              <w:rPr>
                <w:rStyle w:val="Schedule"/>
                <w:sz w:val="24"/>
              </w:rPr>
            </w:pPr>
            <w:r w:rsidRPr="00194517">
              <w:rPr>
                <w:rFonts w:cs="Arial"/>
                <w:color w:val="000000"/>
                <w:sz w:val="24"/>
              </w:rPr>
              <w:t>Mid-Morning Break</w:t>
            </w:r>
          </w:p>
        </w:tc>
        <w:tc>
          <w:tcPr>
            <w:tcW w:w="965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4DEE9D34" w14:textId="4A802CF6" w:rsidR="007502B7" w:rsidRPr="00501671" w:rsidRDefault="007502B7" w:rsidP="007502B7">
            <w:pPr>
              <w:rPr>
                <w:rStyle w:val="Schedule"/>
              </w:rPr>
            </w:pPr>
          </w:p>
        </w:tc>
      </w:tr>
      <w:tr w:rsidR="007502B7" w:rsidRPr="00C75C08" w14:paraId="4DEE9D3B" w14:textId="77777777" w:rsidTr="00C361C6">
        <w:trPr>
          <w:trHeight w:val="268"/>
          <w:tblCellSpacing w:w="0" w:type="dxa"/>
        </w:trPr>
        <w:tc>
          <w:tcPr>
            <w:tcW w:w="880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4DEE9D36" w14:textId="0572D41B" w:rsidR="0005555B" w:rsidRPr="00194517" w:rsidRDefault="0005555B" w:rsidP="007502B7">
            <w:pPr>
              <w:rPr>
                <w:rStyle w:val="Schedule"/>
                <w:sz w:val="24"/>
              </w:rPr>
            </w:pPr>
          </w:p>
        </w:tc>
        <w:tc>
          <w:tcPr>
            <w:tcW w:w="3155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3A48AB68" w14:textId="77777777" w:rsidR="00F46EEA" w:rsidRPr="00194517" w:rsidRDefault="00F46EEA" w:rsidP="007502B7">
            <w:pPr>
              <w:rPr>
                <w:rStyle w:val="Schedule"/>
                <w:sz w:val="24"/>
              </w:rPr>
            </w:pPr>
          </w:p>
          <w:p w14:paraId="4DEE9D39" w14:textId="3DCA0CD3" w:rsidR="00F46EEA" w:rsidRPr="00194517" w:rsidRDefault="00F46EEA" w:rsidP="007502B7">
            <w:pPr>
              <w:rPr>
                <w:rStyle w:val="Schedule"/>
                <w:sz w:val="24"/>
              </w:rPr>
            </w:pPr>
          </w:p>
        </w:tc>
        <w:tc>
          <w:tcPr>
            <w:tcW w:w="965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4DEE9D3A" w14:textId="41251195" w:rsidR="007502B7" w:rsidRPr="00501671" w:rsidRDefault="007502B7" w:rsidP="007502B7">
            <w:pPr>
              <w:rPr>
                <w:rStyle w:val="Schedule"/>
              </w:rPr>
            </w:pPr>
          </w:p>
        </w:tc>
      </w:tr>
      <w:tr w:rsidR="007502B7" w:rsidRPr="00C75C08" w14:paraId="4DEE9D3F" w14:textId="77777777" w:rsidTr="00C361C6">
        <w:trPr>
          <w:trHeight w:val="286"/>
          <w:tblCellSpacing w:w="0" w:type="dxa"/>
        </w:trPr>
        <w:tc>
          <w:tcPr>
            <w:tcW w:w="880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4DEE9D3C" w14:textId="55F1316E" w:rsidR="007502B7" w:rsidRPr="00194517" w:rsidRDefault="007502B7" w:rsidP="007502B7">
            <w:pPr>
              <w:rPr>
                <w:rStyle w:val="Schedule"/>
                <w:sz w:val="24"/>
              </w:rPr>
            </w:pPr>
            <w:r w:rsidRPr="00194517">
              <w:rPr>
                <w:rStyle w:val="Schedule"/>
                <w:sz w:val="24"/>
              </w:rPr>
              <w:t>12:00pm</w:t>
            </w:r>
          </w:p>
        </w:tc>
        <w:tc>
          <w:tcPr>
            <w:tcW w:w="3155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4DEE9D3D" w14:textId="0DF5982C" w:rsidR="007502B7" w:rsidRPr="00194517" w:rsidRDefault="00F46EEA" w:rsidP="00F46EEA">
            <w:pPr>
              <w:rPr>
                <w:rStyle w:val="Schedule"/>
                <w:sz w:val="24"/>
              </w:rPr>
            </w:pPr>
            <w:r w:rsidRPr="00194517">
              <w:rPr>
                <w:rStyle w:val="Schedule"/>
                <w:sz w:val="24"/>
              </w:rPr>
              <w:t xml:space="preserve">Adjourn for Lunch </w:t>
            </w:r>
          </w:p>
        </w:tc>
        <w:tc>
          <w:tcPr>
            <w:tcW w:w="965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4DEE9D3E" w14:textId="5462F65B" w:rsidR="007502B7" w:rsidRPr="00501671" w:rsidRDefault="007502B7" w:rsidP="007502B7">
            <w:pPr>
              <w:rPr>
                <w:rStyle w:val="Schedule"/>
              </w:rPr>
            </w:pPr>
          </w:p>
        </w:tc>
      </w:tr>
    </w:tbl>
    <w:p w14:paraId="4DEE9DA4" w14:textId="5E0A12D0" w:rsidR="00116D17" w:rsidRDefault="00116D17"/>
    <w:sectPr w:rsidR="00116D17" w:rsidSect="002E7E7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166" w:right="864" w:bottom="864" w:left="8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7E96EE" w14:textId="77777777" w:rsidR="00C269CC" w:rsidRDefault="00C269CC" w:rsidP="00116D17">
      <w:r>
        <w:separator/>
      </w:r>
    </w:p>
  </w:endnote>
  <w:endnote w:type="continuationSeparator" w:id="0">
    <w:p w14:paraId="115B9936" w14:textId="77777777" w:rsidR="00C269CC" w:rsidRDefault="00C269CC" w:rsidP="00116D17">
      <w:r>
        <w:continuationSeparator/>
      </w:r>
    </w:p>
  </w:endnote>
  <w:endnote w:type="continuationNotice" w:id="1">
    <w:p w14:paraId="72AB4757" w14:textId="77777777" w:rsidR="00C269CC" w:rsidRDefault="00C269C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01C669" w14:textId="77777777" w:rsidR="0077381D" w:rsidRDefault="0077381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D89F2B" w14:textId="77777777" w:rsidR="0077381D" w:rsidRDefault="0077381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2FA60E" w14:textId="77777777" w:rsidR="0077381D" w:rsidRDefault="0077381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DB7E2F" w14:textId="77777777" w:rsidR="00C269CC" w:rsidRDefault="00C269CC" w:rsidP="00116D17">
      <w:r>
        <w:separator/>
      </w:r>
    </w:p>
  </w:footnote>
  <w:footnote w:type="continuationSeparator" w:id="0">
    <w:p w14:paraId="5275E905" w14:textId="77777777" w:rsidR="00C269CC" w:rsidRDefault="00C269CC" w:rsidP="00116D17">
      <w:r>
        <w:continuationSeparator/>
      </w:r>
    </w:p>
  </w:footnote>
  <w:footnote w:type="continuationNotice" w:id="1">
    <w:p w14:paraId="17655932" w14:textId="77777777" w:rsidR="00C269CC" w:rsidRDefault="00C269C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FFDEE9" w14:textId="77777777" w:rsidR="0077381D" w:rsidRDefault="0077381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477E1F" w14:textId="09BE35C7" w:rsidR="0077381D" w:rsidRDefault="001B00D2" w:rsidP="0077381D">
    <w:pPr>
      <w:pStyle w:val="Title"/>
      <w:spacing w:before="0" w:beforeAutospacing="0" w:after="0"/>
      <w:ind w:left="3600"/>
      <w:rPr>
        <w:szCs w:val="3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bookmarkStart w:id="1" w:name="OLE_LINK10"/>
    <w:r w:rsidRPr="0077381D">
      <w:rPr>
        <w:noProof/>
        <w:szCs w:val="36"/>
      </w:rPr>
      <w:drawing>
        <wp:anchor distT="0" distB="0" distL="114300" distR="114300" simplePos="0" relativeHeight="251658240" behindDoc="0" locked="0" layoutInCell="1" allowOverlap="1" wp14:anchorId="4DEE9DF1" wp14:editId="4DEE9DF2">
          <wp:simplePos x="0" y="0"/>
          <wp:positionH relativeFrom="column">
            <wp:posOffset>-44229</wp:posOffset>
          </wp:positionH>
          <wp:positionV relativeFrom="paragraph">
            <wp:posOffset>-99557</wp:posOffset>
          </wp:positionV>
          <wp:extent cx="2965704" cy="1088136"/>
          <wp:effectExtent l="0" t="0" r="6350" b="0"/>
          <wp:wrapThrough wrapText="bothSides">
            <wp:wrapPolygon edited="0">
              <wp:start x="0" y="0"/>
              <wp:lineTo x="0" y="21184"/>
              <wp:lineTo x="21507" y="21184"/>
              <wp:lineTo x="21507" y="0"/>
              <wp:lineTo x="0" y="0"/>
            </wp:wrapPolygon>
          </wp:wrapThrough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 CIFOR 2-color tint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65704" cy="108813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27042" w:rsidRPr="0077381D">
      <w:rPr>
        <w:szCs w:val="3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Lead</w:t>
    </w:r>
    <w:r w:rsidR="00AA5C05" w:rsidRPr="0077381D">
      <w:rPr>
        <w:szCs w:val="3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 xml:space="preserve"> Development Team</w:t>
    </w:r>
  </w:p>
  <w:p w14:paraId="4DEE9DEF" w14:textId="006E0877" w:rsidR="001B00D2" w:rsidRPr="002E7E71" w:rsidRDefault="002E7E71" w:rsidP="0077381D">
    <w:pPr>
      <w:pStyle w:val="Title"/>
      <w:spacing w:before="0" w:beforeAutospacing="0" w:after="0"/>
      <w:ind w:left="3600"/>
      <w:rPr>
        <w:b w:val="0"/>
        <w:sz w:val="30"/>
        <w:szCs w:val="30"/>
      </w:rPr>
    </w:pPr>
    <w:r>
      <w:rPr>
        <w:sz w:val="30"/>
        <w:szCs w:val="30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A</w:t>
    </w:r>
    <w:r w:rsidR="00AA5C05" w:rsidRPr="002E7E71">
      <w:rPr>
        <w:sz w:val="30"/>
        <w:szCs w:val="30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ge</w:t>
    </w:r>
    <w:r w:rsidR="001B00D2" w:rsidRPr="002E7E71">
      <w:rPr>
        <w:sz w:val="30"/>
        <w:szCs w:val="30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nda</w:t>
    </w:r>
  </w:p>
  <w:p w14:paraId="26631433" w14:textId="3D460400" w:rsidR="001B00D2" w:rsidRPr="002E7E71" w:rsidRDefault="0077381D" w:rsidP="00764B95">
    <w:pPr>
      <w:pStyle w:val="Title"/>
      <w:spacing w:before="0" w:beforeAutospacing="0" w:after="0"/>
      <w:ind w:left="3600"/>
      <w:rPr>
        <w:sz w:val="30"/>
        <w:szCs w:val="30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>
      <w:rPr>
        <w:sz w:val="30"/>
        <w:szCs w:val="30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City, State</w:t>
    </w:r>
  </w:p>
  <w:p w14:paraId="0AE93E5C" w14:textId="5FAA9F69" w:rsidR="00CE08BB" w:rsidRPr="002E7E71" w:rsidRDefault="0077381D" w:rsidP="00764B95">
    <w:pPr>
      <w:pStyle w:val="Title"/>
      <w:spacing w:before="0" w:beforeAutospacing="0" w:after="0"/>
      <w:ind w:left="3600"/>
      <w:rPr>
        <w:sz w:val="30"/>
        <w:szCs w:val="30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>
      <w:rPr>
        <w:b w:val="0"/>
        <w:sz w:val="30"/>
        <w:szCs w:val="30"/>
      </w:rPr>
      <w:t>Date</w:t>
    </w:r>
    <w:bookmarkStart w:id="2" w:name="_GoBack"/>
    <w:bookmarkEnd w:id="2"/>
  </w:p>
  <w:bookmarkEnd w:id="1"/>
  <w:p w14:paraId="4DEE9DF0" w14:textId="77777777" w:rsidR="001B00D2" w:rsidRDefault="001B00D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463FB4" w14:textId="77777777" w:rsidR="0077381D" w:rsidRDefault="0077381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2FC6126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BA863AC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84BEF63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6E233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4FACEEA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3C0C6C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A60801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00E7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50EEF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1C8B43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A9374C"/>
    <w:multiLevelType w:val="hybridMultilevel"/>
    <w:tmpl w:val="1BF263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45A249D"/>
    <w:multiLevelType w:val="hybridMultilevel"/>
    <w:tmpl w:val="BC548B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B655642"/>
    <w:multiLevelType w:val="hybridMultilevel"/>
    <w:tmpl w:val="E8C21A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DF93607"/>
    <w:multiLevelType w:val="hybridMultilevel"/>
    <w:tmpl w:val="B18A77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2480FE0"/>
    <w:multiLevelType w:val="hybridMultilevel"/>
    <w:tmpl w:val="8482CF4A"/>
    <w:lvl w:ilvl="0" w:tplc="04090003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5" w15:restartNumberingAfterBreak="0">
    <w:nsid w:val="15B43D87"/>
    <w:multiLevelType w:val="hybridMultilevel"/>
    <w:tmpl w:val="5DEA4B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B122756"/>
    <w:multiLevelType w:val="hybridMultilevel"/>
    <w:tmpl w:val="E5D0E14C"/>
    <w:lvl w:ilvl="0" w:tplc="42A057F0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DE220E6"/>
    <w:multiLevelType w:val="hybridMultilevel"/>
    <w:tmpl w:val="68D052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2571D61"/>
    <w:multiLevelType w:val="hybridMultilevel"/>
    <w:tmpl w:val="9B9421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97A5C7B"/>
    <w:multiLevelType w:val="hybridMultilevel"/>
    <w:tmpl w:val="CC0A4818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20" w15:restartNumberingAfterBreak="0">
    <w:nsid w:val="369B1EEA"/>
    <w:multiLevelType w:val="hybridMultilevel"/>
    <w:tmpl w:val="818C67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F969DD"/>
    <w:multiLevelType w:val="hybridMultilevel"/>
    <w:tmpl w:val="30C201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F34CA2"/>
    <w:multiLevelType w:val="hybridMultilevel"/>
    <w:tmpl w:val="4ADC474C"/>
    <w:lvl w:ilvl="0" w:tplc="04090003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3" w15:restartNumberingAfterBreak="0">
    <w:nsid w:val="6153036B"/>
    <w:multiLevelType w:val="hybridMultilevel"/>
    <w:tmpl w:val="7D9C2B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1164AC"/>
    <w:multiLevelType w:val="hybridMultilevel"/>
    <w:tmpl w:val="A7B8D8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62143BA"/>
    <w:multiLevelType w:val="hybridMultilevel"/>
    <w:tmpl w:val="08D2C53A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26" w15:restartNumberingAfterBreak="0">
    <w:nsid w:val="682E0AF8"/>
    <w:multiLevelType w:val="hybridMultilevel"/>
    <w:tmpl w:val="180CFA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9436A4F"/>
    <w:multiLevelType w:val="hybridMultilevel"/>
    <w:tmpl w:val="517EE4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140D11"/>
    <w:multiLevelType w:val="hybridMultilevel"/>
    <w:tmpl w:val="29307A24"/>
    <w:lvl w:ilvl="0" w:tplc="04090003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9" w15:restartNumberingAfterBreak="0">
    <w:nsid w:val="6E2B2E23"/>
    <w:multiLevelType w:val="hybridMultilevel"/>
    <w:tmpl w:val="349A61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4BB0403"/>
    <w:multiLevelType w:val="hybridMultilevel"/>
    <w:tmpl w:val="465EF8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DBD16F8"/>
    <w:multiLevelType w:val="hybridMultilevel"/>
    <w:tmpl w:val="C7A6D5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6936B3"/>
    <w:multiLevelType w:val="hybridMultilevel"/>
    <w:tmpl w:val="62A28020"/>
    <w:lvl w:ilvl="0" w:tplc="04090003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5"/>
  </w:num>
  <w:num w:numId="12">
    <w:abstractNumId w:val="16"/>
  </w:num>
  <w:num w:numId="13">
    <w:abstractNumId w:val="13"/>
  </w:num>
  <w:num w:numId="14">
    <w:abstractNumId w:val="23"/>
  </w:num>
  <w:num w:numId="15">
    <w:abstractNumId w:val="31"/>
  </w:num>
  <w:num w:numId="16">
    <w:abstractNumId w:val="10"/>
  </w:num>
  <w:num w:numId="17">
    <w:abstractNumId w:val="21"/>
  </w:num>
  <w:num w:numId="18">
    <w:abstractNumId w:val="17"/>
  </w:num>
  <w:num w:numId="19">
    <w:abstractNumId w:val="12"/>
  </w:num>
  <w:num w:numId="20">
    <w:abstractNumId w:val="11"/>
  </w:num>
  <w:num w:numId="21">
    <w:abstractNumId w:val="26"/>
  </w:num>
  <w:num w:numId="22">
    <w:abstractNumId w:val="20"/>
  </w:num>
  <w:num w:numId="23">
    <w:abstractNumId w:val="18"/>
  </w:num>
  <w:num w:numId="24">
    <w:abstractNumId w:val="30"/>
  </w:num>
  <w:num w:numId="25">
    <w:abstractNumId w:val="29"/>
  </w:num>
  <w:num w:numId="26">
    <w:abstractNumId w:val="24"/>
  </w:num>
  <w:num w:numId="27">
    <w:abstractNumId w:val="27"/>
  </w:num>
  <w:num w:numId="28">
    <w:abstractNumId w:val="19"/>
  </w:num>
  <w:num w:numId="29">
    <w:abstractNumId w:val="25"/>
  </w:num>
  <w:num w:numId="30">
    <w:abstractNumId w:val="14"/>
  </w:num>
  <w:num w:numId="31">
    <w:abstractNumId w:val="32"/>
  </w:num>
  <w:num w:numId="32">
    <w:abstractNumId w:val="22"/>
  </w:num>
  <w:num w:numId="33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2"/>
  <w:noPunctuationKerning/>
  <w:characterSpacingControl w:val="doNotCompress"/>
  <w:hdrShapeDefaults>
    <o:shapedefaults v:ext="edit" spidmax="1638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51DD"/>
    <w:rsid w:val="00001115"/>
    <w:rsid w:val="00005AB0"/>
    <w:rsid w:val="000106DB"/>
    <w:rsid w:val="000116BF"/>
    <w:rsid w:val="00011D2C"/>
    <w:rsid w:val="00015041"/>
    <w:rsid w:val="00015F37"/>
    <w:rsid w:val="00031ACD"/>
    <w:rsid w:val="00035B62"/>
    <w:rsid w:val="00042D19"/>
    <w:rsid w:val="0005555B"/>
    <w:rsid w:val="000600A1"/>
    <w:rsid w:val="0008308D"/>
    <w:rsid w:val="00083091"/>
    <w:rsid w:val="00083ABA"/>
    <w:rsid w:val="00084619"/>
    <w:rsid w:val="00090051"/>
    <w:rsid w:val="0009193F"/>
    <w:rsid w:val="00091CDD"/>
    <w:rsid w:val="000A2E7F"/>
    <w:rsid w:val="000C3EC1"/>
    <w:rsid w:val="000C70FA"/>
    <w:rsid w:val="000D271E"/>
    <w:rsid w:val="000F202C"/>
    <w:rsid w:val="000F31DD"/>
    <w:rsid w:val="000F6156"/>
    <w:rsid w:val="00101D74"/>
    <w:rsid w:val="00114442"/>
    <w:rsid w:val="0011569F"/>
    <w:rsid w:val="00116D17"/>
    <w:rsid w:val="001208E1"/>
    <w:rsid w:val="001466F5"/>
    <w:rsid w:val="00150193"/>
    <w:rsid w:val="00172719"/>
    <w:rsid w:val="0017526B"/>
    <w:rsid w:val="00193A0C"/>
    <w:rsid w:val="0019436D"/>
    <w:rsid w:val="00194517"/>
    <w:rsid w:val="001B00D2"/>
    <w:rsid w:val="001B55B8"/>
    <w:rsid w:val="001D337F"/>
    <w:rsid w:val="001D6149"/>
    <w:rsid w:val="001E0599"/>
    <w:rsid w:val="001E0ABD"/>
    <w:rsid w:val="001E35A8"/>
    <w:rsid w:val="00211909"/>
    <w:rsid w:val="002173FF"/>
    <w:rsid w:val="00234E7D"/>
    <w:rsid w:val="0024159A"/>
    <w:rsid w:val="00242C0C"/>
    <w:rsid w:val="00242E5D"/>
    <w:rsid w:val="00253506"/>
    <w:rsid w:val="00256428"/>
    <w:rsid w:val="00260805"/>
    <w:rsid w:val="002633CE"/>
    <w:rsid w:val="002653A0"/>
    <w:rsid w:val="00274A87"/>
    <w:rsid w:val="0027742D"/>
    <w:rsid w:val="0029290B"/>
    <w:rsid w:val="002B2770"/>
    <w:rsid w:val="002C1364"/>
    <w:rsid w:val="002C5D50"/>
    <w:rsid w:val="002D2696"/>
    <w:rsid w:val="002D7442"/>
    <w:rsid w:val="002E24A2"/>
    <w:rsid w:val="002E5E84"/>
    <w:rsid w:val="002E7E71"/>
    <w:rsid w:val="002F11BC"/>
    <w:rsid w:val="002F5348"/>
    <w:rsid w:val="00305E8D"/>
    <w:rsid w:val="00306A3D"/>
    <w:rsid w:val="00311A05"/>
    <w:rsid w:val="00314EDB"/>
    <w:rsid w:val="00316C98"/>
    <w:rsid w:val="00321C76"/>
    <w:rsid w:val="00322038"/>
    <w:rsid w:val="00323E97"/>
    <w:rsid w:val="00325F7E"/>
    <w:rsid w:val="00330054"/>
    <w:rsid w:val="00336B6F"/>
    <w:rsid w:val="0034543B"/>
    <w:rsid w:val="00351634"/>
    <w:rsid w:val="00352B81"/>
    <w:rsid w:val="00353238"/>
    <w:rsid w:val="00365C36"/>
    <w:rsid w:val="00370770"/>
    <w:rsid w:val="00376196"/>
    <w:rsid w:val="00380322"/>
    <w:rsid w:val="0038144E"/>
    <w:rsid w:val="003877A7"/>
    <w:rsid w:val="003921BA"/>
    <w:rsid w:val="00396651"/>
    <w:rsid w:val="003A5B7B"/>
    <w:rsid w:val="003B10C0"/>
    <w:rsid w:val="003B525B"/>
    <w:rsid w:val="003B6E97"/>
    <w:rsid w:val="003B7571"/>
    <w:rsid w:val="003D51D1"/>
    <w:rsid w:val="003D69BA"/>
    <w:rsid w:val="003F79C9"/>
    <w:rsid w:val="004008ED"/>
    <w:rsid w:val="00402F69"/>
    <w:rsid w:val="00406381"/>
    <w:rsid w:val="00412ABB"/>
    <w:rsid w:val="0041378C"/>
    <w:rsid w:val="004144D6"/>
    <w:rsid w:val="00452E55"/>
    <w:rsid w:val="00456120"/>
    <w:rsid w:val="0047216F"/>
    <w:rsid w:val="0047357B"/>
    <w:rsid w:val="004849C9"/>
    <w:rsid w:val="00487767"/>
    <w:rsid w:val="004A1C0F"/>
    <w:rsid w:val="004D1448"/>
    <w:rsid w:val="004E4C43"/>
    <w:rsid w:val="004E65BD"/>
    <w:rsid w:val="004E77BD"/>
    <w:rsid w:val="004F42E9"/>
    <w:rsid w:val="00501671"/>
    <w:rsid w:val="005035F8"/>
    <w:rsid w:val="00503673"/>
    <w:rsid w:val="00514740"/>
    <w:rsid w:val="005270D8"/>
    <w:rsid w:val="0053292E"/>
    <w:rsid w:val="00535874"/>
    <w:rsid w:val="00542335"/>
    <w:rsid w:val="00552C2E"/>
    <w:rsid w:val="0055588C"/>
    <w:rsid w:val="00555BB7"/>
    <w:rsid w:val="00563F57"/>
    <w:rsid w:val="005651C4"/>
    <w:rsid w:val="00576783"/>
    <w:rsid w:val="00580A06"/>
    <w:rsid w:val="00583622"/>
    <w:rsid w:val="00583967"/>
    <w:rsid w:val="0058786B"/>
    <w:rsid w:val="00594935"/>
    <w:rsid w:val="00595BD9"/>
    <w:rsid w:val="00595F76"/>
    <w:rsid w:val="005A0A54"/>
    <w:rsid w:val="005B1333"/>
    <w:rsid w:val="005B5E15"/>
    <w:rsid w:val="005B72A0"/>
    <w:rsid w:val="005C1E3B"/>
    <w:rsid w:val="005C7890"/>
    <w:rsid w:val="005D541C"/>
    <w:rsid w:val="005D6FE2"/>
    <w:rsid w:val="005D7D64"/>
    <w:rsid w:val="005E2590"/>
    <w:rsid w:val="005E3FAF"/>
    <w:rsid w:val="005E7177"/>
    <w:rsid w:val="0061364F"/>
    <w:rsid w:val="006211F6"/>
    <w:rsid w:val="00625F5A"/>
    <w:rsid w:val="00631173"/>
    <w:rsid w:val="00644908"/>
    <w:rsid w:val="00644F57"/>
    <w:rsid w:val="0064629A"/>
    <w:rsid w:val="006510A1"/>
    <w:rsid w:val="006627EA"/>
    <w:rsid w:val="00666066"/>
    <w:rsid w:val="0066638F"/>
    <w:rsid w:val="00666460"/>
    <w:rsid w:val="006715BB"/>
    <w:rsid w:val="00673E3C"/>
    <w:rsid w:val="006751DD"/>
    <w:rsid w:val="00687691"/>
    <w:rsid w:val="006A2CDC"/>
    <w:rsid w:val="006B783A"/>
    <w:rsid w:val="006D34E4"/>
    <w:rsid w:val="006E7449"/>
    <w:rsid w:val="006E7E18"/>
    <w:rsid w:val="006F404F"/>
    <w:rsid w:val="006F4462"/>
    <w:rsid w:val="00703BD5"/>
    <w:rsid w:val="007075A9"/>
    <w:rsid w:val="0071461D"/>
    <w:rsid w:val="00717702"/>
    <w:rsid w:val="00717B1B"/>
    <w:rsid w:val="007337D5"/>
    <w:rsid w:val="00737280"/>
    <w:rsid w:val="00745FA6"/>
    <w:rsid w:val="007502B7"/>
    <w:rsid w:val="00753062"/>
    <w:rsid w:val="007625E1"/>
    <w:rsid w:val="00764B95"/>
    <w:rsid w:val="00766501"/>
    <w:rsid w:val="0077381D"/>
    <w:rsid w:val="007739C1"/>
    <w:rsid w:val="007771C5"/>
    <w:rsid w:val="007817F5"/>
    <w:rsid w:val="007A4FB7"/>
    <w:rsid w:val="007A5148"/>
    <w:rsid w:val="007B0440"/>
    <w:rsid w:val="007C5C1A"/>
    <w:rsid w:val="007D58A6"/>
    <w:rsid w:val="007E065D"/>
    <w:rsid w:val="007E7DD7"/>
    <w:rsid w:val="007F26BF"/>
    <w:rsid w:val="00807A47"/>
    <w:rsid w:val="008123C0"/>
    <w:rsid w:val="00814F79"/>
    <w:rsid w:val="0082144A"/>
    <w:rsid w:val="00825B39"/>
    <w:rsid w:val="00832D0B"/>
    <w:rsid w:val="0083382F"/>
    <w:rsid w:val="00857955"/>
    <w:rsid w:val="00871305"/>
    <w:rsid w:val="00873505"/>
    <w:rsid w:val="00874846"/>
    <w:rsid w:val="00874C5A"/>
    <w:rsid w:val="00882812"/>
    <w:rsid w:val="008903E7"/>
    <w:rsid w:val="00891544"/>
    <w:rsid w:val="008A661C"/>
    <w:rsid w:val="008B4098"/>
    <w:rsid w:val="008B4B6E"/>
    <w:rsid w:val="008B544E"/>
    <w:rsid w:val="008B691C"/>
    <w:rsid w:val="008B7154"/>
    <w:rsid w:val="008C2BE8"/>
    <w:rsid w:val="008D22F8"/>
    <w:rsid w:val="008D2395"/>
    <w:rsid w:val="008F21A4"/>
    <w:rsid w:val="009067ED"/>
    <w:rsid w:val="0090786D"/>
    <w:rsid w:val="009112DD"/>
    <w:rsid w:val="0091639D"/>
    <w:rsid w:val="009179F8"/>
    <w:rsid w:val="009209FE"/>
    <w:rsid w:val="00921CBA"/>
    <w:rsid w:val="009247BB"/>
    <w:rsid w:val="00926365"/>
    <w:rsid w:val="00927DC3"/>
    <w:rsid w:val="009309C3"/>
    <w:rsid w:val="00930DB0"/>
    <w:rsid w:val="00942FB5"/>
    <w:rsid w:val="00983C6D"/>
    <w:rsid w:val="009C5D45"/>
    <w:rsid w:val="009D4201"/>
    <w:rsid w:val="009E1864"/>
    <w:rsid w:val="009E3BC6"/>
    <w:rsid w:val="009E52D2"/>
    <w:rsid w:val="009E6C39"/>
    <w:rsid w:val="009F1827"/>
    <w:rsid w:val="00A06EAC"/>
    <w:rsid w:val="00A12502"/>
    <w:rsid w:val="00A26E46"/>
    <w:rsid w:val="00A276B2"/>
    <w:rsid w:val="00A41307"/>
    <w:rsid w:val="00A51BB6"/>
    <w:rsid w:val="00A67B22"/>
    <w:rsid w:val="00A70F6B"/>
    <w:rsid w:val="00A74CCE"/>
    <w:rsid w:val="00A7504F"/>
    <w:rsid w:val="00A81E95"/>
    <w:rsid w:val="00A86F09"/>
    <w:rsid w:val="00A94C86"/>
    <w:rsid w:val="00A950CD"/>
    <w:rsid w:val="00A95EA0"/>
    <w:rsid w:val="00AA5C05"/>
    <w:rsid w:val="00AB3B56"/>
    <w:rsid w:val="00AC2008"/>
    <w:rsid w:val="00AC293C"/>
    <w:rsid w:val="00AD1ADD"/>
    <w:rsid w:val="00AD1B59"/>
    <w:rsid w:val="00AE08B5"/>
    <w:rsid w:val="00AE250E"/>
    <w:rsid w:val="00AF0456"/>
    <w:rsid w:val="00AF10AC"/>
    <w:rsid w:val="00B05C14"/>
    <w:rsid w:val="00B11C0F"/>
    <w:rsid w:val="00B12C63"/>
    <w:rsid w:val="00B14394"/>
    <w:rsid w:val="00B32095"/>
    <w:rsid w:val="00B5153E"/>
    <w:rsid w:val="00B61969"/>
    <w:rsid w:val="00B63707"/>
    <w:rsid w:val="00B64915"/>
    <w:rsid w:val="00B671F7"/>
    <w:rsid w:val="00B679F6"/>
    <w:rsid w:val="00B72366"/>
    <w:rsid w:val="00B735AF"/>
    <w:rsid w:val="00B75185"/>
    <w:rsid w:val="00B927D6"/>
    <w:rsid w:val="00B936B6"/>
    <w:rsid w:val="00B95D99"/>
    <w:rsid w:val="00BB16E6"/>
    <w:rsid w:val="00BC2BAE"/>
    <w:rsid w:val="00BD1235"/>
    <w:rsid w:val="00BD72A0"/>
    <w:rsid w:val="00BE0F6B"/>
    <w:rsid w:val="00BE1C5A"/>
    <w:rsid w:val="00BE2FD3"/>
    <w:rsid w:val="00BF4626"/>
    <w:rsid w:val="00C026C8"/>
    <w:rsid w:val="00C07C76"/>
    <w:rsid w:val="00C07F8A"/>
    <w:rsid w:val="00C17601"/>
    <w:rsid w:val="00C21D11"/>
    <w:rsid w:val="00C24A95"/>
    <w:rsid w:val="00C269CC"/>
    <w:rsid w:val="00C3088F"/>
    <w:rsid w:val="00C3287E"/>
    <w:rsid w:val="00C33939"/>
    <w:rsid w:val="00C35000"/>
    <w:rsid w:val="00C361C6"/>
    <w:rsid w:val="00C40769"/>
    <w:rsid w:val="00C42337"/>
    <w:rsid w:val="00C47114"/>
    <w:rsid w:val="00C75C08"/>
    <w:rsid w:val="00C772AE"/>
    <w:rsid w:val="00C77AE1"/>
    <w:rsid w:val="00C877DB"/>
    <w:rsid w:val="00CB0094"/>
    <w:rsid w:val="00CC1F8C"/>
    <w:rsid w:val="00CD3DDB"/>
    <w:rsid w:val="00CD719C"/>
    <w:rsid w:val="00CE08BB"/>
    <w:rsid w:val="00CE3AEB"/>
    <w:rsid w:val="00CF2A6A"/>
    <w:rsid w:val="00CF307E"/>
    <w:rsid w:val="00D02D62"/>
    <w:rsid w:val="00D03121"/>
    <w:rsid w:val="00D0354D"/>
    <w:rsid w:val="00D0467D"/>
    <w:rsid w:val="00D3081E"/>
    <w:rsid w:val="00D31304"/>
    <w:rsid w:val="00D328BE"/>
    <w:rsid w:val="00D32E92"/>
    <w:rsid w:val="00D376C0"/>
    <w:rsid w:val="00D47DDC"/>
    <w:rsid w:val="00D5175C"/>
    <w:rsid w:val="00D51895"/>
    <w:rsid w:val="00D80328"/>
    <w:rsid w:val="00D817CD"/>
    <w:rsid w:val="00D835BE"/>
    <w:rsid w:val="00D94AB0"/>
    <w:rsid w:val="00DA12A1"/>
    <w:rsid w:val="00DA72B0"/>
    <w:rsid w:val="00DB234B"/>
    <w:rsid w:val="00DB7FFE"/>
    <w:rsid w:val="00DC4A08"/>
    <w:rsid w:val="00DC73CC"/>
    <w:rsid w:val="00DD3FF6"/>
    <w:rsid w:val="00DE33C1"/>
    <w:rsid w:val="00DE3FB1"/>
    <w:rsid w:val="00DF0281"/>
    <w:rsid w:val="00E02DFC"/>
    <w:rsid w:val="00E070E7"/>
    <w:rsid w:val="00E12020"/>
    <w:rsid w:val="00E15260"/>
    <w:rsid w:val="00E1554C"/>
    <w:rsid w:val="00E23337"/>
    <w:rsid w:val="00E27042"/>
    <w:rsid w:val="00E32A5F"/>
    <w:rsid w:val="00E34437"/>
    <w:rsid w:val="00E43615"/>
    <w:rsid w:val="00E441D7"/>
    <w:rsid w:val="00E55747"/>
    <w:rsid w:val="00E60A47"/>
    <w:rsid w:val="00E621F5"/>
    <w:rsid w:val="00E640F9"/>
    <w:rsid w:val="00E67E6E"/>
    <w:rsid w:val="00E81023"/>
    <w:rsid w:val="00E837ED"/>
    <w:rsid w:val="00E95233"/>
    <w:rsid w:val="00EA33FC"/>
    <w:rsid w:val="00EB4ABC"/>
    <w:rsid w:val="00EB763B"/>
    <w:rsid w:val="00EC4DC1"/>
    <w:rsid w:val="00EC7812"/>
    <w:rsid w:val="00EE1261"/>
    <w:rsid w:val="00EF580F"/>
    <w:rsid w:val="00F0447E"/>
    <w:rsid w:val="00F12F2E"/>
    <w:rsid w:val="00F25A49"/>
    <w:rsid w:val="00F27632"/>
    <w:rsid w:val="00F46BE8"/>
    <w:rsid w:val="00F46EEA"/>
    <w:rsid w:val="00F47D27"/>
    <w:rsid w:val="00F541F0"/>
    <w:rsid w:val="00F60F68"/>
    <w:rsid w:val="00F642A8"/>
    <w:rsid w:val="00F800F6"/>
    <w:rsid w:val="00F8493F"/>
    <w:rsid w:val="00F921C2"/>
    <w:rsid w:val="00F96192"/>
    <w:rsid w:val="00F96DD3"/>
    <w:rsid w:val="00FA1F3A"/>
    <w:rsid w:val="00FA236C"/>
    <w:rsid w:val="00FA6936"/>
    <w:rsid w:val="00FB032C"/>
    <w:rsid w:val="00FC59BB"/>
    <w:rsid w:val="00FC6728"/>
    <w:rsid w:val="00FE103A"/>
    <w:rsid w:val="00FE255A"/>
    <w:rsid w:val="00FE29CB"/>
    <w:rsid w:val="00FE4CD8"/>
    <w:rsid w:val="00FF2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."/>
  <w:listSeparator w:val=","/>
  <w14:docId w14:val="4DEE9D20"/>
  <w15:docId w15:val="{0AF87F3B-AF13-4D10-8313-0C2B4F4B7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42A8"/>
    <w:rPr>
      <w:rFonts w:ascii="Tahoma" w:hAnsi="Tahoma"/>
    </w:rPr>
  </w:style>
  <w:style w:type="paragraph" w:styleId="Heading1">
    <w:name w:val="heading 1"/>
    <w:basedOn w:val="Normal"/>
    <w:next w:val="Normal"/>
    <w:link w:val="Heading1Char"/>
    <w:qFormat/>
    <w:rsid w:val="00D0467D"/>
    <w:pPr>
      <w:jc w:val="center"/>
      <w:outlineLvl w:val="0"/>
    </w:pPr>
    <w:rPr>
      <w:rFonts w:cs="Arial"/>
      <w:b/>
      <w:bCs/>
      <w:color w:val="FFFFFF"/>
      <w:sz w:val="24"/>
      <w:szCs w:val="24"/>
    </w:rPr>
  </w:style>
  <w:style w:type="paragraph" w:styleId="Heading2">
    <w:name w:val="heading 2"/>
    <w:basedOn w:val="Normal"/>
    <w:next w:val="Normal"/>
    <w:qFormat/>
    <w:rsid w:val="009C5D4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0467D"/>
    <w:rPr>
      <w:rFonts w:ascii="Tahoma" w:hAnsi="Tahoma" w:cs="Arial"/>
      <w:b/>
      <w:bCs/>
      <w:color w:val="FFFFFF"/>
      <w:sz w:val="24"/>
      <w:szCs w:val="24"/>
      <w:lang w:val="en-US" w:eastAsia="en-US" w:bidi="ar-SA"/>
    </w:rPr>
  </w:style>
  <w:style w:type="paragraph" w:styleId="BalloonText">
    <w:name w:val="Balloon Text"/>
    <w:basedOn w:val="Normal"/>
    <w:semiHidden/>
    <w:rsid w:val="00B936B6"/>
    <w:rPr>
      <w:rFonts w:cs="Tahoma"/>
      <w:sz w:val="16"/>
      <w:szCs w:val="16"/>
    </w:rPr>
  </w:style>
  <w:style w:type="paragraph" w:styleId="Title">
    <w:name w:val="Title"/>
    <w:basedOn w:val="Normal"/>
    <w:link w:val="TitleChar"/>
    <w:qFormat/>
    <w:rsid w:val="00D0467D"/>
    <w:pPr>
      <w:spacing w:before="100" w:beforeAutospacing="1" w:after="360"/>
      <w:jc w:val="center"/>
    </w:pPr>
    <w:rPr>
      <w:rFonts w:cs="Arial"/>
      <w:b/>
      <w:bCs/>
      <w:sz w:val="36"/>
      <w:szCs w:val="32"/>
    </w:rPr>
  </w:style>
  <w:style w:type="character" w:customStyle="1" w:styleId="Schedule">
    <w:name w:val="Schedule"/>
    <w:basedOn w:val="DefaultParagraphFont"/>
    <w:rsid w:val="00D02D62"/>
    <w:rPr>
      <w:rFonts w:ascii="Tahoma" w:hAnsi="Tahoma"/>
      <w:color w:val="000000"/>
    </w:rPr>
  </w:style>
  <w:style w:type="character" w:customStyle="1" w:styleId="Presentation">
    <w:name w:val="Presentation"/>
    <w:basedOn w:val="DefaultParagraphFont"/>
    <w:rsid w:val="00D02D62"/>
    <w:rPr>
      <w:rFonts w:ascii="Tahoma" w:hAnsi="Tahoma"/>
      <w:b/>
      <w:bCs/>
      <w:color w:val="000000"/>
    </w:rPr>
  </w:style>
  <w:style w:type="paragraph" w:styleId="ListParagraph">
    <w:name w:val="List Paragraph"/>
    <w:basedOn w:val="Normal"/>
    <w:uiPriority w:val="34"/>
    <w:qFormat/>
    <w:rsid w:val="0017526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16D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16D17"/>
    <w:rPr>
      <w:rFonts w:ascii="Tahoma" w:hAnsi="Tahoma"/>
    </w:rPr>
  </w:style>
  <w:style w:type="paragraph" w:styleId="Footer">
    <w:name w:val="footer"/>
    <w:basedOn w:val="Normal"/>
    <w:link w:val="FooterChar"/>
    <w:uiPriority w:val="99"/>
    <w:unhideWhenUsed/>
    <w:rsid w:val="00116D1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16D17"/>
    <w:rPr>
      <w:rFonts w:ascii="Tahoma" w:hAnsi="Tahoma"/>
    </w:rPr>
  </w:style>
  <w:style w:type="character" w:customStyle="1" w:styleId="TitleChar">
    <w:name w:val="Title Char"/>
    <w:basedOn w:val="DefaultParagraphFont"/>
    <w:link w:val="Title"/>
    <w:rsid w:val="00116D17"/>
    <w:rPr>
      <w:rFonts w:ascii="Tahoma" w:hAnsi="Tahoma" w:cs="Arial"/>
      <w:b/>
      <w:bCs/>
      <w:sz w:val="36"/>
      <w:szCs w:val="32"/>
    </w:rPr>
  </w:style>
  <w:style w:type="paragraph" w:styleId="Revision">
    <w:name w:val="Revision"/>
    <w:hidden/>
    <w:uiPriority w:val="99"/>
    <w:semiHidden/>
    <w:rsid w:val="00A95EA0"/>
    <w:rPr>
      <w:rFonts w:ascii="Tahoma" w:hAnsi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25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22382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12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rosenberg\Desktop\01068435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301314-2819-4D9C-99F5-75FB93B15D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01068435</Template>
  <TotalTime>2</TotalTime>
  <Pages>1</Pages>
  <Words>13</Words>
  <Characters>110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Dhara Patel</dc:creator>
  <cp:lastModifiedBy>Elizabeth Landeen</cp:lastModifiedBy>
  <cp:revision>4</cp:revision>
  <cp:lastPrinted>2017-09-05T19:00:00Z</cp:lastPrinted>
  <dcterms:created xsi:type="dcterms:W3CDTF">2019-05-28T16:47:00Z</dcterms:created>
  <dcterms:modified xsi:type="dcterms:W3CDTF">2019-07-01T19:10:00Z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TC010684351033</vt:lpwstr>
  </property>
</Properties>
</file>