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9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948"/>
        <w:gridCol w:w="41"/>
        <w:gridCol w:w="715"/>
        <w:gridCol w:w="2633"/>
        <w:gridCol w:w="391"/>
        <w:gridCol w:w="401"/>
        <w:gridCol w:w="2273"/>
        <w:gridCol w:w="29"/>
        <w:gridCol w:w="2496"/>
      </w:tblGrid>
      <w:tr w:rsidR="006E0E70" w14:paraId="0FBAE5B1"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63961545" w14:textId="12308817" w:rsidR="006E0E70" w:rsidRDefault="005A35ED" w:rsidP="005A35ED">
            <w:pPr>
              <w:pStyle w:val="MinutesandAgendaTitles"/>
            </w:pPr>
            <w:r>
              <w:t xml:space="preserve">CORHA </w:t>
            </w:r>
            <w:r w:rsidRPr="005A35ED">
              <w:t>Outbreak Investigation and Control</w:t>
            </w:r>
            <w:r>
              <w:t xml:space="preserve"> Workgroup</w:t>
            </w:r>
          </w:p>
        </w:tc>
      </w:tr>
      <w:tr w:rsidR="001927A0" w14:paraId="692C1E84" w14:textId="77777777" w:rsidTr="001927A0">
        <w:trPr>
          <w:trHeight w:hRule="exact" w:val="288"/>
          <w:jc w:val="center"/>
        </w:trPr>
        <w:sdt>
          <w:sdtPr>
            <w:id w:val="22626047"/>
            <w:placeholder>
              <w:docPart w:val="130B17ED0D2B410EBCA5CE4681D3F6F4"/>
            </w:placeholder>
            <w:dataBinding w:prefixMappings="xmlns:ns0='http://schemas.microsoft.com/office/2006/coverPageProps'" w:xpath="/ns0:CoverPageProperties[1]/ns0:PublishDate[1]" w:storeItemID="{55AF091B-3C7A-41E3-B477-F2FDAA23CFDA}"/>
            <w:date w:fullDate="2017-02-17T00:00:00Z">
              <w:dateFormat w:val="M.d.yyyy"/>
              <w:lid w:val="en-US"/>
              <w:storeMappedDataAs w:val="dateTime"/>
              <w:calendar w:val="gregorian"/>
            </w:date>
          </w:sdtPr>
          <w:sdtEndPr/>
          <w:sdtContent>
            <w:tc>
              <w:tcPr>
                <w:tcW w:w="2704"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100A60D0" w14:textId="7C44996E" w:rsidR="006E0E70" w:rsidRDefault="00795F1A" w:rsidP="00795F1A">
                <w:pPr>
                  <w:pStyle w:val="BodyCopy"/>
                </w:pPr>
                <w:r>
                  <w:t>2.17.2017</w:t>
                </w:r>
              </w:p>
            </w:tc>
          </w:sdtContent>
        </w:sdt>
        <w:tc>
          <w:tcPr>
            <w:tcW w:w="3425"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7930D729" w14:textId="525643B6" w:rsidR="006E0E70" w:rsidRDefault="003753D9" w:rsidP="003753D9">
            <w:pPr>
              <w:pStyle w:val="BodyCopy"/>
            </w:pPr>
            <w:r>
              <w:rPr>
                <w:spacing w:val="0"/>
              </w:rPr>
              <w:t>60 minutes</w:t>
            </w:r>
          </w:p>
        </w:tc>
        <w:tc>
          <w:tcPr>
            <w:tcW w:w="4798"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1BB4AA9" w14:textId="190C6541" w:rsidR="006E0E70" w:rsidRDefault="003753D9" w:rsidP="003753D9">
            <w:pPr>
              <w:pStyle w:val="BodyCopy"/>
            </w:pPr>
            <w:r>
              <w:t>Phone/Online</w:t>
            </w:r>
          </w:p>
        </w:tc>
      </w:tr>
      <w:tr w:rsidR="006E0E70" w14:paraId="4F345123"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C9BA816" w14:textId="77777777" w:rsidR="006E0E70" w:rsidRDefault="00B4503C">
            <w:pPr>
              <w:pStyle w:val="BodyCopy"/>
            </w:pPr>
            <w:r>
              <w:t>Meeting called by</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8C30AD" w14:textId="664B2CAA" w:rsidR="006E0E70" w:rsidRDefault="008D4DD5">
            <w:pPr>
              <w:pStyle w:val="BodyCopy"/>
            </w:pPr>
            <w:r>
              <w:t>CORH</w:t>
            </w:r>
            <w:r w:rsidR="003753D9">
              <w:t>A</w:t>
            </w:r>
          </w:p>
        </w:tc>
      </w:tr>
      <w:tr w:rsidR="006E0E70" w14:paraId="0C36649E"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51981F6" w14:textId="77777777" w:rsidR="006E0E70" w:rsidRDefault="00B4503C">
            <w:pPr>
              <w:pStyle w:val="BodyCopy"/>
            </w:pPr>
            <w:r>
              <w:t>Type of meeting</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E9B7077" w14:textId="43B30F97" w:rsidR="006E0E70" w:rsidRDefault="003753D9">
            <w:pPr>
              <w:pStyle w:val="BodyCopy"/>
            </w:pPr>
            <w:r>
              <w:t>Regular Monthly</w:t>
            </w:r>
          </w:p>
        </w:tc>
      </w:tr>
      <w:tr w:rsidR="006E0E70" w14:paraId="356855F5"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DBEBDA5" w14:textId="3CD03BA4" w:rsidR="006E0E70" w:rsidRDefault="00B4503C">
            <w:pPr>
              <w:pStyle w:val="BodyCopy"/>
            </w:pPr>
            <w:r>
              <w:t>Facilitator</w:t>
            </w:r>
            <w:r w:rsidR="00795F1A">
              <w:t>/Timekeeper</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97E17EB" w14:textId="10A6C5E8" w:rsidR="006E0E70" w:rsidRDefault="003753D9">
            <w:pPr>
              <w:pStyle w:val="BodyCopy"/>
            </w:pPr>
            <w:r>
              <w:t>Waleed Javaid, MD</w:t>
            </w:r>
          </w:p>
        </w:tc>
      </w:tr>
      <w:tr w:rsidR="006E0E70" w14:paraId="5ABA7C6F"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EB66BB2" w14:textId="317B5B98" w:rsidR="006E0E70" w:rsidRDefault="00B4503C">
            <w:pPr>
              <w:pStyle w:val="BodyCopy"/>
            </w:pPr>
            <w:r>
              <w:t>Note taker</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74E87BF" w14:textId="3BA7617C" w:rsidR="006E0E70" w:rsidRDefault="00795F1A">
            <w:pPr>
              <w:pStyle w:val="BodyCopy"/>
            </w:pPr>
            <w:r>
              <w:t>Jessica Helms (CSTE)</w:t>
            </w:r>
          </w:p>
        </w:tc>
      </w:tr>
      <w:tr w:rsidR="006E0E70" w14:paraId="7D2D01D8" w14:textId="77777777" w:rsidTr="001927A0">
        <w:trPr>
          <w:trHeight w:hRule="exact" w:val="811"/>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0B619AD" w14:textId="77777777" w:rsidR="006E0E70" w:rsidRDefault="00B4503C">
            <w:pPr>
              <w:pStyle w:val="BodyCopy"/>
            </w:pPr>
            <w:r>
              <w:t>Attendees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E788DD0" w14:textId="150E8736" w:rsidR="009224D5" w:rsidRPr="008C70F5" w:rsidRDefault="009224D5" w:rsidP="009224D5">
            <w:pPr>
              <w:rPr>
                <w:sz w:val="16"/>
                <w:szCs w:val="16"/>
              </w:rPr>
            </w:pPr>
            <w:r w:rsidRPr="008C70F5">
              <w:rPr>
                <w:sz w:val="16"/>
                <w:szCs w:val="16"/>
              </w:rPr>
              <w:t>Waleed</w:t>
            </w:r>
            <w:r w:rsidRPr="008C70F5">
              <w:rPr>
                <w:sz w:val="16"/>
                <w:szCs w:val="16"/>
              </w:rPr>
              <w:t xml:space="preserve"> Javaid (</w:t>
            </w:r>
            <w:r w:rsidR="00775C71" w:rsidRPr="008C70F5">
              <w:rPr>
                <w:sz w:val="16"/>
                <w:szCs w:val="16"/>
              </w:rPr>
              <w:t>SUNY Upstate Medical University, SHEA</w:t>
            </w:r>
            <w:r w:rsidRPr="008C70F5">
              <w:rPr>
                <w:sz w:val="16"/>
                <w:szCs w:val="16"/>
              </w:rPr>
              <w:t>)</w:t>
            </w:r>
            <w:r w:rsidRPr="008C70F5">
              <w:rPr>
                <w:sz w:val="16"/>
                <w:szCs w:val="16"/>
              </w:rPr>
              <w:t>, Dawn Terashita (NACCHO</w:t>
            </w:r>
            <w:r w:rsidRPr="008C70F5">
              <w:rPr>
                <w:sz w:val="16"/>
                <w:szCs w:val="16"/>
              </w:rPr>
              <w:t>, LA County</w:t>
            </w:r>
            <w:r w:rsidRPr="008C70F5">
              <w:rPr>
                <w:sz w:val="16"/>
                <w:szCs w:val="16"/>
              </w:rPr>
              <w:t>), Nicole Bryan (CSTE), Jessica Helms (CSTE), Kirk Huslage (APIC), Matt Crist (CDC), Zack Moore (CSTE, NC), Bonnie Herring (CDC)</w:t>
            </w:r>
          </w:p>
          <w:p w14:paraId="0503C86F" w14:textId="77777777" w:rsidR="006E0E70" w:rsidRDefault="006E0E70">
            <w:pPr>
              <w:pStyle w:val="BodyCopy"/>
            </w:pPr>
          </w:p>
        </w:tc>
      </w:tr>
      <w:tr w:rsidR="00795F1A" w14:paraId="10F1D558"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2E79C7C6" w14:textId="66F98C06" w:rsidR="00795F1A" w:rsidRDefault="00795F1A" w:rsidP="00110EC6">
            <w:pPr>
              <w:pStyle w:val="MinutesandAgendaTitles"/>
            </w:pPr>
            <w:r>
              <w:t>Basecamp Overview:</w:t>
            </w:r>
          </w:p>
        </w:tc>
      </w:tr>
      <w:tr w:rsidR="00795F1A" w14:paraId="2D8E53D1"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28923F5A" w14:textId="130308BE" w:rsidR="00795F1A" w:rsidRDefault="00795F1A" w:rsidP="00110EC6">
            <w:pPr>
              <w:pStyle w:val="BodyCopy"/>
            </w:pPr>
            <w:r>
              <w:t>5 minutes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0D9523E2" w14:textId="406C0EAC" w:rsidR="00795F1A" w:rsidRDefault="00795F1A" w:rsidP="00110EC6">
            <w:pPr>
              <w:pStyle w:val="BodyCopy"/>
            </w:pPr>
            <w:r>
              <w:t>CSTE</w:t>
            </w:r>
          </w:p>
        </w:tc>
      </w:tr>
      <w:tr w:rsidR="00795F1A" w14:paraId="135B44E9" w14:textId="77777777" w:rsidTr="001927A0">
        <w:trPr>
          <w:trHeight w:hRule="exact" w:val="1387"/>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832540A" w14:textId="77777777" w:rsidR="00795F1A" w:rsidRDefault="00795F1A" w:rsidP="00110EC6">
            <w:pPr>
              <w:pStyle w:val="BodyCopy"/>
            </w:pPr>
            <w:r>
              <w:t>Discussion</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FD84AD5" w14:textId="2E9B13B5" w:rsidR="007A6CBC" w:rsidRDefault="007A6CBC" w:rsidP="007A6CBC">
            <w:r>
              <w:t xml:space="preserve">Online project management tool used for information sharing and </w:t>
            </w:r>
            <w:r>
              <w:t xml:space="preserve">collaboration.  </w:t>
            </w:r>
            <w:r>
              <w:t>Everybody should have access – if you do not contact, Jessica Helms.  Basecamp provides access to overall Council materials, along with Workgroup A and Workgroup B.  Basecamp also affords opportunities for quick communication and accountability with to-do lists.</w:t>
            </w:r>
          </w:p>
          <w:p w14:paraId="4DCED8AD" w14:textId="77777777" w:rsidR="00795F1A" w:rsidRDefault="00795F1A" w:rsidP="00110EC6">
            <w:pPr>
              <w:pStyle w:val="BodyCopy"/>
            </w:pPr>
          </w:p>
        </w:tc>
      </w:tr>
      <w:tr w:rsidR="00795F1A" w14:paraId="5369661D"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FA5EF54" w14:textId="77777777" w:rsidR="00795F1A" w:rsidRDefault="00795F1A" w:rsidP="00110EC6">
            <w:pPr>
              <w:pStyle w:val="BodyCopy"/>
            </w:pPr>
            <w:r>
              <w:t>Conclusions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BDB3411" w14:textId="777841E9" w:rsidR="00795F1A" w:rsidRDefault="00FA4618" w:rsidP="00110EC6">
            <w:pPr>
              <w:pStyle w:val="BodyCopy"/>
            </w:pPr>
            <w:hyperlink r:id="rId9" w:history="1">
              <w:r w:rsidRPr="00DC0880">
                <w:rPr>
                  <w:rStyle w:val="Hyperlink"/>
                </w:rPr>
                <w:t>https://basecamp.com/</w:t>
              </w:r>
            </w:hyperlink>
            <w:r>
              <w:t xml:space="preserve"> </w:t>
            </w:r>
          </w:p>
        </w:tc>
      </w:tr>
      <w:tr w:rsidR="001927A0" w14:paraId="259412DD" w14:textId="77777777" w:rsidTr="001927A0">
        <w:trPr>
          <w:trHeight w:hRule="exact" w:val="288"/>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55F61B5C" w14:textId="77777777" w:rsidR="00795F1A" w:rsidRDefault="00795F1A" w:rsidP="00110EC6">
            <w:pPr>
              <w:pStyle w:val="BodyCopy"/>
            </w:pPr>
            <w:r>
              <w:t>Action Items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5D848272" w14:textId="77777777" w:rsidR="00795F1A" w:rsidRDefault="00795F1A" w:rsidP="00110EC6">
            <w:pPr>
              <w:pStyle w:val="BodyCopy"/>
            </w:pPr>
            <w:r>
              <w:t>Person Responsible</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3F8D2A14" w14:textId="77777777" w:rsidR="00795F1A" w:rsidRDefault="00795F1A" w:rsidP="00110EC6">
            <w:pPr>
              <w:pStyle w:val="BodyCopy"/>
            </w:pPr>
            <w:r>
              <w:t>Deadline</w:t>
            </w:r>
          </w:p>
        </w:tc>
      </w:tr>
      <w:tr w:rsidR="001927A0" w14:paraId="04E9C228" w14:textId="77777777" w:rsidTr="001927A0">
        <w:trPr>
          <w:trHeight w:hRule="exact" w:val="415"/>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CA47AB5" w14:textId="430050DE" w:rsidR="00795F1A" w:rsidRPr="001927A0" w:rsidRDefault="00FA4618" w:rsidP="00110EC6">
            <w:pPr>
              <w:pStyle w:val="BodyCopy"/>
              <w:rPr>
                <w:b/>
              </w:rPr>
            </w:pPr>
            <w:r w:rsidRPr="001927A0">
              <w:rPr>
                <w:b/>
              </w:rPr>
              <w:t xml:space="preserve">Email </w:t>
            </w:r>
            <w:hyperlink r:id="rId10" w:history="1">
              <w:r w:rsidRPr="001927A0">
                <w:rPr>
                  <w:rStyle w:val="Hyperlink"/>
                  <w:b/>
                </w:rPr>
                <w:t>jhelms@cste.org</w:t>
              </w:r>
            </w:hyperlink>
            <w:r w:rsidRPr="001927A0">
              <w:rPr>
                <w:b/>
              </w:rPr>
              <w:t xml:space="preserve"> if you do not have access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D04441B" w14:textId="553C19CD" w:rsidR="00795F1A" w:rsidRPr="001927A0" w:rsidRDefault="00FA4618" w:rsidP="00110EC6">
            <w:pPr>
              <w:pStyle w:val="BodyCopy"/>
              <w:rPr>
                <w:b/>
              </w:rPr>
            </w:pPr>
            <w:r w:rsidRPr="001927A0">
              <w:rPr>
                <w:b/>
              </w:rPr>
              <w:t>Jessica Helms (CSTE)</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7B564D2" w14:textId="216B020B" w:rsidR="00795F1A" w:rsidRPr="001927A0" w:rsidRDefault="00775C71" w:rsidP="00110EC6">
            <w:pPr>
              <w:pStyle w:val="BodyCopy"/>
              <w:rPr>
                <w:b/>
              </w:rPr>
            </w:pPr>
            <w:r w:rsidRPr="001927A0">
              <w:rPr>
                <w:b/>
              </w:rPr>
              <w:t>ASAP</w:t>
            </w:r>
          </w:p>
        </w:tc>
      </w:tr>
      <w:tr w:rsidR="00795F1A" w14:paraId="755581EC"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42ACAC29" w14:textId="467BB6BA" w:rsidR="00795F1A" w:rsidRDefault="00795F1A" w:rsidP="00795F1A">
            <w:pPr>
              <w:pStyle w:val="MinutesandAgendaTitles"/>
            </w:pPr>
            <w:r w:rsidRPr="003753D9">
              <w:t>Development of principles, vision statements, etc. for CORHA website:</w:t>
            </w:r>
          </w:p>
        </w:tc>
      </w:tr>
      <w:tr w:rsidR="00795F1A" w14:paraId="1E53548E"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C66438D" w14:textId="7B030722" w:rsidR="00795F1A" w:rsidRDefault="00795F1A" w:rsidP="00795F1A">
            <w:pPr>
              <w:pStyle w:val="BodyCopy"/>
            </w:pPr>
            <w:r>
              <w:t>10 minutes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2A3A6C23" w14:textId="69CD4412" w:rsidR="00795F1A" w:rsidRDefault="008C70F5" w:rsidP="00795F1A">
            <w:pPr>
              <w:pStyle w:val="BodyCopy"/>
            </w:pPr>
            <w:r>
              <w:t>CSTE &amp; CDC</w:t>
            </w:r>
          </w:p>
        </w:tc>
      </w:tr>
      <w:tr w:rsidR="00795F1A" w14:paraId="60E6D272" w14:textId="77777777" w:rsidTr="001927A0">
        <w:trPr>
          <w:trHeight w:hRule="exact" w:val="775"/>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DDF9D41" w14:textId="28778B70" w:rsidR="00795F1A" w:rsidRDefault="00795F1A" w:rsidP="00795F1A">
            <w:pPr>
              <w:pStyle w:val="BodyCopy"/>
            </w:pPr>
            <w:r>
              <w:t>Discussion</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6A0C65F" w14:textId="56EA2C38" w:rsidR="00795F1A" w:rsidRDefault="00FA4618" w:rsidP="00795F1A">
            <w:pPr>
              <w:pStyle w:val="BodyCopy"/>
            </w:pPr>
            <w:r>
              <w:t>Framework for website will be available for review in early March.  Initial iteration will be populated with pre-existing content from one pagers and workgroup charges.  Bonni</w:t>
            </w:r>
            <w:r>
              <w:t>e has created draft for website that CSTE is developing.</w:t>
            </w:r>
          </w:p>
        </w:tc>
      </w:tr>
      <w:tr w:rsidR="00795F1A" w14:paraId="55B9D9E4" w14:textId="77777777" w:rsidTr="001927A0">
        <w:trPr>
          <w:trHeight w:hRule="exact" w:val="451"/>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F8F04B6" w14:textId="1649B6C8" w:rsidR="00795F1A" w:rsidRDefault="00795F1A" w:rsidP="00795F1A">
            <w:pPr>
              <w:pStyle w:val="BodyCopy"/>
            </w:pPr>
            <w:r>
              <w:t>Conclusions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CB48E0A" w14:textId="18C2BE22" w:rsidR="00795F1A" w:rsidRDefault="00FA4618" w:rsidP="00795F1A">
            <w:pPr>
              <w:pStyle w:val="BodyCopy"/>
            </w:pPr>
            <w:r>
              <w:t>Initial website will be derived from existing materials and new products will populate website later.</w:t>
            </w:r>
          </w:p>
        </w:tc>
      </w:tr>
      <w:tr w:rsidR="001927A0" w14:paraId="1623C5AE" w14:textId="77777777" w:rsidTr="001927A0">
        <w:trPr>
          <w:trHeight w:hRule="exact" w:val="288"/>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508E3EF8" w14:textId="0369B6C3" w:rsidR="00795F1A" w:rsidRDefault="00795F1A" w:rsidP="00795F1A">
            <w:pPr>
              <w:pStyle w:val="BodyCopy"/>
            </w:pPr>
            <w:r>
              <w:t>Action Items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7C128EBA" w14:textId="352CBD70" w:rsidR="00795F1A" w:rsidRDefault="00795F1A" w:rsidP="00795F1A">
            <w:pPr>
              <w:pStyle w:val="BodyCopy"/>
            </w:pPr>
            <w:r>
              <w:t>Person Responsible</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6EFA5F37" w14:textId="214D5D40" w:rsidR="00795F1A" w:rsidRDefault="00795F1A" w:rsidP="00795F1A">
            <w:pPr>
              <w:pStyle w:val="BodyCopy"/>
            </w:pPr>
            <w:r>
              <w:t>Deadline</w:t>
            </w:r>
          </w:p>
        </w:tc>
      </w:tr>
      <w:tr w:rsidR="001927A0" w14:paraId="4CA37928" w14:textId="77777777" w:rsidTr="001927A0">
        <w:trPr>
          <w:trHeight w:hRule="exact" w:val="613"/>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563720F" w14:textId="1DCE2E19" w:rsidR="00795F1A" w:rsidRPr="001927A0" w:rsidRDefault="00FA4618" w:rsidP="00795F1A">
            <w:pPr>
              <w:pStyle w:val="BodyCopy"/>
              <w:rPr>
                <w:b/>
              </w:rPr>
            </w:pPr>
            <w:r w:rsidRPr="001927A0">
              <w:rPr>
                <w:b/>
              </w:rPr>
              <w:t xml:space="preserve">Nicole to touch base with </w:t>
            </w:r>
            <w:r w:rsidRPr="001927A0">
              <w:rPr>
                <w:b/>
              </w:rPr>
              <w:t>Bonnie and work through content</w:t>
            </w:r>
            <w:r w:rsidR="0021438C" w:rsidRPr="001927A0">
              <w:rPr>
                <w:b/>
              </w:rPr>
              <w:t>.</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ED7F557" w14:textId="77777777" w:rsidR="00795F1A" w:rsidRPr="001927A0" w:rsidRDefault="00FA4618" w:rsidP="00795F1A">
            <w:pPr>
              <w:pStyle w:val="BodyCopy"/>
              <w:rPr>
                <w:b/>
              </w:rPr>
            </w:pPr>
            <w:r w:rsidRPr="001927A0">
              <w:rPr>
                <w:b/>
              </w:rPr>
              <w:t>Nicole Bryan (CSTE)</w:t>
            </w:r>
          </w:p>
          <w:p w14:paraId="031B9F17" w14:textId="63AB765F" w:rsidR="00FA4618" w:rsidRPr="001927A0" w:rsidRDefault="00FA4618" w:rsidP="00795F1A">
            <w:pPr>
              <w:pStyle w:val="BodyCopy"/>
              <w:rPr>
                <w:b/>
              </w:rPr>
            </w:pPr>
            <w:r w:rsidRPr="001927A0">
              <w:rPr>
                <w:b/>
              </w:rPr>
              <w:t>Bonnie Herring (CDC)</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B2EFB9" w14:textId="5BD7FF4B" w:rsidR="00795F1A" w:rsidRPr="001927A0" w:rsidRDefault="00FA4618" w:rsidP="00795F1A">
            <w:pPr>
              <w:pStyle w:val="BodyCopy"/>
              <w:rPr>
                <w:b/>
              </w:rPr>
            </w:pPr>
            <w:r w:rsidRPr="001927A0">
              <w:rPr>
                <w:b/>
              </w:rPr>
              <w:t>March 15</w:t>
            </w:r>
          </w:p>
        </w:tc>
      </w:tr>
      <w:tr w:rsidR="00795F1A" w14:paraId="6B3B6314" w14:textId="77777777" w:rsidTr="001927A0">
        <w:trPr>
          <w:trHeight w:hRule="exact" w:val="631"/>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4879298A" w14:textId="6D460772" w:rsidR="00795F1A" w:rsidRDefault="00FE6412" w:rsidP="00795F1A">
            <w:pPr>
              <w:pStyle w:val="MinutesandAgendaTitles"/>
            </w:pPr>
            <w:sdt>
              <w:sdtPr>
                <w:id w:val="1069070821"/>
                <w:placeholder>
                  <w:docPart w:val="0AB2FF58203349088F94F6BB67250DAD"/>
                </w:placeholder>
              </w:sdtPr>
              <w:sdtEndPr/>
              <w:sdtContent>
                <w:r w:rsidR="00795F1A" w:rsidRPr="003753D9">
                  <w:t>Revision of CDC database for tracking of investigations and reporting for health departments and facilities</w:t>
                </w:r>
              </w:sdtContent>
            </w:sdt>
          </w:p>
        </w:tc>
      </w:tr>
      <w:tr w:rsidR="00795F1A" w14:paraId="25604971"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054EF33" w14:textId="3D1B71B3" w:rsidR="00795F1A" w:rsidRDefault="00795F1A" w:rsidP="00795F1A">
            <w:pPr>
              <w:pStyle w:val="BodyCopy"/>
            </w:pPr>
            <w:r>
              <w:t>15 minutes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356957F6" w14:textId="05DC2EB4" w:rsidR="00795F1A" w:rsidRDefault="00795F1A" w:rsidP="00795F1A">
            <w:pPr>
              <w:pStyle w:val="BodyCopy"/>
            </w:pPr>
            <w:r>
              <w:t>CDC</w:t>
            </w:r>
          </w:p>
        </w:tc>
      </w:tr>
      <w:tr w:rsidR="00775C71" w14:paraId="0D1696EA" w14:textId="77777777" w:rsidTr="001927A0">
        <w:trPr>
          <w:trHeight w:val="692"/>
          <w:jc w:val="center"/>
        </w:trPr>
        <w:tc>
          <w:tcPr>
            <w:tcW w:w="1989" w:type="dxa"/>
            <w:gridSpan w:val="2"/>
            <w:vMerge w:val="restart"/>
            <w:tcBorders>
              <w:top w:val="single" w:sz="4" w:space="0" w:color="4F81BD" w:themeColor="accent1"/>
              <w:left w:val="single" w:sz="4" w:space="0" w:color="4F81BD" w:themeColor="accent1"/>
              <w:right w:val="single" w:sz="4" w:space="0" w:color="4F81BD" w:themeColor="accent1"/>
            </w:tcBorders>
            <w:vAlign w:val="center"/>
          </w:tcPr>
          <w:p w14:paraId="79EE3C0E" w14:textId="77777777" w:rsidR="00775C71" w:rsidRDefault="00775C71" w:rsidP="00795F1A">
            <w:pPr>
              <w:pStyle w:val="BodyCopy"/>
            </w:pPr>
            <w:r>
              <w:t>Discussion</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382D448" w14:textId="3CC9AD22" w:rsidR="00775C71" w:rsidRDefault="00775C71" w:rsidP="00795F1A">
            <w:pPr>
              <w:pStyle w:val="BodyCopy"/>
            </w:pPr>
            <w:r>
              <w:t xml:space="preserve">Matt is </w:t>
            </w:r>
            <w:r>
              <w:t>incorporating comments into single draft</w:t>
            </w:r>
            <w:r>
              <w:t xml:space="preserve"> and</w:t>
            </w:r>
            <w:r>
              <w:t xml:space="preserve"> reorganizing</w:t>
            </w:r>
            <w:r>
              <w:t xml:space="preserve"> since</w:t>
            </w:r>
            <w:r>
              <w:t xml:space="preserve"> Dawn and Sri suggested new categories and sections of the fields.  Matt will send around prior to next call on March 17</w:t>
            </w:r>
            <w:r>
              <w:t>.</w:t>
            </w:r>
          </w:p>
        </w:tc>
      </w:tr>
      <w:tr w:rsidR="00775C71" w14:paraId="2E7C8AF9" w14:textId="77777777" w:rsidTr="001927A0">
        <w:trPr>
          <w:trHeight w:val="710"/>
          <w:jc w:val="center"/>
        </w:trPr>
        <w:tc>
          <w:tcPr>
            <w:tcW w:w="1989" w:type="dxa"/>
            <w:gridSpan w:val="2"/>
            <w:vMerge/>
            <w:tcBorders>
              <w:left w:val="single" w:sz="4" w:space="0" w:color="4F81BD" w:themeColor="accent1"/>
              <w:right w:val="single" w:sz="4" w:space="0" w:color="4F81BD" w:themeColor="accent1"/>
            </w:tcBorders>
            <w:vAlign w:val="center"/>
          </w:tcPr>
          <w:p w14:paraId="3421DB70" w14:textId="77777777" w:rsidR="00775C71" w:rsidRDefault="00775C71" w:rsidP="00795F1A">
            <w:pPr>
              <w:pStyle w:val="BodyCopy"/>
            </w:pP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1EC3A12" w14:textId="09953F9B" w:rsidR="00775C71" w:rsidRDefault="00775C71" w:rsidP="00795F1A">
            <w:pPr>
              <w:pStyle w:val="BodyCopy"/>
            </w:pPr>
            <w:r>
              <w:t>Goal of document is to provide health departments with suggested list of data fields to capture in their outbreak tracking system and potential things to add to existing tracking systems or things to include if building one</w:t>
            </w:r>
          </w:p>
        </w:tc>
      </w:tr>
      <w:tr w:rsidR="00775C71" w14:paraId="77476541" w14:textId="77777777" w:rsidTr="001927A0">
        <w:trPr>
          <w:trHeight w:hRule="exact" w:val="1000"/>
          <w:jc w:val="center"/>
        </w:trPr>
        <w:tc>
          <w:tcPr>
            <w:tcW w:w="1989" w:type="dxa"/>
            <w:gridSpan w:val="2"/>
            <w:vMerge/>
            <w:tcBorders>
              <w:left w:val="single" w:sz="4" w:space="0" w:color="4F81BD" w:themeColor="accent1"/>
              <w:bottom w:val="single" w:sz="4" w:space="0" w:color="4F81BD" w:themeColor="accent1"/>
              <w:right w:val="single" w:sz="4" w:space="0" w:color="4F81BD" w:themeColor="accent1"/>
            </w:tcBorders>
            <w:vAlign w:val="center"/>
          </w:tcPr>
          <w:p w14:paraId="0144E1DC" w14:textId="77777777" w:rsidR="00775C71" w:rsidRDefault="00775C71" w:rsidP="00795F1A">
            <w:pPr>
              <w:pStyle w:val="BodyCopy"/>
            </w:pP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A995464" w14:textId="4468D5D5" w:rsidR="00775C71" w:rsidRDefault="00775C71" w:rsidP="00795F1A">
            <w:pPr>
              <w:pStyle w:val="BodyCopy"/>
            </w:pPr>
            <w:r>
              <w:t>Need to discuss next steps regarding final output and dissemination – post on CORHA website? Raises the question of how deliverables are going to be made available – is there still a consensus we are modelling CIFOR and aiming for an online/hardcopy toolkit.  Will this list contribute to a larger document?</w:t>
            </w:r>
          </w:p>
        </w:tc>
      </w:tr>
      <w:tr w:rsidR="00795F1A" w14:paraId="67336398" w14:textId="77777777" w:rsidTr="001927A0">
        <w:trPr>
          <w:trHeight w:hRule="exact" w:val="451"/>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1F3296A" w14:textId="77777777" w:rsidR="00795F1A" w:rsidRDefault="00795F1A" w:rsidP="00795F1A">
            <w:pPr>
              <w:pStyle w:val="BodyCopy"/>
            </w:pPr>
            <w:r>
              <w:t>Conclusions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8887D15" w14:textId="7999CCF0" w:rsidR="00795F1A" w:rsidRDefault="00775C71" w:rsidP="00795F1A">
            <w:pPr>
              <w:pStyle w:val="BodyCopy"/>
            </w:pPr>
            <w:r>
              <w:t>The workgroup will go through another round of review and discuss next steps on the March 17</w:t>
            </w:r>
            <w:r w:rsidRPr="00775C71">
              <w:rPr>
                <w:vertAlign w:val="superscript"/>
              </w:rPr>
              <w:t>th</w:t>
            </w:r>
            <w:r>
              <w:t xml:space="preserve"> call.</w:t>
            </w:r>
          </w:p>
        </w:tc>
      </w:tr>
      <w:tr w:rsidR="001927A0" w14:paraId="4DECC8ED" w14:textId="77777777" w:rsidTr="001927A0">
        <w:trPr>
          <w:trHeight w:hRule="exact" w:val="288"/>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4044CF2E" w14:textId="77777777" w:rsidR="00795F1A" w:rsidRDefault="00795F1A" w:rsidP="00795F1A">
            <w:pPr>
              <w:pStyle w:val="BodyCopy"/>
            </w:pPr>
            <w:r>
              <w:t>Action Items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2ACCF200" w14:textId="77777777" w:rsidR="00795F1A" w:rsidRDefault="00795F1A" w:rsidP="00795F1A">
            <w:pPr>
              <w:pStyle w:val="BodyCopy"/>
            </w:pPr>
            <w:r>
              <w:t>Person Responsible</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136CBF1F" w14:textId="77777777" w:rsidR="00795F1A" w:rsidRDefault="00795F1A" w:rsidP="00795F1A">
            <w:pPr>
              <w:pStyle w:val="BodyCopy"/>
            </w:pPr>
            <w:r>
              <w:t>Deadline</w:t>
            </w:r>
          </w:p>
        </w:tc>
      </w:tr>
      <w:tr w:rsidR="001927A0" w14:paraId="1AD6AFF2" w14:textId="77777777" w:rsidTr="001927A0">
        <w:trPr>
          <w:trHeight w:hRule="exact" w:val="288"/>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FE4FC93" w14:textId="46D4D4E6" w:rsidR="00795F1A" w:rsidRPr="001927A0" w:rsidRDefault="00775C71" w:rsidP="00795F1A">
            <w:pPr>
              <w:pStyle w:val="BodyCopy"/>
              <w:rPr>
                <w:b/>
              </w:rPr>
            </w:pPr>
            <w:r w:rsidRPr="001927A0">
              <w:rPr>
                <w:b/>
              </w:rPr>
              <w:t>Compile feedback and circulate new draft</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EBA4A06" w14:textId="642EC671" w:rsidR="00795F1A" w:rsidRPr="001927A0" w:rsidRDefault="00775C71" w:rsidP="00795F1A">
            <w:pPr>
              <w:pStyle w:val="BodyCopy"/>
              <w:rPr>
                <w:b/>
              </w:rPr>
            </w:pPr>
            <w:r w:rsidRPr="001927A0">
              <w:rPr>
                <w:b/>
              </w:rPr>
              <w:t>Matt Crist (CDC)</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BB6B1FB" w14:textId="31750626" w:rsidR="00795F1A" w:rsidRPr="001927A0" w:rsidRDefault="00775C71" w:rsidP="00795F1A">
            <w:pPr>
              <w:pStyle w:val="BodyCopy"/>
              <w:rPr>
                <w:b/>
              </w:rPr>
            </w:pPr>
            <w:r w:rsidRPr="001927A0">
              <w:rPr>
                <w:b/>
              </w:rPr>
              <w:t>March 10</w:t>
            </w:r>
          </w:p>
        </w:tc>
      </w:tr>
      <w:tr w:rsidR="001927A0" w14:paraId="15E74AB5" w14:textId="77777777" w:rsidTr="001927A0">
        <w:trPr>
          <w:trHeight w:hRule="exact" w:val="288"/>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9288E83" w14:textId="617695FB" w:rsidR="00795F1A" w:rsidRPr="001927A0" w:rsidRDefault="00775C71" w:rsidP="00795F1A">
            <w:pPr>
              <w:pStyle w:val="BodyCopy"/>
              <w:rPr>
                <w:b/>
              </w:rPr>
            </w:pPr>
            <w:r w:rsidRPr="001927A0">
              <w:rPr>
                <w:b/>
              </w:rPr>
              <w:t>Workgroup members to review prior to next call</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F008E3" w14:textId="10E1F858" w:rsidR="00795F1A" w:rsidRPr="001927A0" w:rsidRDefault="00775C71" w:rsidP="00795F1A">
            <w:pPr>
              <w:pStyle w:val="BodyCopy"/>
              <w:rPr>
                <w:b/>
              </w:rPr>
            </w:pPr>
            <w:r w:rsidRPr="001927A0">
              <w:rPr>
                <w:b/>
              </w:rPr>
              <w:t>Workgroup members</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91C961" w14:textId="71239B6B" w:rsidR="00795F1A" w:rsidRPr="001927A0" w:rsidRDefault="00775C71" w:rsidP="00795F1A">
            <w:pPr>
              <w:pStyle w:val="BodyCopy"/>
              <w:rPr>
                <w:b/>
              </w:rPr>
            </w:pPr>
            <w:r w:rsidRPr="001927A0">
              <w:rPr>
                <w:b/>
              </w:rPr>
              <w:t>March 17</w:t>
            </w:r>
          </w:p>
        </w:tc>
      </w:tr>
      <w:tr w:rsidR="00795F1A" w14:paraId="0F75E371"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6529CBA2" w14:textId="302A18A3" w:rsidR="00795F1A" w:rsidRDefault="00FE6412" w:rsidP="00795F1A">
            <w:pPr>
              <w:pStyle w:val="MinutesandAgendaTitles"/>
            </w:pPr>
            <w:sdt>
              <w:sdtPr>
                <w:id w:val="-1596473137"/>
                <w:placeholder>
                  <w:docPart w:val="5F90AEB774AC4149BBD76ABDFE6378ED"/>
                </w:placeholder>
                <w:showingPlcHdr/>
              </w:sdtPr>
              <w:sdtEndPr/>
              <w:sdtContent>
                <w:r w:rsidR="00795F1A" w:rsidRPr="003753D9">
                  <w:t>Identification of existing tools, resources, and materials on select pathogens</w:t>
                </w:r>
              </w:sdtContent>
            </w:sdt>
          </w:p>
        </w:tc>
      </w:tr>
      <w:tr w:rsidR="00795F1A" w14:paraId="0A078C33"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38A31482" w14:textId="121AB169" w:rsidR="00795F1A" w:rsidRDefault="00795F1A" w:rsidP="00795F1A">
            <w:pPr>
              <w:pStyle w:val="BodyCopy"/>
            </w:pPr>
            <w:r>
              <w:t>15 minutes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3568A61" w14:textId="58A4879B" w:rsidR="00795F1A" w:rsidRDefault="00795F1A" w:rsidP="00795F1A">
            <w:pPr>
              <w:pStyle w:val="BodyCopy"/>
            </w:pPr>
            <w:r>
              <w:t>ASTHO &amp; CSTE</w:t>
            </w:r>
          </w:p>
        </w:tc>
      </w:tr>
      <w:tr w:rsidR="001927A0" w14:paraId="41183841" w14:textId="77777777" w:rsidTr="001927A0">
        <w:trPr>
          <w:trHeight w:val="773"/>
          <w:jc w:val="center"/>
        </w:trPr>
        <w:tc>
          <w:tcPr>
            <w:tcW w:w="1989" w:type="dxa"/>
            <w:gridSpan w:val="2"/>
            <w:vMerge w:val="restart"/>
            <w:tcBorders>
              <w:top w:val="single" w:sz="4" w:space="0" w:color="4F81BD" w:themeColor="accent1"/>
              <w:left w:val="single" w:sz="4" w:space="0" w:color="4F81BD" w:themeColor="accent1"/>
              <w:right w:val="single" w:sz="4" w:space="0" w:color="4F81BD" w:themeColor="accent1"/>
            </w:tcBorders>
            <w:vAlign w:val="center"/>
          </w:tcPr>
          <w:p w14:paraId="5E9A35A6" w14:textId="77777777" w:rsidR="001927A0" w:rsidRDefault="001927A0" w:rsidP="00795F1A">
            <w:pPr>
              <w:pStyle w:val="BodyCopy"/>
            </w:pPr>
            <w:r>
              <w:t>Discussion</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D091930" w14:textId="6C85E6FB" w:rsidR="001927A0" w:rsidRDefault="001927A0" w:rsidP="00795F1A">
            <w:pPr>
              <w:pStyle w:val="BodyCopy"/>
            </w:pPr>
            <w:r>
              <w:t>Missing cells have been highlighted to identify remaining gaps in resources.  The group will continue to send resources, and Jessica will share with the larger CORHA group, as well as Workgroup A for feedback and suggestions.  Next steps for vetting and review will be discussed on the next call.</w:t>
            </w:r>
          </w:p>
        </w:tc>
      </w:tr>
      <w:tr w:rsidR="001927A0" w14:paraId="4B503EBC" w14:textId="77777777" w:rsidTr="00FE6412">
        <w:trPr>
          <w:trHeight w:hRule="exact" w:val="1459"/>
          <w:jc w:val="center"/>
        </w:trPr>
        <w:tc>
          <w:tcPr>
            <w:tcW w:w="1989" w:type="dxa"/>
            <w:gridSpan w:val="2"/>
            <w:vMerge/>
            <w:tcBorders>
              <w:left w:val="single" w:sz="4" w:space="0" w:color="4F81BD" w:themeColor="accent1"/>
              <w:right w:val="single" w:sz="4" w:space="0" w:color="4F81BD" w:themeColor="accent1"/>
            </w:tcBorders>
            <w:vAlign w:val="center"/>
          </w:tcPr>
          <w:p w14:paraId="1E620F17" w14:textId="77777777" w:rsidR="001927A0" w:rsidRDefault="001927A0" w:rsidP="00795F1A">
            <w:pPr>
              <w:pStyle w:val="BodyCopy"/>
            </w:pP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ED58383" w14:textId="4602CDF4" w:rsidR="001927A0" w:rsidRDefault="001927A0" w:rsidP="00795F1A">
            <w:pPr>
              <w:pStyle w:val="BodyCopy"/>
            </w:pPr>
            <w:r>
              <w:t xml:space="preserve">Access the resource template here: </w:t>
            </w:r>
            <w:hyperlink r:id="rId11" w:anchor="gid=0" w:history="1">
              <w:r>
                <w:rPr>
                  <w:rStyle w:val="Hyperlink"/>
                </w:rPr>
                <w:t>Investigation and Control Resources</w:t>
              </w:r>
            </w:hyperlink>
            <w:r w:rsidR="00FE6412">
              <w:t xml:space="preserve"> (also in Basecamp)</w:t>
            </w:r>
            <w:bookmarkStart w:id="0" w:name="_GoBack"/>
            <w:bookmarkEnd w:id="0"/>
          </w:p>
          <w:p w14:paraId="305C16B3" w14:textId="4598C9C8" w:rsidR="00FE6412" w:rsidRDefault="00FE6412" w:rsidP="00795F1A">
            <w:pPr>
              <w:pStyle w:val="BodyCopy"/>
            </w:pPr>
            <w:r>
              <w:t>Gaps remaining:</w:t>
            </w:r>
          </w:p>
          <w:p w14:paraId="25A634E9" w14:textId="77777777" w:rsidR="00FE6412" w:rsidRPr="00FE6412" w:rsidRDefault="00FE6412" w:rsidP="00FE6412">
            <w:pPr>
              <w:pStyle w:val="ListParagraph"/>
              <w:numPr>
                <w:ilvl w:val="0"/>
                <w:numId w:val="5"/>
              </w:numPr>
              <w:rPr>
                <w:rFonts w:asciiTheme="minorHAnsi" w:hAnsiTheme="minorHAnsi" w:cstheme="minorBidi"/>
                <w:sz w:val="16"/>
                <w:szCs w:val="16"/>
              </w:rPr>
            </w:pPr>
            <w:r w:rsidRPr="00FE6412">
              <w:rPr>
                <w:rFonts w:asciiTheme="minorHAnsi" w:hAnsiTheme="minorHAnsi" w:cstheme="minorBidi"/>
                <w:sz w:val="16"/>
                <w:szCs w:val="16"/>
              </w:rPr>
              <w:t>CRE guidelines in dialysis and outpatient settings</w:t>
            </w:r>
          </w:p>
          <w:p w14:paraId="744894ED" w14:textId="77777777" w:rsidR="00FE6412" w:rsidRPr="00FE6412" w:rsidRDefault="00FE6412" w:rsidP="00FE6412">
            <w:pPr>
              <w:pStyle w:val="ListParagraph"/>
              <w:numPr>
                <w:ilvl w:val="0"/>
                <w:numId w:val="5"/>
              </w:numPr>
              <w:rPr>
                <w:rFonts w:asciiTheme="minorHAnsi" w:hAnsiTheme="minorHAnsi" w:cstheme="minorBidi"/>
                <w:sz w:val="16"/>
                <w:szCs w:val="16"/>
              </w:rPr>
            </w:pPr>
            <w:r w:rsidRPr="00FE6412">
              <w:rPr>
                <w:rFonts w:asciiTheme="minorHAnsi" w:hAnsiTheme="minorHAnsi" w:cstheme="minorBidi"/>
                <w:sz w:val="16"/>
                <w:szCs w:val="16"/>
              </w:rPr>
              <w:t>CDI guidelines utilized by local health departments across all settings</w:t>
            </w:r>
          </w:p>
          <w:p w14:paraId="1F86307A" w14:textId="77777777" w:rsidR="00FE6412" w:rsidRPr="00FE6412" w:rsidRDefault="00FE6412" w:rsidP="00FE6412">
            <w:pPr>
              <w:pStyle w:val="ListParagraph"/>
              <w:numPr>
                <w:ilvl w:val="0"/>
                <w:numId w:val="5"/>
              </w:numPr>
              <w:rPr>
                <w:rFonts w:asciiTheme="minorHAnsi" w:hAnsiTheme="minorHAnsi" w:cstheme="minorBidi"/>
                <w:sz w:val="16"/>
                <w:szCs w:val="16"/>
              </w:rPr>
            </w:pPr>
            <w:r w:rsidRPr="00FE6412">
              <w:rPr>
                <w:rFonts w:asciiTheme="minorHAnsi" w:hAnsiTheme="minorHAnsi" w:cstheme="minorBidi"/>
                <w:sz w:val="16"/>
                <w:szCs w:val="16"/>
              </w:rPr>
              <w:t>Scabies guidelines for healthcare facilities in all settings</w:t>
            </w:r>
          </w:p>
          <w:p w14:paraId="79FE6CD8" w14:textId="77777777" w:rsidR="00FE6412" w:rsidRPr="00FE6412" w:rsidRDefault="00FE6412" w:rsidP="00FE6412">
            <w:pPr>
              <w:pStyle w:val="ListParagraph"/>
              <w:numPr>
                <w:ilvl w:val="0"/>
                <w:numId w:val="5"/>
              </w:numPr>
              <w:rPr>
                <w:rFonts w:asciiTheme="minorHAnsi" w:hAnsiTheme="minorHAnsi" w:cstheme="minorBidi"/>
                <w:sz w:val="16"/>
                <w:szCs w:val="16"/>
              </w:rPr>
            </w:pPr>
            <w:r w:rsidRPr="00FE6412">
              <w:rPr>
                <w:rFonts w:asciiTheme="minorHAnsi" w:hAnsiTheme="minorHAnsi" w:cstheme="minorBidi"/>
                <w:sz w:val="16"/>
                <w:szCs w:val="16"/>
              </w:rPr>
              <w:t>Scabies guidelines utilized by CDC/Federal investigators</w:t>
            </w:r>
          </w:p>
          <w:p w14:paraId="32E9B84D" w14:textId="381B03A3" w:rsidR="001927A0" w:rsidRDefault="001927A0" w:rsidP="00795F1A">
            <w:pPr>
              <w:pStyle w:val="BodyCopy"/>
            </w:pPr>
          </w:p>
        </w:tc>
      </w:tr>
      <w:tr w:rsidR="001927A0" w14:paraId="0A891E93" w14:textId="77777777" w:rsidTr="001927A0">
        <w:trPr>
          <w:trHeight w:hRule="exact" w:val="910"/>
          <w:jc w:val="center"/>
        </w:trPr>
        <w:tc>
          <w:tcPr>
            <w:tcW w:w="1989" w:type="dxa"/>
            <w:gridSpan w:val="2"/>
            <w:vMerge/>
            <w:tcBorders>
              <w:left w:val="single" w:sz="4" w:space="0" w:color="4F81BD" w:themeColor="accent1"/>
              <w:bottom w:val="single" w:sz="4" w:space="0" w:color="4F81BD" w:themeColor="accent1"/>
              <w:right w:val="single" w:sz="4" w:space="0" w:color="4F81BD" w:themeColor="accent1"/>
            </w:tcBorders>
            <w:vAlign w:val="center"/>
          </w:tcPr>
          <w:p w14:paraId="60838730" w14:textId="77777777" w:rsidR="001927A0" w:rsidRDefault="001927A0" w:rsidP="00795F1A">
            <w:pPr>
              <w:pStyle w:val="BodyCopy"/>
            </w:pP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0E634EC" w14:textId="3549CD37" w:rsidR="001927A0" w:rsidRDefault="001927A0" w:rsidP="00795F1A">
            <w:pPr>
              <w:pStyle w:val="BodyCopy"/>
            </w:pPr>
            <w:r>
              <w:t>Reminder: To</w:t>
            </w:r>
            <w:r>
              <w:t xml:space="preserve"> begin addressing B1/B2 of the strategic map, the workgroup has decided to gather tools/guidance documents they know are currently utilized for outbreak investigations (their “go-to” documents).  The group is fo</w:t>
            </w:r>
            <w:r>
              <w:t>cusing on CRE, CDI, and Scabies.</w:t>
            </w:r>
          </w:p>
        </w:tc>
      </w:tr>
      <w:tr w:rsidR="00795F1A" w14:paraId="7C6B5BEB" w14:textId="77777777" w:rsidTr="001927A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F7B9CCC" w14:textId="77777777" w:rsidR="00795F1A" w:rsidRDefault="00795F1A" w:rsidP="00795F1A">
            <w:pPr>
              <w:pStyle w:val="BodyCopy"/>
            </w:pPr>
            <w:r>
              <w:t>Conclusions</w:t>
            </w:r>
          </w:p>
        </w:tc>
        <w:tc>
          <w:tcPr>
            <w:tcW w:w="8938"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43B279C" w14:textId="60C011DB" w:rsidR="00795F1A" w:rsidRDefault="001927A0" w:rsidP="00795F1A">
            <w:pPr>
              <w:pStyle w:val="BodyCopy"/>
            </w:pPr>
            <w:r>
              <w:t>Template is ready to share with CORHA for feedback.</w:t>
            </w:r>
          </w:p>
        </w:tc>
      </w:tr>
      <w:tr w:rsidR="001927A0" w14:paraId="47BF783D" w14:textId="77777777" w:rsidTr="001927A0">
        <w:trPr>
          <w:trHeight w:hRule="exact" w:val="288"/>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00DC0F69" w14:textId="77777777" w:rsidR="00795F1A" w:rsidRDefault="00795F1A" w:rsidP="00795F1A">
            <w:pPr>
              <w:pStyle w:val="BodyCopy"/>
            </w:pPr>
            <w:r>
              <w:t>Action Items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1547D0CA" w14:textId="77777777" w:rsidR="00795F1A" w:rsidRDefault="00795F1A" w:rsidP="00795F1A">
            <w:pPr>
              <w:pStyle w:val="BodyCopy"/>
            </w:pPr>
            <w:r>
              <w:t>Person Responsible</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7F219E36" w14:textId="77777777" w:rsidR="00795F1A" w:rsidRDefault="00795F1A" w:rsidP="00795F1A">
            <w:pPr>
              <w:pStyle w:val="BodyCopy"/>
            </w:pPr>
            <w:r>
              <w:t>Deadline</w:t>
            </w:r>
          </w:p>
        </w:tc>
      </w:tr>
      <w:tr w:rsidR="001927A0" w14:paraId="69AD5088" w14:textId="77777777" w:rsidTr="001927A0">
        <w:trPr>
          <w:trHeight w:hRule="exact" w:val="433"/>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7748CB6" w14:textId="7215A2B6" w:rsidR="00795F1A" w:rsidRPr="001927A0" w:rsidRDefault="001927A0" w:rsidP="00795F1A">
            <w:pPr>
              <w:pStyle w:val="BodyCopy"/>
              <w:rPr>
                <w:b/>
              </w:rPr>
            </w:pPr>
            <w:r w:rsidRPr="001927A0">
              <w:rPr>
                <w:b/>
              </w:rPr>
              <w:t>Jessica to share template with CORHA and workgroup members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D46DFB5" w14:textId="4899A12B" w:rsidR="00795F1A" w:rsidRPr="001927A0" w:rsidRDefault="008513E4" w:rsidP="00795F1A">
            <w:pPr>
              <w:pStyle w:val="BodyCopy"/>
              <w:rPr>
                <w:b/>
              </w:rPr>
            </w:pPr>
            <w:r w:rsidRPr="001927A0">
              <w:rPr>
                <w:b/>
              </w:rPr>
              <w:t>Jessica Helms (CSTE)</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301086E" w14:textId="1FDD44C6" w:rsidR="00795F1A" w:rsidRPr="001927A0" w:rsidRDefault="008513E4" w:rsidP="00795F1A">
            <w:pPr>
              <w:pStyle w:val="BodyCopy"/>
              <w:rPr>
                <w:b/>
              </w:rPr>
            </w:pPr>
            <w:r w:rsidRPr="001927A0">
              <w:rPr>
                <w:b/>
              </w:rPr>
              <w:t>February 28</w:t>
            </w:r>
          </w:p>
        </w:tc>
      </w:tr>
      <w:tr w:rsidR="001927A0" w14:paraId="6BD3904F" w14:textId="77777777" w:rsidTr="001927A0">
        <w:trPr>
          <w:trHeight w:hRule="exact" w:val="379"/>
          <w:jc w:val="center"/>
        </w:trPr>
        <w:tc>
          <w:tcPr>
            <w:tcW w:w="5337"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8F752D0" w14:textId="55DBE2AA" w:rsidR="00795F1A" w:rsidRPr="001927A0" w:rsidRDefault="001927A0" w:rsidP="00795F1A">
            <w:pPr>
              <w:pStyle w:val="BodyCopy"/>
              <w:rPr>
                <w:b/>
              </w:rPr>
            </w:pPr>
            <w:r w:rsidRPr="001927A0">
              <w:rPr>
                <w:b/>
              </w:rPr>
              <w:t xml:space="preserve">Send </w:t>
            </w:r>
            <w:hyperlink r:id="rId12" w:history="1">
              <w:r w:rsidRPr="001927A0">
                <w:rPr>
                  <w:rStyle w:val="Hyperlink"/>
                  <w:b/>
                </w:rPr>
                <w:t>jhelms@cste.org</w:t>
              </w:r>
            </w:hyperlink>
            <w:r w:rsidRPr="001927A0">
              <w:rPr>
                <w:b/>
              </w:rPr>
              <w:t xml:space="preserve"> resources.</w:t>
            </w:r>
          </w:p>
        </w:tc>
        <w:tc>
          <w:tcPr>
            <w:tcW w:w="309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330D480" w14:textId="194BDA01" w:rsidR="00795F1A" w:rsidRPr="001927A0" w:rsidRDefault="001927A0" w:rsidP="00795F1A">
            <w:pPr>
              <w:pStyle w:val="BodyCopy"/>
              <w:rPr>
                <w:b/>
              </w:rPr>
            </w:pPr>
            <w:r w:rsidRPr="001927A0">
              <w:rPr>
                <w:b/>
              </w:rPr>
              <w:t>CORHA and workgroup members</w:t>
            </w:r>
          </w:p>
        </w:tc>
        <w:tc>
          <w:tcPr>
            <w:tcW w:w="24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354EB4D" w14:textId="5DB7062D" w:rsidR="00795F1A" w:rsidRPr="001927A0" w:rsidRDefault="008513E4" w:rsidP="00795F1A">
            <w:pPr>
              <w:pStyle w:val="BodyCopy"/>
              <w:rPr>
                <w:b/>
              </w:rPr>
            </w:pPr>
            <w:r w:rsidRPr="001927A0">
              <w:rPr>
                <w:b/>
              </w:rPr>
              <w:t>March 17</w:t>
            </w:r>
          </w:p>
        </w:tc>
      </w:tr>
      <w:tr w:rsidR="00676CFD" w14:paraId="7302319C" w14:textId="77777777" w:rsidTr="001927A0">
        <w:trPr>
          <w:trHeight w:hRule="exact" w:val="631"/>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01B0B451" w14:textId="77777777" w:rsidR="00676CFD" w:rsidRDefault="00FE6412" w:rsidP="00110EC6">
            <w:pPr>
              <w:pStyle w:val="MinutesandAgendaTitles"/>
            </w:pPr>
            <w:sdt>
              <w:sdtPr>
                <w:id w:val="1107151419"/>
                <w:placeholder>
                  <w:docPart w:val="F274CF1B318C41CE84DA056B7379DDFD"/>
                </w:placeholder>
              </w:sdtPr>
              <w:sdtEndPr/>
              <w:sdtContent>
                <w:r w:rsidR="00676CFD" w:rsidRPr="003753D9">
                  <w:t>Development of a product which may summarize areas of conflict, as well as provide guidance for outbreak investigation and response:</w:t>
                </w:r>
              </w:sdtContent>
            </w:sdt>
          </w:p>
        </w:tc>
      </w:tr>
      <w:tr w:rsidR="00676CFD" w14:paraId="1E205924" w14:textId="77777777" w:rsidTr="001927A0">
        <w:trPr>
          <w:trHeight w:hRule="exact" w:val="288"/>
          <w:jc w:val="center"/>
        </w:trPr>
        <w:tc>
          <w:tcPr>
            <w:tcW w:w="19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363611A1" w14:textId="77777777" w:rsidR="00676CFD" w:rsidRDefault="00676CFD" w:rsidP="00110EC6">
            <w:pPr>
              <w:pStyle w:val="BodyCopy"/>
            </w:pPr>
            <w:r>
              <w:t>15 minutes</w:t>
            </w:r>
          </w:p>
        </w:tc>
        <w:tc>
          <w:tcPr>
            <w:tcW w:w="8979"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534F23E1" w14:textId="77777777" w:rsidR="00676CFD" w:rsidRDefault="00676CFD" w:rsidP="00110EC6">
            <w:pPr>
              <w:pStyle w:val="BodyCopy"/>
            </w:pPr>
            <w:r>
              <w:t>TBD</w:t>
            </w:r>
          </w:p>
        </w:tc>
      </w:tr>
      <w:tr w:rsidR="00676CFD" w14:paraId="405F834D" w14:textId="77777777" w:rsidTr="001927A0">
        <w:trPr>
          <w:trHeight w:hRule="exact" w:val="288"/>
          <w:jc w:val="center"/>
        </w:trPr>
        <w:tc>
          <w:tcPr>
            <w:tcW w:w="19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086ADB" w14:textId="77777777" w:rsidR="00676CFD" w:rsidRDefault="00676CFD" w:rsidP="00110EC6">
            <w:pPr>
              <w:pStyle w:val="BodyCopy"/>
            </w:pPr>
            <w:r>
              <w:t>Discussion</w:t>
            </w:r>
          </w:p>
        </w:tc>
        <w:tc>
          <w:tcPr>
            <w:tcW w:w="8979"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FF836EB" w14:textId="77777777" w:rsidR="00676CFD" w:rsidRDefault="00676CFD" w:rsidP="00110EC6">
            <w:pPr>
              <w:pStyle w:val="BodyCopy"/>
            </w:pPr>
          </w:p>
        </w:tc>
      </w:tr>
      <w:tr w:rsidR="00676CFD" w14:paraId="5F6B9858"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B3D0813" w14:textId="77777777" w:rsidR="00676CFD" w:rsidRDefault="00676CFD" w:rsidP="00110EC6">
            <w:pPr>
              <w:pStyle w:val="BodyCopy"/>
            </w:pPr>
          </w:p>
        </w:tc>
      </w:tr>
      <w:tr w:rsidR="00676CFD" w14:paraId="1384158E"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C040D6" w14:textId="77777777" w:rsidR="00676CFD" w:rsidRDefault="00676CFD" w:rsidP="00110EC6">
            <w:pPr>
              <w:pStyle w:val="BodyCopy"/>
            </w:pPr>
          </w:p>
        </w:tc>
      </w:tr>
      <w:tr w:rsidR="00676CFD" w14:paraId="17F961E6" w14:textId="77777777" w:rsidTr="001927A0">
        <w:trPr>
          <w:trHeight w:hRule="exact" w:val="288"/>
          <w:jc w:val="center"/>
        </w:trPr>
        <w:tc>
          <w:tcPr>
            <w:tcW w:w="19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D3BAAD2" w14:textId="77777777" w:rsidR="00676CFD" w:rsidRDefault="00676CFD" w:rsidP="00110EC6">
            <w:pPr>
              <w:pStyle w:val="BodyCopy"/>
            </w:pPr>
            <w:r>
              <w:t>Conclusions</w:t>
            </w:r>
          </w:p>
        </w:tc>
        <w:tc>
          <w:tcPr>
            <w:tcW w:w="8979"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5152A03" w14:textId="77777777" w:rsidR="00676CFD" w:rsidRDefault="00676CFD" w:rsidP="00110EC6">
            <w:pPr>
              <w:pStyle w:val="BodyCopy"/>
            </w:pPr>
          </w:p>
        </w:tc>
      </w:tr>
      <w:tr w:rsidR="00676CFD" w14:paraId="4D8EE374"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2D7FDB" w14:textId="77777777" w:rsidR="00676CFD" w:rsidRDefault="00676CFD" w:rsidP="00110EC6">
            <w:pPr>
              <w:pStyle w:val="BodyCopy"/>
            </w:pPr>
          </w:p>
        </w:tc>
      </w:tr>
      <w:tr w:rsidR="00676CFD" w14:paraId="30BA243D" w14:textId="77777777" w:rsidTr="001927A0">
        <w:trPr>
          <w:trHeight w:hRule="exact" w:val="288"/>
          <w:jc w:val="center"/>
        </w:trPr>
        <w:tc>
          <w:tcPr>
            <w:tcW w:w="10927"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DB8AC62" w14:textId="77777777" w:rsidR="00676CFD" w:rsidRDefault="00676CFD" w:rsidP="00110EC6">
            <w:pPr>
              <w:pStyle w:val="BodyCopy"/>
            </w:pPr>
          </w:p>
        </w:tc>
      </w:tr>
      <w:tr w:rsidR="001927A0" w14:paraId="69DB5BC1" w14:textId="77777777" w:rsidTr="001927A0">
        <w:trPr>
          <w:trHeight w:hRule="exact" w:val="288"/>
          <w:jc w:val="center"/>
        </w:trPr>
        <w:tc>
          <w:tcPr>
            <w:tcW w:w="5728"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700CFCB8" w14:textId="77777777" w:rsidR="00676CFD" w:rsidRDefault="00676CFD" w:rsidP="00110EC6">
            <w:pPr>
              <w:pStyle w:val="BodyCopy"/>
            </w:pPr>
            <w:r>
              <w:t>Action Items</w:t>
            </w:r>
          </w:p>
        </w:tc>
        <w:tc>
          <w:tcPr>
            <w:tcW w:w="2674"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3D480067" w14:textId="77777777" w:rsidR="00676CFD" w:rsidRDefault="00676CFD" w:rsidP="00110EC6">
            <w:pPr>
              <w:pStyle w:val="BodyCopy"/>
            </w:pPr>
            <w:r>
              <w:t>Person Responsible</w:t>
            </w:r>
          </w:p>
        </w:tc>
        <w:tc>
          <w:tcPr>
            <w:tcW w:w="252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0E443614" w14:textId="77777777" w:rsidR="00676CFD" w:rsidRDefault="00676CFD" w:rsidP="00110EC6">
            <w:pPr>
              <w:pStyle w:val="BodyCopy"/>
            </w:pPr>
            <w:r>
              <w:t>Deadline</w:t>
            </w:r>
          </w:p>
        </w:tc>
      </w:tr>
      <w:tr w:rsidR="001927A0" w14:paraId="5EF9570E" w14:textId="77777777" w:rsidTr="001927A0">
        <w:trPr>
          <w:trHeight w:hRule="exact" w:val="288"/>
          <w:jc w:val="center"/>
        </w:trPr>
        <w:tc>
          <w:tcPr>
            <w:tcW w:w="5728"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F5BE7B0" w14:textId="77777777" w:rsidR="00676CFD" w:rsidRDefault="00676CFD" w:rsidP="00110EC6">
            <w:pPr>
              <w:pStyle w:val="BodyCopy"/>
            </w:pPr>
          </w:p>
        </w:tc>
        <w:tc>
          <w:tcPr>
            <w:tcW w:w="2674"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3D405FC" w14:textId="77777777" w:rsidR="00676CFD" w:rsidRDefault="00676CFD" w:rsidP="00110EC6">
            <w:pPr>
              <w:pStyle w:val="BodyCopy"/>
            </w:pPr>
          </w:p>
        </w:tc>
        <w:tc>
          <w:tcPr>
            <w:tcW w:w="252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7F64D1F" w14:textId="77777777" w:rsidR="00676CFD" w:rsidRDefault="00676CFD" w:rsidP="00110EC6">
            <w:pPr>
              <w:pStyle w:val="BodyCopy"/>
            </w:pPr>
          </w:p>
        </w:tc>
      </w:tr>
      <w:tr w:rsidR="001927A0" w14:paraId="1E7ED033" w14:textId="77777777" w:rsidTr="001927A0">
        <w:trPr>
          <w:trHeight w:hRule="exact" w:val="288"/>
          <w:jc w:val="center"/>
        </w:trPr>
        <w:tc>
          <w:tcPr>
            <w:tcW w:w="5728"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E8DA827" w14:textId="77777777" w:rsidR="00676CFD" w:rsidRDefault="00676CFD" w:rsidP="00110EC6">
            <w:pPr>
              <w:pStyle w:val="BodyCopy"/>
            </w:pPr>
          </w:p>
        </w:tc>
        <w:tc>
          <w:tcPr>
            <w:tcW w:w="2674"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B78A182" w14:textId="77777777" w:rsidR="00676CFD" w:rsidRDefault="00676CFD" w:rsidP="00110EC6">
            <w:pPr>
              <w:pStyle w:val="BodyCopy"/>
            </w:pPr>
          </w:p>
        </w:tc>
        <w:tc>
          <w:tcPr>
            <w:tcW w:w="252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DD8BAB1" w14:textId="77777777" w:rsidR="00676CFD" w:rsidRDefault="00676CFD" w:rsidP="00110EC6">
            <w:pPr>
              <w:pStyle w:val="BodyCopy"/>
            </w:pPr>
          </w:p>
        </w:tc>
      </w:tr>
    </w:tbl>
    <w:p w14:paraId="0BFF8A20" w14:textId="15D4CCFE" w:rsidR="006E0E70" w:rsidRDefault="006E0E70"/>
    <w:sectPr w:rsidR="006E0E70" w:rsidSect="006E0E70">
      <w:headerReference w:type="default" r:id="rId13"/>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D6405" w14:textId="77777777" w:rsidR="00977295" w:rsidRDefault="00977295">
      <w:r>
        <w:separator/>
      </w:r>
    </w:p>
  </w:endnote>
  <w:endnote w:type="continuationSeparator" w:id="0">
    <w:p w14:paraId="0DCE9E6E" w14:textId="77777777" w:rsidR="00977295" w:rsidRDefault="00977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Condensed">
    <w:altName w:val="Arial"/>
    <w:charset w:val="00"/>
    <w:family w:val="swiss"/>
    <w:pitch w:val="variable"/>
    <w:sig w:usb0="00000001"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89FDC" w14:textId="77777777" w:rsidR="00977295" w:rsidRDefault="00977295">
      <w:r>
        <w:separator/>
      </w:r>
    </w:p>
  </w:footnote>
  <w:footnote w:type="continuationSeparator" w:id="0">
    <w:p w14:paraId="768C47BA" w14:textId="77777777" w:rsidR="00977295" w:rsidRDefault="00977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ED557" w14:textId="77777777" w:rsidR="006E0E70" w:rsidRDefault="00B4503C">
    <w:pPr>
      <w:pStyle w:val="MeetingMinutesHeading"/>
    </w:pPr>
    <w:r>
      <w:t>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7D66402E"/>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455EBB1A"/>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33127F1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FE4988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E400EA"/>
    <w:multiLevelType w:val="hybridMultilevel"/>
    <w:tmpl w:val="9EE8D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295"/>
    <w:rsid w:val="0018514B"/>
    <w:rsid w:val="001927A0"/>
    <w:rsid w:val="0021438C"/>
    <w:rsid w:val="003753D9"/>
    <w:rsid w:val="004873DE"/>
    <w:rsid w:val="005A35ED"/>
    <w:rsid w:val="00623088"/>
    <w:rsid w:val="00676CFD"/>
    <w:rsid w:val="006D6A44"/>
    <w:rsid w:val="006E0E70"/>
    <w:rsid w:val="00775C71"/>
    <w:rsid w:val="00795F1A"/>
    <w:rsid w:val="007A6CBC"/>
    <w:rsid w:val="008513E4"/>
    <w:rsid w:val="00880D38"/>
    <w:rsid w:val="008C70F5"/>
    <w:rsid w:val="008D4DD5"/>
    <w:rsid w:val="009224D5"/>
    <w:rsid w:val="00925C50"/>
    <w:rsid w:val="00977295"/>
    <w:rsid w:val="00A45FDD"/>
    <w:rsid w:val="00B4503C"/>
    <w:rsid w:val="00C46AE0"/>
    <w:rsid w:val="00C47DC9"/>
    <w:rsid w:val="00D200E9"/>
    <w:rsid w:val="00FA4618"/>
    <w:rsid w:val="00FE6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9556444"/>
  <w15:docId w15:val="{723F00F1-C52C-4B7A-945E-7B702920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emiHidden/>
    <w:qFormat/>
    <w:rsid w:val="006E0E70"/>
    <w:pPr>
      <w:spacing w:after="0" w:line="240" w:lineRule="auto"/>
    </w:pPr>
    <w:rPr>
      <w:spacing w:val="8"/>
      <w:sz w:val="18"/>
    </w:rPr>
  </w:style>
  <w:style w:type="paragraph" w:styleId="Heading1">
    <w:name w:val="heading 1"/>
    <w:basedOn w:val="Normal"/>
    <w:next w:val="Normal"/>
    <w:link w:val="Heading1Char"/>
    <w:uiPriority w:val="1"/>
    <w:semiHidden/>
    <w:qFormat/>
    <w:rsid w:val="006E0E70"/>
    <w:pPr>
      <w:outlineLvl w:val="0"/>
    </w:pPr>
    <w:rPr>
      <w:b/>
      <w:color w:val="FFFFFF" w:themeColor="background1"/>
      <w:sz w:val="20"/>
    </w:rPr>
  </w:style>
  <w:style w:type="paragraph" w:styleId="Heading2">
    <w:name w:val="heading 2"/>
    <w:basedOn w:val="Heading1"/>
    <w:next w:val="Normal"/>
    <w:link w:val="Heading2Char"/>
    <w:uiPriority w:val="1"/>
    <w:semiHidden/>
    <w:qFormat/>
    <w:rsid w:val="006E0E70"/>
    <w:pPr>
      <w:outlineLvl w:val="1"/>
    </w:pPr>
    <w:rPr>
      <w:color w:val="A6A6A6" w:themeColor="background1" w:themeShade="A6"/>
    </w:rPr>
  </w:style>
  <w:style w:type="paragraph" w:styleId="Heading3">
    <w:name w:val="heading 3"/>
    <w:basedOn w:val="Heading2"/>
    <w:next w:val="Normal"/>
    <w:link w:val="Heading3Char"/>
    <w:uiPriority w:val="1"/>
    <w:semiHidden/>
    <w:qFormat/>
    <w:rsid w:val="006E0E70"/>
    <w:pPr>
      <w:outlineLvl w:val="2"/>
    </w:pPr>
    <w:rPr>
      <w:b w:val="0"/>
    </w:rPr>
  </w:style>
  <w:style w:type="paragraph" w:styleId="Heading4">
    <w:name w:val="heading 4"/>
    <w:basedOn w:val="Heading5"/>
    <w:next w:val="Normal"/>
    <w:link w:val="Heading4Char"/>
    <w:uiPriority w:val="1"/>
    <w:semiHidden/>
    <w:qFormat/>
    <w:rsid w:val="006E0E70"/>
    <w:pPr>
      <w:spacing w:before="40" w:after="280"/>
      <w:outlineLvl w:val="3"/>
    </w:pPr>
    <w:rPr>
      <w:color w:val="B8CCE4" w:themeColor="accent1" w:themeTint="66"/>
    </w:rPr>
  </w:style>
  <w:style w:type="paragraph" w:styleId="Heading5">
    <w:name w:val="heading 5"/>
    <w:basedOn w:val="Normal"/>
    <w:next w:val="Normal"/>
    <w:link w:val="Heading5Char"/>
    <w:uiPriority w:val="1"/>
    <w:semiHidden/>
    <w:qFormat/>
    <w:rsid w:val="006E0E70"/>
    <w:pPr>
      <w:keepNext/>
      <w:keepLines/>
      <w:spacing w:before="200"/>
      <w:outlineLvl w:val="4"/>
    </w:pPr>
    <w:rPr>
      <w:rFonts w:eastAsiaTheme="majorEastAsia" w:cstheme="majorBidi"/>
      <w:color w:val="D9D9D9" w:themeColor="background1" w:themeShade="D9"/>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6E0E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E0E70"/>
    <w:rPr>
      <w:color w:val="808080"/>
    </w:rPr>
  </w:style>
  <w:style w:type="paragraph" w:styleId="BalloonText">
    <w:name w:val="Balloon Text"/>
    <w:basedOn w:val="Normal"/>
    <w:link w:val="BalloonTextChar"/>
    <w:uiPriority w:val="99"/>
    <w:semiHidden/>
    <w:unhideWhenUsed/>
    <w:rsid w:val="006E0E70"/>
    <w:rPr>
      <w:rFonts w:ascii="Tahoma" w:hAnsi="Tahoma" w:cs="Tahoma"/>
      <w:sz w:val="16"/>
      <w:szCs w:val="16"/>
    </w:rPr>
  </w:style>
  <w:style w:type="character" w:customStyle="1" w:styleId="BalloonTextChar">
    <w:name w:val="Balloon Text Char"/>
    <w:basedOn w:val="DefaultParagraphFont"/>
    <w:link w:val="BalloonText"/>
    <w:uiPriority w:val="99"/>
    <w:semiHidden/>
    <w:rsid w:val="006E0E70"/>
    <w:rPr>
      <w:rFonts w:ascii="Tahoma" w:hAnsi="Tahoma" w:cs="Tahoma"/>
      <w:sz w:val="16"/>
      <w:szCs w:val="16"/>
    </w:rPr>
  </w:style>
  <w:style w:type="character" w:customStyle="1" w:styleId="Heading1Char">
    <w:name w:val="Heading 1 Char"/>
    <w:basedOn w:val="DefaultParagraphFont"/>
    <w:link w:val="Heading1"/>
    <w:uiPriority w:val="1"/>
    <w:semiHidden/>
    <w:rsid w:val="006E0E70"/>
    <w:rPr>
      <w:b/>
      <w:color w:val="FFFFFF" w:themeColor="background1"/>
      <w:spacing w:val="8"/>
      <w:sz w:val="20"/>
    </w:rPr>
  </w:style>
  <w:style w:type="character" w:customStyle="1" w:styleId="Heading2Char">
    <w:name w:val="Heading 2 Char"/>
    <w:basedOn w:val="DefaultParagraphFont"/>
    <w:link w:val="Heading2"/>
    <w:uiPriority w:val="1"/>
    <w:semiHidden/>
    <w:rsid w:val="006E0E70"/>
    <w:rPr>
      <w:b/>
      <w:color w:val="A6A6A6" w:themeColor="background1" w:themeShade="A6"/>
      <w:spacing w:val="8"/>
      <w:sz w:val="20"/>
    </w:rPr>
  </w:style>
  <w:style w:type="character" w:customStyle="1" w:styleId="Heading3Char">
    <w:name w:val="Heading 3 Char"/>
    <w:basedOn w:val="DefaultParagraphFont"/>
    <w:link w:val="Heading3"/>
    <w:uiPriority w:val="1"/>
    <w:semiHidden/>
    <w:rsid w:val="006E0E70"/>
    <w:rPr>
      <w:color w:val="A6A6A6" w:themeColor="background1" w:themeShade="A6"/>
      <w:spacing w:val="8"/>
      <w:sz w:val="20"/>
    </w:rPr>
  </w:style>
  <w:style w:type="character" w:customStyle="1" w:styleId="Heading4Char">
    <w:name w:val="Heading 4 Char"/>
    <w:basedOn w:val="DefaultParagraphFont"/>
    <w:link w:val="Heading4"/>
    <w:uiPriority w:val="1"/>
    <w:semiHidden/>
    <w:rsid w:val="006E0E70"/>
    <w:rPr>
      <w:rFonts w:eastAsiaTheme="majorEastAsia" w:cstheme="majorBidi"/>
      <w:color w:val="B8CCE4" w:themeColor="accent1" w:themeTint="66"/>
      <w:spacing w:val="8"/>
      <w:sz w:val="96"/>
    </w:rPr>
  </w:style>
  <w:style w:type="character" w:customStyle="1" w:styleId="Heading5Char">
    <w:name w:val="Heading 5 Char"/>
    <w:basedOn w:val="DefaultParagraphFont"/>
    <w:link w:val="Heading5"/>
    <w:uiPriority w:val="1"/>
    <w:semiHidden/>
    <w:rsid w:val="006E0E70"/>
    <w:rPr>
      <w:rFonts w:eastAsiaTheme="majorEastAsia" w:cstheme="majorBidi"/>
      <w:color w:val="D9D9D9" w:themeColor="background1" w:themeShade="D9"/>
      <w:spacing w:val="8"/>
      <w:sz w:val="96"/>
    </w:rPr>
  </w:style>
  <w:style w:type="paragraph" w:customStyle="1" w:styleId="BodyCopy">
    <w:name w:val="Body Copy"/>
    <w:basedOn w:val="Normal"/>
    <w:qFormat/>
    <w:rsid w:val="006E0E70"/>
    <w:rPr>
      <w:sz w:val="16"/>
    </w:rPr>
  </w:style>
  <w:style w:type="paragraph" w:customStyle="1" w:styleId="MeetingMinutesHeading">
    <w:name w:val="Meeting Minutes Heading"/>
    <w:basedOn w:val="Normal"/>
    <w:qFormat/>
    <w:rsid w:val="006E0E70"/>
    <w:pPr>
      <w:keepNext/>
      <w:keepLines/>
      <w:spacing w:before="40" w:after="280"/>
    </w:pPr>
    <w:rPr>
      <w:rFonts w:eastAsiaTheme="majorEastAsia" w:cstheme="majorBidi"/>
      <w:color w:val="B8CCE4" w:themeColor="accent1" w:themeTint="66"/>
      <w:sz w:val="96"/>
    </w:rPr>
  </w:style>
  <w:style w:type="paragraph" w:customStyle="1" w:styleId="MinutesandAgendaTitles">
    <w:name w:val="Minutes and Agenda Titles"/>
    <w:basedOn w:val="Normal"/>
    <w:qFormat/>
    <w:rsid w:val="006E0E70"/>
    <w:rPr>
      <w:b/>
      <w:color w:val="FFFFFF" w:themeColor="background1"/>
      <w:sz w:val="20"/>
    </w:rPr>
  </w:style>
  <w:style w:type="paragraph" w:styleId="Header">
    <w:name w:val="header"/>
    <w:basedOn w:val="Normal"/>
    <w:link w:val="HeaderChar"/>
    <w:uiPriority w:val="99"/>
    <w:semiHidden/>
    <w:unhideWhenUsed/>
    <w:rsid w:val="006E0E70"/>
    <w:pPr>
      <w:tabs>
        <w:tab w:val="center" w:pos="4680"/>
        <w:tab w:val="right" w:pos="9360"/>
      </w:tabs>
    </w:pPr>
  </w:style>
  <w:style w:type="character" w:customStyle="1" w:styleId="HeaderChar">
    <w:name w:val="Header Char"/>
    <w:basedOn w:val="DefaultParagraphFont"/>
    <w:link w:val="Header"/>
    <w:uiPriority w:val="99"/>
    <w:semiHidden/>
    <w:rsid w:val="006E0E70"/>
    <w:rPr>
      <w:spacing w:val="8"/>
      <w:sz w:val="18"/>
    </w:rPr>
  </w:style>
  <w:style w:type="paragraph" w:styleId="Footer">
    <w:name w:val="footer"/>
    <w:basedOn w:val="Normal"/>
    <w:link w:val="FooterChar"/>
    <w:uiPriority w:val="99"/>
    <w:semiHidden/>
    <w:unhideWhenUsed/>
    <w:rsid w:val="006E0E70"/>
    <w:pPr>
      <w:tabs>
        <w:tab w:val="center" w:pos="4680"/>
        <w:tab w:val="right" w:pos="9360"/>
      </w:tabs>
    </w:pPr>
  </w:style>
  <w:style w:type="character" w:customStyle="1" w:styleId="FooterChar">
    <w:name w:val="Footer Char"/>
    <w:basedOn w:val="DefaultParagraphFont"/>
    <w:link w:val="Footer"/>
    <w:uiPriority w:val="99"/>
    <w:semiHidden/>
    <w:rsid w:val="006E0E70"/>
    <w:rPr>
      <w:spacing w:val="8"/>
      <w:sz w:val="18"/>
    </w:rPr>
  </w:style>
  <w:style w:type="character" w:styleId="Hyperlink">
    <w:name w:val="Hyperlink"/>
    <w:basedOn w:val="DefaultParagraphFont"/>
    <w:uiPriority w:val="99"/>
    <w:unhideWhenUsed/>
    <w:rsid w:val="00FA4618"/>
    <w:rPr>
      <w:color w:val="0000FF" w:themeColor="hyperlink"/>
      <w:u w:val="single"/>
    </w:rPr>
  </w:style>
  <w:style w:type="paragraph" w:styleId="ListParagraph">
    <w:name w:val="List Paragraph"/>
    <w:basedOn w:val="Normal"/>
    <w:uiPriority w:val="34"/>
    <w:qFormat/>
    <w:rsid w:val="00FE6412"/>
    <w:pPr>
      <w:ind w:left="720"/>
    </w:pPr>
    <w:rPr>
      <w:rFonts w:ascii="Calibri" w:hAnsi="Calibri" w:cs="Calibri"/>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05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jhelms@cst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spreadsheets/d/1xsOABR0O4Ao3dFxxCBKcy1YECoSLmLnJuv_G3G0AAp0/edit"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mailto:jhelms@cste.org" TargetMode="External"/><Relationship Id="rId4" Type="http://schemas.openxmlformats.org/officeDocument/2006/relationships/styles" Target="styles.xml"/><Relationship Id="rId9" Type="http://schemas.openxmlformats.org/officeDocument/2006/relationships/hyperlink" Target="https://basecamp.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vaidW\AppData\Roaming\Microsoft\Templates\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0B17ED0D2B410EBCA5CE4681D3F6F4"/>
        <w:category>
          <w:name w:val="General"/>
          <w:gallery w:val="placeholder"/>
        </w:category>
        <w:types>
          <w:type w:val="bbPlcHdr"/>
        </w:types>
        <w:behaviors>
          <w:behavior w:val="content"/>
        </w:behaviors>
        <w:guid w:val="{657BFBF0-43BC-4903-8BD0-5891B63B8A79}"/>
      </w:docPartPr>
      <w:docPartBody>
        <w:p w:rsidR="006B3731" w:rsidRDefault="00A80FFB">
          <w:pPr>
            <w:pStyle w:val="130B17ED0D2B410EBCA5CE4681D3F6F4"/>
          </w:pPr>
          <w:r>
            <w:t>[Pick the date]</w:t>
          </w:r>
        </w:p>
      </w:docPartBody>
    </w:docPart>
    <w:docPart>
      <w:docPartPr>
        <w:name w:val="0AB2FF58203349088F94F6BB67250DAD"/>
        <w:category>
          <w:name w:val="General"/>
          <w:gallery w:val="placeholder"/>
        </w:category>
        <w:types>
          <w:type w:val="bbPlcHdr"/>
        </w:types>
        <w:behaviors>
          <w:behavior w:val="content"/>
        </w:behaviors>
        <w:guid w:val="{7D72A1BA-483E-419E-BD21-DCE6452DAEDF}"/>
      </w:docPartPr>
      <w:docPartBody>
        <w:p w:rsidR="0043309F" w:rsidRDefault="002C49D2" w:rsidP="002C49D2">
          <w:pPr>
            <w:pStyle w:val="0AB2FF58203349088F94F6BB67250DAD"/>
          </w:pPr>
          <w:r>
            <w:t>Agenda Topic</w:t>
          </w:r>
        </w:p>
      </w:docPartBody>
    </w:docPart>
    <w:docPart>
      <w:docPartPr>
        <w:name w:val="5F90AEB774AC4149BBD76ABDFE6378ED"/>
        <w:category>
          <w:name w:val="General"/>
          <w:gallery w:val="placeholder"/>
        </w:category>
        <w:types>
          <w:type w:val="bbPlcHdr"/>
        </w:types>
        <w:behaviors>
          <w:behavior w:val="content"/>
        </w:behaviors>
        <w:guid w:val="{3F4089C4-984D-422F-AA4D-2DD88CF74B59}"/>
      </w:docPartPr>
      <w:docPartBody>
        <w:p w:rsidR="0043309F" w:rsidRDefault="002C49D2" w:rsidP="002C49D2">
          <w:pPr>
            <w:pStyle w:val="5F90AEB774AC4149BBD76ABDFE6378ED"/>
          </w:pPr>
          <w:r>
            <w:t>Agenda Topic</w:t>
          </w:r>
        </w:p>
      </w:docPartBody>
    </w:docPart>
    <w:docPart>
      <w:docPartPr>
        <w:name w:val="F274CF1B318C41CE84DA056B7379DDFD"/>
        <w:category>
          <w:name w:val="General"/>
          <w:gallery w:val="placeholder"/>
        </w:category>
        <w:types>
          <w:type w:val="bbPlcHdr"/>
        </w:types>
        <w:behaviors>
          <w:behavior w:val="content"/>
        </w:behaviors>
        <w:guid w:val="{660E3681-1AE3-40C7-B108-47DDB5B8D169}"/>
      </w:docPartPr>
      <w:docPartBody>
        <w:p w:rsidR="0043309F" w:rsidRDefault="002C49D2" w:rsidP="002C49D2">
          <w:pPr>
            <w:pStyle w:val="F274CF1B318C41CE84DA056B7379DDFD"/>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Condensed">
    <w:altName w:val="Arial"/>
    <w:charset w:val="00"/>
    <w:family w:val="swiss"/>
    <w:pitch w:val="variable"/>
    <w:sig w:usb0="00000001"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FFB"/>
    <w:rsid w:val="002C49D2"/>
    <w:rsid w:val="0043309F"/>
    <w:rsid w:val="006B3731"/>
    <w:rsid w:val="00A80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4C6F1EE03E4335AFA9544BEF833ACA">
    <w:name w:val="924C6F1EE03E4335AFA9544BEF833ACA"/>
  </w:style>
  <w:style w:type="paragraph" w:customStyle="1" w:styleId="130B17ED0D2B410EBCA5CE4681D3F6F4">
    <w:name w:val="130B17ED0D2B410EBCA5CE4681D3F6F4"/>
  </w:style>
  <w:style w:type="paragraph" w:customStyle="1" w:styleId="9E78DAE2C2C046518F48472E22993796">
    <w:name w:val="9E78DAE2C2C046518F48472E22993796"/>
  </w:style>
  <w:style w:type="paragraph" w:customStyle="1" w:styleId="6B7E67F0566E45F39CDE483A5F0A6554">
    <w:name w:val="6B7E67F0566E45F39CDE483A5F0A6554"/>
  </w:style>
  <w:style w:type="character" w:styleId="PlaceholderText">
    <w:name w:val="Placeholder Text"/>
    <w:basedOn w:val="DefaultParagraphFont"/>
    <w:uiPriority w:val="99"/>
    <w:semiHidden/>
    <w:rsid w:val="002C49D2"/>
    <w:rPr>
      <w:color w:val="808080"/>
    </w:rPr>
  </w:style>
  <w:style w:type="paragraph" w:customStyle="1" w:styleId="DA1C71108A3F4782BA1DD22B4B175D89">
    <w:name w:val="DA1C71108A3F4782BA1DD22B4B175D89"/>
  </w:style>
  <w:style w:type="paragraph" w:customStyle="1" w:styleId="DE43B29163544D1AAA224118AFDF039B">
    <w:name w:val="DE43B29163544D1AAA224118AFDF039B"/>
  </w:style>
  <w:style w:type="paragraph" w:customStyle="1" w:styleId="675AB1D32F33454297ED24A3756B18A1">
    <w:name w:val="675AB1D32F33454297ED24A3756B18A1"/>
  </w:style>
  <w:style w:type="paragraph" w:customStyle="1" w:styleId="C0FDA48B3C91498FAB4FE84A2D04F0D8">
    <w:name w:val="C0FDA48B3C91498FAB4FE84A2D04F0D8"/>
  </w:style>
  <w:style w:type="paragraph" w:customStyle="1" w:styleId="C754AD12B17743638C5FD02345936F84">
    <w:name w:val="C754AD12B17743638C5FD02345936F84"/>
  </w:style>
  <w:style w:type="paragraph" w:customStyle="1" w:styleId="11BF63C40E7C4CDE8427680A24A6BA34">
    <w:name w:val="11BF63C40E7C4CDE8427680A24A6BA34"/>
  </w:style>
  <w:style w:type="paragraph" w:customStyle="1" w:styleId="638B092A78224BA39A7832A1BCE8B30E">
    <w:name w:val="638B092A78224BA39A7832A1BCE8B30E"/>
  </w:style>
  <w:style w:type="paragraph" w:customStyle="1" w:styleId="EEE6565130EC411780F4C9BCD453DADC">
    <w:name w:val="EEE6565130EC411780F4C9BCD453DADC"/>
  </w:style>
  <w:style w:type="paragraph" w:customStyle="1" w:styleId="2A7623088DBF421889CD9EEDEBC7F90C">
    <w:name w:val="2A7623088DBF421889CD9EEDEBC7F90C"/>
  </w:style>
  <w:style w:type="paragraph" w:customStyle="1" w:styleId="BEC4669945F047C783C070AC90F5815B">
    <w:name w:val="BEC4669945F047C783C070AC90F5815B"/>
  </w:style>
  <w:style w:type="paragraph" w:customStyle="1" w:styleId="D057717739564C32BD5D65B8BD0A6CA8">
    <w:name w:val="D057717739564C32BD5D65B8BD0A6CA8"/>
  </w:style>
  <w:style w:type="paragraph" w:customStyle="1" w:styleId="D21036D02A204A69BF7C7E33F94A45B0">
    <w:name w:val="D21036D02A204A69BF7C7E33F94A45B0"/>
    <w:rsid w:val="00A80FFB"/>
  </w:style>
  <w:style w:type="paragraph" w:customStyle="1" w:styleId="4DF7C3BB068B4EFCAA528F9B086C0282">
    <w:name w:val="4DF7C3BB068B4EFCAA528F9B086C0282"/>
    <w:rsid w:val="00A80FFB"/>
  </w:style>
  <w:style w:type="paragraph" w:customStyle="1" w:styleId="2C8BEDA3F892475BAB7D7514442AE0D5">
    <w:name w:val="2C8BEDA3F892475BAB7D7514442AE0D5"/>
    <w:rsid w:val="00A80FFB"/>
  </w:style>
  <w:style w:type="paragraph" w:customStyle="1" w:styleId="24F70C5545354A4F86FDCE0FBC755099">
    <w:name w:val="24F70C5545354A4F86FDCE0FBC755099"/>
    <w:rsid w:val="00A80FFB"/>
  </w:style>
  <w:style w:type="paragraph" w:customStyle="1" w:styleId="0B1EBCECEF9143F69DD49709AE7C6063">
    <w:name w:val="0B1EBCECEF9143F69DD49709AE7C6063"/>
    <w:rsid w:val="00A80FFB"/>
  </w:style>
  <w:style w:type="paragraph" w:customStyle="1" w:styleId="5B9D13093571451C84C2C49147808C32">
    <w:name w:val="5B9D13093571451C84C2C49147808C32"/>
    <w:rsid w:val="00A80FFB"/>
  </w:style>
  <w:style w:type="paragraph" w:customStyle="1" w:styleId="8CE04FB3D2D140868721769BEED21AFC">
    <w:name w:val="8CE04FB3D2D140868721769BEED21AFC"/>
    <w:rsid w:val="00A80FFB"/>
  </w:style>
  <w:style w:type="paragraph" w:customStyle="1" w:styleId="AE0FF10695BF40AEBCAFD925946B3C64">
    <w:name w:val="AE0FF10695BF40AEBCAFD925946B3C64"/>
    <w:rsid w:val="00A80FFB"/>
  </w:style>
  <w:style w:type="paragraph" w:customStyle="1" w:styleId="DC66223E025646138AD43606C55D1F40">
    <w:name w:val="DC66223E025646138AD43606C55D1F40"/>
    <w:rsid w:val="00A80FFB"/>
  </w:style>
  <w:style w:type="paragraph" w:customStyle="1" w:styleId="C14190935B4047469943EE052F84E9EF">
    <w:name w:val="C14190935B4047469943EE052F84E9EF"/>
    <w:rsid w:val="00A80FFB"/>
  </w:style>
  <w:style w:type="paragraph" w:customStyle="1" w:styleId="CA60D0F831784C2EAA688FF25C53FECA">
    <w:name w:val="CA60D0F831784C2EAA688FF25C53FECA"/>
    <w:rsid w:val="00A80FFB"/>
  </w:style>
  <w:style w:type="paragraph" w:customStyle="1" w:styleId="0C12C51F5D574AC9976D7AEB31DBBE9F">
    <w:name w:val="0C12C51F5D574AC9976D7AEB31DBBE9F"/>
    <w:rsid w:val="00A80FFB"/>
  </w:style>
  <w:style w:type="paragraph" w:customStyle="1" w:styleId="5B5AC6ACAE7D4ACAA2C16B507EDDAA73">
    <w:name w:val="5B5AC6ACAE7D4ACAA2C16B507EDDAA73"/>
    <w:rsid w:val="00A80FFB"/>
  </w:style>
  <w:style w:type="paragraph" w:customStyle="1" w:styleId="F16E6E9450074DB7BB3073C3BBB71C2A">
    <w:name w:val="F16E6E9450074DB7BB3073C3BBB71C2A"/>
    <w:rsid w:val="00A80FFB"/>
  </w:style>
  <w:style w:type="paragraph" w:customStyle="1" w:styleId="BE0C1290BB4E4DB0A0894B1C428A6B28">
    <w:name w:val="BE0C1290BB4E4DB0A0894B1C428A6B28"/>
    <w:rsid w:val="00A80FFB"/>
  </w:style>
  <w:style w:type="paragraph" w:customStyle="1" w:styleId="E89F92D50C2F48B1A7648FEB65FACF81">
    <w:name w:val="E89F92D50C2F48B1A7648FEB65FACF81"/>
    <w:rsid w:val="00A80FFB"/>
  </w:style>
  <w:style w:type="paragraph" w:customStyle="1" w:styleId="0AB2FF58203349088F94F6BB67250DAD">
    <w:name w:val="0AB2FF58203349088F94F6BB67250DAD"/>
    <w:rsid w:val="002C49D2"/>
  </w:style>
  <w:style w:type="paragraph" w:customStyle="1" w:styleId="5F90AEB774AC4149BBD76ABDFE6378ED">
    <w:name w:val="5F90AEB774AC4149BBD76ABDFE6378ED"/>
    <w:rsid w:val="002C49D2"/>
  </w:style>
  <w:style w:type="paragraph" w:customStyle="1" w:styleId="F274CF1B318C41CE84DA056B7379DDFD">
    <w:name w:val="F274CF1B318C41CE84DA056B7379DDFD"/>
    <w:rsid w:val="002C49D2"/>
  </w:style>
  <w:style w:type="paragraph" w:customStyle="1" w:styleId="6BD07A9C363A4B36A49A14D86A77FCA4">
    <w:name w:val="6BD07A9C363A4B36A49A14D86A77FCA4"/>
    <w:rsid w:val="002C49D2"/>
  </w:style>
  <w:style w:type="paragraph" w:customStyle="1" w:styleId="1F736027264A4ABEBF416C7B1751968C">
    <w:name w:val="1F736027264A4ABEBF416C7B1751968C"/>
    <w:rsid w:val="002C49D2"/>
  </w:style>
  <w:style w:type="paragraph" w:customStyle="1" w:styleId="0A320B344959413CA040BCBFA884FFE1">
    <w:name w:val="0A320B344959413CA040BCBFA884FFE1"/>
    <w:rsid w:val="002C49D2"/>
  </w:style>
  <w:style w:type="paragraph" w:customStyle="1" w:styleId="3FF636BBCAE3481182CF2FA3F3D89C31">
    <w:name w:val="3FF636BBCAE3481182CF2FA3F3D89C31"/>
    <w:rsid w:val="002C49D2"/>
  </w:style>
  <w:style w:type="paragraph" w:customStyle="1" w:styleId="0999A271DDD44E878E066B8590D29768">
    <w:name w:val="0999A271DDD44E878E066B8590D29768"/>
    <w:rsid w:val="002C49D2"/>
  </w:style>
  <w:style w:type="paragraph" w:customStyle="1" w:styleId="F2FAB8B5C3364DA8B360706CD9853407">
    <w:name w:val="F2FAB8B5C3364DA8B360706CD9853407"/>
    <w:rsid w:val="002C49D2"/>
  </w:style>
  <w:style w:type="paragraph" w:customStyle="1" w:styleId="8F2A2FF89D9B4273B88283573D0D5FB0">
    <w:name w:val="8F2A2FF89D9B4273B88283573D0D5FB0"/>
    <w:rsid w:val="002C49D2"/>
  </w:style>
  <w:style w:type="paragraph" w:customStyle="1" w:styleId="D7BD72C4D6C84C0CB6E063C4547DB9D3">
    <w:name w:val="D7BD72C4D6C84C0CB6E063C4547DB9D3"/>
    <w:rsid w:val="002C4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Custom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hool Presentation">
      <a:majorFont>
        <a:latin typeface="Bookman Old Style"/>
        <a:ea typeface=""/>
        <a:cs typeface=""/>
      </a:majorFont>
      <a:minorFont>
        <a:latin typeface="Segoe Condensed"/>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rotWithShape="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ABAF2B-CAAF-430E-93A5-E0C27C6011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Meeting minutes</Template>
  <TotalTime>13</TotalTime>
  <Pages>2</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Meeting minutes</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dc:title>
  <dc:subject/>
  <dc:creator>JavaidW</dc:creator>
  <cp:keywords/>
  <cp:lastModifiedBy>Jessica Helms</cp:lastModifiedBy>
  <cp:revision>4</cp:revision>
  <cp:lastPrinted>2006-08-01T17:47:00Z</cp:lastPrinted>
  <dcterms:created xsi:type="dcterms:W3CDTF">2017-03-09T21:08:00Z</dcterms:created>
  <dcterms:modified xsi:type="dcterms:W3CDTF">2017-03-09T21:21:00Z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TC101731859990</vt:lpwstr>
  </property>
</Properties>
</file>