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9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9"/>
        <w:gridCol w:w="1227"/>
        <w:gridCol w:w="2849"/>
        <w:gridCol w:w="127"/>
        <w:gridCol w:w="1688"/>
        <w:gridCol w:w="1288"/>
      </w:tblGrid>
      <w:tr w:rsidR="006E0E70" w14:paraId="0FBAE5B1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3961545" w14:textId="12308817" w:rsidR="006E0E70" w:rsidRDefault="005A35ED" w:rsidP="005A35ED">
            <w:pPr>
              <w:pStyle w:val="MinutesandAgendaTitles"/>
            </w:pPr>
            <w:r>
              <w:t xml:space="preserve">CORHA </w:t>
            </w:r>
            <w:r w:rsidRPr="005A35ED">
              <w:t>Outbreak Investigation and Control</w:t>
            </w:r>
            <w:r>
              <w:t xml:space="preserve"> Workgroup</w:t>
            </w:r>
          </w:p>
        </w:tc>
      </w:tr>
      <w:tr w:rsidR="006E0E70" w14:paraId="692C1E84" w14:textId="77777777">
        <w:trPr>
          <w:trHeight w:hRule="exact" w:val="288"/>
          <w:jc w:val="center"/>
        </w:trPr>
        <w:sdt>
          <w:sdtPr>
            <w:id w:val="22626047"/>
            <w:placeholder>
              <w:docPart w:val="130B17ED0D2B410EBCA5CE4681D3F6F4"/>
            </w:placeholder>
            <w:dataBinding w:prefixMappings="xmlns:ns0='http://schemas.microsoft.com/office/2006/coverPageProps'" w:xpath="/ns0:CoverPageProperties[1]/ns0:PublishDate[1]" w:storeItemID="{55AF091B-3C7A-41E3-B477-F2FDAA23CFDA}"/>
            <w:date w:fullDate="2017-03-24T00:00:00Z">
              <w:dateFormat w:val="M.d.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6" w:type="dxa"/>
                <w:gridSpan w:val="2"/>
                <w:tcBorders>
                  <w:top w:val="single" w:sz="4" w:space="0" w:color="4F81BD" w:themeColor="accent1"/>
                  <w:left w:val="single" w:sz="4" w:space="0" w:color="4F81BD" w:themeColor="accent1"/>
                  <w:bottom w:val="single" w:sz="4" w:space="0" w:color="4F81BD" w:themeColor="accent1"/>
                  <w:right w:val="single" w:sz="4" w:space="0" w:color="4F81BD" w:themeColor="accent1"/>
                </w:tcBorders>
                <w:shd w:val="clear" w:color="auto" w:fill="B8CCE4" w:themeFill="accent1" w:themeFillTint="66"/>
                <w:tcMar>
                  <w:top w:w="0" w:type="dxa"/>
                  <w:bottom w:w="0" w:type="dxa"/>
                </w:tcMar>
                <w:vAlign w:val="center"/>
              </w:tcPr>
              <w:p w14:paraId="100A60D0" w14:textId="6979397C" w:rsidR="006E0E70" w:rsidRDefault="000511E0">
                <w:pPr>
                  <w:pStyle w:val="BodyCopy"/>
                </w:pPr>
                <w:r>
                  <w:t>3.24.2017</w:t>
                </w:r>
              </w:p>
            </w:tc>
          </w:sdtContent>
        </w:sdt>
        <w:tc>
          <w:tcPr>
            <w:tcW w:w="2976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7930D729" w14:textId="525643B6" w:rsidR="006E0E70" w:rsidRDefault="003753D9" w:rsidP="003753D9">
            <w:pPr>
              <w:pStyle w:val="BodyCopy"/>
            </w:pPr>
            <w:r>
              <w:rPr>
                <w:spacing w:val="0"/>
              </w:rPr>
              <w:t>60 minutes</w:t>
            </w:r>
          </w:p>
        </w:tc>
        <w:tc>
          <w:tcPr>
            <w:tcW w:w="2976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1BB4AA9" w14:textId="190C6541" w:rsidR="006E0E70" w:rsidRDefault="003753D9" w:rsidP="003753D9">
            <w:pPr>
              <w:pStyle w:val="BodyCopy"/>
            </w:pPr>
            <w:r>
              <w:t>Phone/Online</w:t>
            </w:r>
          </w:p>
        </w:tc>
      </w:tr>
      <w:tr w:rsidR="006E0E70" w14:paraId="4F345123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C9BA816" w14:textId="77777777" w:rsidR="006E0E70" w:rsidRDefault="00B4503C">
            <w:pPr>
              <w:pStyle w:val="BodyCopy"/>
            </w:pPr>
            <w:r>
              <w:t>Meeting called by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A8C30AD" w14:textId="3EBF7756" w:rsidR="006E0E70" w:rsidRDefault="000511E0">
            <w:pPr>
              <w:pStyle w:val="BodyCopy"/>
            </w:pPr>
            <w:r>
              <w:t>CORHA</w:t>
            </w:r>
          </w:p>
        </w:tc>
      </w:tr>
      <w:tr w:rsidR="006E0E70" w14:paraId="0C36649E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51981F6" w14:textId="77777777" w:rsidR="006E0E70" w:rsidRDefault="00B4503C">
            <w:pPr>
              <w:pStyle w:val="BodyCopy"/>
            </w:pPr>
            <w:r>
              <w:t>Type of meeting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9B7077" w14:textId="43B30F97" w:rsidR="006E0E70" w:rsidRDefault="003753D9">
            <w:pPr>
              <w:pStyle w:val="BodyCopy"/>
            </w:pPr>
            <w:r>
              <w:t>Regular Monthly</w:t>
            </w:r>
          </w:p>
        </w:tc>
      </w:tr>
      <w:tr w:rsidR="006E0E70" w14:paraId="356855F5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DBEBDA5" w14:textId="77777777" w:rsidR="006E0E70" w:rsidRDefault="00B4503C">
            <w:pPr>
              <w:pStyle w:val="BodyCopy"/>
            </w:pPr>
            <w:r>
              <w:t>Facilitator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97E17EB" w14:textId="10A6C5E8" w:rsidR="006E0E70" w:rsidRDefault="003753D9">
            <w:pPr>
              <w:pStyle w:val="BodyCopy"/>
            </w:pPr>
            <w:r>
              <w:t>Waleed Javaid, MD</w:t>
            </w:r>
          </w:p>
        </w:tc>
      </w:tr>
      <w:tr w:rsidR="006E0E70" w14:paraId="5ABA7C6F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EB66BB2" w14:textId="77777777" w:rsidR="006E0E70" w:rsidRDefault="00B4503C">
            <w:pPr>
              <w:pStyle w:val="BodyCopy"/>
            </w:pPr>
            <w:r>
              <w:t>Note taker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74E87BF" w14:textId="099DDFEA" w:rsidR="006E0E70" w:rsidRDefault="000511E0">
            <w:pPr>
              <w:pStyle w:val="BodyCopy"/>
            </w:pPr>
            <w:r>
              <w:t>Jessica Helms, CSTE</w:t>
            </w:r>
          </w:p>
        </w:tc>
      </w:tr>
      <w:tr w:rsidR="006E0E70" w14:paraId="2FEC8BA6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F448431" w14:textId="77777777" w:rsidR="006E0E70" w:rsidRDefault="00B4503C">
            <w:pPr>
              <w:pStyle w:val="BodyCopy"/>
            </w:pPr>
            <w:r>
              <w:t>Timekeeper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2902BC9" w14:textId="77777777" w:rsidR="006E0E70" w:rsidRDefault="006E0E70">
            <w:pPr>
              <w:pStyle w:val="BodyCopy"/>
            </w:pPr>
          </w:p>
        </w:tc>
      </w:tr>
      <w:tr w:rsidR="006E0E70" w14:paraId="7D2D01D8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0B619AD" w14:textId="77777777" w:rsidR="006E0E70" w:rsidRDefault="00B4503C">
            <w:pPr>
              <w:pStyle w:val="BodyCopy"/>
            </w:pPr>
            <w:r>
              <w:t>Attendees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503C86F" w14:textId="77777777" w:rsidR="006E0E70" w:rsidRDefault="006E0E70">
            <w:pPr>
              <w:pStyle w:val="BodyCopy"/>
            </w:pPr>
          </w:p>
        </w:tc>
      </w:tr>
      <w:tr w:rsidR="006E0E70" w14:paraId="755581EC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42ACAC29" w14:textId="73018056" w:rsidR="006E0E70" w:rsidRDefault="000511E0">
            <w:pPr>
              <w:pStyle w:val="MinutesandAgendaTitles"/>
            </w:pPr>
            <w:r>
              <w:t>CORHA Website Update</w:t>
            </w:r>
            <w:r w:rsidR="003753D9" w:rsidRPr="003753D9">
              <w:t>:</w:t>
            </w:r>
          </w:p>
        </w:tc>
      </w:tr>
      <w:tr w:rsidR="006E0E70" w14:paraId="1E53548E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C66438D" w14:textId="6C9E8677" w:rsidR="006E0E70" w:rsidRDefault="000511E0" w:rsidP="003753D9">
            <w:pPr>
              <w:pStyle w:val="BodyCopy"/>
            </w:pPr>
            <w:r>
              <w:t>5</w:t>
            </w:r>
            <w:r w:rsidR="003753D9">
              <w:t xml:space="preserve"> minutes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2A3A6C23" w14:textId="64F21F70" w:rsidR="006E0E70" w:rsidRDefault="000511E0" w:rsidP="003753D9">
            <w:pPr>
              <w:pStyle w:val="BodyCopy"/>
            </w:pPr>
            <w:r>
              <w:t>CSTE</w:t>
            </w:r>
          </w:p>
        </w:tc>
      </w:tr>
      <w:tr w:rsidR="006E0E70" w14:paraId="60E6D272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DDF9D41" w14:textId="77777777" w:rsidR="006E0E70" w:rsidRDefault="00B4503C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6A0C65F" w14:textId="77777777" w:rsidR="006E0E70" w:rsidRDefault="006E0E70">
            <w:pPr>
              <w:pStyle w:val="BodyCopy"/>
            </w:pPr>
          </w:p>
        </w:tc>
      </w:tr>
      <w:tr w:rsidR="006E0E70" w14:paraId="1763EE5C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2245880" w14:textId="77777777" w:rsidR="006E0E70" w:rsidRDefault="006E0E70">
            <w:pPr>
              <w:pStyle w:val="BodyCopy"/>
            </w:pPr>
          </w:p>
        </w:tc>
      </w:tr>
      <w:tr w:rsidR="006E0E70" w14:paraId="197EC66D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FBBFA50" w14:textId="77777777" w:rsidR="006E0E70" w:rsidRDefault="006E0E70">
            <w:pPr>
              <w:pStyle w:val="BodyCopy"/>
            </w:pPr>
          </w:p>
        </w:tc>
      </w:tr>
      <w:tr w:rsidR="006E0E70" w14:paraId="55B9D9E4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F8F04B6" w14:textId="77777777" w:rsidR="006E0E70" w:rsidRDefault="00B4503C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CB48E0A" w14:textId="77777777" w:rsidR="006E0E70" w:rsidRDefault="006E0E70">
            <w:pPr>
              <w:pStyle w:val="BodyCopy"/>
            </w:pPr>
          </w:p>
        </w:tc>
      </w:tr>
      <w:tr w:rsidR="006E0E70" w14:paraId="63ADC75D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5E8EBE0" w14:textId="77777777" w:rsidR="006E0E70" w:rsidRDefault="006E0E70">
            <w:pPr>
              <w:pStyle w:val="BodyCopy"/>
            </w:pPr>
          </w:p>
        </w:tc>
      </w:tr>
      <w:tr w:rsidR="006E0E70" w14:paraId="7B283535" w14:textId="77777777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CC63692" w14:textId="77777777" w:rsidR="006E0E70" w:rsidRDefault="006E0E70">
            <w:pPr>
              <w:pStyle w:val="BodyCopy"/>
            </w:pPr>
          </w:p>
        </w:tc>
      </w:tr>
      <w:tr w:rsidR="006E0E70" w14:paraId="1623C5AE" w14:textId="77777777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508E3EF8" w14:textId="77777777" w:rsidR="006E0E70" w:rsidRDefault="00B4503C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7C128EBA" w14:textId="77777777" w:rsidR="006E0E70" w:rsidRDefault="00B4503C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6EFA5F37" w14:textId="77777777" w:rsidR="006E0E70" w:rsidRDefault="00B4503C">
            <w:pPr>
              <w:pStyle w:val="BodyCopy"/>
            </w:pPr>
            <w:r>
              <w:t>Deadline</w:t>
            </w:r>
          </w:p>
        </w:tc>
      </w:tr>
      <w:tr w:rsidR="006E0E70" w14:paraId="4CA37928" w14:textId="77777777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563720F" w14:textId="77777777" w:rsidR="006E0E70" w:rsidRDefault="006E0E70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31B9F17" w14:textId="77777777" w:rsidR="006E0E70" w:rsidRDefault="006E0E7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5B2EFB9" w14:textId="77777777" w:rsidR="006E0E70" w:rsidRDefault="006E0E70">
            <w:pPr>
              <w:pStyle w:val="BodyCopy"/>
            </w:pPr>
          </w:p>
        </w:tc>
      </w:tr>
      <w:tr w:rsidR="006E0E70" w14:paraId="660427D6" w14:textId="77777777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66BC20F" w14:textId="77777777" w:rsidR="006E0E70" w:rsidRDefault="006E0E70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F007AB6" w14:textId="77777777" w:rsidR="006E0E70" w:rsidRDefault="006E0E7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07079FA" w14:textId="77777777" w:rsidR="006E0E70" w:rsidRDefault="006E0E70">
            <w:pPr>
              <w:pStyle w:val="BodyCopy"/>
            </w:pPr>
          </w:p>
        </w:tc>
      </w:tr>
      <w:tr w:rsidR="00977295" w14:paraId="6B3B6314" w14:textId="77777777" w:rsidTr="000511E0">
        <w:trPr>
          <w:trHeight w:hRule="exact" w:val="667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4879298A" w14:textId="6D460772" w:rsidR="00977295" w:rsidRDefault="00072330" w:rsidP="004C695A">
            <w:pPr>
              <w:pStyle w:val="MinutesandAgendaTitles"/>
            </w:pPr>
            <w:sdt>
              <w:sdtPr>
                <w:id w:val="1069070821"/>
                <w:placeholder>
                  <w:docPart w:val="D21036D02A204A69BF7C7E33F94A45B0"/>
                </w:placeholder>
              </w:sdtPr>
              <w:sdtEndPr/>
              <w:sdtContent>
                <w:r w:rsidR="003753D9" w:rsidRPr="003753D9">
                  <w:t>Revision of CDC database for tracking of investigations and reporting for health departments and facilities</w:t>
                </w:r>
              </w:sdtContent>
            </w:sdt>
          </w:p>
        </w:tc>
      </w:tr>
      <w:tr w:rsidR="00977295" w14:paraId="2560497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054EF33" w14:textId="3D1B71B3" w:rsidR="00977295" w:rsidRDefault="003753D9" w:rsidP="003753D9">
            <w:pPr>
              <w:pStyle w:val="BodyCopy"/>
            </w:pPr>
            <w:r>
              <w:t>15 minutes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356957F6" w14:textId="05DC2EB4" w:rsidR="00977295" w:rsidRDefault="003753D9" w:rsidP="003753D9">
            <w:pPr>
              <w:pStyle w:val="BodyCopy"/>
            </w:pPr>
            <w:r>
              <w:t>CDC</w:t>
            </w:r>
          </w:p>
        </w:tc>
      </w:tr>
      <w:tr w:rsidR="00977295" w14:paraId="0D1696EA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9EE3C0E" w14:textId="77777777" w:rsidR="00977295" w:rsidRDefault="00977295" w:rsidP="004C695A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382D448" w14:textId="77777777" w:rsidR="00977295" w:rsidRDefault="00977295" w:rsidP="004C695A">
            <w:pPr>
              <w:pStyle w:val="BodyCopy"/>
            </w:pPr>
          </w:p>
        </w:tc>
      </w:tr>
      <w:tr w:rsidR="00977295" w14:paraId="72306804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6A850CC" w14:textId="77777777" w:rsidR="00977295" w:rsidRDefault="00977295" w:rsidP="004C695A">
            <w:pPr>
              <w:pStyle w:val="BodyCopy"/>
            </w:pPr>
          </w:p>
        </w:tc>
      </w:tr>
      <w:tr w:rsidR="00977295" w14:paraId="6D8B3EBF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6134D5A" w14:textId="77777777" w:rsidR="00977295" w:rsidRDefault="00977295" w:rsidP="004C695A">
            <w:pPr>
              <w:pStyle w:val="BodyCopy"/>
            </w:pPr>
          </w:p>
        </w:tc>
      </w:tr>
      <w:tr w:rsidR="00977295" w14:paraId="67336398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1F3296A" w14:textId="77777777" w:rsidR="00977295" w:rsidRDefault="00977295" w:rsidP="004C695A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8887D15" w14:textId="77777777" w:rsidR="00977295" w:rsidRDefault="00977295" w:rsidP="004C695A">
            <w:pPr>
              <w:pStyle w:val="BodyCopy"/>
            </w:pPr>
          </w:p>
        </w:tc>
      </w:tr>
      <w:tr w:rsidR="00977295" w14:paraId="1AF94834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980BDAC" w14:textId="77777777" w:rsidR="00977295" w:rsidRDefault="00977295" w:rsidP="004C695A">
            <w:pPr>
              <w:pStyle w:val="BodyCopy"/>
            </w:pPr>
          </w:p>
        </w:tc>
      </w:tr>
      <w:tr w:rsidR="00977295" w14:paraId="6C7E31AE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853A8C3" w14:textId="77777777" w:rsidR="00977295" w:rsidRDefault="00977295" w:rsidP="004C695A">
            <w:pPr>
              <w:pStyle w:val="BodyCopy"/>
            </w:pPr>
          </w:p>
        </w:tc>
      </w:tr>
      <w:tr w:rsidR="00977295" w14:paraId="4DECC8ED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4044CF2E" w14:textId="77777777" w:rsidR="00977295" w:rsidRDefault="00977295" w:rsidP="004C695A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2ACCF200" w14:textId="77777777" w:rsidR="00977295" w:rsidRDefault="00977295" w:rsidP="004C695A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136CBF1F" w14:textId="77777777" w:rsidR="00977295" w:rsidRDefault="00977295" w:rsidP="004C695A">
            <w:pPr>
              <w:pStyle w:val="BodyCopy"/>
            </w:pPr>
            <w:r>
              <w:t>Deadline</w:t>
            </w:r>
          </w:p>
        </w:tc>
      </w:tr>
      <w:tr w:rsidR="00977295" w14:paraId="1AD6AFF2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FE4FC93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BA4A06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BB6B1FB" w14:textId="77777777" w:rsidR="00977295" w:rsidRDefault="00977295" w:rsidP="004C695A">
            <w:pPr>
              <w:pStyle w:val="BodyCopy"/>
            </w:pPr>
          </w:p>
        </w:tc>
      </w:tr>
      <w:tr w:rsidR="00977295" w14:paraId="15E74AB5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9288E83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3F008E3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A91C961" w14:textId="77777777" w:rsidR="00977295" w:rsidRDefault="00977295" w:rsidP="004C695A">
            <w:pPr>
              <w:pStyle w:val="BodyCopy"/>
            </w:pPr>
          </w:p>
        </w:tc>
      </w:tr>
      <w:tr w:rsidR="00977295" w14:paraId="0F75E371" w14:textId="77777777" w:rsidTr="000511E0">
        <w:trPr>
          <w:trHeight w:hRule="exact" w:val="361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529CBA2" w14:textId="302A18A3" w:rsidR="00977295" w:rsidRDefault="00072330" w:rsidP="004C695A">
            <w:pPr>
              <w:pStyle w:val="MinutesandAgendaTitles"/>
            </w:pPr>
            <w:sdt>
              <w:sdtPr>
                <w:id w:val="-1596473137"/>
                <w:placeholder>
                  <w:docPart w:val="0B1EBCECEF9143F69DD49709AE7C6063"/>
                </w:placeholder>
                <w:showingPlcHdr/>
              </w:sdtPr>
              <w:sdtEndPr/>
              <w:sdtContent>
                <w:r w:rsidR="003753D9" w:rsidRPr="003753D9">
                  <w:t>Identification of existing tools, resources, and materials on select pathogens</w:t>
                </w:r>
              </w:sdtContent>
            </w:sdt>
          </w:p>
        </w:tc>
      </w:tr>
      <w:tr w:rsidR="00977295" w14:paraId="0A078C33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38A31482" w14:textId="121AB169" w:rsidR="00977295" w:rsidRDefault="003753D9" w:rsidP="003753D9">
            <w:pPr>
              <w:pStyle w:val="BodyCopy"/>
            </w:pPr>
            <w:r>
              <w:t>15 minutes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3568A61" w14:textId="58A4879B" w:rsidR="00977295" w:rsidRDefault="003753D9" w:rsidP="004C695A">
            <w:pPr>
              <w:pStyle w:val="BodyCopy"/>
            </w:pPr>
            <w:r>
              <w:t>ASTHO &amp; CSTE</w:t>
            </w:r>
          </w:p>
        </w:tc>
      </w:tr>
      <w:tr w:rsidR="00977295" w14:paraId="4118384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E9A35A6" w14:textId="77777777" w:rsidR="00977295" w:rsidRDefault="00977295" w:rsidP="004C695A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D091930" w14:textId="77777777" w:rsidR="00977295" w:rsidRDefault="00977295" w:rsidP="004C695A">
            <w:pPr>
              <w:pStyle w:val="BodyCopy"/>
            </w:pPr>
          </w:p>
        </w:tc>
      </w:tr>
      <w:tr w:rsidR="00977295" w14:paraId="1197ACA3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932EC14" w14:textId="77777777" w:rsidR="00977295" w:rsidRDefault="00977295" w:rsidP="004C695A">
            <w:pPr>
              <w:pStyle w:val="BodyCopy"/>
            </w:pPr>
          </w:p>
        </w:tc>
      </w:tr>
      <w:tr w:rsidR="00977295" w14:paraId="17706FBE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2C695E0" w14:textId="77777777" w:rsidR="00977295" w:rsidRDefault="00977295" w:rsidP="004C695A">
            <w:pPr>
              <w:pStyle w:val="BodyCopy"/>
            </w:pPr>
          </w:p>
        </w:tc>
      </w:tr>
      <w:tr w:rsidR="00977295" w14:paraId="7C6B5BEB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F7B9CCC" w14:textId="77777777" w:rsidR="00977295" w:rsidRDefault="00977295" w:rsidP="004C695A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43B279C" w14:textId="77777777" w:rsidR="00977295" w:rsidRDefault="00977295" w:rsidP="004C695A">
            <w:pPr>
              <w:pStyle w:val="BodyCopy"/>
            </w:pPr>
          </w:p>
        </w:tc>
      </w:tr>
      <w:tr w:rsidR="00977295" w14:paraId="78A105DF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DB234D1" w14:textId="77777777" w:rsidR="00977295" w:rsidRDefault="00977295" w:rsidP="004C695A">
            <w:pPr>
              <w:pStyle w:val="BodyCopy"/>
            </w:pPr>
          </w:p>
        </w:tc>
      </w:tr>
      <w:tr w:rsidR="00977295" w14:paraId="2FDB0859" w14:textId="77777777" w:rsidTr="004C695A">
        <w:trPr>
          <w:trHeight w:hRule="exact" w:val="288"/>
          <w:jc w:val="center"/>
        </w:trPr>
        <w:tc>
          <w:tcPr>
            <w:tcW w:w="8928" w:type="dxa"/>
            <w:gridSpan w:val="6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46B34F2" w14:textId="77777777" w:rsidR="00977295" w:rsidRDefault="00977295" w:rsidP="004C695A">
            <w:pPr>
              <w:pStyle w:val="BodyCopy"/>
            </w:pPr>
          </w:p>
        </w:tc>
      </w:tr>
      <w:tr w:rsidR="00977295" w14:paraId="47BF783D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0DC0F69" w14:textId="77777777" w:rsidR="00977295" w:rsidRDefault="00977295" w:rsidP="004C695A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1547D0CA" w14:textId="77777777" w:rsidR="00977295" w:rsidRDefault="00977295" w:rsidP="004C695A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7F219E36" w14:textId="77777777" w:rsidR="00977295" w:rsidRDefault="00977295" w:rsidP="004C695A">
            <w:pPr>
              <w:pStyle w:val="BodyCopy"/>
            </w:pPr>
            <w:r>
              <w:t>Deadline</w:t>
            </w:r>
          </w:p>
        </w:tc>
      </w:tr>
      <w:tr w:rsidR="00977295" w14:paraId="69AD5088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7748CB6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D46DFB5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301086E" w14:textId="77777777" w:rsidR="00977295" w:rsidRDefault="00977295" w:rsidP="004C695A">
            <w:pPr>
              <w:pStyle w:val="BodyCopy"/>
            </w:pPr>
          </w:p>
        </w:tc>
      </w:tr>
      <w:tr w:rsidR="00977295" w14:paraId="6BD3904F" w14:textId="77777777" w:rsidTr="004C695A">
        <w:trPr>
          <w:trHeight w:hRule="exact" w:val="288"/>
          <w:jc w:val="center"/>
        </w:trPr>
        <w:tc>
          <w:tcPr>
            <w:tcW w:w="582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8F752D0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330D480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354EB4D" w14:textId="77777777" w:rsidR="00977295" w:rsidRDefault="00977295" w:rsidP="004C695A">
            <w:pPr>
              <w:pStyle w:val="BodyCopy"/>
            </w:pPr>
          </w:p>
        </w:tc>
      </w:tr>
    </w:tbl>
    <w:p w14:paraId="2E542566" w14:textId="77777777" w:rsidR="00977295" w:rsidRDefault="00977295">
      <w:r>
        <w:rPr>
          <w:b/>
        </w:rPr>
        <w:br w:type="page"/>
      </w:r>
    </w:p>
    <w:tbl>
      <w:tblPr>
        <w:tblStyle w:val="TableGrid"/>
        <w:tblW w:w="89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9"/>
        <w:gridCol w:w="4076"/>
        <w:gridCol w:w="1815"/>
        <w:gridCol w:w="1288"/>
      </w:tblGrid>
      <w:tr w:rsidR="00977295" w14:paraId="3B964CB6" w14:textId="77777777" w:rsidTr="000511E0">
        <w:trPr>
          <w:trHeight w:hRule="exact" w:val="649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D2B923E" w14:textId="726AEEF9" w:rsidR="00977295" w:rsidRDefault="00072330" w:rsidP="004C695A">
            <w:pPr>
              <w:pStyle w:val="MinutesandAgendaTitles"/>
            </w:pPr>
            <w:sdt>
              <w:sdtPr>
                <w:id w:val="-24636191"/>
                <w:placeholder>
                  <w:docPart w:val="DC66223E025646138AD43606C55D1F40"/>
                </w:placeholder>
              </w:sdtPr>
              <w:sdtEndPr/>
              <w:sdtContent>
                <w:r w:rsidR="008C6EE1" w:rsidRPr="003753D9">
                  <w:t>Development of a product which may summarize areas of conflict, as well as provide guidance for</w:t>
                </w:r>
                <w:r w:rsidR="008C6EE1">
                  <w:t xml:space="preserve"> outbreak investigation and response:</w:t>
                </w:r>
              </w:sdtContent>
            </w:sdt>
          </w:p>
        </w:tc>
      </w:tr>
      <w:tr w:rsidR="00977295" w14:paraId="1EB6AD8A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1009A315" w14:textId="5145C26C" w:rsidR="00977295" w:rsidRDefault="003753D9" w:rsidP="003753D9">
            <w:pPr>
              <w:pStyle w:val="BodyCopy"/>
            </w:pPr>
            <w:r>
              <w:t>1</w:t>
            </w:r>
            <w:r w:rsidR="008C6EE1">
              <w:t>0</w:t>
            </w:r>
            <w:r>
              <w:t xml:space="preserve"> minutes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5CC2229C" w14:textId="7C0B14DD" w:rsidR="00977295" w:rsidRDefault="003753D9" w:rsidP="003753D9">
            <w:pPr>
              <w:pStyle w:val="BodyCopy"/>
            </w:pPr>
            <w:r>
              <w:t>TBD</w:t>
            </w:r>
          </w:p>
        </w:tc>
      </w:tr>
      <w:tr w:rsidR="00977295" w14:paraId="6D4E1DE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12C4C11" w14:textId="77777777" w:rsidR="00977295" w:rsidRDefault="00977295" w:rsidP="004C695A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B6F0635" w14:textId="77777777" w:rsidR="00977295" w:rsidRDefault="00977295" w:rsidP="004C695A">
            <w:pPr>
              <w:pStyle w:val="BodyCopy"/>
            </w:pPr>
          </w:p>
        </w:tc>
      </w:tr>
      <w:tr w:rsidR="00977295" w14:paraId="0AEEB0DA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8DD400A" w14:textId="77777777" w:rsidR="00977295" w:rsidRDefault="00977295" w:rsidP="004C695A">
            <w:pPr>
              <w:pStyle w:val="BodyCopy"/>
            </w:pPr>
          </w:p>
        </w:tc>
      </w:tr>
      <w:tr w:rsidR="00977295" w14:paraId="56916FC3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2036049" w14:textId="77777777" w:rsidR="00977295" w:rsidRDefault="00977295" w:rsidP="004C695A">
            <w:pPr>
              <w:pStyle w:val="BodyCopy"/>
            </w:pPr>
          </w:p>
        </w:tc>
      </w:tr>
      <w:tr w:rsidR="00977295" w14:paraId="7E46E92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479823B" w14:textId="77777777" w:rsidR="00977295" w:rsidRDefault="00977295" w:rsidP="004C695A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485DB9C" w14:textId="77777777" w:rsidR="00977295" w:rsidRDefault="00977295" w:rsidP="004C695A">
            <w:pPr>
              <w:pStyle w:val="BodyCopy"/>
            </w:pPr>
          </w:p>
        </w:tc>
      </w:tr>
      <w:tr w:rsidR="00977295" w14:paraId="6DFE0996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16A81B1" w14:textId="77777777" w:rsidR="00977295" w:rsidRDefault="00977295" w:rsidP="004C695A">
            <w:pPr>
              <w:pStyle w:val="BodyCopy"/>
            </w:pPr>
          </w:p>
        </w:tc>
      </w:tr>
      <w:tr w:rsidR="00977295" w14:paraId="5A3598E7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5C2B8BA" w14:textId="77777777" w:rsidR="00977295" w:rsidRDefault="00977295" w:rsidP="004C695A">
            <w:pPr>
              <w:pStyle w:val="BodyCopy"/>
            </w:pPr>
          </w:p>
        </w:tc>
      </w:tr>
      <w:tr w:rsidR="00977295" w14:paraId="24056552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5537ADE2" w14:textId="77777777" w:rsidR="00977295" w:rsidRDefault="00977295" w:rsidP="004C695A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54169A61" w14:textId="77777777" w:rsidR="00977295" w:rsidRDefault="00977295" w:rsidP="004C695A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22D6EEF" w14:textId="77777777" w:rsidR="00977295" w:rsidRDefault="00977295" w:rsidP="004C695A">
            <w:pPr>
              <w:pStyle w:val="BodyCopy"/>
            </w:pPr>
            <w:r>
              <w:t>Deadline</w:t>
            </w:r>
          </w:p>
        </w:tc>
      </w:tr>
      <w:tr w:rsidR="00977295" w14:paraId="63A78FAD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E0CD1DB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CDBB1F3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34686A1" w14:textId="77777777" w:rsidR="00977295" w:rsidRDefault="00977295" w:rsidP="004C695A">
            <w:pPr>
              <w:pStyle w:val="BodyCopy"/>
            </w:pPr>
          </w:p>
        </w:tc>
      </w:tr>
      <w:tr w:rsidR="00977295" w14:paraId="00B9BEE1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E3FBABD" w14:textId="77777777" w:rsidR="00977295" w:rsidRDefault="00977295" w:rsidP="004C695A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DEBA4CC" w14:textId="77777777" w:rsidR="00977295" w:rsidRDefault="00977295" w:rsidP="004C695A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41E1288" w14:textId="77777777" w:rsidR="00977295" w:rsidRDefault="00977295" w:rsidP="004C695A">
            <w:pPr>
              <w:pStyle w:val="BodyCopy"/>
            </w:pPr>
          </w:p>
        </w:tc>
      </w:tr>
      <w:tr w:rsidR="000511E0" w14:paraId="55EFC5A2" w14:textId="77777777" w:rsidTr="000511E0">
        <w:trPr>
          <w:trHeight w:hRule="exact" w:val="730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70DC7E8C" w14:textId="7D6DF5C9" w:rsidR="000511E0" w:rsidRDefault="00072330" w:rsidP="000511E0">
            <w:pPr>
              <w:pStyle w:val="MinutesandAgendaTitles"/>
            </w:pPr>
            <w:sdt>
              <w:sdtPr>
                <w:id w:val="-211197759"/>
                <w:placeholder>
                  <w:docPart w:val="A2A6FCBA80AB491BA7C22E58495B4244"/>
                </w:placeholder>
              </w:sdtPr>
              <w:sdtEndPr/>
              <w:sdtContent>
                <w:sdt>
                  <w:sdtPr>
                    <w:id w:val="-1529491461"/>
                    <w:placeholder>
                      <w:docPart w:val="982A67F668744B5DB1BBE1BFCB587B59"/>
                    </w:placeholder>
                  </w:sdtPr>
                  <w:sdtEndPr/>
                  <w:sdtContent>
                    <w:r w:rsidR="008C6EE1">
                      <w:t>Collaborating with Workgroup A - survey to public health and healthcare facilities to determine how they use surveillance data to detect HAI/AR outbreaks</w:t>
                    </w:r>
                    <w:r w:rsidR="008C6EE1" w:rsidRPr="003753D9">
                      <w:t>:</w:t>
                    </w:r>
                  </w:sdtContent>
                </w:sdt>
              </w:sdtContent>
            </w:sdt>
          </w:p>
        </w:tc>
      </w:tr>
      <w:tr w:rsidR="000511E0" w14:paraId="526B5071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A7DB822" w14:textId="47391790" w:rsidR="000511E0" w:rsidRDefault="008C6EE1" w:rsidP="000511E0">
            <w:pPr>
              <w:pStyle w:val="BodyCopy"/>
            </w:pPr>
            <w:r>
              <w:t>15</w:t>
            </w:r>
            <w:r w:rsidR="000511E0">
              <w:t xml:space="preserve"> minutes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603B68E7" w14:textId="77777777" w:rsidR="000511E0" w:rsidRDefault="000511E0" w:rsidP="000511E0">
            <w:pPr>
              <w:pStyle w:val="BodyCopy"/>
            </w:pPr>
            <w:r>
              <w:t>TBD</w:t>
            </w:r>
          </w:p>
          <w:p w14:paraId="740DD9D9" w14:textId="3C1C031D" w:rsidR="000511E0" w:rsidRDefault="000511E0" w:rsidP="000511E0">
            <w:pPr>
              <w:pStyle w:val="BodyCopy"/>
            </w:pPr>
          </w:p>
        </w:tc>
      </w:tr>
      <w:tr w:rsidR="000511E0" w14:paraId="3A2655DD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9F9ED91" w14:textId="77777777" w:rsidR="000511E0" w:rsidRDefault="000511E0" w:rsidP="000511E0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41BD0CF" w14:textId="77777777" w:rsidR="000511E0" w:rsidRDefault="000511E0" w:rsidP="000511E0">
            <w:pPr>
              <w:pStyle w:val="BodyCopy"/>
            </w:pPr>
          </w:p>
        </w:tc>
      </w:tr>
      <w:tr w:rsidR="000511E0" w14:paraId="2C072277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BB8CFC1" w14:textId="77777777" w:rsidR="000511E0" w:rsidRDefault="000511E0" w:rsidP="000511E0">
            <w:pPr>
              <w:pStyle w:val="BodyCopy"/>
            </w:pPr>
          </w:p>
        </w:tc>
      </w:tr>
      <w:tr w:rsidR="000511E0" w14:paraId="338A2FC0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8C1F2BE" w14:textId="77777777" w:rsidR="000511E0" w:rsidRDefault="000511E0" w:rsidP="000511E0">
            <w:pPr>
              <w:pStyle w:val="BodyCopy"/>
            </w:pPr>
          </w:p>
        </w:tc>
      </w:tr>
      <w:tr w:rsidR="000511E0" w14:paraId="1C69406F" w14:textId="77777777" w:rsidTr="004C695A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756B297" w14:textId="77777777" w:rsidR="000511E0" w:rsidRDefault="000511E0" w:rsidP="000511E0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40E1C87" w14:textId="77777777" w:rsidR="000511E0" w:rsidRDefault="000511E0" w:rsidP="000511E0">
            <w:pPr>
              <w:pStyle w:val="BodyCopy"/>
            </w:pPr>
          </w:p>
        </w:tc>
      </w:tr>
      <w:tr w:rsidR="000511E0" w14:paraId="1656DCFA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CD9B08E" w14:textId="77777777" w:rsidR="000511E0" w:rsidRDefault="000511E0" w:rsidP="000511E0">
            <w:pPr>
              <w:pStyle w:val="BodyCopy"/>
            </w:pPr>
          </w:p>
        </w:tc>
      </w:tr>
      <w:tr w:rsidR="000511E0" w14:paraId="40D828FE" w14:textId="77777777" w:rsidTr="004C695A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D682ECD" w14:textId="77777777" w:rsidR="000511E0" w:rsidRDefault="000511E0" w:rsidP="000511E0">
            <w:pPr>
              <w:pStyle w:val="BodyCopy"/>
            </w:pPr>
          </w:p>
        </w:tc>
      </w:tr>
      <w:tr w:rsidR="000511E0" w14:paraId="755FDFC4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3FA96CCB" w14:textId="77777777" w:rsidR="000511E0" w:rsidRDefault="000511E0" w:rsidP="000511E0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61BF7D63" w14:textId="77777777" w:rsidR="000511E0" w:rsidRDefault="000511E0" w:rsidP="000511E0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A3A3069" w14:textId="77777777" w:rsidR="000511E0" w:rsidRDefault="000511E0" w:rsidP="000511E0">
            <w:pPr>
              <w:pStyle w:val="BodyCopy"/>
            </w:pPr>
            <w:r>
              <w:t>Deadline</w:t>
            </w:r>
          </w:p>
        </w:tc>
      </w:tr>
      <w:tr w:rsidR="000511E0" w14:paraId="3F37671E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A18682C" w14:textId="77777777" w:rsidR="000511E0" w:rsidRDefault="000511E0" w:rsidP="000511E0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561577F" w14:textId="77777777" w:rsidR="000511E0" w:rsidRDefault="000511E0" w:rsidP="000511E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266722F" w14:textId="77777777" w:rsidR="000511E0" w:rsidRDefault="000511E0" w:rsidP="000511E0">
            <w:pPr>
              <w:pStyle w:val="BodyCopy"/>
            </w:pPr>
          </w:p>
        </w:tc>
      </w:tr>
      <w:tr w:rsidR="000511E0" w14:paraId="1C6B9DED" w14:textId="77777777" w:rsidTr="004C695A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B7BAEE8" w14:textId="77777777" w:rsidR="000511E0" w:rsidRDefault="000511E0" w:rsidP="000511E0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2F1DF48" w14:textId="77777777" w:rsidR="000511E0" w:rsidRDefault="000511E0" w:rsidP="000511E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40FC7A9" w14:textId="77777777" w:rsidR="000511E0" w:rsidRDefault="000511E0" w:rsidP="000511E0">
            <w:pPr>
              <w:pStyle w:val="BodyCopy"/>
            </w:pPr>
          </w:p>
        </w:tc>
      </w:tr>
      <w:tr w:rsidR="000511E0" w14:paraId="0B1E0EBB" w14:textId="77777777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14:paraId="67964691" w14:textId="77777777" w:rsidR="000511E0" w:rsidRDefault="00072330" w:rsidP="000511E0">
            <w:pPr>
              <w:pStyle w:val="MinutesandAgendaTitles"/>
            </w:pPr>
            <w:sdt>
              <w:sdtPr>
                <w:id w:val="1136367043"/>
                <w:placeholder>
                  <w:docPart w:val="F389EA4C5F234864A1CD2CB3122614F7"/>
                </w:placeholder>
                <w:showingPlcHdr/>
              </w:sdtPr>
              <w:sdtEndPr/>
              <w:sdtContent>
                <w:sdt>
                  <w:sdtPr>
                    <w:id w:val="22626064"/>
                    <w:placeholder>
                      <w:docPart w:val="6993F12A93F243FD81F62BBD381EC65E"/>
                    </w:placeholder>
                    <w:temporary/>
                    <w:showingPlcHdr/>
                  </w:sdtPr>
                  <w:sdtEndPr/>
                  <w:sdtContent>
                    <w:r w:rsidR="000511E0">
                      <w:t>[</w:t>
                    </w:r>
                    <w:r w:rsidR="000511E0">
                      <w:rPr>
                        <w:rStyle w:val="PlaceholderText"/>
                        <w:color w:val="FFFFFF" w:themeColor="background1"/>
                      </w:rPr>
                      <w:t>Agenda Topic]</w:t>
                    </w:r>
                  </w:sdtContent>
                </w:sdt>
              </w:sdtContent>
            </w:sdt>
          </w:p>
        </w:tc>
      </w:tr>
      <w:tr w:rsidR="000511E0" w14:paraId="5C1D793A" w14:textId="77777777">
        <w:trPr>
          <w:trHeight w:hRule="exact" w:val="288"/>
          <w:jc w:val="center"/>
        </w:trPr>
        <w:sdt>
          <w:sdtPr>
            <w:id w:val="561824605"/>
            <w:placeholder>
              <w:docPart w:val="6392B1171A904A6F8CFFC9EFA11E81BA"/>
            </w:placeholder>
            <w:temporary/>
            <w:showingPlcHdr/>
          </w:sdtPr>
          <w:sdtEndPr/>
          <w:sdtContent>
            <w:tc>
              <w:tcPr>
                <w:tcW w:w="1749" w:type="dxa"/>
                <w:tcBorders>
                  <w:top w:val="single" w:sz="4" w:space="0" w:color="4F81BD" w:themeColor="accent1"/>
                  <w:left w:val="single" w:sz="4" w:space="0" w:color="4F81BD" w:themeColor="accent1"/>
                  <w:bottom w:val="single" w:sz="4" w:space="0" w:color="4F81BD" w:themeColor="accent1"/>
                  <w:right w:val="single" w:sz="4" w:space="0" w:color="4F81BD" w:themeColor="accent1"/>
                </w:tcBorders>
                <w:shd w:val="clear" w:color="auto" w:fill="B8CCE4" w:themeFill="accent1" w:themeFillTint="66"/>
                <w:tcMar>
                  <w:top w:w="0" w:type="dxa"/>
                  <w:bottom w:w="0" w:type="dxa"/>
                </w:tcMar>
                <w:vAlign w:val="center"/>
              </w:tcPr>
              <w:p w14:paraId="1B27DE8C" w14:textId="77777777" w:rsidR="000511E0" w:rsidRDefault="000511E0" w:rsidP="000511E0">
                <w:pPr>
                  <w:pStyle w:val="BodyCopy"/>
                </w:pPr>
                <w:r>
                  <w:t>[Time allotted]</w:t>
                </w:r>
              </w:p>
            </w:tc>
          </w:sdtContent>
        </w:sdt>
        <w:sdt>
          <w:sdtPr>
            <w:id w:val="561824607"/>
            <w:placeholder>
              <w:docPart w:val="8480F7AB40C543C9853A42ACE1C50203"/>
            </w:placeholder>
            <w:temporary/>
            <w:showingPlcHdr/>
          </w:sdtPr>
          <w:sdtEndPr/>
          <w:sdtContent>
            <w:tc>
              <w:tcPr>
                <w:tcW w:w="7179" w:type="dxa"/>
                <w:gridSpan w:val="3"/>
                <w:tcBorders>
                  <w:top w:val="single" w:sz="4" w:space="0" w:color="4F81BD" w:themeColor="accent1"/>
                  <w:left w:val="single" w:sz="4" w:space="0" w:color="4F81BD" w:themeColor="accent1"/>
                  <w:bottom w:val="single" w:sz="4" w:space="0" w:color="4F81BD" w:themeColor="accent1"/>
                  <w:right w:val="single" w:sz="4" w:space="0" w:color="4F81BD" w:themeColor="accent1"/>
                </w:tcBorders>
                <w:shd w:val="clear" w:color="auto" w:fill="B8CCE4" w:themeFill="accent1" w:themeFillTint="66"/>
                <w:tcMar>
                  <w:top w:w="0" w:type="dxa"/>
                  <w:bottom w:w="0" w:type="dxa"/>
                </w:tcMar>
                <w:vAlign w:val="center"/>
              </w:tcPr>
              <w:p w14:paraId="639166B1" w14:textId="77777777" w:rsidR="000511E0" w:rsidRDefault="000511E0" w:rsidP="000511E0">
                <w:pPr>
                  <w:pStyle w:val="BodyCopy"/>
                </w:pPr>
                <w:r>
                  <w:t>[Presenter]</w:t>
                </w:r>
              </w:p>
            </w:tc>
          </w:sdtContent>
        </w:sdt>
      </w:tr>
      <w:tr w:rsidR="000511E0" w14:paraId="0096E064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1C0999B" w14:textId="77777777" w:rsidR="000511E0" w:rsidRDefault="000511E0" w:rsidP="000511E0">
            <w:pPr>
              <w:pStyle w:val="BodyCopy"/>
            </w:pPr>
            <w:r>
              <w:t>Discussion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4D1D2F6" w14:textId="77777777" w:rsidR="000511E0" w:rsidRDefault="000511E0" w:rsidP="000511E0">
            <w:pPr>
              <w:pStyle w:val="BodyCopy"/>
            </w:pPr>
          </w:p>
        </w:tc>
      </w:tr>
      <w:tr w:rsidR="000511E0" w14:paraId="0B5A7462" w14:textId="77777777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72B1892" w14:textId="77777777" w:rsidR="000511E0" w:rsidRDefault="000511E0" w:rsidP="000511E0">
            <w:pPr>
              <w:pStyle w:val="BodyCopy"/>
            </w:pPr>
          </w:p>
        </w:tc>
      </w:tr>
      <w:tr w:rsidR="000511E0" w14:paraId="40BFEE90" w14:textId="77777777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82F7C4A" w14:textId="77777777" w:rsidR="000511E0" w:rsidRDefault="000511E0" w:rsidP="000511E0">
            <w:pPr>
              <w:pStyle w:val="BodyCopy"/>
            </w:pPr>
          </w:p>
        </w:tc>
      </w:tr>
      <w:tr w:rsidR="000511E0" w14:paraId="20817CE5" w14:textId="77777777">
        <w:trPr>
          <w:trHeight w:hRule="exact" w:val="288"/>
          <w:jc w:val="center"/>
        </w:trPr>
        <w:tc>
          <w:tcPr>
            <w:tcW w:w="174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E2FCF53" w14:textId="77777777" w:rsidR="000511E0" w:rsidRDefault="000511E0" w:rsidP="000511E0">
            <w:pPr>
              <w:pStyle w:val="BodyCopy"/>
            </w:pPr>
            <w:r>
              <w:t>Conclusions</w:t>
            </w:r>
          </w:p>
        </w:tc>
        <w:tc>
          <w:tcPr>
            <w:tcW w:w="71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B3161CB" w14:textId="77777777" w:rsidR="000511E0" w:rsidRDefault="000511E0" w:rsidP="000511E0">
            <w:pPr>
              <w:pStyle w:val="BodyCopy"/>
            </w:pPr>
          </w:p>
        </w:tc>
      </w:tr>
      <w:tr w:rsidR="000511E0" w14:paraId="17EF62F6" w14:textId="77777777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2A10FFF" w14:textId="77777777" w:rsidR="000511E0" w:rsidRDefault="000511E0" w:rsidP="000511E0">
            <w:pPr>
              <w:pStyle w:val="BodyCopy"/>
            </w:pPr>
          </w:p>
        </w:tc>
      </w:tr>
      <w:tr w:rsidR="000511E0" w14:paraId="7B9A551D" w14:textId="77777777">
        <w:trPr>
          <w:trHeight w:hRule="exact" w:val="288"/>
          <w:jc w:val="center"/>
        </w:trPr>
        <w:tc>
          <w:tcPr>
            <w:tcW w:w="892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5B4291E" w14:textId="77777777" w:rsidR="000511E0" w:rsidRDefault="000511E0" w:rsidP="000511E0">
            <w:pPr>
              <w:pStyle w:val="BodyCopy"/>
            </w:pPr>
          </w:p>
        </w:tc>
      </w:tr>
      <w:tr w:rsidR="000511E0" w14:paraId="56CB0FE8" w14:textId="77777777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6AC024FB" w14:textId="77777777" w:rsidR="000511E0" w:rsidRDefault="000511E0" w:rsidP="000511E0">
            <w:pPr>
              <w:pStyle w:val="BodyCopy"/>
            </w:pPr>
            <w:r>
              <w:t>Action Items</w:t>
            </w: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68579D4E" w14:textId="77777777" w:rsidR="000511E0" w:rsidRDefault="000511E0" w:rsidP="000511E0">
            <w:pPr>
              <w:pStyle w:val="BodyCopy"/>
            </w:pPr>
            <w:r>
              <w:t>Person Responsible</w:t>
            </w: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tcMar>
              <w:top w:w="0" w:type="dxa"/>
              <w:bottom w:w="0" w:type="dxa"/>
            </w:tcMar>
            <w:vAlign w:val="center"/>
          </w:tcPr>
          <w:p w14:paraId="043A974D" w14:textId="77777777" w:rsidR="000511E0" w:rsidRDefault="000511E0" w:rsidP="000511E0">
            <w:pPr>
              <w:pStyle w:val="BodyCopy"/>
            </w:pPr>
            <w:r>
              <w:t>Deadline</w:t>
            </w:r>
          </w:p>
        </w:tc>
      </w:tr>
      <w:tr w:rsidR="000511E0" w14:paraId="4F39A185" w14:textId="77777777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72E1431" w14:textId="77777777" w:rsidR="000511E0" w:rsidRDefault="000511E0" w:rsidP="000511E0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DC97EA1" w14:textId="77777777" w:rsidR="000511E0" w:rsidRDefault="000511E0" w:rsidP="000511E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60BD6BB" w14:textId="77777777" w:rsidR="000511E0" w:rsidRDefault="000511E0" w:rsidP="000511E0">
            <w:pPr>
              <w:pStyle w:val="BodyCopy"/>
            </w:pPr>
          </w:p>
        </w:tc>
      </w:tr>
      <w:tr w:rsidR="000511E0" w14:paraId="7405B7AA" w14:textId="77777777">
        <w:trPr>
          <w:trHeight w:hRule="exact" w:val="288"/>
          <w:jc w:val="center"/>
        </w:trPr>
        <w:tc>
          <w:tcPr>
            <w:tcW w:w="5825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0F64022" w14:textId="77777777" w:rsidR="000511E0" w:rsidRDefault="000511E0" w:rsidP="000511E0">
            <w:pPr>
              <w:pStyle w:val="BodyCopy"/>
            </w:pPr>
          </w:p>
        </w:tc>
        <w:tc>
          <w:tcPr>
            <w:tcW w:w="181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20749DE" w14:textId="77777777" w:rsidR="000511E0" w:rsidRDefault="000511E0" w:rsidP="000511E0">
            <w:pPr>
              <w:pStyle w:val="BodyCopy"/>
            </w:pPr>
          </w:p>
        </w:tc>
        <w:tc>
          <w:tcPr>
            <w:tcW w:w="128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CA9AAAE" w14:textId="77777777" w:rsidR="000511E0" w:rsidRDefault="000511E0" w:rsidP="000511E0">
            <w:pPr>
              <w:pStyle w:val="BodyCopy"/>
            </w:pPr>
          </w:p>
        </w:tc>
      </w:tr>
    </w:tbl>
    <w:p w14:paraId="0BFF8A20" w14:textId="77777777" w:rsidR="006E0E70" w:rsidRDefault="006E0E70">
      <w:bookmarkStart w:id="0" w:name="_GoBack"/>
      <w:bookmarkEnd w:id="0"/>
    </w:p>
    <w:sectPr w:rsidR="006E0E70" w:rsidSect="006E0E70">
      <w:headerReference w:type="default" r:id="rId9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D6405" w14:textId="77777777" w:rsidR="00977295" w:rsidRDefault="00977295">
      <w:r>
        <w:separator/>
      </w:r>
    </w:p>
  </w:endnote>
  <w:endnote w:type="continuationSeparator" w:id="0">
    <w:p w14:paraId="0DCE9E6E" w14:textId="77777777" w:rsidR="00977295" w:rsidRDefault="0097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89FDC" w14:textId="77777777" w:rsidR="00977295" w:rsidRDefault="00977295">
      <w:r>
        <w:separator/>
      </w:r>
    </w:p>
  </w:footnote>
  <w:footnote w:type="continuationSeparator" w:id="0">
    <w:p w14:paraId="768C47BA" w14:textId="77777777" w:rsidR="00977295" w:rsidRDefault="00977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ED557" w14:textId="77777777" w:rsidR="006E0E70" w:rsidRDefault="00B4503C">
    <w:pPr>
      <w:pStyle w:val="MeetingMinutesHeading"/>
    </w:pPr>
    <w:r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C6ED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29A6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1F149B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7B20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295"/>
    <w:rsid w:val="000511E0"/>
    <w:rsid w:val="00072330"/>
    <w:rsid w:val="0018514B"/>
    <w:rsid w:val="003753D9"/>
    <w:rsid w:val="005A35ED"/>
    <w:rsid w:val="006E0E70"/>
    <w:rsid w:val="008C6EE1"/>
    <w:rsid w:val="00977295"/>
    <w:rsid w:val="00B4503C"/>
    <w:rsid w:val="00C47DC9"/>
    <w:rsid w:val="00C8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556444"/>
  <w15:docId w15:val="{723F00F1-C52C-4B7A-945E-7B702920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semiHidden/>
    <w:qFormat/>
    <w:rsid w:val="006E0E70"/>
    <w:pPr>
      <w:spacing w:after="0" w:line="240" w:lineRule="auto"/>
    </w:pPr>
    <w:rPr>
      <w:spacing w:val="8"/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qFormat/>
    <w:rsid w:val="006E0E70"/>
    <w:pPr>
      <w:outlineLvl w:val="0"/>
    </w:pPr>
    <w:rPr>
      <w:b/>
      <w:color w:val="FFFFFF" w:themeColor="background1"/>
      <w:sz w:val="20"/>
    </w:rPr>
  </w:style>
  <w:style w:type="paragraph" w:styleId="Heading2">
    <w:name w:val="heading 2"/>
    <w:basedOn w:val="Heading1"/>
    <w:next w:val="Normal"/>
    <w:link w:val="Heading2Char"/>
    <w:uiPriority w:val="1"/>
    <w:semiHidden/>
    <w:qFormat/>
    <w:rsid w:val="006E0E70"/>
    <w:pPr>
      <w:outlineLvl w:val="1"/>
    </w:pPr>
    <w:rPr>
      <w:color w:val="A6A6A6" w:themeColor="background1" w:themeShade="A6"/>
    </w:rPr>
  </w:style>
  <w:style w:type="paragraph" w:styleId="Heading3">
    <w:name w:val="heading 3"/>
    <w:basedOn w:val="Heading2"/>
    <w:next w:val="Normal"/>
    <w:link w:val="Heading3Char"/>
    <w:uiPriority w:val="1"/>
    <w:semiHidden/>
    <w:qFormat/>
    <w:rsid w:val="006E0E70"/>
    <w:pPr>
      <w:outlineLvl w:val="2"/>
    </w:pPr>
    <w:rPr>
      <w:b w:val="0"/>
    </w:rPr>
  </w:style>
  <w:style w:type="paragraph" w:styleId="Heading4">
    <w:name w:val="heading 4"/>
    <w:basedOn w:val="Heading5"/>
    <w:next w:val="Normal"/>
    <w:link w:val="Heading4Char"/>
    <w:uiPriority w:val="1"/>
    <w:semiHidden/>
    <w:qFormat/>
    <w:rsid w:val="006E0E70"/>
    <w:pPr>
      <w:spacing w:before="40" w:after="280"/>
      <w:outlineLvl w:val="3"/>
    </w:pPr>
    <w:rPr>
      <w:color w:val="B8CCE4" w:themeColor="accent1" w:themeTint="66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6E0E70"/>
    <w:pPr>
      <w:keepNext/>
      <w:keepLines/>
      <w:spacing w:before="200"/>
      <w:outlineLvl w:val="4"/>
    </w:pPr>
    <w:rPr>
      <w:rFonts w:eastAsiaTheme="majorEastAsia" w:cstheme="majorBidi"/>
      <w:color w:val="D9D9D9" w:themeColor="background1" w:themeShade="D9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6E0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6E0E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E7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semiHidden/>
    <w:rsid w:val="006E0E70"/>
    <w:rPr>
      <w:b/>
      <w:color w:val="FFFFFF" w:themeColor="background1"/>
      <w:spacing w:val="8"/>
      <w:sz w:val="2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E0E70"/>
    <w:rPr>
      <w:b/>
      <w:color w:val="A6A6A6" w:themeColor="background1" w:themeShade="A6"/>
      <w:spacing w:val="8"/>
      <w:sz w:val="20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E0E70"/>
    <w:rPr>
      <w:color w:val="A6A6A6" w:themeColor="background1" w:themeShade="A6"/>
      <w:spacing w:val="8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6E0E70"/>
    <w:rPr>
      <w:rFonts w:eastAsiaTheme="majorEastAsia" w:cstheme="majorBidi"/>
      <w:color w:val="B8CCE4" w:themeColor="accent1" w:themeTint="66"/>
      <w:spacing w:val="8"/>
      <w:sz w:val="96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6E0E70"/>
    <w:rPr>
      <w:rFonts w:eastAsiaTheme="majorEastAsia" w:cstheme="majorBidi"/>
      <w:color w:val="D9D9D9" w:themeColor="background1" w:themeShade="D9"/>
      <w:spacing w:val="8"/>
      <w:sz w:val="96"/>
    </w:rPr>
  </w:style>
  <w:style w:type="paragraph" w:customStyle="1" w:styleId="BodyCopy">
    <w:name w:val="Body Copy"/>
    <w:basedOn w:val="Normal"/>
    <w:qFormat/>
    <w:rsid w:val="006E0E70"/>
    <w:rPr>
      <w:sz w:val="16"/>
    </w:rPr>
  </w:style>
  <w:style w:type="paragraph" w:customStyle="1" w:styleId="MeetingMinutesHeading">
    <w:name w:val="Meeting Minutes Heading"/>
    <w:basedOn w:val="Normal"/>
    <w:qFormat/>
    <w:rsid w:val="006E0E70"/>
    <w:pPr>
      <w:keepNext/>
      <w:keepLines/>
      <w:spacing w:before="40" w:after="280"/>
    </w:pPr>
    <w:rPr>
      <w:rFonts w:eastAsiaTheme="majorEastAsia" w:cstheme="majorBidi"/>
      <w:color w:val="B8CCE4" w:themeColor="accent1" w:themeTint="66"/>
      <w:sz w:val="96"/>
    </w:rPr>
  </w:style>
  <w:style w:type="paragraph" w:customStyle="1" w:styleId="MinutesandAgendaTitles">
    <w:name w:val="Minutes and Agenda Titles"/>
    <w:basedOn w:val="Normal"/>
    <w:qFormat/>
    <w:rsid w:val="006E0E70"/>
    <w:rPr>
      <w:b/>
      <w:color w:val="FFFFFF" w:themeColor="background1"/>
      <w:sz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E0E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E70"/>
    <w:rPr>
      <w:spacing w:val="8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E0E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0E70"/>
    <w:rPr>
      <w:spacing w:val="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vaidW\AppData\Roaming\Microsoft\Templates\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0B17ED0D2B410EBCA5CE4681D3F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BFBF0-43BC-4903-8BD0-5891B63B8A79}"/>
      </w:docPartPr>
      <w:docPartBody>
        <w:p w:rsidR="004A2D38" w:rsidRDefault="00A80FFB">
          <w:pPr>
            <w:pStyle w:val="130B17ED0D2B410EBCA5CE4681D3F6F4"/>
          </w:pPr>
          <w:r>
            <w:t>[Pick the date]</w:t>
          </w:r>
        </w:p>
      </w:docPartBody>
    </w:docPart>
    <w:docPart>
      <w:docPartPr>
        <w:name w:val="D21036D02A204A69BF7C7E33F94A4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42FBD-E33B-4DF0-8E4F-98BBC5F948D9}"/>
      </w:docPartPr>
      <w:docPartBody>
        <w:p w:rsidR="004A2D38" w:rsidRDefault="00A80FFB" w:rsidP="00A80FFB">
          <w:pPr>
            <w:pStyle w:val="D21036D02A204A69BF7C7E33F94A45B0"/>
          </w:pPr>
          <w:r>
            <w:t>Agenda Topic</w:t>
          </w:r>
        </w:p>
      </w:docPartBody>
    </w:docPart>
    <w:docPart>
      <w:docPartPr>
        <w:name w:val="0B1EBCECEF9143F69DD49709AE7C6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897E8-196B-42C5-95C9-C6A85789E207}"/>
      </w:docPartPr>
      <w:docPartBody>
        <w:p w:rsidR="004A2D38" w:rsidRDefault="00A80FFB" w:rsidP="00A80FFB">
          <w:pPr>
            <w:pStyle w:val="0B1EBCECEF9143F69DD49709AE7C6063"/>
          </w:pPr>
          <w:r>
            <w:t>Agenda Topic</w:t>
          </w:r>
        </w:p>
      </w:docPartBody>
    </w:docPart>
    <w:docPart>
      <w:docPartPr>
        <w:name w:val="DC66223E025646138AD43606C55D1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6E2A3-CCAD-4D56-9BC6-21B9E60CD2E3}"/>
      </w:docPartPr>
      <w:docPartBody>
        <w:p w:rsidR="004A2D38" w:rsidRDefault="00A80FFB" w:rsidP="00A80FFB">
          <w:pPr>
            <w:pStyle w:val="DC66223E025646138AD43606C55D1F40"/>
          </w:pPr>
          <w:r>
            <w:t>Agenda Topic</w:t>
          </w:r>
        </w:p>
      </w:docPartBody>
    </w:docPart>
    <w:docPart>
      <w:docPartPr>
        <w:name w:val="A2A6FCBA80AB491BA7C22E58495B4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90D2-C0C5-41B5-BE2A-C7F8FF16034E}"/>
      </w:docPartPr>
      <w:docPartBody>
        <w:p w:rsidR="001D2F6A" w:rsidRDefault="0057063F" w:rsidP="0057063F">
          <w:pPr>
            <w:pStyle w:val="A2A6FCBA80AB491BA7C22E58495B4244"/>
          </w:pPr>
          <w:r>
            <w:t>Agenda Topic</w:t>
          </w:r>
        </w:p>
      </w:docPartBody>
    </w:docPart>
    <w:docPart>
      <w:docPartPr>
        <w:name w:val="F389EA4C5F234864A1CD2CB312261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3EF28-D0CE-4D85-9775-2AAEEE42C78F}"/>
      </w:docPartPr>
      <w:docPartBody>
        <w:p w:rsidR="001D2F6A" w:rsidRDefault="0057063F" w:rsidP="0057063F">
          <w:pPr>
            <w:pStyle w:val="F389EA4C5F234864A1CD2CB3122614F7"/>
          </w:pPr>
          <w:r>
            <w:t>Agenda Topic</w:t>
          </w:r>
        </w:p>
      </w:docPartBody>
    </w:docPart>
    <w:docPart>
      <w:docPartPr>
        <w:name w:val="6993F12A93F243FD81F62BBD381EC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85884-97A4-41FD-A668-86AEE6F000F0}"/>
      </w:docPartPr>
      <w:docPartBody>
        <w:p w:rsidR="001D2F6A" w:rsidRDefault="0057063F" w:rsidP="0057063F">
          <w:pPr>
            <w:pStyle w:val="6993F12A93F243FD81F62BBD381EC65E"/>
          </w:pPr>
          <w:r>
            <w:t>[</w:t>
          </w:r>
          <w:r>
            <w:rPr>
              <w:rStyle w:val="PlaceholderText"/>
            </w:rPr>
            <w:t>Agenda Topic]</w:t>
          </w:r>
        </w:p>
      </w:docPartBody>
    </w:docPart>
    <w:docPart>
      <w:docPartPr>
        <w:name w:val="6392B1171A904A6F8CFFC9EFA11E8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03CAF-8151-4A78-B746-86C6C58231A0}"/>
      </w:docPartPr>
      <w:docPartBody>
        <w:p w:rsidR="001D2F6A" w:rsidRDefault="0057063F" w:rsidP="0057063F">
          <w:pPr>
            <w:pStyle w:val="6392B1171A904A6F8CFFC9EFA11E81BA"/>
          </w:pPr>
          <w:r>
            <w:t>[Time allotted]</w:t>
          </w:r>
        </w:p>
      </w:docPartBody>
    </w:docPart>
    <w:docPart>
      <w:docPartPr>
        <w:name w:val="8480F7AB40C543C9853A42ACE1C50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62133-196E-4D13-B746-FED2409F733E}"/>
      </w:docPartPr>
      <w:docPartBody>
        <w:p w:rsidR="001D2F6A" w:rsidRDefault="0057063F" w:rsidP="0057063F">
          <w:pPr>
            <w:pStyle w:val="8480F7AB40C543C9853A42ACE1C50203"/>
          </w:pPr>
          <w:r>
            <w:t>[Presenter]</w:t>
          </w:r>
        </w:p>
      </w:docPartBody>
    </w:docPart>
    <w:docPart>
      <w:docPartPr>
        <w:name w:val="982A67F668744B5DB1BBE1BFCB58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1BDA1-B19C-47E8-86E1-9C7EC9C5F763}"/>
      </w:docPartPr>
      <w:docPartBody>
        <w:p w:rsidR="001D2F6A" w:rsidRDefault="0057063F" w:rsidP="0057063F">
          <w:pPr>
            <w:pStyle w:val="982A67F668744B5DB1BBE1BFCB587B59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FFB"/>
    <w:rsid w:val="001D2F6A"/>
    <w:rsid w:val="004A2D38"/>
    <w:rsid w:val="0057063F"/>
    <w:rsid w:val="00A8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4C6F1EE03E4335AFA9544BEF833ACA">
    <w:name w:val="924C6F1EE03E4335AFA9544BEF833ACA"/>
  </w:style>
  <w:style w:type="paragraph" w:customStyle="1" w:styleId="130B17ED0D2B410EBCA5CE4681D3F6F4">
    <w:name w:val="130B17ED0D2B410EBCA5CE4681D3F6F4"/>
  </w:style>
  <w:style w:type="paragraph" w:customStyle="1" w:styleId="9E78DAE2C2C046518F48472E22993796">
    <w:name w:val="9E78DAE2C2C046518F48472E22993796"/>
  </w:style>
  <w:style w:type="paragraph" w:customStyle="1" w:styleId="6B7E67F0566E45F39CDE483A5F0A6554">
    <w:name w:val="6B7E67F0566E45F39CDE483A5F0A6554"/>
  </w:style>
  <w:style w:type="character" w:styleId="PlaceholderText">
    <w:name w:val="Placeholder Text"/>
    <w:basedOn w:val="DefaultParagraphFont"/>
    <w:uiPriority w:val="99"/>
    <w:semiHidden/>
    <w:rsid w:val="0057063F"/>
    <w:rPr>
      <w:color w:val="808080"/>
    </w:rPr>
  </w:style>
  <w:style w:type="paragraph" w:customStyle="1" w:styleId="DA1C71108A3F4782BA1DD22B4B175D89">
    <w:name w:val="DA1C71108A3F4782BA1DD22B4B175D89"/>
  </w:style>
  <w:style w:type="paragraph" w:customStyle="1" w:styleId="DE43B29163544D1AAA224118AFDF039B">
    <w:name w:val="DE43B29163544D1AAA224118AFDF039B"/>
  </w:style>
  <w:style w:type="paragraph" w:customStyle="1" w:styleId="675AB1D32F33454297ED24A3756B18A1">
    <w:name w:val="675AB1D32F33454297ED24A3756B18A1"/>
  </w:style>
  <w:style w:type="paragraph" w:customStyle="1" w:styleId="C0FDA48B3C91498FAB4FE84A2D04F0D8">
    <w:name w:val="C0FDA48B3C91498FAB4FE84A2D04F0D8"/>
  </w:style>
  <w:style w:type="paragraph" w:customStyle="1" w:styleId="C754AD12B17743638C5FD02345936F84">
    <w:name w:val="C754AD12B17743638C5FD02345936F84"/>
  </w:style>
  <w:style w:type="paragraph" w:customStyle="1" w:styleId="11BF63C40E7C4CDE8427680A24A6BA34">
    <w:name w:val="11BF63C40E7C4CDE8427680A24A6BA34"/>
  </w:style>
  <w:style w:type="paragraph" w:customStyle="1" w:styleId="638B092A78224BA39A7832A1BCE8B30E">
    <w:name w:val="638B092A78224BA39A7832A1BCE8B30E"/>
  </w:style>
  <w:style w:type="paragraph" w:customStyle="1" w:styleId="EEE6565130EC411780F4C9BCD453DADC">
    <w:name w:val="EEE6565130EC411780F4C9BCD453DADC"/>
  </w:style>
  <w:style w:type="paragraph" w:customStyle="1" w:styleId="2A7623088DBF421889CD9EEDEBC7F90C">
    <w:name w:val="2A7623088DBF421889CD9EEDEBC7F90C"/>
  </w:style>
  <w:style w:type="paragraph" w:customStyle="1" w:styleId="BEC4669945F047C783C070AC90F5815B">
    <w:name w:val="BEC4669945F047C783C070AC90F5815B"/>
  </w:style>
  <w:style w:type="paragraph" w:customStyle="1" w:styleId="D057717739564C32BD5D65B8BD0A6CA8">
    <w:name w:val="D057717739564C32BD5D65B8BD0A6CA8"/>
  </w:style>
  <w:style w:type="paragraph" w:customStyle="1" w:styleId="D21036D02A204A69BF7C7E33F94A45B0">
    <w:name w:val="D21036D02A204A69BF7C7E33F94A45B0"/>
    <w:rsid w:val="00A80FFB"/>
  </w:style>
  <w:style w:type="paragraph" w:customStyle="1" w:styleId="4DF7C3BB068B4EFCAA528F9B086C0282">
    <w:name w:val="4DF7C3BB068B4EFCAA528F9B086C0282"/>
    <w:rsid w:val="00A80FFB"/>
  </w:style>
  <w:style w:type="paragraph" w:customStyle="1" w:styleId="2C8BEDA3F892475BAB7D7514442AE0D5">
    <w:name w:val="2C8BEDA3F892475BAB7D7514442AE0D5"/>
    <w:rsid w:val="00A80FFB"/>
  </w:style>
  <w:style w:type="paragraph" w:customStyle="1" w:styleId="24F70C5545354A4F86FDCE0FBC755099">
    <w:name w:val="24F70C5545354A4F86FDCE0FBC755099"/>
    <w:rsid w:val="00A80FFB"/>
  </w:style>
  <w:style w:type="paragraph" w:customStyle="1" w:styleId="0B1EBCECEF9143F69DD49709AE7C6063">
    <w:name w:val="0B1EBCECEF9143F69DD49709AE7C6063"/>
    <w:rsid w:val="00A80FFB"/>
  </w:style>
  <w:style w:type="paragraph" w:customStyle="1" w:styleId="5B9D13093571451C84C2C49147808C32">
    <w:name w:val="5B9D13093571451C84C2C49147808C32"/>
    <w:rsid w:val="00A80FFB"/>
  </w:style>
  <w:style w:type="paragraph" w:customStyle="1" w:styleId="8CE04FB3D2D140868721769BEED21AFC">
    <w:name w:val="8CE04FB3D2D140868721769BEED21AFC"/>
    <w:rsid w:val="00A80FFB"/>
  </w:style>
  <w:style w:type="paragraph" w:customStyle="1" w:styleId="AE0FF10695BF40AEBCAFD925946B3C64">
    <w:name w:val="AE0FF10695BF40AEBCAFD925946B3C64"/>
    <w:rsid w:val="00A80FFB"/>
  </w:style>
  <w:style w:type="paragraph" w:customStyle="1" w:styleId="DC66223E025646138AD43606C55D1F40">
    <w:name w:val="DC66223E025646138AD43606C55D1F40"/>
    <w:rsid w:val="00A80FFB"/>
  </w:style>
  <w:style w:type="paragraph" w:customStyle="1" w:styleId="C14190935B4047469943EE052F84E9EF">
    <w:name w:val="C14190935B4047469943EE052F84E9EF"/>
    <w:rsid w:val="00A80FFB"/>
  </w:style>
  <w:style w:type="paragraph" w:customStyle="1" w:styleId="CA60D0F831784C2EAA688FF25C53FECA">
    <w:name w:val="CA60D0F831784C2EAA688FF25C53FECA"/>
    <w:rsid w:val="00A80FFB"/>
  </w:style>
  <w:style w:type="paragraph" w:customStyle="1" w:styleId="0C12C51F5D574AC9976D7AEB31DBBE9F">
    <w:name w:val="0C12C51F5D574AC9976D7AEB31DBBE9F"/>
    <w:rsid w:val="00A80FFB"/>
  </w:style>
  <w:style w:type="paragraph" w:customStyle="1" w:styleId="5B5AC6ACAE7D4ACAA2C16B507EDDAA73">
    <w:name w:val="5B5AC6ACAE7D4ACAA2C16B507EDDAA73"/>
    <w:rsid w:val="00A80FFB"/>
  </w:style>
  <w:style w:type="paragraph" w:customStyle="1" w:styleId="F16E6E9450074DB7BB3073C3BBB71C2A">
    <w:name w:val="F16E6E9450074DB7BB3073C3BBB71C2A"/>
    <w:rsid w:val="00A80FFB"/>
  </w:style>
  <w:style w:type="paragraph" w:customStyle="1" w:styleId="BE0C1290BB4E4DB0A0894B1C428A6B28">
    <w:name w:val="BE0C1290BB4E4DB0A0894B1C428A6B28"/>
    <w:rsid w:val="00A80FFB"/>
  </w:style>
  <w:style w:type="paragraph" w:customStyle="1" w:styleId="E89F92D50C2F48B1A7648FEB65FACF81">
    <w:name w:val="E89F92D50C2F48B1A7648FEB65FACF81"/>
    <w:rsid w:val="00A80FFB"/>
  </w:style>
  <w:style w:type="paragraph" w:customStyle="1" w:styleId="A2A6FCBA80AB491BA7C22E58495B4244">
    <w:name w:val="A2A6FCBA80AB491BA7C22E58495B4244"/>
    <w:rsid w:val="0057063F"/>
  </w:style>
  <w:style w:type="paragraph" w:customStyle="1" w:styleId="F389EA4C5F234864A1CD2CB3122614F7">
    <w:name w:val="F389EA4C5F234864A1CD2CB3122614F7"/>
    <w:rsid w:val="0057063F"/>
  </w:style>
  <w:style w:type="paragraph" w:customStyle="1" w:styleId="6993F12A93F243FD81F62BBD381EC65E">
    <w:name w:val="6993F12A93F243FD81F62BBD381EC65E"/>
    <w:rsid w:val="0057063F"/>
  </w:style>
  <w:style w:type="paragraph" w:customStyle="1" w:styleId="6392B1171A904A6F8CFFC9EFA11E81BA">
    <w:name w:val="6392B1171A904A6F8CFFC9EFA11E81BA"/>
    <w:rsid w:val="0057063F"/>
  </w:style>
  <w:style w:type="paragraph" w:customStyle="1" w:styleId="8480F7AB40C543C9853A42ACE1C50203">
    <w:name w:val="8480F7AB40C543C9853A42ACE1C50203"/>
    <w:rsid w:val="0057063F"/>
  </w:style>
  <w:style w:type="paragraph" w:customStyle="1" w:styleId="FB9854FD21624E1C8F9059B1B1E27523">
    <w:name w:val="FB9854FD21624E1C8F9059B1B1E27523"/>
    <w:rsid w:val="0057063F"/>
  </w:style>
  <w:style w:type="paragraph" w:customStyle="1" w:styleId="20C0A6853E004ED8BAFD871B68DB4F7D">
    <w:name w:val="20C0A6853E004ED8BAFD871B68DB4F7D"/>
    <w:rsid w:val="0057063F"/>
  </w:style>
  <w:style w:type="paragraph" w:customStyle="1" w:styleId="D0C66ACC1E2A48AAA8B407815B4D7659">
    <w:name w:val="D0C66ACC1E2A48AAA8B407815B4D7659"/>
    <w:rsid w:val="0057063F"/>
  </w:style>
  <w:style w:type="paragraph" w:customStyle="1" w:styleId="E5EA5283E145413F93D368673B674FDB">
    <w:name w:val="E5EA5283E145413F93D368673B674FDB"/>
    <w:rsid w:val="0057063F"/>
  </w:style>
  <w:style w:type="paragraph" w:customStyle="1" w:styleId="982A67F668744B5DB1BBE1BFCB587B59">
    <w:name w:val="982A67F668744B5DB1BBE1BFCB587B59"/>
    <w:rsid w:val="005706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Presentation">
      <a:majorFont>
        <a:latin typeface="Bookman Old Style"/>
        <a:ea typeface=""/>
        <a:cs typeface=""/>
      </a:majorFont>
      <a:minorFont>
        <a:latin typeface="Segoe Condensed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2017-03-24T00:00:00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ABAF2B-CAAF-430E-93A5-E0C27C6011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0</TotalTime>
  <Pages>2</Pages>
  <Words>209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subject/>
  <dc:creator>JavaidW</dc:creator>
  <cp:keywords/>
  <cp:lastModifiedBy>Jessica Helms</cp:lastModifiedBy>
  <cp:revision>2</cp:revision>
  <cp:lastPrinted>2006-08-01T17:47:00Z</cp:lastPrinted>
  <dcterms:created xsi:type="dcterms:W3CDTF">2017-03-23T20:21:00Z</dcterms:created>
  <dcterms:modified xsi:type="dcterms:W3CDTF">2017-03-23T20:21:00Z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TC101731859990</vt:lpwstr>
  </property>
</Properties>
</file>