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92825B" w14:textId="23C9565F" w:rsidR="0052180A" w:rsidRDefault="00DA2550" w:rsidP="0052180A">
      <w:pPr>
        <w:jc w:val="center"/>
        <w:rPr>
          <w:rFonts w:ascii="Arial" w:hAnsi="Arial" w:cs="Arial"/>
          <w:b/>
          <w:bCs/>
          <w:sz w:val="28"/>
        </w:rPr>
      </w:pPr>
      <w:r>
        <w:rPr>
          <w:rFonts w:ascii="Arial" w:hAnsi="Arial" w:cs="Arial"/>
          <w:b/>
          <w:bCs/>
          <w:sz w:val="28"/>
        </w:rPr>
        <w:t>January 22-23</w:t>
      </w:r>
      <w:r w:rsidRPr="00DA2550">
        <w:rPr>
          <w:rFonts w:ascii="Arial" w:hAnsi="Arial" w:cs="Arial"/>
          <w:b/>
          <w:bCs/>
          <w:sz w:val="28"/>
          <w:vertAlign w:val="superscript"/>
        </w:rPr>
        <w:t>rd</w:t>
      </w:r>
      <w:r>
        <w:rPr>
          <w:rFonts w:ascii="Arial" w:hAnsi="Arial" w:cs="Arial"/>
          <w:b/>
          <w:bCs/>
          <w:sz w:val="28"/>
        </w:rPr>
        <w:t>, 2020 | CSTE National Office, Atlanta, GA</w:t>
      </w:r>
    </w:p>
    <w:p w14:paraId="7E032F68" w14:textId="5B3EB220" w:rsidR="00DA2550" w:rsidRDefault="00DA2550" w:rsidP="0052180A">
      <w:pPr>
        <w:jc w:val="center"/>
        <w:rPr>
          <w:rFonts w:ascii="Arial" w:hAnsi="Arial" w:cs="Arial"/>
          <w:b/>
          <w:bCs/>
          <w:sz w:val="28"/>
        </w:rPr>
      </w:pPr>
    </w:p>
    <w:p w14:paraId="0F444D85" w14:textId="0D5F8FED" w:rsidR="00DA2550" w:rsidRPr="008F3AE4" w:rsidRDefault="00DA2550" w:rsidP="0052180A">
      <w:pPr>
        <w:jc w:val="center"/>
        <w:rPr>
          <w:rFonts w:ascii="Arial" w:hAnsi="Arial" w:cs="Arial"/>
          <w:b/>
          <w:bCs/>
          <w:sz w:val="28"/>
          <w:u w:val="single"/>
        </w:rPr>
      </w:pPr>
      <w:r w:rsidRPr="008F3AE4">
        <w:rPr>
          <w:rFonts w:ascii="Arial" w:hAnsi="Arial" w:cs="Arial"/>
          <w:b/>
          <w:bCs/>
          <w:sz w:val="28"/>
          <w:u w:val="single"/>
        </w:rPr>
        <w:t>Wednesday January 22</w:t>
      </w:r>
      <w:r w:rsidR="006D543A" w:rsidRPr="008F3AE4">
        <w:rPr>
          <w:rFonts w:ascii="Arial" w:hAnsi="Arial" w:cs="Arial"/>
          <w:b/>
          <w:bCs/>
          <w:sz w:val="28"/>
          <w:u w:val="single"/>
        </w:rPr>
        <w:t>nd</w:t>
      </w:r>
    </w:p>
    <w:p w14:paraId="4C4512AC" w14:textId="09A4E6CD" w:rsidR="0009667D" w:rsidRPr="00245795" w:rsidRDefault="00546766" w:rsidP="00400A51">
      <w:pPr>
        <w:rPr>
          <w:color w:val="000000" w:themeColor="text1"/>
          <w:sz w:val="18"/>
        </w:rPr>
      </w:pPr>
      <w:r>
        <w:rPr>
          <w:color w:val="000000" w:themeColor="text1"/>
          <w:sz w:val="18"/>
        </w:rPr>
        <w:t>*Note: Breakfast will not be provided</w:t>
      </w:r>
    </w:p>
    <w:tbl>
      <w:tblPr>
        <w:tblStyle w:val="ListTable6Colorful"/>
        <w:tblW w:w="5000" w:type="pct"/>
        <w:jc w:val="center"/>
        <w:tblLayout w:type="fixed"/>
        <w:tblCellMar>
          <w:left w:w="0" w:type="dxa"/>
        </w:tblCellMar>
        <w:tblLook w:val="0600" w:firstRow="0" w:lastRow="0" w:firstColumn="0" w:lastColumn="0" w:noHBand="1" w:noVBand="1"/>
        <w:tblDescription w:val="Agenda items table"/>
      </w:tblPr>
      <w:tblGrid>
        <w:gridCol w:w="1442"/>
        <w:gridCol w:w="6388"/>
        <w:gridCol w:w="2250"/>
      </w:tblGrid>
      <w:tr w:rsidR="007E4B15" w:rsidRPr="007E4B15" w14:paraId="742320B6" w14:textId="77777777" w:rsidTr="005D16C3">
        <w:trPr>
          <w:trHeight w:val="318"/>
          <w:tblHeader/>
          <w:jc w:val="center"/>
        </w:trPr>
        <w:tc>
          <w:tcPr>
            <w:tcW w:w="1442" w:type="dxa"/>
            <w:tcBorders>
              <w:top w:val="single" w:sz="4" w:space="0" w:color="1481AB" w:themeColor="accent1" w:themeShade="BF"/>
              <w:bottom w:val="single" w:sz="4" w:space="0" w:color="1481AB" w:themeColor="accent1" w:themeShade="BF"/>
            </w:tcBorders>
            <w:shd w:val="clear" w:color="auto" w:fill="002060"/>
            <w:vAlign w:val="center"/>
          </w:tcPr>
          <w:p w14:paraId="10EA2202" w14:textId="77777777" w:rsidR="00400A51" w:rsidRPr="00295FA2" w:rsidRDefault="0031788D" w:rsidP="00B2198A">
            <w:pPr>
              <w:pStyle w:val="Heading2"/>
              <w:jc w:val="center"/>
              <w:outlineLvl w:val="1"/>
              <w:rPr>
                <w:b/>
                <w:color w:val="FFFFFF" w:themeColor="background1"/>
                <w:sz w:val="18"/>
              </w:rPr>
            </w:pPr>
            <w:sdt>
              <w:sdtPr>
                <w:rPr>
                  <w:b/>
                  <w:color w:val="FFFFFF" w:themeColor="background1"/>
                  <w:sz w:val="18"/>
                </w:rPr>
                <w:alias w:val="Time:"/>
                <w:tag w:val="Time:"/>
                <w:id w:val="-718661838"/>
                <w:placeholder>
                  <w:docPart w:val="AA4EDFDA4F0F439982CB7C93BAA3FF68"/>
                </w:placeholder>
                <w:temporary/>
                <w:showingPlcHdr/>
                <w15:appearance w15:val="hidden"/>
              </w:sdtPr>
              <w:sdtEndPr>
                <w:rPr>
                  <w:shd w:val="clear" w:color="auto" w:fill="1C6194" w:themeFill="accent2" w:themeFillShade="BF"/>
                </w:rPr>
              </w:sdtEndPr>
              <w:sdtContent>
                <w:r w:rsidR="00400A51" w:rsidRPr="005D16C3">
                  <w:rPr>
                    <w:b/>
                    <w:color w:val="FFFFFF" w:themeColor="background1"/>
                    <w:sz w:val="18"/>
                    <w:shd w:val="clear" w:color="auto" w:fill="002060"/>
                  </w:rPr>
                  <w:t>Time</w:t>
                </w:r>
              </w:sdtContent>
            </w:sdt>
          </w:p>
        </w:tc>
        <w:tc>
          <w:tcPr>
            <w:tcW w:w="6388" w:type="dxa"/>
            <w:tcBorders>
              <w:top w:val="single" w:sz="4" w:space="0" w:color="1481AB" w:themeColor="accent1" w:themeShade="BF"/>
              <w:bottom w:val="single" w:sz="4" w:space="0" w:color="1481AB" w:themeColor="accent1" w:themeShade="BF"/>
            </w:tcBorders>
            <w:shd w:val="clear" w:color="auto" w:fill="002060"/>
            <w:vAlign w:val="center"/>
          </w:tcPr>
          <w:p w14:paraId="0127722F" w14:textId="77777777" w:rsidR="00400A51" w:rsidRPr="007E4B15" w:rsidRDefault="00607265" w:rsidP="00B2198A">
            <w:pPr>
              <w:pStyle w:val="Heading2"/>
              <w:jc w:val="center"/>
              <w:outlineLvl w:val="1"/>
              <w:rPr>
                <w:b/>
                <w:color w:val="FFFFFF" w:themeColor="background1"/>
                <w:sz w:val="18"/>
              </w:rPr>
            </w:pPr>
            <w:r>
              <w:rPr>
                <w:b/>
                <w:color w:val="FFFFFF" w:themeColor="background1"/>
                <w:sz w:val="18"/>
              </w:rPr>
              <w:t>Agenda</w:t>
            </w:r>
          </w:p>
        </w:tc>
        <w:tc>
          <w:tcPr>
            <w:tcW w:w="2250" w:type="dxa"/>
            <w:tcBorders>
              <w:top w:val="single" w:sz="4" w:space="0" w:color="1481AB" w:themeColor="accent1" w:themeShade="BF"/>
              <w:bottom w:val="single" w:sz="4" w:space="0" w:color="1481AB" w:themeColor="accent1" w:themeShade="BF"/>
            </w:tcBorders>
            <w:shd w:val="clear" w:color="auto" w:fill="002060"/>
            <w:vAlign w:val="center"/>
          </w:tcPr>
          <w:p w14:paraId="6154252D" w14:textId="77F57C9C" w:rsidR="00400A51" w:rsidRPr="007E4B15" w:rsidRDefault="00BF7D00" w:rsidP="00B2198A">
            <w:pPr>
              <w:pStyle w:val="Heading2"/>
              <w:jc w:val="center"/>
              <w:outlineLvl w:val="1"/>
              <w:rPr>
                <w:b/>
                <w:color w:val="FFFFFF" w:themeColor="background1"/>
                <w:sz w:val="18"/>
              </w:rPr>
            </w:pPr>
            <w:r>
              <w:rPr>
                <w:b/>
                <w:color w:val="FFFFFF" w:themeColor="background1"/>
                <w:sz w:val="18"/>
                <w:shd w:val="clear" w:color="auto" w:fill="002060"/>
              </w:rPr>
              <w:t>Location</w:t>
            </w:r>
          </w:p>
        </w:tc>
      </w:tr>
      <w:tr w:rsidR="00400A51" w:rsidRPr="00B2198A" w14:paraId="557B26E4" w14:textId="77777777" w:rsidTr="00893A66">
        <w:trPr>
          <w:trHeight w:val="244"/>
          <w:jc w:val="center"/>
        </w:trPr>
        <w:tc>
          <w:tcPr>
            <w:tcW w:w="1442" w:type="dxa"/>
            <w:tcBorders>
              <w:top w:val="single" w:sz="4" w:space="0" w:color="1481AB" w:themeColor="accent1" w:themeShade="BF"/>
              <w:bottom w:val="single" w:sz="4" w:space="0" w:color="1481AB" w:themeColor="accent1" w:themeShade="BF"/>
            </w:tcBorders>
          </w:tcPr>
          <w:p w14:paraId="02AAEAF8" w14:textId="49ADBF8A" w:rsidR="00400A51" w:rsidRPr="00B2198A" w:rsidRDefault="006D543A" w:rsidP="00B2198A">
            <w:r>
              <w:t>8:30am – 10:15am</w:t>
            </w:r>
          </w:p>
        </w:tc>
        <w:tc>
          <w:tcPr>
            <w:tcW w:w="6388" w:type="dxa"/>
            <w:tcBorders>
              <w:top w:val="single" w:sz="4" w:space="0" w:color="1481AB" w:themeColor="accent1" w:themeShade="BF"/>
              <w:bottom w:val="single" w:sz="4" w:space="0" w:color="1481AB" w:themeColor="accent1" w:themeShade="BF"/>
            </w:tcBorders>
          </w:tcPr>
          <w:p w14:paraId="2683DB7B" w14:textId="77777777" w:rsidR="00400A51" w:rsidRDefault="006D543A" w:rsidP="00B2198A">
            <w:r>
              <w:t>Governance Committee Meeting</w:t>
            </w:r>
          </w:p>
          <w:p w14:paraId="0BEF8BD6" w14:textId="77777777" w:rsidR="00F808C0" w:rsidRDefault="00F808C0" w:rsidP="00F808C0">
            <w:pPr>
              <w:pStyle w:val="ListParagraph"/>
              <w:numPr>
                <w:ilvl w:val="0"/>
                <w:numId w:val="6"/>
              </w:numPr>
            </w:pPr>
            <w:r>
              <w:t>Bylaws</w:t>
            </w:r>
          </w:p>
          <w:p w14:paraId="073CB1E7" w14:textId="77777777" w:rsidR="00F808C0" w:rsidRDefault="00F808C0" w:rsidP="00F808C0">
            <w:pPr>
              <w:pStyle w:val="ListParagraph"/>
              <w:numPr>
                <w:ilvl w:val="0"/>
                <w:numId w:val="6"/>
              </w:numPr>
            </w:pPr>
            <w:r>
              <w:t>Member organization</w:t>
            </w:r>
          </w:p>
          <w:p w14:paraId="2942B6D4" w14:textId="77777777" w:rsidR="00F808C0" w:rsidRDefault="00F808C0" w:rsidP="00F808C0">
            <w:pPr>
              <w:pStyle w:val="ListParagraph"/>
              <w:numPr>
                <w:ilvl w:val="0"/>
                <w:numId w:val="6"/>
              </w:numPr>
            </w:pPr>
            <w:r>
              <w:t>Organization representatives</w:t>
            </w:r>
          </w:p>
          <w:p w14:paraId="7204E184" w14:textId="2E09BDCE" w:rsidR="00C87269" w:rsidRPr="00F808C0" w:rsidRDefault="00C87269" w:rsidP="00F808C0">
            <w:pPr>
              <w:pStyle w:val="ListParagraph"/>
              <w:numPr>
                <w:ilvl w:val="0"/>
                <w:numId w:val="6"/>
              </w:numPr>
            </w:pPr>
            <w:r>
              <w:t>Implementation Plan</w:t>
            </w:r>
          </w:p>
        </w:tc>
        <w:tc>
          <w:tcPr>
            <w:tcW w:w="2250" w:type="dxa"/>
            <w:tcBorders>
              <w:top w:val="single" w:sz="4" w:space="0" w:color="1481AB" w:themeColor="accent1" w:themeShade="BF"/>
              <w:bottom w:val="single" w:sz="4" w:space="0" w:color="1481AB" w:themeColor="accent1" w:themeShade="BF"/>
            </w:tcBorders>
          </w:tcPr>
          <w:p w14:paraId="4FCBB8BE" w14:textId="304274A1" w:rsidR="000D5FD0" w:rsidRPr="000D5FD0" w:rsidRDefault="006D543A" w:rsidP="000D5FD0">
            <w:pPr>
              <w:pStyle w:val="ListParagraph"/>
              <w:numPr>
                <w:ilvl w:val="0"/>
                <w:numId w:val="6"/>
              </w:numPr>
            </w:pPr>
            <w:r>
              <w:t>S</w:t>
            </w:r>
            <w:r w:rsidR="000D5FD0">
              <w:t>uite 700 , All Hands Room</w:t>
            </w:r>
          </w:p>
        </w:tc>
      </w:tr>
      <w:tr w:rsidR="002757A8" w:rsidRPr="00B2198A" w14:paraId="35E71590" w14:textId="77777777" w:rsidTr="00893A66">
        <w:trPr>
          <w:trHeight w:val="260"/>
          <w:jc w:val="center"/>
        </w:trPr>
        <w:tc>
          <w:tcPr>
            <w:tcW w:w="1442" w:type="dxa"/>
            <w:tcBorders>
              <w:top w:val="single" w:sz="4" w:space="0" w:color="1481AB" w:themeColor="accent1" w:themeShade="BF"/>
              <w:bottom w:val="single" w:sz="4" w:space="0" w:color="1481AB" w:themeColor="accent1" w:themeShade="BF"/>
            </w:tcBorders>
          </w:tcPr>
          <w:p w14:paraId="708FD8CF" w14:textId="010830F5" w:rsidR="002757A8" w:rsidRPr="00B2198A" w:rsidRDefault="006D543A" w:rsidP="002757A8">
            <w:r>
              <w:t xml:space="preserve">10:15am- 10:30am </w:t>
            </w:r>
          </w:p>
        </w:tc>
        <w:tc>
          <w:tcPr>
            <w:tcW w:w="6388" w:type="dxa"/>
            <w:tcBorders>
              <w:top w:val="single" w:sz="4" w:space="0" w:color="1481AB" w:themeColor="accent1" w:themeShade="BF"/>
              <w:bottom w:val="single" w:sz="4" w:space="0" w:color="1481AB" w:themeColor="accent1" w:themeShade="BF"/>
            </w:tcBorders>
          </w:tcPr>
          <w:p w14:paraId="597D7130" w14:textId="4F7D1ACA" w:rsidR="002757A8" w:rsidRPr="00B2198A" w:rsidRDefault="00552AC8" w:rsidP="002757A8">
            <w:r>
              <w:t xml:space="preserve">Registration and </w:t>
            </w:r>
            <w:r w:rsidR="006D543A">
              <w:t>Break (Provided)</w:t>
            </w:r>
          </w:p>
        </w:tc>
        <w:tc>
          <w:tcPr>
            <w:tcW w:w="2250" w:type="dxa"/>
            <w:tcBorders>
              <w:top w:val="single" w:sz="4" w:space="0" w:color="1481AB" w:themeColor="accent1" w:themeShade="BF"/>
              <w:bottom w:val="single" w:sz="4" w:space="0" w:color="1481AB" w:themeColor="accent1" w:themeShade="BF"/>
            </w:tcBorders>
          </w:tcPr>
          <w:p w14:paraId="1AF4A192" w14:textId="1BF59689" w:rsidR="002757A8" w:rsidRPr="006D543A" w:rsidRDefault="006D543A" w:rsidP="006D543A">
            <w:pPr>
              <w:pStyle w:val="ListParagraph"/>
              <w:numPr>
                <w:ilvl w:val="0"/>
                <w:numId w:val="6"/>
              </w:numPr>
            </w:pPr>
            <w:r>
              <w:t>S</w:t>
            </w:r>
            <w:r w:rsidR="000D5FD0">
              <w:t>park Room, First Floor</w:t>
            </w:r>
          </w:p>
        </w:tc>
      </w:tr>
      <w:tr w:rsidR="002757A8" w:rsidRPr="00B2198A" w14:paraId="52760542" w14:textId="77777777" w:rsidTr="00893A66">
        <w:trPr>
          <w:trHeight w:val="260"/>
          <w:jc w:val="center"/>
        </w:trPr>
        <w:tc>
          <w:tcPr>
            <w:tcW w:w="1442" w:type="dxa"/>
            <w:tcBorders>
              <w:top w:val="single" w:sz="4" w:space="0" w:color="1481AB" w:themeColor="accent1" w:themeShade="BF"/>
              <w:bottom w:val="single" w:sz="4" w:space="0" w:color="1481AB" w:themeColor="accent1" w:themeShade="BF"/>
            </w:tcBorders>
          </w:tcPr>
          <w:p w14:paraId="7D32FFA3" w14:textId="5E5B4149" w:rsidR="002757A8" w:rsidRPr="00B2198A" w:rsidRDefault="002757A8" w:rsidP="002757A8">
            <w:r>
              <w:t>10:</w:t>
            </w:r>
            <w:r w:rsidR="006D543A">
              <w:t>30</w:t>
            </w:r>
            <w:r>
              <w:t>am-1</w:t>
            </w:r>
            <w:r w:rsidR="006D543A">
              <w:t>1:30</w:t>
            </w:r>
            <w:r>
              <w:t>am</w:t>
            </w:r>
          </w:p>
        </w:tc>
        <w:tc>
          <w:tcPr>
            <w:tcW w:w="6388" w:type="dxa"/>
            <w:tcBorders>
              <w:top w:val="single" w:sz="4" w:space="0" w:color="1481AB" w:themeColor="accent1" w:themeShade="BF"/>
              <w:bottom w:val="single" w:sz="4" w:space="0" w:color="1481AB" w:themeColor="accent1" w:themeShade="BF"/>
            </w:tcBorders>
          </w:tcPr>
          <w:p w14:paraId="76492E7C" w14:textId="1169A4E4" w:rsidR="002757A8" w:rsidRDefault="00552AC8" w:rsidP="002757A8">
            <w:r>
              <w:t>Welcome: Council Updates</w:t>
            </w:r>
          </w:p>
          <w:p w14:paraId="2886179D" w14:textId="13BE5604" w:rsidR="00552AC8" w:rsidRPr="00E77845" w:rsidRDefault="00552AC8" w:rsidP="002757A8">
            <w:pPr>
              <w:rPr>
                <w:i/>
                <w:iCs/>
              </w:rPr>
            </w:pPr>
            <w:r w:rsidRPr="00E77845">
              <w:rPr>
                <w:i/>
                <w:iCs/>
              </w:rPr>
              <w:t>All Meeting Attendees</w:t>
            </w:r>
          </w:p>
        </w:tc>
        <w:tc>
          <w:tcPr>
            <w:tcW w:w="2250" w:type="dxa"/>
            <w:tcBorders>
              <w:top w:val="single" w:sz="4" w:space="0" w:color="1481AB" w:themeColor="accent1" w:themeShade="BF"/>
              <w:bottom w:val="single" w:sz="4" w:space="0" w:color="1481AB" w:themeColor="accent1" w:themeShade="BF"/>
            </w:tcBorders>
          </w:tcPr>
          <w:p w14:paraId="3B449E34" w14:textId="4C2682F2" w:rsidR="002757A8" w:rsidRPr="006D543A" w:rsidRDefault="006D543A" w:rsidP="006D543A">
            <w:pPr>
              <w:pStyle w:val="ListParagraph"/>
              <w:numPr>
                <w:ilvl w:val="0"/>
                <w:numId w:val="5"/>
              </w:numPr>
            </w:pPr>
            <w:r>
              <w:t>Spark Room</w:t>
            </w:r>
            <w:r w:rsidR="00552AC8">
              <w:t>, First Floor</w:t>
            </w:r>
          </w:p>
        </w:tc>
      </w:tr>
      <w:tr w:rsidR="000B7575" w:rsidRPr="006D543A" w14:paraId="3A3B426C" w14:textId="77777777" w:rsidTr="00D55FD5">
        <w:trPr>
          <w:trHeight w:val="244"/>
          <w:jc w:val="center"/>
        </w:trPr>
        <w:tc>
          <w:tcPr>
            <w:tcW w:w="1442" w:type="dxa"/>
            <w:tcBorders>
              <w:top w:val="single" w:sz="4" w:space="0" w:color="1481AB" w:themeColor="accent1" w:themeShade="BF"/>
              <w:bottom w:val="single" w:sz="4" w:space="0" w:color="1481AB" w:themeColor="accent1" w:themeShade="BF"/>
            </w:tcBorders>
          </w:tcPr>
          <w:p w14:paraId="0FC63E2B" w14:textId="4E329871" w:rsidR="000B7575" w:rsidRPr="00B2198A" w:rsidRDefault="000B7575" w:rsidP="00D55FD5">
            <w:r>
              <w:t>1</w:t>
            </w:r>
            <w:r w:rsidR="00546766">
              <w:t>1</w:t>
            </w:r>
            <w:r>
              <w:t>:30</w:t>
            </w:r>
            <w:r w:rsidR="00546766">
              <w:t>a</w:t>
            </w:r>
            <w:r>
              <w:t>m- 1</w:t>
            </w:r>
            <w:r w:rsidR="00546766">
              <w:t>2</w:t>
            </w:r>
            <w:r>
              <w:t>:00pm</w:t>
            </w:r>
          </w:p>
        </w:tc>
        <w:tc>
          <w:tcPr>
            <w:tcW w:w="6388" w:type="dxa"/>
            <w:tcBorders>
              <w:top w:val="single" w:sz="4" w:space="0" w:color="1481AB" w:themeColor="accent1" w:themeShade="BF"/>
              <w:bottom w:val="single" w:sz="4" w:space="0" w:color="1481AB" w:themeColor="accent1" w:themeShade="BF"/>
            </w:tcBorders>
          </w:tcPr>
          <w:p w14:paraId="434BA2EE" w14:textId="49784A17" w:rsidR="000B7575" w:rsidRPr="00B2198A" w:rsidRDefault="000B7575" w:rsidP="00D55FD5">
            <w:r>
              <w:t xml:space="preserve">High Level Guidance </w:t>
            </w:r>
            <w:r w:rsidR="003773DA">
              <w:t xml:space="preserve">(HLG) </w:t>
            </w:r>
            <w:r w:rsidR="00AA5955">
              <w:t>Overview</w:t>
            </w:r>
          </w:p>
        </w:tc>
        <w:tc>
          <w:tcPr>
            <w:tcW w:w="2250" w:type="dxa"/>
            <w:tcBorders>
              <w:top w:val="single" w:sz="4" w:space="0" w:color="1481AB" w:themeColor="accent1" w:themeShade="BF"/>
              <w:bottom w:val="single" w:sz="4" w:space="0" w:color="1481AB" w:themeColor="accent1" w:themeShade="BF"/>
            </w:tcBorders>
          </w:tcPr>
          <w:p w14:paraId="47B65DDA" w14:textId="77777777" w:rsidR="000B7575" w:rsidRPr="006D543A" w:rsidRDefault="000B7575" w:rsidP="00D55FD5">
            <w:pPr>
              <w:pStyle w:val="ListParagraph"/>
              <w:numPr>
                <w:ilvl w:val="0"/>
                <w:numId w:val="6"/>
              </w:numPr>
            </w:pPr>
            <w:r>
              <w:t>Spark Room, First Floor</w:t>
            </w:r>
          </w:p>
        </w:tc>
      </w:tr>
      <w:tr w:rsidR="00546766" w:rsidRPr="006D543A" w14:paraId="15AB3691" w14:textId="77777777" w:rsidTr="00D55FD5">
        <w:trPr>
          <w:trHeight w:val="244"/>
          <w:jc w:val="center"/>
        </w:trPr>
        <w:tc>
          <w:tcPr>
            <w:tcW w:w="1442" w:type="dxa"/>
            <w:tcBorders>
              <w:top w:val="single" w:sz="4" w:space="0" w:color="1481AB" w:themeColor="accent1" w:themeShade="BF"/>
              <w:bottom w:val="single" w:sz="4" w:space="0" w:color="1481AB" w:themeColor="accent1" w:themeShade="BF"/>
            </w:tcBorders>
          </w:tcPr>
          <w:p w14:paraId="7167A7B1" w14:textId="0DAC4468" w:rsidR="00546766" w:rsidRDefault="00546766" w:rsidP="00546766">
            <w:r>
              <w:t>12:00pm-1:00pm</w:t>
            </w:r>
          </w:p>
        </w:tc>
        <w:tc>
          <w:tcPr>
            <w:tcW w:w="6388" w:type="dxa"/>
            <w:tcBorders>
              <w:top w:val="single" w:sz="4" w:space="0" w:color="1481AB" w:themeColor="accent1" w:themeShade="BF"/>
              <w:bottom w:val="single" w:sz="4" w:space="0" w:color="1481AB" w:themeColor="accent1" w:themeShade="BF"/>
            </w:tcBorders>
          </w:tcPr>
          <w:p w14:paraId="30993540" w14:textId="50A6F785" w:rsidR="00546766" w:rsidRDefault="00C45104" w:rsidP="00546766">
            <w:r>
              <w:t xml:space="preserve">Working </w:t>
            </w:r>
            <w:r w:rsidR="00546766">
              <w:t>Lunch (provided)</w:t>
            </w:r>
          </w:p>
        </w:tc>
        <w:tc>
          <w:tcPr>
            <w:tcW w:w="2250" w:type="dxa"/>
            <w:tcBorders>
              <w:top w:val="single" w:sz="4" w:space="0" w:color="1481AB" w:themeColor="accent1" w:themeShade="BF"/>
              <w:bottom w:val="single" w:sz="4" w:space="0" w:color="1481AB" w:themeColor="accent1" w:themeShade="BF"/>
            </w:tcBorders>
          </w:tcPr>
          <w:p w14:paraId="009CAD26" w14:textId="05AC23A0" w:rsidR="00546766" w:rsidRDefault="00546766" w:rsidP="00546766">
            <w:pPr>
              <w:pStyle w:val="ListParagraph"/>
              <w:numPr>
                <w:ilvl w:val="0"/>
                <w:numId w:val="6"/>
              </w:numPr>
            </w:pPr>
            <w:r>
              <w:t>Suite 700 Galley</w:t>
            </w:r>
          </w:p>
        </w:tc>
      </w:tr>
      <w:tr w:rsidR="00546766" w:rsidRPr="00B2198A" w14:paraId="3C228E43" w14:textId="77777777" w:rsidTr="00893A66">
        <w:trPr>
          <w:trHeight w:val="260"/>
          <w:jc w:val="center"/>
        </w:trPr>
        <w:tc>
          <w:tcPr>
            <w:tcW w:w="1442" w:type="dxa"/>
            <w:tcBorders>
              <w:top w:val="single" w:sz="4" w:space="0" w:color="1481AB" w:themeColor="accent1" w:themeShade="BF"/>
              <w:bottom w:val="single" w:sz="4" w:space="0" w:color="1481AB" w:themeColor="accent1" w:themeShade="BF"/>
            </w:tcBorders>
          </w:tcPr>
          <w:p w14:paraId="0E94A320" w14:textId="1A6B03E5" w:rsidR="00546766" w:rsidRPr="00B2198A" w:rsidRDefault="00546766" w:rsidP="00546766">
            <w:r>
              <w:t>1:00pm-2:30pm</w:t>
            </w:r>
          </w:p>
        </w:tc>
        <w:tc>
          <w:tcPr>
            <w:tcW w:w="6388" w:type="dxa"/>
            <w:tcBorders>
              <w:top w:val="single" w:sz="4" w:space="0" w:color="1481AB" w:themeColor="accent1" w:themeShade="BF"/>
              <w:bottom w:val="single" w:sz="4" w:space="0" w:color="1481AB" w:themeColor="accent1" w:themeShade="BF"/>
            </w:tcBorders>
          </w:tcPr>
          <w:p w14:paraId="7742C48F" w14:textId="26BF202F" w:rsidR="00E11230" w:rsidRPr="00AA5955" w:rsidRDefault="00546766" w:rsidP="00AA5955">
            <w:r w:rsidRPr="000B7575">
              <w:t xml:space="preserve">All CORHA Meeting: </w:t>
            </w:r>
            <w:r w:rsidR="003773DA">
              <w:t>HLG</w:t>
            </w:r>
            <w:r w:rsidRPr="000B7575">
              <w:t xml:space="preserve"> Chapter</w:t>
            </w:r>
            <w:r w:rsidR="00AA5955">
              <w:t>-by-Chapter Review</w:t>
            </w:r>
          </w:p>
        </w:tc>
        <w:tc>
          <w:tcPr>
            <w:tcW w:w="2250" w:type="dxa"/>
            <w:tcBorders>
              <w:top w:val="single" w:sz="4" w:space="0" w:color="1481AB" w:themeColor="accent1" w:themeShade="BF"/>
              <w:bottom w:val="single" w:sz="4" w:space="0" w:color="1481AB" w:themeColor="accent1" w:themeShade="BF"/>
            </w:tcBorders>
          </w:tcPr>
          <w:p w14:paraId="577B9C28" w14:textId="0B11AFD0" w:rsidR="00546766" w:rsidRPr="006D543A" w:rsidRDefault="00546766" w:rsidP="00546766">
            <w:pPr>
              <w:pStyle w:val="ListParagraph"/>
              <w:numPr>
                <w:ilvl w:val="0"/>
                <w:numId w:val="4"/>
              </w:numPr>
            </w:pPr>
            <w:r>
              <w:t>Spark Room, First Floor</w:t>
            </w:r>
          </w:p>
        </w:tc>
      </w:tr>
      <w:tr w:rsidR="00546766" w:rsidRPr="00B2198A" w14:paraId="4ED2DB9B" w14:textId="77777777" w:rsidTr="00893A66">
        <w:trPr>
          <w:trHeight w:val="260"/>
          <w:jc w:val="center"/>
        </w:trPr>
        <w:tc>
          <w:tcPr>
            <w:tcW w:w="1442" w:type="dxa"/>
            <w:tcBorders>
              <w:top w:val="single" w:sz="4" w:space="0" w:color="1481AB" w:themeColor="accent1" w:themeShade="BF"/>
              <w:bottom w:val="single" w:sz="4" w:space="0" w:color="1481AB" w:themeColor="accent1" w:themeShade="BF"/>
            </w:tcBorders>
          </w:tcPr>
          <w:p w14:paraId="14B8711E" w14:textId="776372B1" w:rsidR="00546766" w:rsidRPr="00B2198A" w:rsidRDefault="00546766" w:rsidP="00546766">
            <w:r>
              <w:t>2:30pm-2:45pm</w:t>
            </w:r>
          </w:p>
        </w:tc>
        <w:tc>
          <w:tcPr>
            <w:tcW w:w="6388" w:type="dxa"/>
            <w:tcBorders>
              <w:top w:val="single" w:sz="4" w:space="0" w:color="1481AB" w:themeColor="accent1" w:themeShade="BF"/>
              <w:bottom w:val="single" w:sz="4" w:space="0" w:color="1481AB" w:themeColor="accent1" w:themeShade="BF"/>
            </w:tcBorders>
          </w:tcPr>
          <w:p w14:paraId="02D83809" w14:textId="4F28DBDB" w:rsidR="00546766" w:rsidRPr="00B2198A" w:rsidRDefault="00546766" w:rsidP="00546766">
            <w:r>
              <w:t>Break (Provided)</w:t>
            </w:r>
          </w:p>
        </w:tc>
        <w:tc>
          <w:tcPr>
            <w:tcW w:w="2250" w:type="dxa"/>
            <w:tcBorders>
              <w:top w:val="single" w:sz="4" w:space="0" w:color="1481AB" w:themeColor="accent1" w:themeShade="BF"/>
              <w:bottom w:val="single" w:sz="4" w:space="0" w:color="1481AB" w:themeColor="accent1" w:themeShade="BF"/>
            </w:tcBorders>
          </w:tcPr>
          <w:p w14:paraId="2A13A5F8" w14:textId="24E5AB1D" w:rsidR="00546766" w:rsidRPr="006D543A" w:rsidRDefault="00546766" w:rsidP="00546766">
            <w:pPr>
              <w:pStyle w:val="ListParagraph"/>
              <w:numPr>
                <w:ilvl w:val="0"/>
                <w:numId w:val="4"/>
              </w:numPr>
            </w:pPr>
            <w:r>
              <w:t>Suite 700 Galley</w:t>
            </w:r>
          </w:p>
        </w:tc>
      </w:tr>
      <w:tr w:rsidR="00546766" w:rsidRPr="00B2198A" w14:paraId="638E5971" w14:textId="77777777" w:rsidTr="00893A66">
        <w:trPr>
          <w:trHeight w:val="260"/>
          <w:jc w:val="center"/>
        </w:trPr>
        <w:tc>
          <w:tcPr>
            <w:tcW w:w="1442" w:type="dxa"/>
            <w:tcBorders>
              <w:top w:val="single" w:sz="4" w:space="0" w:color="1481AB" w:themeColor="accent1" w:themeShade="BF"/>
              <w:bottom w:val="single" w:sz="4" w:space="0" w:color="1481AB" w:themeColor="accent1" w:themeShade="BF"/>
            </w:tcBorders>
          </w:tcPr>
          <w:p w14:paraId="3C1905E5" w14:textId="413F6551" w:rsidR="00546766" w:rsidRDefault="00546766" w:rsidP="00546766">
            <w:bookmarkStart w:id="0" w:name="_Hlk25671490"/>
            <w:r>
              <w:t>2:45pm-4:30pm</w:t>
            </w:r>
          </w:p>
        </w:tc>
        <w:tc>
          <w:tcPr>
            <w:tcW w:w="6388" w:type="dxa"/>
            <w:tcBorders>
              <w:top w:val="single" w:sz="4" w:space="0" w:color="1481AB" w:themeColor="accent1" w:themeShade="BF"/>
              <w:bottom w:val="single" w:sz="4" w:space="0" w:color="1481AB" w:themeColor="accent1" w:themeShade="BF"/>
            </w:tcBorders>
          </w:tcPr>
          <w:p w14:paraId="217CA2AA" w14:textId="77777777" w:rsidR="00546766" w:rsidRDefault="00546766" w:rsidP="00546766">
            <w:r>
              <w:t>Workgroup Breakouts: HLG</w:t>
            </w:r>
          </w:p>
          <w:p w14:paraId="214CBDEE" w14:textId="57AEFF84" w:rsidR="00401044" w:rsidRDefault="00546766" w:rsidP="00401044">
            <w:pPr>
              <w:pStyle w:val="ListParagraph"/>
              <w:numPr>
                <w:ilvl w:val="0"/>
                <w:numId w:val="18"/>
              </w:numPr>
            </w:pPr>
            <w:r w:rsidRPr="00401044">
              <w:t xml:space="preserve">WG A – </w:t>
            </w:r>
            <w:r w:rsidR="00E11230">
              <w:t xml:space="preserve">Proposed </w:t>
            </w:r>
            <w:r w:rsidRPr="00401044">
              <w:t xml:space="preserve">Ch. 4 </w:t>
            </w:r>
            <w:r w:rsidR="00AA5955">
              <w:t xml:space="preserve">Detection, </w:t>
            </w:r>
            <w:r w:rsidRPr="00401044">
              <w:t xml:space="preserve">Final review and discussion  </w:t>
            </w:r>
          </w:p>
          <w:p w14:paraId="7F1E184C" w14:textId="5F5681BC" w:rsidR="00401044" w:rsidRDefault="00546766" w:rsidP="00401044">
            <w:pPr>
              <w:pStyle w:val="ListParagraph"/>
              <w:numPr>
                <w:ilvl w:val="0"/>
                <w:numId w:val="18"/>
              </w:numPr>
            </w:pPr>
            <w:r w:rsidRPr="00401044">
              <w:t xml:space="preserve">WG B – </w:t>
            </w:r>
            <w:r w:rsidR="00E11230">
              <w:t xml:space="preserve">Proposed </w:t>
            </w:r>
            <w:r w:rsidRPr="00401044">
              <w:t>Ch. 5</w:t>
            </w:r>
            <w:r w:rsidR="00AA5955">
              <w:t xml:space="preserve"> Investigation,</w:t>
            </w:r>
            <w:r w:rsidRPr="00401044">
              <w:t xml:space="preserve"> </w:t>
            </w:r>
            <w:r w:rsidR="00AA5955">
              <w:t xml:space="preserve">Draft </w:t>
            </w:r>
            <w:r w:rsidRPr="00401044">
              <w:t xml:space="preserve">review and discussion </w:t>
            </w:r>
          </w:p>
          <w:p w14:paraId="41283E43" w14:textId="4AE96294" w:rsidR="00401044" w:rsidRDefault="00546766" w:rsidP="00401044">
            <w:pPr>
              <w:pStyle w:val="ListParagraph"/>
              <w:numPr>
                <w:ilvl w:val="0"/>
                <w:numId w:val="18"/>
              </w:numPr>
            </w:pPr>
            <w:r w:rsidRPr="00401044">
              <w:t xml:space="preserve">Lab WG – </w:t>
            </w:r>
            <w:r w:rsidR="00E11230">
              <w:t xml:space="preserve">Proposed </w:t>
            </w:r>
            <w:r w:rsidRPr="00401044">
              <w:t xml:space="preserve">Ch. 6 </w:t>
            </w:r>
            <w:r w:rsidR="00AA5955">
              <w:t>Lab, D</w:t>
            </w:r>
            <w:r w:rsidRPr="00401044">
              <w:t>raft review and discussion</w:t>
            </w:r>
          </w:p>
          <w:p w14:paraId="2467A5FF" w14:textId="4B17FBFA" w:rsidR="00401044" w:rsidRDefault="00546766" w:rsidP="00401044">
            <w:pPr>
              <w:pStyle w:val="ListParagraph"/>
              <w:numPr>
                <w:ilvl w:val="0"/>
                <w:numId w:val="18"/>
              </w:numPr>
            </w:pPr>
            <w:r w:rsidRPr="00401044">
              <w:t xml:space="preserve">Policy WG – </w:t>
            </w:r>
            <w:r w:rsidR="00E11230">
              <w:t xml:space="preserve">Proposed </w:t>
            </w:r>
            <w:r w:rsidRPr="00401044">
              <w:t>Ch. 9</w:t>
            </w:r>
            <w:r w:rsidR="00AA5955">
              <w:t xml:space="preserve"> Communication,</w:t>
            </w:r>
            <w:r w:rsidRPr="00401044">
              <w:t xml:space="preserve"> </w:t>
            </w:r>
            <w:r w:rsidR="00AA5955">
              <w:t xml:space="preserve">Outline and </w:t>
            </w:r>
            <w:r w:rsidR="00AA47EB" w:rsidRPr="00401044">
              <w:t>draft discussion</w:t>
            </w:r>
            <w:r w:rsidR="00356DB0">
              <w:t xml:space="preserve"> </w:t>
            </w:r>
          </w:p>
          <w:p w14:paraId="2704082C" w14:textId="722A8E58" w:rsidR="00C45104" w:rsidRPr="00401044" w:rsidRDefault="00C45104" w:rsidP="00401044">
            <w:pPr>
              <w:pStyle w:val="ListParagraph"/>
              <w:numPr>
                <w:ilvl w:val="0"/>
                <w:numId w:val="18"/>
              </w:numPr>
            </w:pPr>
            <w:r w:rsidRPr="00401044">
              <w:t xml:space="preserve">Others – </w:t>
            </w:r>
            <w:r w:rsidR="00E11230">
              <w:t xml:space="preserve">Proposed </w:t>
            </w:r>
            <w:r w:rsidRPr="00401044">
              <w:t>Ch. 10 Performance Indicators</w:t>
            </w:r>
            <w:r w:rsidR="00AA5955">
              <w:t>,</w:t>
            </w:r>
            <w:r w:rsidRPr="00401044">
              <w:t xml:space="preserve"> </w:t>
            </w:r>
            <w:r w:rsidR="00AA5955">
              <w:t>Draft discussion</w:t>
            </w:r>
            <w:r w:rsidR="00356DB0">
              <w:t xml:space="preserve"> </w:t>
            </w:r>
          </w:p>
        </w:tc>
        <w:tc>
          <w:tcPr>
            <w:tcW w:w="2250" w:type="dxa"/>
            <w:tcBorders>
              <w:top w:val="single" w:sz="4" w:space="0" w:color="1481AB" w:themeColor="accent1" w:themeShade="BF"/>
              <w:bottom w:val="single" w:sz="4" w:space="0" w:color="1481AB" w:themeColor="accent1" w:themeShade="BF"/>
            </w:tcBorders>
          </w:tcPr>
          <w:p w14:paraId="6737DA0B" w14:textId="77777777" w:rsidR="00546766" w:rsidRDefault="00546766" w:rsidP="00546766">
            <w:pPr>
              <w:pBdr>
                <w:bottom w:val="single" w:sz="6" w:space="1" w:color="auto"/>
              </w:pBdr>
            </w:pPr>
            <w:r>
              <w:t>Suite 700</w:t>
            </w:r>
          </w:p>
          <w:p w14:paraId="1940F284" w14:textId="77777777" w:rsidR="00401044" w:rsidRDefault="00401044" w:rsidP="00401044">
            <w:pPr>
              <w:pStyle w:val="ListParagraph"/>
              <w:numPr>
                <w:ilvl w:val="0"/>
                <w:numId w:val="20"/>
              </w:numPr>
            </w:pPr>
            <w:r>
              <w:t>Huddle 1</w:t>
            </w:r>
          </w:p>
          <w:p w14:paraId="64732D2E" w14:textId="77777777" w:rsidR="00401044" w:rsidRDefault="00401044" w:rsidP="00401044">
            <w:pPr>
              <w:pStyle w:val="ListParagraph"/>
              <w:numPr>
                <w:ilvl w:val="0"/>
                <w:numId w:val="20"/>
              </w:numPr>
            </w:pPr>
            <w:r>
              <w:t>Huddle 2</w:t>
            </w:r>
          </w:p>
          <w:p w14:paraId="472698FF" w14:textId="77777777" w:rsidR="00401044" w:rsidRDefault="00401044" w:rsidP="00401044">
            <w:pPr>
              <w:pStyle w:val="ListParagraph"/>
              <w:numPr>
                <w:ilvl w:val="0"/>
                <w:numId w:val="20"/>
              </w:numPr>
            </w:pPr>
            <w:r>
              <w:t>Huddle 4</w:t>
            </w:r>
          </w:p>
          <w:p w14:paraId="6915786B" w14:textId="77777777" w:rsidR="00401044" w:rsidRDefault="00401044" w:rsidP="00401044">
            <w:pPr>
              <w:pStyle w:val="ListParagraph"/>
              <w:numPr>
                <w:ilvl w:val="0"/>
                <w:numId w:val="20"/>
              </w:numPr>
            </w:pPr>
            <w:r>
              <w:t>Huddle 5</w:t>
            </w:r>
          </w:p>
          <w:p w14:paraId="60BA3BA0" w14:textId="19D2317A" w:rsidR="00401044" w:rsidRPr="00401044" w:rsidRDefault="00401044" w:rsidP="00401044">
            <w:pPr>
              <w:pStyle w:val="ListParagraph"/>
              <w:numPr>
                <w:ilvl w:val="0"/>
                <w:numId w:val="20"/>
              </w:numPr>
            </w:pPr>
            <w:r>
              <w:t>Spark Room</w:t>
            </w:r>
          </w:p>
        </w:tc>
      </w:tr>
      <w:bookmarkEnd w:id="0"/>
      <w:tr w:rsidR="00546766" w:rsidRPr="00B2198A" w14:paraId="6CD00F37" w14:textId="77777777" w:rsidTr="00DB24EF">
        <w:trPr>
          <w:trHeight w:val="728"/>
          <w:jc w:val="center"/>
        </w:trPr>
        <w:tc>
          <w:tcPr>
            <w:tcW w:w="1442" w:type="dxa"/>
            <w:tcBorders>
              <w:top w:val="single" w:sz="4" w:space="0" w:color="1481AB" w:themeColor="accent1" w:themeShade="BF"/>
              <w:bottom w:val="single" w:sz="4" w:space="0" w:color="1481AB" w:themeColor="accent1" w:themeShade="BF"/>
            </w:tcBorders>
          </w:tcPr>
          <w:p w14:paraId="54F5E3E3" w14:textId="287982D7" w:rsidR="00546766" w:rsidRPr="00DB24EF" w:rsidRDefault="00546766" w:rsidP="00546766">
            <w:r>
              <w:t>4:30pm-5:30pm</w:t>
            </w:r>
          </w:p>
        </w:tc>
        <w:tc>
          <w:tcPr>
            <w:tcW w:w="6388" w:type="dxa"/>
            <w:tcBorders>
              <w:top w:val="single" w:sz="4" w:space="0" w:color="1481AB" w:themeColor="accent1" w:themeShade="BF"/>
              <w:bottom w:val="single" w:sz="4" w:space="0" w:color="1481AB" w:themeColor="accent1" w:themeShade="BF"/>
            </w:tcBorders>
          </w:tcPr>
          <w:p w14:paraId="71AD446F" w14:textId="161E2E8A" w:rsidR="00546766" w:rsidRDefault="00546766" w:rsidP="00546766">
            <w:r>
              <w:t xml:space="preserve">Council Business Meeting </w:t>
            </w:r>
          </w:p>
          <w:p w14:paraId="78346F60" w14:textId="0A5D27D4" w:rsidR="00546766" w:rsidRPr="00E77845" w:rsidRDefault="00DD3EC4" w:rsidP="00546766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All council </w:t>
            </w:r>
          </w:p>
        </w:tc>
        <w:tc>
          <w:tcPr>
            <w:tcW w:w="2250" w:type="dxa"/>
            <w:tcBorders>
              <w:top w:val="single" w:sz="4" w:space="0" w:color="1481AB" w:themeColor="accent1" w:themeShade="BF"/>
              <w:bottom w:val="single" w:sz="4" w:space="0" w:color="1481AB" w:themeColor="accent1" w:themeShade="BF"/>
            </w:tcBorders>
          </w:tcPr>
          <w:p w14:paraId="0EA1B601" w14:textId="35B9DBC7" w:rsidR="00546766" w:rsidRPr="006D543A" w:rsidRDefault="00546766" w:rsidP="00546766">
            <w:pPr>
              <w:pStyle w:val="ListParagraph"/>
              <w:numPr>
                <w:ilvl w:val="0"/>
                <w:numId w:val="4"/>
              </w:numPr>
            </w:pPr>
            <w:r>
              <w:t>Spark Room, First Floor</w:t>
            </w:r>
          </w:p>
        </w:tc>
      </w:tr>
      <w:tr w:rsidR="00546766" w:rsidRPr="00B2198A" w14:paraId="372E258E" w14:textId="77777777" w:rsidTr="0034634D">
        <w:trPr>
          <w:trHeight w:val="485"/>
          <w:jc w:val="center"/>
        </w:trPr>
        <w:tc>
          <w:tcPr>
            <w:tcW w:w="1442" w:type="dxa"/>
            <w:tcBorders>
              <w:top w:val="single" w:sz="4" w:space="0" w:color="1481AB" w:themeColor="accent1" w:themeShade="BF"/>
              <w:bottom w:val="single" w:sz="18" w:space="0" w:color="1481AB" w:themeColor="accent1" w:themeShade="BF"/>
            </w:tcBorders>
          </w:tcPr>
          <w:p w14:paraId="21F55125" w14:textId="21D6DE5C" w:rsidR="00546766" w:rsidRPr="00B2198A" w:rsidRDefault="00546766" w:rsidP="00546766">
            <w:r>
              <w:t>5:30pm</w:t>
            </w:r>
          </w:p>
        </w:tc>
        <w:tc>
          <w:tcPr>
            <w:tcW w:w="6388" w:type="dxa"/>
            <w:tcBorders>
              <w:top w:val="single" w:sz="4" w:space="0" w:color="1481AB" w:themeColor="accent1" w:themeShade="BF"/>
              <w:bottom w:val="single" w:sz="18" w:space="0" w:color="1481AB" w:themeColor="accent1" w:themeShade="BF"/>
            </w:tcBorders>
          </w:tcPr>
          <w:p w14:paraId="5B36C5D7" w14:textId="77777777" w:rsidR="00546766" w:rsidRPr="00B2198A" w:rsidRDefault="00546766" w:rsidP="00546766">
            <w:r>
              <w:t>Adjourn</w:t>
            </w:r>
          </w:p>
        </w:tc>
        <w:tc>
          <w:tcPr>
            <w:tcW w:w="2250" w:type="dxa"/>
            <w:tcBorders>
              <w:top w:val="single" w:sz="4" w:space="0" w:color="1481AB" w:themeColor="accent1" w:themeShade="BF"/>
              <w:bottom w:val="single" w:sz="18" w:space="0" w:color="1481AB" w:themeColor="accent1" w:themeShade="BF"/>
            </w:tcBorders>
          </w:tcPr>
          <w:p w14:paraId="5F50BB4B" w14:textId="33D78EC1" w:rsidR="00546766" w:rsidRPr="006D543A" w:rsidRDefault="00546766" w:rsidP="00546766">
            <w:pPr>
              <w:pStyle w:val="ListParagraph"/>
              <w:numPr>
                <w:ilvl w:val="0"/>
                <w:numId w:val="4"/>
              </w:numPr>
            </w:pPr>
            <w:r>
              <w:t>Spark Room, First Floor</w:t>
            </w:r>
          </w:p>
        </w:tc>
      </w:tr>
    </w:tbl>
    <w:p w14:paraId="0063955A" w14:textId="3DC36C26" w:rsidR="00B2198A" w:rsidRDefault="00B2198A" w:rsidP="0034634D">
      <w:pPr>
        <w:rPr>
          <w:color w:val="264356" w:themeColor="text2" w:themeShade="BF"/>
        </w:rPr>
      </w:pPr>
    </w:p>
    <w:p w14:paraId="3EF7D76D" w14:textId="4510438B" w:rsidR="008F3AE4" w:rsidRDefault="008F3AE4" w:rsidP="0034634D">
      <w:pPr>
        <w:rPr>
          <w:color w:val="264356" w:themeColor="text2" w:themeShade="BF"/>
        </w:rPr>
      </w:pPr>
    </w:p>
    <w:p w14:paraId="1BFC0843" w14:textId="7B93E07B" w:rsidR="008F3AE4" w:rsidRDefault="008F3AE4" w:rsidP="0034634D">
      <w:pPr>
        <w:rPr>
          <w:color w:val="264356" w:themeColor="text2" w:themeShade="BF"/>
        </w:rPr>
      </w:pPr>
    </w:p>
    <w:p w14:paraId="7317C00C" w14:textId="39A1DFB9" w:rsidR="006C226C" w:rsidRDefault="006C226C" w:rsidP="0034634D">
      <w:pPr>
        <w:rPr>
          <w:color w:val="264356" w:themeColor="text2" w:themeShade="BF"/>
        </w:rPr>
      </w:pPr>
    </w:p>
    <w:p w14:paraId="03F7F556" w14:textId="25CFE7ED" w:rsidR="00555856" w:rsidRDefault="00555856" w:rsidP="00F379AD">
      <w:pPr>
        <w:rPr>
          <w:color w:val="264356" w:themeColor="text2" w:themeShade="BF"/>
        </w:rPr>
      </w:pPr>
    </w:p>
    <w:p w14:paraId="3401335C" w14:textId="77777777" w:rsidR="00F379AD" w:rsidRDefault="00F379AD" w:rsidP="00F379AD">
      <w:pPr>
        <w:rPr>
          <w:color w:val="264356" w:themeColor="text2" w:themeShade="BF"/>
        </w:rPr>
      </w:pPr>
      <w:bookmarkStart w:id="1" w:name="_GoBack"/>
      <w:bookmarkEnd w:id="1"/>
    </w:p>
    <w:p w14:paraId="5E347B2D" w14:textId="77777777" w:rsidR="008F3AE4" w:rsidRDefault="008F3AE4" w:rsidP="008F3AE4">
      <w:pPr>
        <w:jc w:val="center"/>
        <w:rPr>
          <w:rFonts w:ascii="Arial" w:hAnsi="Arial" w:cs="Arial"/>
          <w:b/>
          <w:bCs/>
          <w:sz w:val="28"/>
        </w:rPr>
      </w:pPr>
      <w:r>
        <w:rPr>
          <w:rFonts w:ascii="Arial" w:hAnsi="Arial" w:cs="Arial"/>
          <w:b/>
          <w:bCs/>
          <w:sz w:val="28"/>
        </w:rPr>
        <w:t>January 22-23</w:t>
      </w:r>
      <w:r w:rsidRPr="00DA2550">
        <w:rPr>
          <w:rFonts w:ascii="Arial" w:hAnsi="Arial" w:cs="Arial"/>
          <w:b/>
          <w:bCs/>
          <w:sz w:val="28"/>
          <w:vertAlign w:val="superscript"/>
        </w:rPr>
        <w:t>rd</w:t>
      </w:r>
      <w:r>
        <w:rPr>
          <w:rFonts w:ascii="Arial" w:hAnsi="Arial" w:cs="Arial"/>
          <w:b/>
          <w:bCs/>
          <w:sz w:val="28"/>
        </w:rPr>
        <w:t>, 2020 | CSTE National Office, Atlanta, GA</w:t>
      </w:r>
    </w:p>
    <w:p w14:paraId="1E66634A" w14:textId="77777777" w:rsidR="008F3AE4" w:rsidRDefault="008F3AE4" w:rsidP="008F3AE4">
      <w:pPr>
        <w:jc w:val="center"/>
        <w:rPr>
          <w:rFonts w:ascii="Arial" w:hAnsi="Arial" w:cs="Arial"/>
          <w:b/>
          <w:bCs/>
          <w:sz w:val="28"/>
        </w:rPr>
      </w:pPr>
    </w:p>
    <w:p w14:paraId="58FBBD9C" w14:textId="7301DBD7" w:rsidR="008F3AE4" w:rsidRPr="008F3AE4" w:rsidRDefault="00555856" w:rsidP="008F3AE4">
      <w:pPr>
        <w:jc w:val="center"/>
        <w:rPr>
          <w:rFonts w:ascii="Arial" w:hAnsi="Arial" w:cs="Arial"/>
          <w:b/>
          <w:bCs/>
          <w:sz w:val="28"/>
          <w:u w:val="single"/>
        </w:rPr>
      </w:pPr>
      <w:r>
        <w:rPr>
          <w:rFonts w:ascii="Arial" w:hAnsi="Arial" w:cs="Arial"/>
          <w:b/>
          <w:bCs/>
          <w:sz w:val="28"/>
          <w:u w:val="single"/>
        </w:rPr>
        <w:t xml:space="preserve">Thursday </w:t>
      </w:r>
      <w:r w:rsidR="008F3AE4" w:rsidRPr="008F3AE4">
        <w:rPr>
          <w:rFonts w:ascii="Arial" w:hAnsi="Arial" w:cs="Arial"/>
          <w:b/>
          <w:bCs/>
          <w:sz w:val="28"/>
          <w:u w:val="single"/>
        </w:rPr>
        <w:t>January 2</w:t>
      </w:r>
      <w:r>
        <w:rPr>
          <w:rFonts w:ascii="Arial" w:hAnsi="Arial" w:cs="Arial"/>
          <w:b/>
          <w:bCs/>
          <w:sz w:val="28"/>
          <w:u w:val="single"/>
        </w:rPr>
        <w:t>3r</w:t>
      </w:r>
      <w:r w:rsidR="008F3AE4" w:rsidRPr="008F3AE4">
        <w:rPr>
          <w:rFonts w:ascii="Arial" w:hAnsi="Arial" w:cs="Arial"/>
          <w:b/>
          <w:bCs/>
          <w:sz w:val="28"/>
          <w:u w:val="single"/>
        </w:rPr>
        <w:t>d</w:t>
      </w:r>
    </w:p>
    <w:p w14:paraId="4CA5FE8F" w14:textId="6A8273E7" w:rsidR="008F3AE4" w:rsidRPr="00245795" w:rsidRDefault="00546766" w:rsidP="008F3AE4">
      <w:pPr>
        <w:rPr>
          <w:color w:val="000000" w:themeColor="text1"/>
          <w:sz w:val="18"/>
        </w:rPr>
      </w:pPr>
      <w:r>
        <w:rPr>
          <w:color w:val="000000" w:themeColor="text1"/>
          <w:sz w:val="18"/>
        </w:rPr>
        <w:t>*Note: Breakfast will not be provided</w:t>
      </w:r>
    </w:p>
    <w:tbl>
      <w:tblPr>
        <w:tblStyle w:val="ListTable6Colorful"/>
        <w:tblW w:w="5000" w:type="pct"/>
        <w:jc w:val="center"/>
        <w:tblLayout w:type="fixed"/>
        <w:tblCellMar>
          <w:left w:w="0" w:type="dxa"/>
        </w:tblCellMar>
        <w:tblLook w:val="0600" w:firstRow="0" w:lastRow="0" w:firstColumn="0" w:lastColumn="0" w:noHBand="1" w:noVBand="1"/>
        <w:tblDescription w:val="Agenda items table"/>
      </w:tblPr>
      <w:tblGrid>
        <w:gridCol w:w="1442"/>
        <w:gridCol w:w="6388"/>
        <w:gridCol w:w="2250"/>
      </w:tblGrid>
      <w:tr w:rsidR="008F3AE4" w:rsidRPr="007E4B15" w14:paraId="44FC75DB" w14:textId="77777777" w:rsidTr="00C0600E">
        <w:trPr>
          <w:trHeight w:val="318"/>
          <w:tblHeader/>
          <w:jc w:val="center"/>
        </w:trPr>
        <w:tc>
          <w:tcPr>
            <w:tcW w:w="1442" w:type="dxa"/>
            <w:tcBorders>
              <w:top w:val="single" w:sz="4" w:space="0" w:color="1481AB" w:themeColor="accent1" w:themeShade="BF"/>
              <w:bottom w:val="single" w:sz="4" w:space="0" w:color="1481AB" w:themeColor="accent1" w:themeShade="BF"/>
            </w:tcBorders>
            <w:shd w:val="clear" w:color="auto" w:fill="002060"/>
            <w:vAlign w:val="center"/>
          </w:tcPr>
          <w:p w14:paraId="17239B94" w14:textId="77777777" w:rsidR="008F3AE4" w:rsidRPr="00295FA2" w:rsidRDefault="0031788D" w:rsidP="00C0600E">
            <w:pPr>
              <w:pStyle w:val="Heading2"/>
              <w:jc w:val="center"/>
              <w:outlineLvl w:val="1"/>
              <w:rPr>
                <w:b/>
                <w:color w:val="FFFFFF" w:themeColor="background1"/>
                <w:sz w:val="18"/>
              </w:rPr>
            </w:pPr>
            <w:sdt>
              <w:sdtPr>
                <w:rPr>
                  <w:b/>
                  <w:color w:val="FFFFFF" w:themeColor="background1"/>
                  <w:sz w:val="18"/>
                </w:rPr>
                <w:alias w:val="Time:"/>
                <w:tag w:val="Time:"/>
                <w:id w:val="-471446996"/>
                <w:placeholder>
                  <w:docPart w:val="EE42BE91B4B44C529E53CDF6C9F6EEDF"/>
                </w:placeholder>
                <w:temporary/>
                <w:showingPlcHdr/>
                <w15:appearance w15:val="hidden"/>
              </w:sdtPr>
              <w:sdtEndPr>
                <w:rPr>
                  <w:shd w:val="clear" w:color="auto" w:fill="1C6194" w:themeFill="accent2" w:themeFillShade="BF"/>
                </w:rPr>
              </w:sdtEndPr>
              <w:sdtContent>
                <w:r w:rsidR="008F3AE4" w:rsidRPr="005D16C3">
                  <w:rPr>
                    <w:b/>
                    <w:color w:val="FFFFFF" w:themeColor="background1"/>
                    <w:sz w:val="18"/>
                    <w:shd w:val="clear" w:color="auto" w:fill="002060"/>
                  </w:rPr>
                  <w:t>Time</w:t>
                </w:r>
              </w:sdtContent>
            </w:sdt>
          </w:p>
        </w:tc>
        <w:tc>
          <w:tcPr>
            <w:tcW w:w="6388" w:type="dxa"/>
            <w:tcBorders>
              <w:top w:val="single" w:sz="4" w:space="0" w:color="1481AB" w:themeColor="accent1" w:themeShade="BF"/>
              <w:bottom w:val="single" w:sz="4" w:space="0" w:color="1481AB" w:themeColor="accent1" w:themeShade="BF"/>
            </w:tcBorders>
            <w:shd w:val="clear" w:color="auto" w:fill="002060"/>
            <w:vAlign w:val="center"/>
          </w:tcPr>
          <w:p w14:paraId="4C143842" w14:textId="77777777" w:rsidR="008F3AE4" w:rsidRPr="007E4B15" w:rsidRDefault="008F3AE4" w:rsidP="00C0600E">
            <w:pPr>
              <w:pStyle w:val="Heading2"/>
              <w:jc w:val="center"/>
              <w:outlineLvl w:val="1"/>
              <w:rPr>
                <w:b/>
                <w:color w:val="FFFFFF" w:themeColor="background1"/>
                <w:sz w:val="18"/>
              </w:rPr>
            </w:pPr>
            <w:r>
              <w:rPr>
                <w:b/>
                <w:color w:val="FFFFFF" w:themeColor="background1"/>
                <w:sz w:val="18"/>
              </w:rPr>
              <w:t>Agenda</w:t>
            </w:r>
          </w:p>
        </w:tc>
        <w:tc>
          <w:tcPr>
            <w:tcW w:w="2250" w:type="dxa"/>
            <w:tcBorders>
              <w:top w:val="single" w:sz="4" w:space="0" w:color="1481AB" w:themeColor="accent1" w:themeShade="BF"/>
              <w:bottom w:val="single" w:sz="4" w:space="0" w:color="1481AB" w:themeColor="accent1" w:themeShade="BF"/>
            </w:tcBorders>
            <w:shd w:val="clear" w:color="auto" w:fill="002060"/>
            <w:vAlign w:val="center"/>
          </w:tcPr>
          <w:p w14:paraId="3EBF1E5C" w14:textId="77777777" w:rsidR="008F3AE4" w:rsidRPr="007E4B15" w:rsidRDefault="008F3AE4" w:rsidP="00C0600E">
            <w:pPr>
              <w:pStyle w:val="Heading2"/>
              <w:jc w:val="center"/>
              <w:outlineLvl w:val="1"/>
              <w:rPr>
                <w:b/>
                <w:color w:val="FFFFFF" w:themeColor="background1"/>
                <w:sz w:val="18"/>
              </w:rPr>
            </w:pPr>
            <w:r>
              <w:rPr>
                <w:b/>
                <w:color w:val="FFFFFF" w:themeColor="background1"/>
                <w:sz w:val="18"/>
                <w:shd w:val="clear" w:color="auto" w:fill="002060"/>
              </w:rPr>
              <w:t>Location</w:t>
            </w:r>
          </w:p>
        </w:tc>
      </w:tr>
      <w:tr w:rsidR="00552AC8" w:rsidRPr="00B2198A" w14:paraId="64C5B91B" w14:textId="77777777" w:rsidTr="00C0600E">
        <w:trPr>
          <w:trHeight w:val="244"/>
          <w:jc w:val="center"/>
        </w:trPr>
        <w:tc>
          <w:tcPr>
            <w:tcW w:w="1442" w:type="dxa"/>
            <w:tcBorders>
              <w:top w:val="single" w:sz="4" w:space="0" w:color="1481AB" w:themeColor="accent1" w:themeShade="BF"/>
              <w:bottom w:val="single" w:sz="4" w:space="0" w:color="1481AB" w:themeColor="accent1" w:themeShade="BF"/>
            </w:tcBorders>
          </w:tcPr>
          <w:p w14:paraId="388B0637" w14:textId="5FB80A13" w:rsidR="00552AC8" w:rsidRDefault="00552AC8" w:rsidP="00C0600E">
            <w:r>
              <w:t>8:</w:t>
            </w:r>
            <w:r w:rsidR="0073304C">
              <w:t>3</w:t>
            </w:r>
            <w:r>
              <w:t>0am -</w:t>
            </w:r>
            <w:r w:rsidR="0073304C">
              <w:t>9</w:t>
            </w:r>
            <w:r>
              <w:t>:</w:t>
            </w:r>
            <w:r w:rsidR="0073304C">
              <w:t>0</w:t>
            </w:r>
            <w:r w:rsidR="00930D7B">
              <w:t>0</w:t>
            </w:r>
            <w:r>
              <w:t>am</w:t>
            </w:r>
          </w:p>
        </w:tc>
        <w:tc>
          <w:tcPr>
            <w:tcW w:w="6388" w:type="dxa"/>
            <w:tcBorders>
              <w:top w:val="single" w:sz="4" w:space="0" w:color="1481AB" w:themeColor="accent1" w:themeShade="BF"/>
              <w:bottom w:val="single" w:sz="4" w:space="0" w:color="1481AB" w:themeColor="accent1" w:themeShade="BF"/>
            </w:tcBorders>
          </w:tcPr>
          <w:p w14:paraId="061B8DA1" w14:textId="0C7A74F5" w:rsidR="000D5FD0" w:rsidRDefault="00552AC8" w:rsidP="00C0600E">
            <w:r>
              <w:t>Registration and Coffee</w:t>
            </w:r>
          </w:p>
          <w:p w14:paraId="50E58257" w14:textId="074760BF" w:rsidR="000D5FD0" w:rsidRPr="000D5FD0" w:rsidRDefault="000D5FD0" w:rsidP="00C0600E">
            <w:pPr>
              <w:rPr>
                <w:i/>
                <w:iCs/>
                <w:sz w:val="18"/>
                <w:szCs w:val="18"/>
              </w:rPr>
            </w:pPr>
            <w:r>
              <w:t>*</w:t>
            </w:r>
            <w:r w:rsidRPr="000D5FD0">
              <w:rPr>
                <w:i/>
                <w:iCs/>
                <w:sz w:val="18"/>
                <w:szCs w:val="18"/>
              </w:rPr>
              <w:t>We have plenty of room for you to bring your luggage</w:t>
            </w:r>
          </w:p>
          <w:p w14:paraId="487A33C3" w14:textId="16370C3C" w:rsidR="00546766" w:rsidRPr="00546766" w:rsidRDefault="00546766" w:rsidP="00546766">
            <w:pPr>
              <w:pStyle w:val="ListParagraph"/>
            </w:pPr>
          </w:p>
        </w:tc>
        <w:tc>
          <w:tcPr>
            <w:tcW w:w="2250" w:type="dxa"/>
            <w:tcBorders>
              <w:top w:val="single" w:sz="4" w:space="0" w:color="1481AB" w:themeColor="accent1" w:themeShade="BF"/>
              <w:bottom w:val="single" w:sz="4" w:space="0" w:color="1481AB" w:themeColor="accent1" w:themeShade="BF"/>
            </w:tcBorders>
          </w:tcPr>
          <w:p w14:paraId="13209A22" w14:textId="5ED50CEE" w:rsidR="00552AC8" w:rsidRDefault="000D5FD0" w:rsidP="00C0600E">
            <w:pPr>
              <w:pStyle w:val="ListParagraph"/>
              <w:numPr>
                <w:ilvl w:val="0"/>
                <w:numId w:val="6"/>
              </w:numPr>
            </w:pPr>
            <w:r>
              <w:t>Spark Room, First Floor</w:t>
            </w:r>
          </w:p>
        </w:tc>
      </w:tr>
      <w:tr w:rsidR="00930D7B" w:rsidRPr="00B2198A" w14:paraId="471C7DD4" w14:textId="77777777" w:rsidTr="00C0600E">
        <w:trPr>
          <w:trHeight w:val="244"/>
          <w:jc w:val="center"/>
        </w:trPr>
        <w:tc>
          <w:tcPr>
            <w:tcW w:w="1442" w:type="dxa"/>
            <w:tcBorders>
              <w:top w:val="single" w:sz="4" w:space="0" w:color="1481AB" w:themeColor="accent1" w:themeShade="BF"/>
              <w:bottom w:val="single" w:sz="4" w:space="0" w:color="1481AB" w:themeColor="accent1" w:themeShade="BF"/>
            </w:tcBorders>
          </w:tcPr>
          <w:p w14:paraId="2A0C3CD4" w14:textId="6AAF2522" w:rsidR="00930D7B" w:rsidRDefault="0073304C" w:rsidP="00930D7B">
            <w:r>
              <w:t>9</w:t>
            </w:r>
            <w:r w:rsidR="00930D7B">
              <w:t>:</w:t>
            </w:r>
            <w:r>
              <w:t>0</w:t>
            </w:r>
            <w:r w:rsidR="00930D7B">
              <w:t>0am-10:30am</w:t>
            </w:r>
          </w:p>
        </w:tc>
        <w:tc>
          <w:tcPr>
            <w:tcW w:w="6388" w:type="dxa"/>
            <w:tcBorders>
              <w:top w:val="single" w:sz="4" w:space="0" w:color="1481AB" w:themeColor="accent1" w:themeShade="BF"/>
              <w:bottom w:val="single" w:sz="4" w:space="0" w:color="1481AB" w:themeColor="accent1" w:themeShade="BF"/>
            </w:tcBorders>
          </w:tcPr>
          <w:p w14:paraId="00047828" w14:textId="46825027" w:rsidR="00AA47EB" w:rsidRDefault="00930D7B" w:rsidP="00930D7B">
            <w:r>
              <w:t>Workgroup Breakouts</w:t>
            </w:r>
            <w:r w:rsidR="00C45104">
              <w:t>*</w:t>
            </w:r>
          </w:p>
          <w:p w14:paraId="72E520B0" w14:textId="77777777" w:rsidR="00E54B8E" w:rsidRDefault="00930D7B" w:rsidP="00E54B8E">
            <w:pPr>
              <w:pStyle w:val="ListParagraph"/>
              <w:numPr>
                <w:ilvl w:val="0"/>
                <w:numId w:val="21"/>
              </w:numPr>
            </w:pPr>
            <w:r w:rsidRPr="00E54B8E">
              <w:t>WG A</w:t>
            </w:r>
            <w:r w:rsidR="005145A8" w:rsidRPr="00E54B8E">
              <w:t>/WG B</w:t>
            </w:r>
            <w:r w:rsidRPr="00E54B8E">
              <w:t xml:space="preserve"> </w:t>
            </w:r>
          </w:p>
          <w:p w14:paraId="689B06F4" w14:textId="77777777" w:rsidR="00E54B8E" w:rsidRDefault="00930D7B" w:rsidP="00E54B8E">
            <w:pPr>
              <w:pStyle w:val="ListParagraph"/>
              <w:numPr>
                <w:ilvl w:val="0"/>
                <w:numId w:val="21"/>
              </w:numPr>
            </w:pPr>
            <w:r w:rsidRPr="00E54B8E">
              <w:t xml:space="preserve">Lab WG </w:t>
            </w:r>
          </w:p>
          <w:p w14:paraId="78EE6437" w14:textId="77777777" w:rsidR="00E54B8E" w:rsidRDefault="00930D7B" w:rsidP="00E54B8E">
            <w:pPr>
              <w:pStyle w:val="ListParagraph"/>
              <w:numPr>
                <w:ilvl w:val="0"/>
                <w:numId w:val="21"/>
              </w:numPr>
            </w:pPr>
            <w:r w:rsidRPr="00E54B8E">
              <w:t xml:space="preserve">Policy WG </w:t>
            </w:r>
          </w:p>
          <w:p w14:paraId="3286538E" w14:textId="5372A049" w:rsidR="00930D7B" w:rsidRPr="00E54B8E" w:rsidRDefault="00930D7B" w:rsidP="00E54B8E">
            <w:pPr>
              <w:pStyle w:val="ListParagraph"/>
              <w:numPr>
                <w:ilvl w:val="0"/>
                <w:numId w:val="21"/>
              </w:numPr>
            </w:pPr>
            <w:r w:rsidRPr="00E54B8E">
              <w:t>Othe</w:t>
            </w:r>
            <w:r w:rsidR="00C45104" w:rsidRPr="00E54B8E">
              <w:t xml:space="preserve">rs </w:t>
            </w:r>
            <w:r w:rsidR="00E54B8E">
              <w:t>–HLG: Supplement A</w:t>
            </w:r>
            <w:r w:rsidR="00356DB0">
              <w:t xml:space="preserve"> – </w:t>
            </w:r>
          </w:p>
        </w:tc>
        <w:tc>
          <w:tcPr>
            <w:tcW w:w="2250" w:type="dxa"/>
            <w:tcBorders>
              <w:top w:val="single" w:sz="4" w:space="0" w:color="1481AB" w:themeColor="accent1" w:themeShade="BF"/>
              <w:bottom w:val="single" w:sz="4" w:space="0" w:color="1481AB" w:themeColor="accent1" w:themeShade="BF"/>
            </w:tcBorders>
          </w:tcPr>
          <w:p w14:paraId="76D01B56" w14:textId="28B5B658" w:rsidR="00AA47EB" w:rsidRDefault="00930D7B" w:rsidP="00930D7B">
            <w:pPr>
              <w:pBdr>
                <w:bottom w:val="single" w:sz="6" w:space="1" w:color="auto"/>
              </w:pBdr>
            </w:pPr>
            <w:r>
              <w:t>Suite 700</w:t>
            </w:r>
          </w:p>
          <w:p w14:paraId="43B96B67" w14:textId="77777777" w:rsidR="00930D7B" w:rsidRDefault="00E54B8E" w:rsidP="00E54B8E">
            <w:pPr>
              <w:pStyle w:val="ListParagraph"/>
              <w:numPr>
                <w:ilvl w:val="0"/>
                <w:numId w:val="22"/>
              </w:numPr>
            </w:pPr>
            <w:r>
              <w:t>Spark Room</w:t>
            </w:r>
          </w:p>
          <w:p w14:paraId="073AB80A" w14:textId="77777777" w:rsidR="00431B3A" w:rsidRDefault="00431B3A" w:rsidP="00431B3A">
            <w:pPr>
              <w:pStyle w:val="ListParagraph"/>
              <w:numPr>
                <w:ilvl w:val="0"/>
                <w:numId w:val="22"/>
              </w:numPr>
            </w:pPr>
            <w:r>
              <w:t>Huddle 1</w:t>
            </w:r>
          </w:p>
          <w:p w14:paraId="37B2CA15" w14:textId="77777777" w:rsidR="00431B3A" w:rsidRDefault="00431B3A" w:rsidP="00431B3A">
            <w:pPr>
              <w:pStyle w:val="ListParagraph"/>
              <w:numPr>
                <w:ilvl w:val="0"/>
                <w:numId w:val="22"/>
              </w:numPr>
            </w:pPr>
            <w:r>
              <w:t>Huddle 2</w:t>
            </w:r>
          </w:p>
          <w:p w14:paraId="66402D73" w14:textId="32525933" w:rsidR="00431B3A" w:rsidRPr="00431B3A" w:rsidRDefault="00431B3A" w:rsidP="00431B3A">
            <w:pPr>
              <w:pStyle w:val="ListParagraph"/>
              <w:numPr>
                <w:ilvl w:val="0"/>
                <w:numId w:val="22"/>
              </w:numPr>
            </w:pPr>
            <w:r>
              <w:t>Huddle 5</w:t>
            </w:r>
          </w:p>
        </w:tc>
      </w:tr>
      <w:tr w:rsidR="0073304C" w:rsidRPr="00B2198A" w14:paraId="25CC177B" w14:textId="77777777" w:rsidTr="00C0600E">
        <w:trPr>
          <w:trHeight w:val="244"/>
          <w:jc w:val="center"/>
        </w:trPr>
        <w:tc>
          <w:tcPr>
            <w:tcW w:w="1442" w:type="dxa"/>
            <w:tcBorders>
              <w:top w:val="single" w:sz="4" w:space="0" w:color="1481AB" w:themeColor="accent1" w:themeShade="BF"/>
              <w:bottom w:val="single" w:sz="4" w:space="0" w:color="1481AB" w:themeColor="accent1" w:themeShade="BF"/>
            </w:tcBorders>
          </w:tcPr>
          <w:p w14:paraId="245413B6" w14:textId="3CB1E258" w:rsidR="0073304C" w:rsidRDefault="0073304C" w:rsidP="0073304C">
            <w:r>
              <w:t xml:space="preserve">10:30am- 10:45am </w:t>
            </w:r>
          </w:p>
        </w:tc>
        <w:tc>
          <w:tcPr>
            <w:tcW w:w="6388" w:type="dxa"/>
            <w:tcBorders>
              <w:top w:val="single" w:sz="4" w:space="0" w:color="1481AB" w:themeColor="accent1" w:themeShade="BF"/>
              <w:bottom w:val="single" w:sz="4" w:space="0" w:color="1481AB" w:themeColor="accent1" w:themeShade="BF"/>
            </w:tcBorders>
          </w:tcPr>
          <w:p w14:paraId="4884F9C5" w14:textId="1055B711" w:rsidR="0073304C" w:rsidRDefault="0073304C" w:rsidP="0073304C">
            <w:r>
              <w:t>Break (Provided)</w:t>
            </w:r>
          </w:p>
        </w:tc>
        <w:tc>
          <w:tcPr>
            <w:tcW w:w="2250" w:type="dxa"/>
            <w:tcBorders>
              <w:top w:val="single" w:sz="4" w:space="0" w:color="1481AB" w:themeColor="accent1" w:themeShade="BF"/>
              <w:bottom w:val="single" w:sz="4" w:space="0" w:color="1481AB" w:themeColor="accent1" w:themeShade="BF"/>
            </w:tcBorders>
          </w:tcPr>
          <w:p w14:paraId="306ECD70" w14:textId="58224532" w:rsidR="0073304C" w:rsidRDefault="008A00A4" w:rsidP="0073304C">
            <w:pPr>
              <w:pStyle w:val="ListParagraph"/>
              <w:numPr>
                <w:ilvl w:val="0"/>
                <w:numId w:val="6"/>
              </w:numPr>
            </w:pPr>
            <w:r>
              <w:t>Spark Room, First Floor</w:t>
            </w:r>
          </w:p>
        </w:tc>
      </w:tr>
      <w:tr w:rsidR="0073304C" w:rsidRPr="00B2198A" w14:paraId="1460E430" w14:textId="77777777" w:rsidTr="000E4D29">
        <w:trPr>
          <w:trHeight w:val="638"/>
          <w:jc w:val="center"/>
        </w:trPr>
        <w:tc>
          <w:tcPr>
            <w:tcW w:w="1442" w:type="dxa"/>
            <w:tcBorders>
              <w:top w:val="single" w:sz="4" w:space="0" w:color="1481AB" w:themeColor="accent1" w:themeShade="BF"/>
              <w:bottom w:val="single" w:sz="4" w:space="0" w:color="1481AB" w:themeColor="accent1" w:themeShade="BF"/>
            </w:tcBorders>
          </w:tcPr>
          <w:p w14:paraId="601832E6" w14:textId="288D32D4" w:rsidR="0073304C" w:rsidRDefault="0073304C" w:rsidP="0073304C">
            <w:r>
              <w:t>10:45am-12:00pm</w:t>
            </w:r>
          </w:p>
        </w:tc>
        <w:tc>
          <w:tcPr>
            <w:tcW w:w="6388" w:type="dxa"/>
            <w:tcBorders>
              <w:top w:val="single" w:sz="4" w:space="0" w:color="1481AB" w:themeColor="accent1" w:themeShade="BF"/>
              <w:bottom w:val="single" w:sz="4" w:space="0" w:color="1481AB" w:themeColor="accent1" w:themeShade="BF"/>
            </w:tcBorders>
          </w:tcPr>
          <w:p w14:paraId="6EF14948" w14:textId="7CABAC61" w:rsidR="0073304C" w:rsidRDefault="0073304C" w:rsidP="0073304C">
            <w:r>
              <w:t xml:space="preserve">High Level Guidance </w:t>
            </w:r>
            <w:r w:rsidR="003773DA">
              <w:t xml:space="preserve">(HLG) </w:t>
            </w:r>
            <w:r>
              <w:t>Full Council Discussion</w:t>
            </w:r>
            <w:r w:rsidR="00AA5955">
              <w:t xml:space="preserve"> of Selected Topics</w:t>
            </w:r>
          </w:p>
          <w:p w14:paraId="1B658E94" w14:textId="7A96053E" w:rsidR="00431B3A" w:rsidRPr="007315DA" w:rsidRDefault="00431B3A" w:rsidP="007315DA">
            <w:pPr>
              <w:pStyle w:val="ListParagraph"/>
            </w:pPr>
          </w:p>
        </w:tc>
        <w:tc>
          <w:tcPr>
            <w:tcW w:w="2250" w:type="dxa"/>
            <w:tcBorders>
              <w:top w:val="single" w:sz="4" w:space="0" w:color="1481AB" w:themeColor="accent1" w:themeShade="BF"/>
              <w:bottom w:val="single" w:sz="4" w:space="0" w:color="1481AB" w:themeColor="accent1" w:themeShade="BF"/>
            </w:tcBorders>
          </w:tcPr>
          <w:p w14:paraId="221B8242" w14:textId="5693C5CD" w:rsidR="0073304C" w:rsidRDefault="0073304C" w:rsidP="0073304C">
            <w:pPr>
              <w:pStyle w:val="ListParagraph"/>
              <w:numPr>
                <w:ilvl w:val="0"/>
                <w:numId w:val="6"/>
              </w:numPr>
            </w:pPr>
            <w:r>
              <w:t>Spark Room</w:t>
            </w:r>
            <w:r w:rsidR="00DA1CB0">
              <w:t>, First Floor</w:t>
            </w:r>
          </w:p>
        </w:tc>
      </w:tr>
      <w:tr w:rsidR="0073304C" w:rsidRPr="00B2198A" w14:paraId="13DE375C" w14:textId="77777777" w:rsidTr="00C0600E">
        <w:trPr>
          <w:trHeight w:val="244"/>
          <w:jc w:val="center"/>
        </w:trPr>
        <w:tc>
          <w:tcPr>
            <w:tcW w:w="1442" w:type="dxa"/>
            <w:tcBorders>
              <w:top w:val="single" w:sz="4" w:space="0" w:color="1481AB" w:themeColor="accent1" w:themeShade="BF"/>
              <w:bottom w:val="single" w:sz="4" w:space="0" w:color="1481AB" w:themeColor="accent1" w:themeShade="BF"/>
            </w:tcBorders>
          </w:tcPr>
          <w:p w14:paraId="1FCBFDD3" w14:textId="304D5C4E" w:rsidR="0073304C" w:rsidRDefault="0073304C" w:rsidP="0073304C">
            <w:r>
              <w:t>12:00pm-1:00pm</w:t>
            </w:r>
          </w:p>
        </w:tc>
        <w:tc>
          <w:tcPr>
            <w:tcW w:w="6388" w:type="dxa"/>
            <w:tcBorders>
              <w:top w:val="single" w:sz="4" w:space="0" w:color="1481AB" w:themeColor="accent1" w:themeShade="BF"/>
              <w:bottom w:val="single" w:sz="4" w:space="0" w:color="1481AB" w:themeColor="accent1" w:themeShade="BF"/>
            </w:tcBorders>
          </w:tcPr>
          <w:p w14:paraId="6FD554D3" w14:textId="79EB60E0" w:rsidR="0073304C" w:rsidRDefault="00DD3EC4" w:rsidP="0073304C">
            <w:r>
              <w:t xml:space="preserve">Working </w:t>
            </w:r>
            <w:r w:rsidR="0073304C">
              <w:t xml:space="preserve">Lunch </w:t>
            </w:r>
            <w:r>
              <w:t>to conti</w:t>
            </w:r>
            <w:r w:rsidR="003773DA">
              <w:t xml:space="preserve">nue HLG Full Council Discussion </w:t>
            </w:r>
            <w:r w:rsidR="0073304C">
              <w:t>(provided)</w:t>
            </w:r>
          </w:p>
        </w:tc>
        <w:tc>
          <w:tcPr>
            <w:tcW w:w="2250" w:type="dxa"/>
            <w:tcBorders>
              <w:top w:val="single" w:sz="4" w:space="0" w:color="1481AB" w:themeColor="accent1" w:themeShade="BF"/>
              <w:bottom w:val="single" w:sz="4" w:space="0" w:color="1481AB" w:themeColor="accent1" w:themeShade="BF"/>
            </w:tcBorders>
          </w:tcPr>
          <w:p w14:paraId="6624264D" w14:textId="580440E7" w:rsidR="0073304C" w:rsidRDefault="0073304C" w:rsidP="0073304C">
            <w:pPr>
              <w:pStyle w:val="ListParagraph"/>
              <w:numPr>
                <w:ilvl w:val="0"/>
                <w:numId w:val="6"/>
              </w:numPr>
            </w:pPr>
            <w:r>
              <w:t>Suite 700 Galley</w:t>
            </w:r>
          </w:p>
        </w:tc>
      </w:tr>
      <w:tr w:rsidR="0073304C" w:rsidRPr="006D543A" w14:paraId="3423E63B" w14:textId="77777777" w:rsidTr="00C0600E">
        <w:trPr>
          <w:trHeight w:val="260"/>
          <w:jc w:val="center"/>
        </w:trPr>
        <w:tc>
          <w:tcPr>
            <w:tcW w:w="1442" w:type="dxa"/>
            <w:tcBorders>
              <w:top w:val="single" w:sz="4" w:space="0" w:color="1481AB" w:themeColor="accent1" w:themeShade="BF"/>
              <w:bottom w:val="single" w:sz="4" w:space="0" w:color="1481AB" w:themeColor="accent1" w:themeShade="BF"/>
            </w:tcBorders>
          </w:tcPr>
          <w:p w14:paraId="56E3DCB0" w14:textId="68F7751F" w:rsidR="0073304C" w:rsidRDefault="0073304C" w:rsidP="0073304C">
            <w:r>
              <w:t xml:space="preserve">1:00pm – </w:t>
            </w:r>
          </w:p>
          <w:p w14:paraId="12FBF85D" w14:textId="0E8ED3BD" w:rsidR="0073304C" w:rsidRDefault="0073304C" w:rsidP="0073304C">
            <w:r>
              <w:t>2:30pm</w:t>
            </w:r>
          </w:p>
        </w:tc>
        <w:tc>
          <w:tcPr>
            <w:tcW w:w="6388" w:type="dxa"/>
            <w:tcBorders>
              <w:top w:val="single" w:sz="4" w:space="0" w:color="1481AB" w:themeColor="accent1" w:themeShade="BF"/>
              <w:bottom w:val="single" w:sz="4" w:space="0" w:color="1481AB" w:themeColor="accent1" w:themeShade="BF"/>
            </w:tcBorders>
          </w:tcPr>
          <w:p w14:paraId="345253B1" w14:textId="77777777" w:rsidR="00431B3A" w:rsidRDefault="0073304C" w:rsidP="00431B3A">
            <w:r>
              <w:t>Work Group Breakouts*</w:t>
            </w:r>
          </w:p>
          <w:p w14:paraId="2B4CA3CD" w14:textId="77777777" w:rsidR="00431B3A" w:rsidRDefault="0073304C" w:rsidP="00431B3A">
            <w:pPr>
              <w:pStyle w:val="ListParagraph"/>
              <w:numPr>
                <w:ilvl w:val="0"/>
                <w:numId w:val="23"/>
              </w:numPr>
            </w:pPr>
            <w:r w:rsidRPr="00431B3A">
              <w:t>WG A</w:t>
            </w:r>
            <w:r w:rsidR="005145A8" w:rsidRPr="00431B3A">
              <w:t>/WG B</w:t>
            </w:r>
          </w:p>
          <w:p w14:paraId="008637DB" w14:textId="48D17597" w:rsidR="00431B3A" w:rsidRDefault="00431B3A" w:rsidP="00431B3A">
            <w:pPr>
              <w:pStyle w:val="ListParagraph"/>
              <w:numPr>
                <w:ilvl w:val="0"/>
                <w:numId w:val="23"/>
              </w:numPr>
            </w:pPr>
            <w:r>
              <w:t>Lab</w:t>
            </w:r>
          </w:p>
          <w:p w14:paraId="5FCDAD57" w14:textId="77777777" w:rsidR="0073304C" w:rsidRDefault="00431B3A" w:rsidP="00431B3A">
            <w:pPr>
              <w:pStyle w:val="ListParagraph"/>
              <w:numPr>
                <w:ilvl w:val="0"/>
                <w:numId w:val="23"/>
              </w:numPr>
            </w:pPr>
            <w:r>
              <w:t>Policy</w:t>
            </w:r>
          </w:p>
          <w:p w14:paraId="6773BEDB" w14:textId="55A01543" w:rsidR="00431B3A" w:rsidRPr="00431B3A" w:rsidRDefault="00431B3A" w:rsidP="00431B3A">
            <w:pPr>
              <w:pStyle w:val="ListParagraph"/>
              <w:numPr>
                <w:ilvl w:val="0"/>
                <w:numId w:val="23"/>
              </w:numPr>
            </w:pPr>
            <w:r>
              <w:t xml:space="preserve">Others </w:t>
            </w:r>
          </w:p>
        </w:tc>
        <w:tc>
          <w:tcPr>
            <w:tcW w:w="2250" w:type="dxa"/>
            <w:tcBorders>
              <w:top w:val="single" w:sz="4" w:space="0" w:color="1481AB" w:themeColor="accent1" w:themeShade="BF"/>
              <w:bottom w:val="single" w:sz="4" w:space="0" w:color="1481AB" w:themeColor="accent1" w:themeShade="BF"/>
            </w:tcBorders>
          </w:tcPr>
          <w:p w14:paraId="489EB844" w14:textId="77777777" w:rsidR="0073304C" w:rsidRDefault="0073304C" w:rsidP="0073304C">
            <w:pPr>
              <w:pBdr>
                <w:bottom w:val="single" w:sz="6" w:space="1" w:color="auto"/>
              </w:pBdr>
            </w:pPr>
            <w:r>
              <w:t>Suite 700</w:t>
            </w:r>
          </w:p>
          <w:p w14:paraId="5E5E67EC" w14:textId="7C0076F1" w:rsidR="0073304C" w:rsidRDefault="00431B3A" w:rsidP="00431B3A">
            <w:pPr>
              <w:pStyle w:val="ListParagraph"/>
              <w:numPr>
                <w:ilvl w:val="0"/>
                <w:numId w:val="27"/>
              </w:numPr>
            </w:pPr>
            <w:r>
              <w:t xml:space="preserve">Spark </w:t>
            </w:r>
            <w:r w:rsidR="0073304C" w:rsidRPr="00431B3A">
              <w:t>Room</w:t>
            </w:r>
          </w:p>
          <w:p w14:paraId="74A492BC" w14:textId="77777777" w:rsidR="0073304C" w:rsidRDefault="00431B3A" w:rsidP="00431B3A">
            <w:pPr>
              <w:pStyle w:val="ListParagraph"/>
              <w:numPr>
                <w:ilvl w:val="0"/>
                <w:numId w:val="27"/>
              </w:numPr>
            </w:pPr>
            <w:r>
              <w:t>Huddle 1</w:t>
            </w:r>
          </w:p>
          <w:p w14:paraId="6F7DDF7C" w14:textId="77777777" w:rsidR="00431B3A" w:rsidRDefault="00431B3A" w:rsidP="00431B3A">
            <w:pPr>
              <w:pStyle w:val="ListParagraph"/>
              <w:numPr>
                <w:ilvl w:val="0"/>
                <w:numId w:val="27"/>
              </w:numPr>
            </w:pPr>
            <w:r>
              <w:t>Huddle 2</w:t>
            </w:r>
          </w:p>
          <w:p w14:paraId="5E6DC4CD" w14:textId="7BC4BB89" w:rsidR="00431B3A" w:rsidRPr="00431B3A" w:rsidRDefault="00431B3A" w:rsidP="00431B3A">
            <w:pPr>
              <w:pStyle w:val="ListParagraph"/>
              <w:numPr>
                <w:ilvl w:val="0"/>
                <w:numId w:val="27"/>
              </w:numPr>
            </w:pPr>
            <w:r>
              <w:t>Huddle 5</w:t>
            </w:r>
          </w:p>
        </w:tc>
      </w:tr>
      <w:tr w:rsidR="0073304C" w:rsidRPr="00B2198A" w14:paraId="50D4A4F2" w14:textId="77777777" w:rsidTr="00C0600E">
        <w:trPr>
          <w:trHeight w:val="485"/>
          <w:jc w:val="center"/>
        </w:trPr>
        <w:tc>
          <w:tcPr>
            <w:tcW w:w="1442" w:type="dxa"/>
            <w:tcBorders>
              <w:top w:val="single" w:sz="4" w:space="0" w:color="1481AB" w:themeColor="accent1" w:themeShade="BF"/>
              <w:bottom w:val="single" w:sz="18" w:space="0" w:color="1481AB" w:themeColor="accent1" w:themeShade="BF"/>
            </w:tcBorders>
          </w:tcPr>
          <w:p w14:paraId="66967A18" w14:textId="2267BC13" w:rsidR="0073304C" w:rsidRPr="00B2198A" w:rsidRDefault="0073304C" w:rsidP="0073304C">
            <w:r>
              <w:t>2:30pm- 3:00pm</w:t>
            </w:r>
          </w:p>
        </w:tc>
        <w:tc>
          <w:tcPr>
            <w:tcW w:w="6388" w:type="dxa"/>
            <w:tcBorders>
              <w:top w:val="single" w:sz="4" w:space="0" w:color="1481AB" w:themeColor="accent1" w:themeShade="BF"/>
              <w:bottom w:val="single" w:sz="18" w:space="0" w:color="1481AB" w:themeColor="accent1" w:themeShade="BF"/>
            </w:tcBorders>
          </w:tcPr>
          <w:p w14:paraId="12E3D49A" w14:textId="77777777" w:rsidR="0073304C" w:rsidRDefault="0073304C" w:rsidP="0073304C">
            <w:r>
              <w:t>Wrap Up &amp; Adjourn</w:t>
            </w:r>
          </w:p>
          <w:p w14:paraId="35D6DCB0" w14:textId="5CD99C85" w:rsidR="00D968F4" w:rsidRPr="00D968F4" w:rsidRDefault="00D968F4" w:rsidP="0073304C">
            <w:pPr>
              <w:rPr>
                <w:i/>
                <w:iCs/>
              </w:rPr>
            </w:pPr>
            <w:r w:rsidRPr="00D968F4">
              <w:rPr>
                <w:i/>
                <w:iCs/>
              </w:rPr>
              <w:t>All council</w:t>
            </w:r>
          </w:p>
        </w:tc>
        <w:tc>
          <w:tcPr>
            <w:tcW w:w="2250" w:type="dxa"/>
            <w:tcBorders>
              <w:top w:val="single" w:sz="4" w:space="0" w:color="1481AB" w:themeColor="accent1" w:themeShade="BF"/>
              <w:bottom w:val="single" w:sz="18" w:space="0" w:color="1481AB" w:themeColor="accent1" w:themeShade="BF"/>
            </w:tcBorders>
          </w:tcPr>
          <w:p w14:paraId="0EDD09FB" w14:textId="550C8851" w:rsidR="0073304C" w:rsidRPr="006D543A" w:rsidRDefault="0073304C" w:rsidP="0073304C">
            <w:pPr>
              <w:pStyle w:val="ListParagraph"/>
              <w:numPr>
                <w:ilvl w:val="0"/>
                <w:numId w:val="4"/>
              </w:numPr>
            </w:pPr>
            <w:r>
              <w:t>Spark Room, First Floor</w:t>
            </w:r>
          </w:p>
        </w:tc>
      </w:tr>
    </w:tbl>
    <w:p w14:paraId="08C8ABB0" w14:textId="77777777" w:rsidR="008F3AE4" w:rsidRPr="0034634D" w:rsidRDefault="008F3AE4" w:rsidP="008F3AE4">
      <w:pPr>
        <w:rPr>
          <w:color w:val="264356" w:themeColor="text2" w:themeShade="BF"/>
        </w:rPr>
      </w:pPr>
    </w:p>
    <w:p w14:paraId="657FC69E" w14:textId="7C7A65D6" w:rsidR="008F3AE4" w:rsidRDefault="008F3AE4" w:rsidP="0034634D">
      <w:pPr>
        <w:rPr>
          <w:color w:val="264356" w:themeColor="text2" w:themeShade="BF"/>
        </w:rPr>
      </w:pPr>
    </w:p>
    <w:p w14:paraId="06E8CD25" w14:textId="7E1EFF1D" w:rsidR="00F96E3E" w:rsidRPr="00C45104" w:rsidRDefault="00C45104" w:rsidP="00C45104">
      <w:pPr>
        <w:rPr>
          <w:color w:val="264356" w:themeColor="text2" w:themeShade="BF"/>
        </w:rPr>
      </w:pPr>
      <w:r>
        <w:rPr>
          <w:color w:val="264356" w:themeColor="text2" w:themeShade="BF"/>
        </w:rPr>
        <w:t>*</w:t>
      </w:r>
      <w:r w:rsidR="00F96E3E" w:rsidRPr="00C45104">
        <w:rPr>
          <w:color w:val="264356" w:themeColor="text2" w:themeShade="BF"/>
        </w:rPr>
        <w:t>Workgroup specific agendas in folder</w:t>
      </w:r>
    </w:p>
    <w:p w14:paraId="7EA1C078" w14:textId="1E61B402" w:rsidR="00552AC8" w:rsidRDefault="00552AC8" w:rsidP="0034634D">
      <w:pPr>
        <w:rPr>
          <w:color w:val="264356" w:themeColor="text2" w:themeShade="BF"/>
        </w:rPr>
      </w:pPr>
    </w:p>
    <w:p w14:paraId="2543604F" w14:textId="24D2774A" w:rsidR="00552AC8" w:rsidRDefault="00552AC8" w:rsidP="0034634D">
      <w:pPr>
        <w:rPr>
          <w:color w:val="264356" w:themeColor="text2" w:themeShade="BF"/>
        </w:rPr>
      </w:pPr>
    </w:p>
    <w:p w14:paraId="39371B63" w14:textId="12228613" w:rsidR="00552AC8" w:rsidRDefault="00552AC8" w:rsidP="0034634D">
      <w:pPr>
        <w:rPr>
          <w:color w:val="264356" w:themeColor="text2" w:themeShade="BF"/>
        </w:rPr>
      </w:pPr>
    </w:p>
    <w:p w14:paraId="0F734367" w14:textId="77777777" w:rsidR="00BE5CCA" w:rsidRPr="00592BB2" w:rsidRDefault="00BE5CCA" w:rsidP="00552AC8">
      <w:pPr>
        <w:rPr>
          <w:rFonts w:ascii="Calibri" w:hAnsi="Calibri" w:cs="Calibri"/>
          <w:color w:val="auto"/>
          <w:sz w:val="28"/>
          <w:szCs w:val="28"/>
          <w:vertAlign w:val="superscript"/>
        </w:rPr>
      </w:pPr>
    </w:p>
    <w:sectPr w:rsidR="00BE5CCA" w:rsidRPr="00592BB2" w:rsidSect="00B2198A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80" w:right="1080" w:bottom="72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5988E8" w14:textId="77777777" w:rsidR="0031788D" w:rsidRDefault="0031788D">
      <w:pPr>
        <w:spacing w:after="0" w:line="240" w:lineRule="auto"/>
      </w:pPr>
      <w:r>
        <w:separator/>
      </w:r>
    </w:p>
  </w:endnote>
  <w:endnote w:type="continuationSeparator" w:id="0">
    <w:p w14:paraId="1596E429" w14:textId="77777777" w:rsidR="0031788D" w:rsidRDefault="00317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HGGothicE">
    <w:charset w:val="80"/>
    <w:family w:val="modern"/>
    <w:pitch w:val="fixed"/>
    <w:sig w:usb0="E00002FF" w:usb1="2AC7EDFE" w:usb2="00000012" w:usb3="00000000" w:csb0="00020001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HGSoeiKakugothicUB">
    <w:charset w:val="80"/>
    <w:family w:val="modern"/>
    <w:pitch w:val="fixed"/>
    <w:sig w:usb0="E00002FF" w:usb1="2AC7EDFE" w:usb2="00000012" w:usb3="00000000" w:csb0="0002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B33F09" w14:textId="1996F551" w:rsidR="00555856" w:rsidRPr="00555856" w:rsidRDefault="00555856" w:rsidP="00555856">
    <w:pPr>
      <w:pStyle w:val="Footer"/>
    </w:pPr>
    <w:r w:rsidRPr="0034634D">
      <w:rPr>
        <w:rFonts w:asciiTheme="majorHAnsi" w:eastAsiaTheme="majorEastAsia" w:hAnsiTheme="majorHAnsi" w:cstheme="majorBidi"/>
        <w:color w:val="264356" w:themeColor="text2" w:themeShade="BF"/>
        <w:sz w:val="20"/>
      </w:rPr>
      <w:t xml:space="preserve">pg. </w:t>
    </w:r>
    <w:r w:rsidRPr="0034634D">
      <w:rPr>
        <w:color w:val="264356" w:themeColor="text2" w:themeShade="BF"/>
        <w:sz w:val="20"/>
      </w:rPr>
      <w:fldChar w:fldCharType="begin"/>
    </w:r>
    <w:r w:rsidRPr="0034634D">
      <w:rPr>
        <w:color w:val="264356" w:themeColor="text2" w:themeShade="BF"/>
        <w:sz w:val="20"/>
      </w:rPr>
      <w:instrText xml:space="preserve"> PAGE    \* MERGEFORMAT </w:instrText>
    </w:r>
    <w:r w:rsidRPr="0034634D">
      <w:rPr>
        <w:color w:val="264356" w:themeColor="text2" w:themeShade="BF"/>
        <w:sz w:val="20"/>
      </w:rPr>
      <w:fldChar w:fldCharType="separate"/>
    </w:r>
    <w:r>
      <w:rPr>
        <w:color w:val="264356" w:themeColor="text2" w:themeShade="BF"/>
        <w:sz w:val="20"/>
      </w:rPr>
      <w:t>1</w:t>
    </w:r>
    <w:r w:rsidRPr="0034634D">
      <w:rPr>
        <w:rFonts w:asciiTheme="majorHAnsi" w:eastAsiaTheme="majorEastAsia" w:hAnsiTheme="majorHAnsi" w:cstheme="majorBidi"/>
        <w:noProof/>
        <w:color w:val="264356" w:themeColor="text2" w:themeShade="BF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C76B52" w14:textId="77777777" w:rsidR="005D16C3" w:rsidRPr="0034634D" w:rsidRDefault="005D16C3">
    <w:pPr>
      <w:pStyle w:val="Footer"/>
      <w:rPr>
        <w:color w:val="264356" w:themeColor="text2" w:themeShade="BF"/>
      </w:rPr>
    </w:pPr>
    <w:r w:rsidRPr="0034634D">
      <w:rPr>
        <w:noProof/>
        <w:color w:val="264356" w:themeColor="text2" w:themeShade="BF"/>
      </w:rPr>
      <mc:AlternateContent>
        <mc:Choice Requires="wps">
          <w:drawing>
            <wp:anchor distT="0" distB="0" distL="114300" distR="114300" simplePos="0" relativeHeight="251664383" behindDoc="0" locked="0" layoutInCell="1" allowOverlap="1" wp14:anchorId="02B21074" wp14:editId="448F764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452" name="Rectangle 4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103081FD" id="Rectangle 452" o:spid="_x0000_s1026" style="position:absolute;margin-left:0;margin-top:0;width:579.9pt;height:750.3pt;z-index:251664383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" filled="f" strokecolor="#65747c [1614]" strokeweight="1.25pt">
              <w10:wrap anchorx="page" anchory="page"/>
            </v:rect>
          </w:pict>
        </mc:Fallback>
      </mc:AlternateContent>
    </w:r>
    <w:r w:rsidRPr="0034634D">
      <w:rPr>
        <w:color w:val="264356" w:themeColor="text2" w:themeShade="BF"/>
      </w:rPr>
      <w:t xml:space="preserve"> </w:t>
    </w:r>
    <w:r w:rsidRPr="0034634D">
      <w:rPr>
        <w:rFonts w:asciiTheme="majorHAnsi" w:eastAsiaTheme="majorEastAsia" w:hAnsiTheme="majorHAnsi" w:cstheme="majorBidi"/>
        <w:color w:val="264356" w:themeColor="text2" w:themeShade="BF"/>
        <w:sz w:val="20"/>
      </w:rPr>
      <w:t xml:space="preserve">pg. </w:t>
    </w:r>
    <w:r w:rsidRPr="0034634D">
      <w:rPr>
        <w:color w:val="264356" w:themeColor="text2" w:themeShade="BF"/>
        <w:sz w:val="20"/>
      </w:rPr>
      <w:fldChar w:fldCharType="begin"/>
    </w:r>
    <w:r w:rsidRPr="0034634D">
      <w:rPr>
        <w:color w:val="264356" w:themeColor="text2" w:themeShade="BF"/>
        <w:sz w:val="20"/>
      </w:rPr>
      <w:instrText xml:space="preserve"> PAGE    \* MERGEFORMAT </w:instrText>
    </w:r>
    <w:r w:rsidRPr="0034634D">
      <w:rPr>
        <w:color w:val="264356" w:themeColor="text2" w:themeShade="BF"/>
        <w:sz w:val="20"/>
      </w:rPr>
      <w:fldChar w:fldCharType="separate"/>
    </w:r>
    <w:r w:rsidRPr="0034634D">
      <w:rPr>
        <w:rFonts w:asciiTheme="majorHAnsi" w:eastAsiaTheme="majorEastAsia" w:hAnsiTheme="majorHAnsi" w:cstheme="majorBidi"/>
        <w:noProof/>
        <w:color w:val="264356" w:themeColor="text2" w:themeShade="BF"/>
        <w:sz w:val="20"/>
      </w:rPr>
      <w:t>2</w:t>
    </w:r>
    <w:r w:rsidRPr="0034634D">
      <w:rPr>
        <w:rFonts w:asciiTheme="majorHAnsi" w:eastAsiaTheme="majorEastAsia" w:hAnsiTheme="majorHAnsi" w:cstheme="majorBidi"/>
        <w:noProof/>
        <w:color w:val="264356" w:themeColor="text2" w:themeShade="BF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5D2788" w14:textId="77777777" w:rsidR="0031788D" w:rsidRDefault="0031788D">
      <w:pPr>
        <w:spacing w:after="0" w:line="240" w:lineRule="auto"/>
      </w:pPr>
      <w:r>
        <w:separator/>
      </w:r>
    </w:p>
  </w:footnote>
  <w:footnote w:type="continuationSeparator" w:id="0">
    <w:p w14:paraId="399E7724" w14:textId="77777777" w:rsidR="0031788D" w:rsidRDefault="00317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2F11A9" w14:textId="3A5D6268" w:rsidR="00555856" w:rsidRDefault="00555856" w:rsidP="00555856">
    <w:pPr>
      <w:spacing w:before="0" w:after="0"/>
      <w:jc w:val="center"/>
      <w:rPr>
        <w:rFonts w:ascii="Arial" w:eastAsia="Times New Roman" w:hAnsi="Arial" w:cs="Arial"/>
        <w:b/>
        <w:bCs/>
        <w:caps/>
        <w:color w:val="003479"/>
        <w:sz w:val="42"/>
        <w:szCs w:val="42"/>
        <w:lang w:eastAsia="en-US"/>
      </w:rPr>
    </w:pPr>
    <w:r w:rsidRPr="0034634D">
      <w:rPr>
        <w:noProof/>
        <w:color w:val="264356" w:themeColor="text2" w:themeShade="BF"/>
      </w:rPr>
      <mc:AlternateContent>
        <mc:Choice Requires="wps">
          <w:drawing>
            <wp:anchor distT="0" distB="0" distL="114300" distR="114300" simplePos="0" relativeHeight="251666431" behindDoc="0" locked="0" layoutInCell="1" allowOverlap="1" wp14:anchorId="4B07F500" wp14:editId="7A2BFCDA">
              <wp:simplePos x="0" y="0"/>
              <wp:positionH relativeFrom="margin">
                <wp:align>center</wp:align>
              </wp:positionH>
              <wp:positionV relativeFrom="page">
                <wp:posOffset>219075</wp:posOffset>
              </wp:positionV>
              <wp:extent cx="7364730" cy="9528810"/>
              <wp:effectExtent l="0" t="0" r="26670" b="2667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 cap="flat" cmpd="sng" algn="ctr">
                        <a:solidFill>
                          <a:srgbClr val="DFE3E5">
                            <a:lumMod val="50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67461417" id="Rectangle 1" o:spid="_x0000_s1026" style="position:absolute;margin-left:0;margin-top:17.25pt;width:579.9pt;height:750.3pt;z-index:251666431;visibility:visible;mso-wrap-style:square;mso-width-percent:950;mso-height-percent:950;mso-wrap-distance-left:9pt;mso-wrap-distance-top:0;mso-wrap-distance-right:9pt;mso-wrap-distance-bottom:0;mso-position-horizontal:center;mso-position-horizontal-relative:margin;mso-position-vertical:absolute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" filled="f" strokecolor="#65757d" strokeweight="1.25pt">
              <w10:wrap anchorx="margin" anchory="page"/>
            </v:rect>
          </w:pict>
        </mc:Fallback>
      </mc:AlternateContent>
    </w:r>
    <w:r w:rsidR="00C45104">
      <w:rPr>
        <w:rFonts w:ascii="Arial" w:eastAsia="Times New Roman" w:hAnsi="Arial" w:cs="Arial"/>
        <w:b/>
        <w:bCs/>
        <w:caps/>
        <w:color w:val="003479"/>
        <w:sz w:val="42"/>
        <w:szCs w:val="42"/>
        <w:lang w:eastAsia="en-US"/>
      </w:rPr>
      <w:t>Winter 2020 CoRHA MEeting</w:t>
    </w:r>
  </w:p>
  <w:p w14:paraId="0F7FA1D2" w14:textId="5D1D053E" w:rsidR="00555856" w:rsidRDefault="00555856">
    <w:pPr>
      <w:pStyle w:val="Header"/>
    </w:pPr>
  </w:p>
  <w:p w14:paraId="3D5EFDDE" w14:textId="77777777" w:rsidR="00C45104" w:rsidRDefault="00C4510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06D928" w14:textId="0F570DAC" w:rsidR="0009667D" w:rsidRDefault="0009667D">
    <w:pPr>
      <w:pStyle w:val="Header"/>
    </w:pPr>
  </w:p>
  <w:p w14:paraId="2F33CEA3" w14:textId="33C664FD" w:rsidR="00C45104" w:rsidRDefault="00C45104" w:rsidP="00C45104">
    <w:pPr>
      <w:spacing w:before="0" w:after="0"/>
      <w:ind w:left="720" w:firstLine="720"/>
      <w:rPr>
        <w:rFonts w:ascii="Arial" w:eastAsia="Times New Roman" w:hAnsi="Arial" w:cs="Arial"/>
        <w:b/>
        <w:bCs/>
        <w:caps/>
        <w:color w:val="003479"/>
        <w:sz w:val="42"/>
        <w:szCs w:val="42"/>
        <w:lang w:eastAsia="en-US"/>
      </w:rPr>
    </w:pPr>
    <w:r>
      <w:rPr>
        <w:rFonts w:ascii="Arial" w:eastAsia="Times New Roman" w:hAnsi="Arial" w:cs="Arial"/>
        <w:b/>
        <w:bCs/>
        <w:caps/>
        <w:color w:val="003479"/>
        <w:sz w:val="42"/>
        <w:szCs w:val="42"/>
        <w:lang w:eastAsia="en-US"/>
      </w:rPr>
      <w:t>Winter 2020 CoRHA MEeting</w:t>
    </w:r>
  </w:p>
  <w:p w14:paraId="19B42673" w14:textId="77777777" w:rsidR="00C45104" w:rsidRDefault="00C45104">
    <w:pPr>
      <w:pStyle w:val="Header"/>
    </w:pPr>
  </w:p>
  <w:p w14:paraId="48C5C366" w14:textId="77777777" w:rsidR="00E81885" w:rsidRDefault="00E8188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55168C1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595959" w:themeColor="text1" w:themeTint="A6"/>
      </w:rPr>
    </w:lvl>
  </w:abstractNum>
  <w:abstractNum w:abstractNumId="1" w15:restartNumberingAfterBreak="0">
    <w:nsid w:val="01820458"/>
    <w:multiLevelType w:val="hybridMultilevel"/>
    <w:tmpl w:val="A22E4F0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F1C48B2"/>
    <w:multiLevelType w:val="hybridMultilevel"/>
    <w:tmpl w:val="0CF0953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442657"/>
    <w:multiLevelType w:val="hybridMultilevel"/>
    <w:tmpl w:val="4576466C"/>
    <w:lvl w:ilvl="0" w:tplc="D4DA35F4">
      <w:numFmt w:val="bullet"/>
      <w:lvlText w:val="-"/>
      <w:lvlJc w:val="left"/>
      <w:pPr>
        <w:ind w:left="720" w:hanging="360"/>
      </w:pPr>
      <w:rPr>
        <w:rFonts w:ascii="Franklin Gothic Book" w:eastAsiaTheme="minorEastAsia" w:hAnsi="Franklin Gothic Book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9E7F03"/>
    <w:multiLevelType w:val="hybridMultilevel"/>
    <w:tmpl w:val="D4C40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091667"/>
    <w:multiLevelType w:val="hybridMultilevel"/>
    <w:tmpl w:val="0576BB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626352"/>
    <w:multiLevelType w:val="hybridMultilevel"/>
    <w:tmpl w:val="FF3AEC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114D3F"/>
    <w:multiLevelType w:val="hybridMultilevel"/>
    <w:tmpl w:val="751AE518"/>
    <w:lvl w:ilvl="0" w:tplc="5630DB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57524E5"/>
    <w:multiLevelType w:val="hybridMultilevel"/>
    <w:tmpl w:val="B0F4F1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DB5F51"/>
    <w:multiLevelType w:val="hybridMultilevel"/>
    <w:tmpl w:val="D2A6B8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844181"/>
    <w:multiLevelType w:val="hybridMultilevel"/>
    <w:tmpl w:val="97AA027E"/>
    <w:lvl w:ilvl="0" w:tplc="FF1C6E52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B84627"/>
    <w:multiLevelType w:val="hybridMultilevel"/>
    <w:tmpl w:val="2C9014B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966463"/>
    <w:multiLevelType w:val="hybridMultilevel"/>
    <w:tmpl w:val="869212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9C6CCA"/>
    <w:multiLevelType w:val="hybridMultilevel"/>
    <w:tmpl w:val="5C06C1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7A314D"/>
    <w:multiLevelType w:val="hybridMultilevel"/>
    <w:tmpl w:val="44443808"/>
    <w:lvl w:ilvl="0" w:tplc="9272A614">
      <w:numFmt w:val="bullet"/>
      <w:lvlText w:val="-"/>
      <w:lvlJc w:val="left"/>
      <w:pPr>
        <w:ind w:left="720" w:hanging="360"/>
      </w:pPr>
      <w:rPr>
        <w:rFonts w:ascii="Franklin Gothic Book" w:eastAsiaTheme="minorEastAsia" w:hAnsi="Franklin Gothic Book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527725"/>
    <w:multiLevelType w:val="hybridMultilevel"/>
    <w:tmpl w:val="7040C9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11292B"/>
    <w:multiLevelType w:val="hybridMultilevel"/>
    <w:tmpl w:val="F6721CA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18B15BD"/>
    <w:multiLevelType w:val="hybridMultilevel"/>
    <w:tmpl w:val="B9C09E12"/>
    <w:lvl w:ilvl="0" w:tplc="04768FF8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217095"/>
    <w:multiLevelType w:val="hybridMultilevel"/>
    <w:tmpl w:val="139CC754"/>
    <w:lvl w:ilvl="0" w:tplc="F41A2064">
      <w:numFmt w:val="bullet"/>
      <w:lvlText w:val="-"/>
      <w:lvlJc w:val="left"/>
      <w:pPr>
        <w:ind w:left="720" w:hanging="360"/>
      </w:pPr>
      <w:rPr>
        <w:rFonts w:ascii="Franklin Gothic Book" w:eastAsiaTheme="minorEastAsia" w:hAnsi="Franklin Gothic Book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796F9B"/>
    <w:multiLevelType w:val="hybridMultilevel"/>
    <w:tmpl w:val="C7D6FAFE"/>
    <w:lvl w:ilvl="0" w:tplc="9272A614">
      <w:numFmt w:val="bullet"/>
      <w:lvlText w:val="-"/>
      <w:lvlJc w:val="left"/>
      <w:pPr>
        <w:ind w:left="720" w:hanging="360"/>
      </w:pPr>
      <w:rPr>
        <w:rFonts w:ascii="Franklin Gothic Book" w:eastAsiaTheme="minorEastAsia" w:hAnsi="Franklin Gothic Book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6527E6"/>
    <w:multiLevelType w:val="hybridMultilevel"/>
    <w:tmpl w:val="BE9040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52636E"/>
    <w:multiLevelType w:val="hybridMultilevel"/>
    <w:tmpl w:val="62D8977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ED7106"/>
    <w:multiLevelType w:val="hybridMultilevel"/>
    <w:tmpl w:val="867E2282"/>
    <w:lvl w:ilvl="0" w:tplc="5AFE3A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97A2D78"/>
    <w:multiLevelType w:val="hybridMultilevel"/>
    <w:tmpl w:val="DB9C7E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A95284"/>
    <w:multiLevelType w:val="hybridMultilevel"/>
    <w:tmpl w:val="8DB4B09E"/>
    <w:lvl w:ilvl="0" w:tplc="45B4A1B2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B0270A"/>
    <w:multiLevelType w:val="hybridMultilevel"/>
    <w:tmpl w:val="335480AC"/>
    <w:lvl w:ilvl="0" w:tplc="53ECFC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06229BE"/>
    <w:multiLevelType w:val="hybridMultilevel"/>
    <w:tmpl w:val="EAF2FDF8"/>
    <w:lvl w:ilvl="0" w:tplc="9272A614">
      <w:numFmt w:val="bullet"/>
      <w:lvlText w:val="-"/>
      <w:lvlJc w:val="left"/>
      <w:pPr>
        <w:ind w:left="720" w:hanging="360"/>
      </w:pPr>
      <w:rPr>
        <w:rFonts w:ascii="Franklin Gothic Book" w:eastAsiaTheme="minorEastAsia" w:hAnsi="Franklin Gothic Book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CF66CF"/>
    <w:multiLevelType w:val="hybridMultilevel"/>
    <w:tmpl w:val="06B222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1"/>
  </w:num>
  <w:num w:numId="3">
    <w:abstractNumId w:val="24"/>
  </w:num>
  <w:num w:numId="4">
    <w:abstractNumId w:val="18"/>
  </w:num>
  <w:num w:numId="5">
    <w:abstractNumId w:val="26"/>
  </w:num>
  <w:num w:numId="6">
    <w:abstractNumId w:val="3"/>
  </w:num>
  <w:num w:numId="7">
    <w:abstractNumId w:val="17"/>
  </w:num>
  <w:num w:numId="8">
    <w:abstractNumId w:val="21"/>
  </w:num>
  <w:num w:numId="9">
    <w:abstractNumId w:val="6"/>
  </w:num>
  <w:num w:numId="10">
    <w:abstractNumId w:val="16"/>
  </w:num>
  <w:num w:numId="11">
    <w:abstractNumId w:val="20"/>
  </w:num>
  <w:num w:numId="12">
    <w:abstractNumId w:val="4"/>
  </w:num>
  <w:num w:numId="13">
    <w:abstractNumId w:val="19"/>
  </w:num>
  <w:num w:numId="14">
    <w:abstractNumId w:val="14"/>
  </w:num>
  <w:num w:numId="15">
    <w:abstractNumId w:val="1"/>
  </w:num>
  <w:num w:numId="16">
    <w:abstractNumId w:val="2"/>
  </w:num>
  <w:num w:numId="17">
    <w:abstractNumId w:val="10"/>
  </w:num>
  <w:num w:numId="18">
    <w:abstractNumId w:val="27"/>
  </w:num>
  <w:num w:numId="19">
    <w:abstractNumId w:val="12"/>
  </w:num>
  <w:num w:numId="20">
    <w:abstractNumId w:val="25"/>
  </w:num>
  <w:num w:numId="21">
    <w:abstractNumId w:val="23"/>
  </w:num>
  <w:num w:numId="22">
    <w:abstractNumId w:val="5"/>
  </w:num>
  <w:num w:numId="23">
    <w:abstractNumId w:val="13"/>
  </w:num>
  <w:num w:numId="24">
    <w:abstractNumId w:val="7"/>
  </w:num>
  <w:num w:numId="25">
    <w:abstractNumId w:val="8"/>
  </w:num>
  <w:num w:numId="26">
    <w:abstractNumId w:val="22"/>
  </w:num>
  <w:num w:numId="27">
    <w:abstractNumId w:val="15"/>
  </w:num>
  <w:num w:numId="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A66"/>
    <w:rsid w:val="0001495E"/>
    <w:rsid w:val="0001626D"/>
    <w:rsid w:val="00034780"/>
    <w:rsid w:val="000528C0"/>
    <w:rsid w:val="000655CA"/>
    <w:rsid w:val="000930B5"/>
    <w:rsid w:val="0009667D"/>
    <w:rsid w:val="000A6924"/>
    <w:rsid w:val="000B7575"/>
    <w:rsid w:val="000B7CF0"/>
    <w:rsid w:val="000D5FD0"/>
    <w:rsid w:val="000E4D29"/>
    <w:rsid w:val="0013604C"/>
    <w:rsid w:val="0017080A"/>
    <w:rsid w:val="001F63E4"/>
    <w:rsid w:val="00252A1E"/>
    <w:rsid w:val="00253A1C"/>
    <w:rsid w:val="002618C4"/>
    <w:rsid w:val="002757A8"/>
    <w:rsid w:val="00295FA2"/>
    <w:rsid w:val="002E6287"/>
    <w:rsid w:val="0031788D"/>
    <w:rsid w:val="0034634D"/>
    <w:rsid w:val="00356DB0"/>
    <w:rsid w:val="003773DA"/>
    <w:rsid w:val="003A17F3"/>
    <w:rsid w:val="003B4047"/>
    <w:rsid w:val="003C520B"/>
    <w:rsid w:val="00400A51"/>
    <w:rsid w:val="00401044"/>
    <w:rsid w:val="00431B3A"/>
    <w:rsid w:val="004352EC"/>
    <w:rsid w:val="0045130A"/>
    <w:rsid w:val="00460B30"/>
    <w:rsid w:val="004A1E47"/>
    <w:rsid w:val="004B13B1"/>
    <w:rsid w:val="00506B5F"/>
    <w:rsid w:val="005145A8"/>
    <w:rsid w:val="00521378"/>
    <w:rsid w:val="0052180A"/>
    <w:rsid w:val="00524B92"/>
    <w:rsid w:val="00537235"/>
    <w:rsid w:val="00546766"/>
    <w:rsid w:val="00552AC8"/>
    <w:rsid w:val="00555856"/>
    <w:rsid w:val="00560F76"/>
    <w:rsid w:val="0058317D"/>
    <w:rsid w:val="00592BB2"/>
    <w:rsid w:val="005A206A"/>
    <w:rsid w:val="005B66C7"/>
    <w:rsid w:val="005D16C3"/>
    <w:rsid w:val="005F4AFF"/>
    <w:rsid w:val="00600818"/>
    <w:rsid w:val="00603190"/>
    <w:rsid w:val="00607265"/>
    <w:rsid w:val="00615875"/>
    <w:rsid w:val="00615B47"/>
    <w:rsid w:val="006440CD"/>
    <w:rsid w:val="0065544D"/>
    <w:rsid w:val="0066165A"/>
    <w:rsid w:val="006C226C"/>
    <w:rsid w:val="006C2860"/>
    <w:rsid w:val="006D543A"/>
    <w:rsid w:val="006F4A38"/>
    <w:rsid w:val="007038AD"/>
    <w:rsid w:val="007315DA"/>
    <w:rsid w:val="0073304C"/>
    <w:rsid w:val="007520BE"/>
    <w:rsid w:val="00775FDF"/>
    <w:rsid w:val="007C1507"/>
    <w:rsid w:val="007E4B15"/>
    <w:rsid w:val="00807488"/>
    <w:rsid w:val="0082362D"/>
    <w:rsid w:val="00835B28"/>
    <w:rsid w:val="00844814"/>
    <w:rsid w:val="008521A6"/>
    <w:rsid w:val="00876537"/>
    <w:rsid w:val="008777EB"/>
    <w:rsid w:val="00893A66"/>
    <w:rsid w:val="00895A5A"/>
    <w:rsid w:val="008962D9"/>
    <w:rsid w:val="008A00A4"/>
    <w:rsid w:val="008B56D9"/>
    <w:rsid w:val="008D07DC"/>
    <w:rsid w:val="008F3AE4"/>
    <w:rsid w:val="00930D7B"/>
    <w:rsid w:val="00934187"/>
    <w:rsid w:val="00963D1C"/>
    <w:rsid w:val="009A0FD6"/>
    <w:rsid w:val="009B183A"/>
    <w:rsid w:val="009C6230"/>
    <w:rsid w:val="00A1692D"/>
    <w:rsid w:val="00A448C1"/>
    <w:rsid w:val="00AA47EB"/>
    <w:rsid w:val="00AA5955"/>
    <w:rsid w:val="00AA7AA0"/>
    <w:rsid w:val="00AE735A"/>
    <w:rsid w:val="00B00D48"/>
    <w:rsid w:val="00B2198A"/>
    <w:rsid w:val="00B47020"/>
    <w:rsid w:val="00B5536B"/>
    <w:rsid w:val="00BC4A9F"/>
    <w:rsid w:val="00BD331F"/>
    <w:rsid w:val="00BE52EC"/>
    <w:rsid w:val="00BE5CCA"/>
    <w:rsid w:val="00BF7D00"/>
    <w:rsid w:val="00C0436A"/>
    <w:rsid w:val="00C1266C"/>
    <w:rsid w:val="00C45104"/>
    <w:rsid w:val="00C87269"/>
    <w:rsid w:val="00CA6B4F"/>
    <w:rsid w:val="00CC470F"/>
    <w:rsid w:val="00CE1A94"/>
    <w:rsid w:val="00D10D26"/>
    <w:rsid w:val="00D17477"/>
    <w:rsid w:val="00D27C3C"/>
    <w:rsid w:val="00D37821"/>
    <w:rsid w:val="00D45644"/>
    <w:rsid w:val="00D77B7A"/>
    <w:rsid w:val="00D968F4"/>
    <w:rsid w:val="00DA1CB0"/>
    <w:rsid w:val="00DA2550"/>
    <w:rsid w:val="00DA4A43"/>
    <w:rsid w:val="00DB24EF"/>
    <w:rsid w:val="00DD3EC4"/>
    <w:rsid w:val="00E11230"/>
    <w:rsid w:val="00E37225"/>
    <w:rsid w:val="00E54B8E"/>
    <w:rsid w:val="00E77845"/>
    <w:rsid w:val="00E81885"/>
    <w:rsid w:val="00EB1C2C"/>
    <w:rsid w:val="00ED455B"/>
    <w:rsid w:val="00F379AD"/>
    <w:rsid w:val="00F73E78"/>
    <w:rsid w:val="00F808C0"/>
    <w:rsid w:val="00F814ED"/>
    <w:rsid w:val="00F865DE"/>
    <w:rsid w:val="00F96E3E"/>
    <w:rsid w:val="00FA094F"/>
    <w:rsid w:val="00FD1900"/>
    <w:rsid w:val="00FE32A0"/>
    <w:rsid w:val="00FE7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5BF4BA"/>
  <w15:chartTrackingRefBased/>
  <w15:docId w15:val="{EF38DFF3-F7F6-46D7-A3F4-1A50EF1D6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0D0D0D" w:themeColor="text1" w:themeTint="F2"/>
        <w:sz w:val="22"/>
        <w:szCs w:val="22"/>
        <w:lang w:val="en-US" w:eastAsia="ja-JP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4" w:qFormat="1"/>
    <w:lsdException w:name="heading 2" w:semiHidden="1" w:uiPriority="6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iPriority="9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7E4B15"/>
    <w:pPr>
      <w:spacing w:before="40" w:after="40"/>
    </w:pPr>
    <w:rPr>
      <w:szCs w:val="20"/>
    </w:rPr>
  </w:style>
  <w:style w:type="paragraph" w:styleId="Heading1">
    <w:name w:val="heading 1"/>
    <w:basedOn w:val="Normal"/>
    <w:next w:val="Normal"/>
    <w:link w:val="Heading1Char"/>
    <w:uiPriority w:val="4"/>
    <w:qFormat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1CADE4" w:themeColor="accent1"/>
      <w:sz w:val="30"/>
      <w:szCs w:val="30"/>
    </w:rPr>
  </w:style>
  <w:style w:type="paragraph" w:styleId="Heading2">
    <w:name w:val="heading 2"/>
    <w:basedOn w:val="Normal"/>
    <w:next w:val="Normal"/>
    <w:link w:val="Heading2Char"/>
    <w:uiPriority w:val="6"/>
    <w:semiHidden/>
    <w:qFormat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/>
      <w:color w:val="1CADE4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6"/>
    <w:qFormat/>
    <w:rsid w:val="00B2198A"/>
    <w:pPr>
      <w:spacing w:after="1680"/>
      <w:contextualSpacing/>
    </w:pPr>
    <w:rPr>
      <w:rFonts w:asciiTheme="majorHAnsi" w:hAnsiTheme="majorHAnsi"/>
      <w:b/>
      <w:caps/>
      <w:color w:val="FFFFFF" w:themeColor="background1"/>
      <w:sz w:val="52"/>
    </w:rPr>
  </w:style>
  <w:style w:type="character" w:customStyle="1" w:styleId="TitleChar">
    <w:name w:val="Title Char"/>
    <w:basedOn w:val="DefaultParagraphFont"/>
    <w:link w:val="Title"/>
    <w:uiPriority w:val="6"/>
    <w:rsid w:val="00B2198A"/>
    <w:rPr>
      <w:rFonts w:asciiTheme="majorHAnsi" w:hAnsiTheme="majorHAnsi"/>
      <w:b/>
      <w:caps/>
      <w:color w:val="FFFFFF" w:themeColor="background1"/>
      <w:sz w:val="52"/>
      <w:szCs w:val="20"/>
    </w:rPr>
  </w:style>
  <w:style w:type="paragraph" w:customStyle="1" w:styleId="RowHeading">
    <w:name w:val="Row Heading"/>
    <w:basedOn w:val="Normal"/>
    <w:uiPriority w:val="5"/>
    <w:semiHidden/>
    <w:qFormat/>
    <w:rPr>
      <w:b/>
      <w:bCs/>
    </w:rPr>
  </w:style>
  <w:style w:type="table" w:styleId="TableGrid">
    <w:name w:val="Table Grid"/>
    <w:basedOn w:val="TableNormal"/>
    <w:uiPriority w:val="3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Heading">
    <w:name w:val="Form Heading"/>
    <w:basedOn w:val="Normal"/>
    <w:uiPriority w:val="3"/>
    <w:semiHidden/>
    <w:qFormat/>
    <w:pPr>
      <w:spacing w:after="320"/>
      <w:ind w:right="288"/>
    </w:pPr>
    <w:rPr>
      <w:color w:val="595959" w:themeColor="text1" w:themeTint="A6"/>
    </w:rPr>
  </w:style>
  <w:style w:type="paragraph" w:customStyle="1" w:styleId="TableText">
    <w:name w:val="Table Text"/>
    <w:basedOn w:val="Normal"/>
    <w:uiPriority w:val="3"/>
    <w:semiHidden/>
    <w:qFormat/>
    <w:pPr>
      <w:spacing w:after="320"/>
    </w:pPr>
  </w:style>
  <w:style w:type="character" w:customStyle="1" w:styleId="Heading1Char">
    <w:name w:val="Heading 1 Char"/>
    <w:basedOn w:val="DefaultParagraphFont"/>
    <w:link w:val="Heading1"/>
    <w:uiPriority w:val="4"/>
    <w:rPr>
      <w:rFonts w:asciiTheme="majorHAnsi" w:eastAsiaTheme="majorEastAsia" w:hAnsiTheme="majorHAnsi" w:cstheme="majorBidi"/>
      <w:color w:val="1CADE4" w:themeColor="accent1"/>
      <w:sz w:val="30"/>
      <w:szCs w:val="30"/>
    </w:rPr>
  </w:style>
  <w:style w:type="paragraph" w:styleId="ListNumber">
    <w:name w:val="List Number"/>
    <w:basedOn w:val="Normal"/>
    <w:uiPriority w:val="9"/>
    <w:semiHidden/>
    <w:qFormat/>
    <w:pPr>
      <w:numPr>
        <w:numId w:val="1"/>
      </w:numPr>
      <w:spacing w:after="200"/>
    </w:pPr>
  </w:style>
  <w:style w:type="character" w:customStyle="1" w:styleId="Heading2Char">
    <w:name w:val="Heading 2 Char"/>
    <w:basedOn w:val="DefaultParagraphFont"/>
    <w:link w:val="Heading2"/>
    <w:uiPriority w:val="6"/>
    <w:semiHidden/>
    <w:rsid w:val="007E4B15"/>
    <w:rPr>
      <w:rFonts w:asciiTheme="majorHAnsi" w:eastAsiaTheme="majorEastAsia" w:hAnsiTheme="majorHAnsi" w:cstheme="majorBidi"/>
      <w:color w:val="1CADE4" w:themeColor="accent1"/>
      <w:szCs w:val="20"/>
    </w:rPr>
  </w:style>
  <w:style w:type="paragraph" w:styleId="Footer">
    <w:name w:val="footer"/>
    <w:basedOn w:val="Normal"/>
    <w:link w:val="FooterChar"/>
    <w:uiPriority w:val="99"/>
    <w:semiHidden/>
    <w:qFormat/>
    <w:pPr>
      <w:spacing w:after="0" w:line="240" w:lineRule="auto"/>
      <w:jc w:val="right"/>
    </w:pPr>
    <w:rPr>
      <w:color w:val="1CADE4" w:themeColor="accent1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7E4B15"/>
    <w:rPr>
      <w:color w:val="1CADE4" w:themeColor="accent1"/>
      <w:szCs w:val="20"/>
    </w:rPr>
  </w:style>
  <w:style w:type="paragraph" w:styleId="NormalWeb">
    <w:name w:val="Normal (Web)"/>
    <w:basedOn w:val="Normal"/>
    <w:uiPriority w:val="99"/>
    <w:semiHidden/>
    <w:unhideWhenUsed/>
    <w:rsid w:val="00560F76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0F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0F76"/>
    <w:rPr>
      <w:rFonts w:ascii="Segoe UI" w:hAnsi="Segoe UI" w:cs="Segoe UI"/>
      <w:sz w:val="18"/>
      <w:szCs w:val="18"/>
    </w:rPr>
  </w:style>
  <w:style w:type="paragraph" w:styleId="ListBullet">
    <w:name w:val="List Bullet"/>
    <w:basedOn w:val="Normal"/>
    <w:uiPriority w:val="10"/>
    <w:unhideWhenUsed/>
    <w:qFormat/>
    <w:rsid w:val="00CA6B4F"/>
    <w:pPr>
      <w:numPr>
        <w:numId w:val="3"/>
      </w:numPr>
      <w:spacing w:before="100" w:after="100" w:line="240" w:lineRule="auto"/>
      <w:contextualSpacing/>
    </w:pPr>
    <w:rPr>
      <w:color w:val="auto"/>
      <w:szCs w:val="21"/>
    </w:rPr>
  </w:style>
  <w:style w:type="table" w:styleId="ListTable6Colorful">
    <w:name w:val="List Table 6 Colorful"/>
    <w:basedOn w:val="TableNormal"/>
    <w:uiPriority w:val="51"/>
    <w:rsid w:val="00400A51"/>
    <w:pPr>
      <w:spacing w:before="100" w:after="10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left w:w="115" w:type="dxa"/>
        <w:right w:w="115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Header">
    <w:name w:val="header"/>
    <w:basedOn w:val="Normal"/>
    <w:link w:val="HeaderChar"/>
    <w:uiPriority w:val="99"/>
    <w:rsid w:val="00E818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4B15"/>
    <w:rPr>
      <w:szCs w:val="20"/>
    </w:rPr>
  </w:style>
  <w:style w:type="character" w:styleId="PlaceholderText">
    <w:name w:val="Placeholder Text"/>
    <w:basedOn w:val="DefaultParagraphFont"/>
    <w:uiPriority w:val="99"/>
    <w:semiHidden/>
    <w:rsid w:val="00B2198A"/>
    <w:rPr>
      <w:color w:val="808080"/>
    </w:rPr>
  </w:style>
  <w:style w:type="paragraph" w:styleId="ListParagraph">
    <w:name w:val="List Paragraph"/>
    <w:basedOn w:val="Normal"/>
    <w:uiPriority w:val="34"/>
    <w:unhideWhenUsed/>
    <w:qFormat/>
    <w:rsid w:val="006D543A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FE32A0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E32A0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E11230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12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123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094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4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shah\AppData\Roaming\Microsoft\Templates\Educational%20meeting%20minutes%20blu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AA4EDFDA4F0F439982CB7C93BAA3F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6572C9-9DC1-456B-B0C5-5908C95D6349}"/>
      </w:docPartPr>
      <w:docPartBody>
        <w:p w:rsidR="00146187" w:rsidRDefault="00F52035">
          <w:pPr>
            <w:pStyle w:val="AA4EDFDA4F0F439982CB7C93BAA3FF68"/>
          </w:pPr>
          <w:r w:rsidRPr="007E4B15">
            <w:rPr>
              <w:b/>
              <w:color w:val="FFFFFF" w:themeColor="background1"/>
              <w:sz w:val="18"/>
            </w:rPr>
            <w:t>Time</w:t>
          </w:r>
        </w:p>
      </w:docPartBody>
    </w:docPart>
    <w:docPart>
      <w:docPartPr>
        <w:name w:val="EE42BE91B4B44C529E53CDF6C9F6EE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9DBA70-17D3-401B-A24B-D987AA600312}"/>
      </w:docPartPr>
      <w:docPartBody>
        <w:p w:rsidR="00DA3D64" w:rsidRDefault="008C0ACB" w:rsidP="008C0ACB">
          <w:pPr>
            <w:pStyle w:val="EE42BE91B4B44C529E53CDF6C9F6EEDF"/>
          </w:pPr>
          <w:r w:rsidRPr="007E4B15">
            <w:rPr>
              <w:b/>
              <w:color w:val="FFFFFF" w:themeColor="background1"/>
              <w:sz w:val="18"/>
            </w:rPr>
            <w:t>Time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HGGothicE">
    <w:charset w:val="80"/>
    <w:family w:val="modern"/>
    <w:pitch w:val="fixed"/>
    <w:sig w:usb0="E00002FF" w:usb1="2AC7EDFE" w:usb2="00000012" w:usb3="00000000" w:csb0="00020001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HGSoeiKakugothicUB">
    <w:charset w:val="80"/>
    <w:family w:val="modern"/>
    <w:pitch w:val="fixed"/>
    <w:sig w:usb0="E00002FF" w:usb1="2AC7EDFE" w:usb2="00000012" w:usb3="00000000" w:csb0="0002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00D"/>
    <w:rsid w:val="001002C0"/>
    <w:rsid w:val="00146187"/>
    <w:rsid w:val="00175DBD"/>
    <w:rsid w:val="00591CF9"/>
    <w:rsid w:val="0068700D"/>
    <w:rsid w:val="00780E5A"/>
    <w:rsid w:val="00855E09"/>
    <w:rsid w:val="008C0ACB"/>
    <w:rsid w:val="009F1496"/>
    <w:rsid w:val="00A14004"/>
    <w:rsid w:val="00A404E5"/>
    <w:rsid w:val="00BB34CA"/>
    <w:rsid w:val="00DA3D64"/>
    <w:rsid w:val="00DC17D7"/>
    <w:rsid w:val="00E723D6"/>
    <w:rsid w:val="00EB6D91"/>
    <w:rsid w:val="00F27092"/>
    <w:rsid w:val="00F52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C042C2787034764B06D9F66D9E9ADB1">
    <w:name w:val="1C042C2787034764B06D9F66D9E9ADB1"/>
  </w:style>
  <w:style w:type="paragraph" w:customStyle="1" w:styleId="C40EC26BDC2A46419914F56F8CD02AED">
    <w:name w:val="C40EC26BDC2A46419914F56F8CD02AED"/>
  </w:style>
  <w:style w:type="paragraph" w:customStyle="1" w:styleId="AA8CFD4F5E514105ADD73C699261DD99">
    <w:name w:val="AA8CFD4F5E514105ADD73C699261DD99"/>
  </w:style>
  <w:style w:type="paragraph" w:customStyle="1" w:styleId="C236D31E41444F969BCC74DA3B2678B4">
    <w:name w:val="C236D31E41444F969BCC74DA3B2678B4"/>
  </w:style>
  <w:style w:type="paragraph" w:customStyle="1" w:styleId="38912814DA894BD894C3EC02C2B98B5E">
    <w:name w:val="38912814DA894BD894C3EC02C2B98B5E"/>
  </w:style>
  <w:style w:type="paragraph" w:customStyle="1" w:styleId="7C956BA00312411FBDDCD7898DFDAEB5">
    <w:name w:val="7C956BA00312411FBDDCD7898DFDAEB5"/>
  </w:style>
  <w:style w:type="paragraph" w:customStyle="1" w:styleId="75F79953C9EC48B590D7C1B1F859B2D9">
    <w:name w:val="75F79953C9EC48B590D7C1B1F859B2D9"/>
  </w:style>
  <w:style w:type="paragraph" w:customStyle="1" w:styleId="26653BCD7BBC4CAEA824B00DED12B8A9">
    <w:name w:val="26653BCD7BBC4CAEA824B00DED12B8A9"/>
  </w:style>
  <w:style w:type="paragraph" w:customStyle="1" w:styleId="A04CEA6F51334949AC9DF60F0C51F90F">
    <w:name w:val="A04CEA6F51334949AC9DF60F0C51F90F"/>
  </w:style>
  <w:style w:type="paragraph" w:customStyle="1" w:styleId="1DE4AFBF44084CF891406478470085CE">
    <w:name w:val="1DE4AFBF44084CF891406478470085CE"/>
  </w:style>
  <w:style w:type="paragraph" w:customStyle="1" w:styleId="A660E7119FED416FA6062ECB95732617">
    <w:name w:val="A660E7119FED416FA6062ECB95732617"/>
  </w:style>
  <w:style w:type="paragraph" w:customStyle="1" w:styleId="0CB6F5FE747C49AAB9BD25CF7A4670CC">
    <w:name w:val="0CB6F5FE747C49AAB9BD25CF7A4670CC"/>
  </w:style>
  <w:style w:type="paragraph" w:customStyle="1" w:styleId="5497E1B4588B403DA694AC19A0CC05DC">
    <w:name w:val="5497E1B4588B403DA694AC19A0CC05DC"/>
  </w:style>
  <w:style w:type="paragraph" w:customStyle="1" w:styleId="8906B984AB5A461BBB0E00955C5EF51F">
    <w:name w:val="8906B984AB5A461BBB0E00955C5EF51F"/>
  </w:style>
  <w:style w:type="paragraph" w:customStyle="1" w:styleId="33349D09EA284D75AB8A7EDC48947C65">
    <w:name w:val="33349D09EA284D75AB8A7EDC48947C65"/>
  </w:style>
  <w:style w:type="paragraph" w:customStyle="1" w:styleId="8DA77E33E24E4EDEB7D9280FB7A2A947">
    <w:name w:val="8DA77E33E24E4EDEB7D9280FB7A2A947"/>
  </w:style>
  <w:style w:type="paragraph" w:customStyle="1" w:styleId="7137F8CD2DD44113A6BEEC7CC47EE1B2">
    <w:name w:val="7137F8CD2DD44113A6BEEC7CC47EE1B2"/>
  </w:style>
  <w:style w:type="paragraph" w:customStyle="1" w:styleId="4F51FF31C83448CB9343D841C9BF3CB8">
    <w:name w:val="4F51FF31C83448CB9343D841C9BF3CB8"/>
  </w:style>
  <w:style w:type="paragraph" w:customStyle="1" w:styleId="AA4EDFDA4F0F439982CB7C93BAA3FF68">
    <w:name w:val="AA4EDFDA4F0F439982CB7C93BAA3FF68"/>
  </w:style>
  <w:style w:type="paragraph" w:customStyle="1" w:styleId="D62C0A64DF7C438799BDDD838913836A">
    <w:name w:val="D62C0A64DF7C438799BDDD838913836A"/>
  </w:style>
  <w:style w:type="paragraph" w:customStyle="1" w:styleId="DA9F2EE70B234131BCA2448D0AEB1C53">
    <w:name w:val="DA9F2EE70B234131BCA2448D0AEB1C53"/>
  </w:style>
  <w:style w:type="paragraph" w:customStyle="1" w:styleId="E8265D6C6C3248BD8CEE72C17A1A5AED">
    <w:name w:val="E8265D6C6C3248BD8CEE72C17A1A5AED"/>
  </w:style>
  <w:style w:type="paragraph" w:customStyle="1" w:styleId="FE6CE576E10D4D6F8FBF8AED2ED97AEC">
    <w:name w:val="FE6CE576E10D4D6F8FBF8AED2ED97AEC"/>
  </w:style>
  <w:style w:type="paragraph" w:customStyle="1" w:styleId="9AACA561071E4DCC889BEC69F61485EB">
    <w:name w:val="9AACA561071E4DCC889BEC69F61485EB"/>
  </w:style>
  <w:style w:type="paragraph" w:customStyle="1" w:styleId="B0FF6553F25143AAA5C12991B4227371">
    <w:name w:val="B0FF6553F25143AAA5C12991B4227371"/>
  </w:style>
  <w:style w:type="paragraph" w:customStyle="1" w:styleId="48E115587B0746AE826B458A44AD7A54">
    <w:name w:val="48E115587B0746AE826B458A44AD7A54"/>
  </w:style>
  <w:style w:type="paragraph" w:customStyle="1" w:styleId="5C30AD5E3748447F9913383578C84EEB">
    <w:name w:val="5C30AD5E3748447F9913383578C84EEB"/>
  </w:style>
  <w:style w:type="paragraph" w:customStyle="1" w:styleId="149B07CA4B9D4AC983D7780EF8BB1433">
    <w:name w:val="149B07CA4B9D4AC983D7780EF8BB1433"/>
  </w:style>
  <w:style w:type="paragraph" w:customStyle="1" w:styleId="45151A2CC9B543CF98492B65AC3719EB">
    <w:name w:val="45151A2CC9B543CF98492B65AC3719EB"/>
  </w:style>
  <w:style w:type="paragraph" w:customStyle="1" w:styleId="B89B9AAE5F0E42E2B18466ED467A6DE3">
    <w:name w:val="B89B9AAE5F0E42E2B18466ED467A6DE3"/>
  </w:style>
  <w:style w:type="paragraph" w:customStyle="1" w:styleId="8372D571ED164A7CA49ED5A3341EE1F3">
    <w:name w:val="8372D571ED164A7CA49ED5A3341EE1F3"/>
  </w:style>
  <w:style w:type="paragraph" w:customStyle="1" w:styleId="30B4A6A928F74CCEA5D0BB15C90B3780">
    <w:name w:val="30B4A6A928F74CCEA5D0BB15C90B3780"/>
  </w:style>
  <w:style w:type="paragraph" w:customStyle="1" w:styleId="2AD1913D5DE94E1DA54CFB8A4B9B825D">
    <w:name w:val="2AD1913D5DE94E1DA54CFB8A4B9B825D"/>
  </w:style>
  <w:style w:type="paragraph" w:customStyle="1" w:styleId="2B66164DA05D474B811CCC34C8076C66">
    <w:name w:val="2B66164DA05D474B811CCC34C8076C66"/>
  </w:style>
  <w:style w:type="paragraph" w:customStyle="1" w:styleId="B9B8A87B9B0D4615A62536966415A9A8">
    <w:name w:val="B9B8A87B9B0D4615A62536966415A9A8"/>
  </w:style>
  <w:style w:type="paragraph" w:customStyle="1" w:styleId="0016BCF895644E7AA90298A84EDF0433">
    <w:name w:val="0016BCF895644E7AA90298A84EDF0433"/>
  </w:style>
  <w:style w:type="paragraph" w:customStyle="1" w:styleId="E06E3D004DAA43DDBB3B393DE80E6C5C">
    <w:name w:val="E06E3D004DAA43DDBB3B393DE80E6C5C"/>
  </w:style>
  <w:style w:type="paragraph" w:customStyle="1" w:styleId="A04205EB236A45B6B8C1FDE90E0F1C9F">
    <w:name w:val="A04205EB236A45B6B8C1FDE90E0F1C9F"/>
  </w:style>
  <w:style w:type="paragraph" w:customStyle="1" w:styleId="C4286BC347964402AF1F6710A366367D">
    <w:name w:val="C4286BC347964402AF1F6710A366367D"/>
  </w:style>
  <w:style w:type="paragraph" w:customStyle="1" w:styleId="429683A0079B4F759E042E5E6D7EAB19">
    <w:name w:val="429683A0079B4F759E042E5E6D7EAB19"/>
  </w:style>
  <w:style w:type="paragraph" w:customStyle="1" w:styleId="2D15F307DE354CE2904C1CC9DDECA3FD">
    <w:name w:val="2D15F307DE354CE2904C1CC9DDECA3FD"/>
  </w:style>
  <w:style w:type="paragraph" w:customStyle="1" w:styleId="EB517C62381C4275A962684FD3F9EFBF">
    <w:name w:val="EB517C62381C4275A962684FD3F9EFBF"/>
  </w:style>
  <w:style w:type="paragraph" w:customStyle="1" w:styleId="B5CD17B317604B60AC173481D80C3499">
    <w:name w:val="B5CD17B317604B60AC173481D80C3499"/>
  </w:style>
  <w:style w:type="paragraph" w:customStyle="1" w:styleId="A84AAD77D9AE4BAB9DE46B4FBFDBAD1A">
    <w:name w:val="A84AAD77D9AE4BAB9DE46B4FBFDBAD1A"/>
  </w:style>
  <w:style w:type="paragraph" w:customStyle="1" w:styleId="AE3B27CC5F1346B3820A480823E990C2">
    <w:name w:val="AE3B27CC5F1346B3820A480823E990C2"/>
  </w:style>
  <w:style w:type="paragraph" w:customStyle="1" w:styleId="62C24459B58F411AAC71548727745E4C">
    <w:name w:val="62C24459B58F411AAC71548727745E4C"/>
  </w:style>
  <w:style w:type="paragraph" w:customStyle="1" w:styleId="53B947975D694CBCA117DE08320932B5">
    <w:name w:val="53B947975D694CBCA117DE08320932B5"/>
  </w:style>
  <w:style w:type="paragraph" w:customStyle="1" w:styleId="6DE35E828FFB467EAF408F0FC2D636F0">
    <w:name w:val="6DE35E828FFB467EAF408F0FC2D636F0"/>
  </w:style>
  <w:style w:type="paragraph" w:customStyle="1" w:styleId="3DCB12F92F4440DE97712CA09B97717D">
    <w:name w:val="3DCB12F92F4440DE97712CA09B97717D"/>
  </w:style>
  <w:style w:type="paragraph" w:customStyle="1" w:styleId="DD20E5F36EC0431FB1149EFA3665C412">
    <w:name w:val="DD20E5F36EC0431FB1149EFA3665C412"/>
  </w:style>
  <w:style w:type="paragraph" w:customStyle="1" w:styleId="6A0729B3DE6A4E82865A5354A075AC15">
    <w:name w:val="6A0729B3DE6A4E82865A5354A075AC15"/>
  </w:style>
  <w:style w:type="paragraph" w:customStyle="1" w:styleId="51E5285604844BF88EAEFCCC284F3BDE">
    <w:name w:val="51E5285604844BF88EAEFCCC284F3BDE"/>
  </w:style>
  <w:style w:type="paragraph" w:customStyle="1" w:styleId="B9041A992A2546469F79F2D36767C661">
    <w:name w:val="B9041A992A2546469F79F2D36767C661"/>
  </w:style>
  <w:style w:type="paragraph" w:customStyle="1" w:styleId="93B1A4C6E300475D8ED3F7CA9C78E579">
    <w:name w:val="93B1A4C6E300475D8ED3F7CA9C78E579"/>
  </w:style>
  <w:style w:type="paragraph" w:customStyle="1" w:styleId="2E7AAAF8D2454214886964BC2F9D6B10">
    <w:name w:val="2E7AAAF8D2454214886964BC2F9D6B10"/>
    <w:rsid w:val="0068700D"/>
  </w:style>
  <w:style w:type="paragraph" w:customStyle="1" w:styleId="EC5918B7B61C4661B1D941680CAA6FCD">
    <w:name w:val="EC5918B7B61C4661B1D941680CAA6FCD"/>
    <w:rsid w:val="0068700D"/>
  </w:style>
  <w:style w:type="paragraph" w:customStyle="1" w:styleId="EE42BE91B4B44C529E53CDF6C9F6EEDF">
    <w:name w:val="EE42BE91B4B44C529E53CDF6C9F6EEDF"/>
    <w:rsid w:val="008C0AC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 w="15875">
          <a:solidFill>
            <a:schemeClr val="bg2">
              <a:lumMod val="50000"/>
            </a:schemeClr>
          </a:solidFill>
        </a:ln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EA25CC0A0AC24199CDC46C25B8B0BC" ma:contentTypeVersion="10" ma:contentTypeDescription="Create a new document." ma:contentTypeScope="" ma:versionID="e3b47856d4cf355c0dacb39e1084d14f">
  <xsd:schema xmlns:xsd="http://www.w3.org/2001/XMLSchema" xmlns:xs="http://www.w3.org/2001/XMLSchema" xmlns:p="http://schemas.microsoft.com/office/2006/metadata/properties" xmlns:ns1="http://schemas.microsoft.com/sharepoint/v3" xmlns:ns2="6dc4bcd6-49db-4c07-9060-8acfc67cef9f" xmlns:ns3="fb0879af-3eba-417a-a55a-ffe6dcd6ca77" targetNamespace="http://schemas.microsoft.com/office/2006/metadata/properties" ma:root="true" ma:fieldsID="a845a615265fdb1f7b12cc65ac20ecbd" ns1:_="" ns2:_="" ns3:_="">
    <xsd:import namespace="http://schemas.microsoft.com/sharepoint/v3"/>
    <xsd:import namespace="6dc4bcd6-49db-4c07-9060-8acfc67cef9f"/>
    <xsd:import namespace="fb0879af-3eba-417a-a55a-ffe6dcd6c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4bcd6-49db-4c07-9060-8acfc67cef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MediaServiceAuto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879af-3eba-417a-a55a-ffe6dcd6ca7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st Shared By User" ma:hidden="true" ma:internalName="LastSharedByUser" ma:readOnly="true">
      <xsd:simpleType>
        <xsd:restriction base="dms:Note"/>
      </xsd:simpleType>
    </xsd:element>
    <xsd:element name="LastSharedByTime" ma:index="14" nillable="true" ma:displayName="Last Shared By Time" ma:hidden="true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00DB46A-FB0A-4F25-BA81-A6747F4160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c4bcd6-49db-4c07-9060-8acfc67cef9f"/>
    <ds:schemaRef ds:uri="fb0879af-3eba-417a-a55a-ffe6dcd6c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F2B59B9-E740-4279-A43A-D509F686CB5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BD313A-DDB1-404C-9E4A-EAB89AB98D4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Educational meeting minutes blue</Template>
  <TotalTime>1</TotalTime>
  <Pages>2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Puja Shah</dc:creator>
  <cp:keywords/>
  <dc:description/>
  <cp:lastModifiedBy>Puja Shah</cp:lastModifiedBy>
  <cp:revision>3</cp:revision>
  <cp:lastPrinted>2019-12-12T13:43:00Z</cp:lastPrinted>
  <dcterms:created xsi:type="dcterms:W3CDTF">2019-12-20T17:07:00Z</dcterms:created>
  <dcterms:modified xsi:type="dcterms:W3CDTF">2019-12-20T17:08:00Z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0x010100DEEA25CC0A0AC24199CDC46C25B8B0BC</vt:lpwstr>
  </property>
</Properties>
</file>