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F1315C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B8CCE4" w:themeFill="accent1" w:themeFillTint="66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4DEE9D28" w14:textId="5B60BF19" w:rsidR="00F46EEA" w:rsidRPr="00194517" w:rsidRDefault="00F46EEA" w:rsidP="005E3FAF">
            <w:pPr>
              <w:pStyle w:val="ListParagraph"/>
              <w:ind w:left="1260"/>
              <w:rPr>
                <w:rStyle w:val="Schedule"/>
                <w:b/>
                <w:sz w:val="24"/>
              </w:rPr>
            </w:pP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4177C" w14:textId="77777777" w:rsidR="00F1315C" w:rsidRDefault="00F13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06B3B" w14:textId="77777777" w:rsidR="00F1315C" w:rsidRDefault="00F131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6B5A7" w14:textId="77777777" w:rsidR="00F1315C" w:rsidRDefault="00F13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01043" w14:textId="77777777" w:rsidR="00F1315C" w:rsidRDefault="00F131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5D5EDF91" w:rsidR="001B00D2" w:rsidRPr="002E7E71" w:rsidRDefault="001B00D2" w:rsidP="002E7E71">
    <w:pPr>
      <w:pStyle w:val="Title"/>
      <w:spacing w:before="0" w:beforeAutospacing="0" w:after="0"/>
      <w:ind w:left="3600"/>
      <w:jc w:val="left"/>
      <w:rPr>
        <w:b w:val="0"/>
        <w:sz w:val="30"/>
        <w:szCs w:val="30"/>
      </w:rPr>
    </w:pPr>
    <w:bookmarkStart w:id="1" w:name="OLE_LINK10"/>
    <w:r w:rsidRPr="002E7E71">
      <w:rPr>
        <w:noProof/>
        <w:sz w:val="30"/>
        <w:szCs w:val="30"/>
      </w:rPr>
      <w:drawing>
        <wp:anchor distT="0" distB="0" distL="114300" distR="114300" simplePos="0" relativeHeight="251657216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15C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Identify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De</w:t>
    </w:r>
    <w:bookmarkStart w:id="2" w:name="_GoBack"/>
    <w:bookmarkEnd w:id="2"/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velopment Team </w:t>
    </w:r>
    <w:r w:rsid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ge</w:t>
    </w: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nda</w:t>
    </w:r>
  </w:p>
  <w:p w14:paraId="26631433" w14:textId="311843AE" w:rsidR="001B00D2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Omaha, </w:t>
    </w:r>
    <w:r w:rsidR="00631173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Nebraska</w:t>
    </w:r>
  </w:p>
  <w:p w14:paraId="0AE93E5C" w14:textId="2B862845" w:rsidR="00CE08BB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b w:val="0"/>
        <w:sz w:val="30"/>
        <w:szCs w:val="30"/>
      </w:rPr>
      <w:t>November 14-15, 2018</w:t>
    </w:r>
  </w:p>
  <w:bookmarkEnd w:id="1"/>
  <w:p w14:paraId="4DEE9DF0" w14:textId="77777777" w:rsidR="001B00D2" w:rsidRDefault="001B0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70DF9" w14:textId="77777777" w:rsidR="00F1315C" w:rsidRDefault="00F131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23"/>
  </w:num>
  <w:num w:numId="15">
    <w:abstractNumId w:val="31"/>
  </w:num>
  <w:num w:numId="16">
    <w:abstractNumId w:val="10"/>
  </w:num>
  <w:num w:numId="17">
    <w:abstractNumId w:val="21"/>
  </w:num>
  <w:num w:numId="18">
    <w:abstractNumId w:val="17"/>
  </w:num>
  <w:num w:numId="19">
    <w:abstractNumId w:val="12"/>
  </w:num>
  <w:num w:numId="20">
    <w:abstractNumId w:val="11"/>
  </w:num>
  <w:num w:numId="21">
    <w:abstractNumId w:val="26"/>
  </w:num>
  <w:num w:numId="22">
    <w:abstractNumId w:val="20"/>
  </w:num>
  <w:num w:numId="23">
    <w:abstractNumId w:val="18"/>
  </w:num>
  <w:num w:numId="24">
    <w:abstractNumId w:val="30"/>
  </w:num>
  <w:num w:numId="25">
    <w:abstractNumId w:val="29"/>
  </w:num>
  <w:num w:numId="26">
    <w:abstractNumId w:val="24"/>
  </w:num>
  <w:num w:numId="27">
    <w:abstractNumId w:val="27"/>
  </w:num>
  <w:num w:numId="28">
    <w:abstractNumId w:val="19"/>
  </w:num>
  <w:num w:numId="29">
    <w:abstractNumId w:val="25"/>
  </w:num>
  <w:num w:numId="30">
    <w:abstractNumId w:val="14"/>
  </w:num>
  <w:num w:numId="31">
    <w:abstractNumId w:val="32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555B"/>
    <w:rsid w:val="000600A1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71E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6428"/>
    <w:rsid w:val="00260805"/>
    <w:rsid w:val="002633CE"/>
    <w:rsid w:val="002653A0"/>
    <w:rsid w:val="00274A87"/>
    <w:rsid w:val="0027742D"/>
    <w:rsid w:val="00290887"/>
    <w:rsid w:val="0029290B"/>
    <w:rsid w:val="002B2770"/>
    <w:rsid w:val="002C1364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54A5"/>
    <w:rsid w:val="005C7890"/>
    <w:rsid w:val="005D541C"/>
    <w:rsid w:val="005D6FE2"/>
    <w:rsid w:val="005D7D64"/>
    <w:rsid w:val="005E2590"/>
    <w:rsid w:val="005E3FAF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E08B5"/>
    <w:rsid w:val="00AE250E"/>
    <w:rsid w:val="00AF0456"/>
    <w:rsid w:val="00AF10AC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17601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1315C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37147-1E44-41C8-963D-282E3CB19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1</TotalTime>
  <Pages>1</Pages>
  <Words>13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4</cp:revision>
  <cp:lastPrinted>2017-09-05T19:00:00Z</cp:lastPrinted>
  <dcterms:created xsi:type="dcterms:W3CDTF">2019-05-28T16:47:00Z</dcterms:created>
  <dcterms:modified xsi:type="dcterms:W3CDTF">2019-05-28T16:49:00Z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