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E9D20" w14:textId="77777777" w:rsidR="005B72A0" w:rsidRDefault="005B72A0" w:rsidP="005B72A0">
      <w:pPr>
        <w:pStyle w:val="Title"/>
        <w:spacing w:before="0" w:beforeAutospacing="0" w:after="0"/>
        <w:ind w:left="-540"/>
        <w:rPr>
          <w:b w:val="0"/>
          <w:sz w:val="24"/>
        </w:rPr>
      </w:pPr>
    </w:p>
    <w:tbl>
      <w:tblPr>
        <w:tblW w:w="5092" w:type="pct"/>
        <w:tblCellSpacing w:w="0" w:type="dxa"/>
        <w:tblInd w:w="-122" w:type="dxa"/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1884"/>
        <w:gridCol w:w="6755"/>
        <w:gridCol w:w="2066"/>
      </w:tblGrid>
      <w:tr w:rsidR="00325F7E" w:rsidRPr="00242C0C" w14:paraId="4DEE9D22" w14:textId="77777777" w:rsidTr="00E27042">
        <w:trPr>
          <w:trHeight w:val="497"/>
          <w:tblCellSpacing w:w="0" w:type="dxa"/>
        </w:trPr>
        <w:tc>
          <w:tcPr>
            <w:tcW w:w="5000" w:type="pct"/>
            <w:gridSpan w:val="3"/>
            <w:shd w:val="clear" w:color="auto" w:fill="FABF8F" w:themeFill="accent6" w:themeFillTint="99"/>
            <w:vAlign w:val="center"/>
          </w:tcPr>
          <w:p w14:paraId="4DEE9D21" w14:textId="6241644A" w:rsidR="00325F7E" w:rsidRPr="00242C0C" w:rsidRDefault="00325F7E" w:rsidP="00F46EEA">
            <w:pPr>
              <w:pStyle w:val="Heading1"/>
              <w:ind w:left="32" w:right="261"/>
              <w:rPr>
                <w:smallCaps/>
                <w:color w:val="FFFFFF" w:themeColor="background1"/>
              </w:rPr>
            </w:pPr>
            <w:bookmarkStart w:id="0" w:name="_GoBack"/>
            <w:bookmarkEnd w:id="0"/>
          </w:p>
        </w:tc>
      </w:tr>
      <w:tr w:rsidR="00116D17" w:rsidRPr="00C75C08" w14:paraId="4DEE9D26" w14:textId="77777777" w:rsidTr="00C361C6">
        <w:trPr>
          <w:trHeight w:val="288"/>
          <w:tblCellSpacing w:w="0" w:type="dxa"/>
        </w:trPr>
        <w:tc>
          <w:tcPr>
            <w:tcW w:w="8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3" w14:textId="73118C0A" w:rsidR="00116D17" w:rsidRPr="00194517" w:rsidRDefault="00F921C2" w:rsidP="0017526B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7:30</w:t>
            </w:r>
            <w:r w:rsidR="001B55B8" w:rsidRPr="00194517">
              <w:rPr>
                <w:rStyle w:val="Schedule"/>
                <w:sz w:val="24"/>
              </w:rPr>
              <w:t>am</w:t>
            </w:r>
          </w:p>
        </w:tc>
        <w:tc>
          <w:tcPr>
            <w:tcW w:w="31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4" w14:textId="1EBCD781" w:rsidR="00116D17" w:rsidRPr="00194517" w:rsidRDefault="00764B95" w:rsidP="0017526B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Breakfast (provided) and networking</w:t>
            </w:r>
          </w:p>
        </w:tc>
        <w:tc>
          <w:tcPr>
            <w:tcW w:w="96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5" w14:textId="4DA42E94" w:rsidR="00116D17" w:rsidRPr="00501671" w:rsidRDefault="00116D17" w:rsidP="001B00D2">
            <w:pPr>
              <w:rPr>
                <w:rStyle w:val="Schedule"/>
              </w:rPr>
            </w:pPr>
          </w:p>
        </w:tc>
      </w:tr>
      <w:tr w:rsidR="00764B95" w:rsidRPr="00C75C08" w14:paraId="4DEE9D2A" w14:textId="77777777" w:rsidTr="00C361C6">
        <w:trPr>
          <w:trHeight w:val="288"/>
          <w:tblCellSpacing w:w="0" w:type="dxa"/>
        </w:trPr>
        <w:tc>
          <w:tcPr>
            <w:tcW w:w="880" w:type="pct"/>
            <w:shd w:val="clear" w:color="auto" w:fill="auto"/>
          </w:tcPr>
          <w:p w14:paraId="327F32DA" w14:textId="0708AE40" w:rsidR="00764B95" w:rsidRDefault="00764B95" w:rsidP="00764B95">
            <w:pPr>
              <w:rPr>
                <w:rStyle w:val="Schedule"/>
                <w:sz w:val="24"/>
              </w:rPr>
            </w:pPr>
            <w:bookmarkStart w:id="1" w:name="_Hlk446307660"/>
            <w:r w:rsidRPr="00194517">
              <w:rPr>
                <w:rStyle w:val="Schedule"/>
                <w:sz w:val="24"/>
              </w:rPr>
              <w:t>8</w:t>
            </w:r>
            <w:r w:rsidR="00F921C2" w:rsidRPr="00194517">
              <w:rPr>
                <w:rStyle w:val="Schedule"/>
                <w:sz w:val="24"/>
              </w:rPr>
              <w:t>:00</w:t>
            </w:r>
            <w:r w:rsidR="00AC293C" w:rsidRPr="00194517">
              <w:rPr>
                <w:rStyle w:val="Schedule"/>
                <w:sz w:val="24"/>
              </w:rPr>
              <w:t>am</w:t>
            </w:r>
          </w:p>
          <w:p w14:paraId="14802796" w14:textId="77777777" w:rsidR="008A661C" w:rsidRDefault="008A661C" w:rsidP="00764B95">
            <w:pPr>
              <w:rPr>
                <w:rStyle w:val="Schedule"/>
                <w:sz w:val="24"/>
              </w:rPr>
            </w:pPr>
          </w:p>
          <w:p w14:paraId="4DEE9D27" w14:textId="1954B6E3" w:rsidR="004E4C43" w:rsidRPr="00194517" w:rsidRDefault="004E4C43" w:rsidP="005E3FAF">
            <w:pPr>
              <w:rPr>
                <w:rStyle w:val="Schedule"/>
                <w:sz w:val="24"/>
              </w:rPr>
            </w:pPr>
          </w:p>
        </w:tc>
        <w:tc>
          <w:tcPr>
            <w:tcW w:w="3155" w:type="pct"/>
            <w:shd w:val="clear" w:color="auto" w:fill="auto"/>
          </w:tcPr>
          <w:p w14:paraId="4DEE9D28" w14:textId="5B60BF19" w:rsidR="00F46EEA" w:rsidRPr="00194517" w:rsidRDefault="00F46EEA" w:rsidP="005E3FAF">
            <w:pPr>
              <w:pStyle w:val="ListParagraph"/>
              <w:ind w:left="1260"/>
              <w:rPr>
                <w:rStyle w:val="Schedule"/>
                <w:b/>
                <w:sz w:val="24"/>
              </w:rPr>
            </w:pPr>
          </w:p>
        </w:tc>
        <w:tc>
          <w:tcPr>
            <w:tcW w:w="965" w:type="pct"/>
            <w:shd w:val="clear" w:color="auto" w:fill="auto"/>
          </w:tcPr>
          <w:p w14:paraId="4DEE9D29" w14:textId="19514EF7" w:rsidR="00764B95" w:rsidRPr="00501671" w:rsidRDefault="00764B95" w:rsidP="00764B95">
            <w:pPr>
              <w:rPr>
                <w:rStyle w:val="Schedule"/>
              </w:rPr>
            </w:pPr>
          </w:p>
        </w:tc>
      </w:tr>
      <w:bookmarkEnd w:id="1"/>
      <w:tr w:rsidR="007502B7" w:rsidRPr="00C75C08" w14:paraId="4DEE9D35" w14:textId="77777777" w:rsidTr="00C361C6">
        <w:trPr>
          <w:trHeight w:val="268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2F" w14:textId="752CE244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10:30am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3" w14:textId="6FE4FF46" w:rsidR="007502B7" w:rsidRPr="00194517" w:rsidRDefault="007502B7" w:rsidP="007E065D">
            <w:pPr>
              <w:rPr>
                <w:rStyle w:val="Schedule"/>
                <w:sz w:val="24"/>
              </w:rPr>
            </w:pPr>
            <w:r w:rsidRPr="00194517">
              <w:rPr>
                <w:rFonts w:cs="Arial"/>
                <w:color w:val="000000"/>
                <w:sz w:val="24"/>
              </w:rPr>
              <w:t>Mid-Morning Break</w:t>
            </w: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4" w14:textId="4A802CF6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B" w14:textId="77777777" w:rsidTr="00C361C6">
        <w:trPr>
          <w:trHeight w:val="268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6" w14:textId="0572D41B" w:rsidR="0005555B" w:rsidRPr="00194517" w:rsidRDefault="0005555B" w:rsidP="007502B7">
            <w:pPr>
              <w:rPr>
                <w:rStyle w:val="Schedule"/>
                <w:sz w:val="24"/>
              </w:rPr>
            </w:pP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A48AB68" w14:textId="77777777" w:rsidR="00F46EEA" w:rsidRPr="00194517" w:rsidRDefault="00F46EEA" w:rsidP="007502B7">
            <w:pPr>
              <w:rPr>
                <w:rStyle w:val="Schedule"/>
                <w:sz w:val="24"/>
              </w:rPr>
            </w:pPr>
          </w:p>
          <w:p w14:paraId="4DEE9D39" w14:textId="3DCA0CD3" w:rsidR="00F46EEA" w:rsidRPr="00194517" w:rsidRDefault="00F46EEA" w:rsidP="007502B7">
            <w:pPr>
              <w:rPr>
                <w:rStyle w:val="Schedule"/>
                <w:sz w:val="24"/>
              </w:rPr>
            </w:pP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A" w14:textId="41251195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F" w14:textId="77777777" w:rsidTr="00C361C6">
        <w:trPr>
          <w:trHeight w:val="286"/>
          <w:tblCellSpacing w:w="0" w:type="dxa"/>
        </w:trPr>
        <w:tc>
          <w:tcPr>
            <w:tcW w:w="88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C" w14:textId="55F1316E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12:00pm</w:t>
            </w:r>
          </w:p>
        </w:tc>
        <w:tc>
          <w:tcPr>
            <w:tcW w:w="315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D" w14:textId="0DF5982C" w:rsidR="007502B7" w:rsidRPr="00194517" w:rsidRDefault="00F46EEA" w:rsidP="00F46EEA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Adjourn for Lunch </w:t>
            </w:r>
          </w:p>
        </w:tc>
        <w:tc>
          <w:tcPr>
            <w:tcW w:w="965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E" w14:textId="5462F65B" w:rsidR="007502B7" w:rsidRPr="00501671" w:rsidRDefault="007502B7" w:rsidP="007502B7">
            <w:pPr>
              <w:rPr>
                <w:rStyle w:val="Schedule"/>
              </w:rPr>
            </w:pPr>
          </w:p>
        </w:tc>
      </w:tr>
    </w:tbl>
    <w:p w14:paraId="4DEE9DA4" w14:textId="5E0A12D0" w:rsidR="00116D17" w:rsidRDefault="00116D17"/>
    <w:sectPr w:rsidR="00116D17" w:rsidSect="002E7E71">
      <w:headerReference w:type="default" r:id="rId8"/>
      <w:pgSz w:w="12240" w:h="15840"/>
      <w:pgMar w:top="1166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E96EE" w14:textId="77777777" w:rsidR="00C269CC" w:rsidRDefault="00C269CC" w:rsidP="00116D17">
      <w:r>
        <w:separator/>
      </w:r>
    </w:p>
  </w:endnote>
  <w:endnote w:type="continuationSeparator" w:id="0">
    <w:p w14:paraId="115B9936" w14:textId="77777777" w:rsidR="00C269CC" w:rsidRDefault="00C269CC" w:rsidP="00116D17">
      <w:r>
        <w:continuationSeparator/>
      </w:r>
    </w:p>
  </w:endnote>
  <w:endnote w:type="continuationNotice" w:id="1">
    <w:p w14:paraId="72AB4757" w14:textId="77777777" w:rsidR="00C269CC" w:rsidRDefault="00C269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DB7E2F" w14:textId="77777777" w:rsidR="00C269CC" w:rsidRDefault="00C269CC" w:rsidP="00116D17">
      <w:r>
        <w:separator/>
      </w:r>
    </w:p>
  </w:footnote>
  <w:footnote w:type="continuationSeparator" w:id="0">
    <w:p w14:paraId="5275E905" w14:textId="77777777" w:rsidR="00C269CC" w:rsidRDefault="00C269CC" w:rsidP="00116D17">
      <w:r>
        <w:continuationSeparator/>
      </w:r>
    </w:p>
  </w:footnote>
  <w:footnote w:type="continuationNotice" w:id="1">
    <w:p w14:paraId="17655932" w14:textId="77777777" w:rsidR="00C269CC" w:rsidRDefault="00C269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E9DEF" w14:textId="17349DF6" w:rsidR="001B00D2" w:rsidRPr="002E7E71" w:rsidRDefault="001B00D2" w:rsidP="002E7E71">
    <w:pPr>
      <w:pStyle w:val="Title"/>
      <w:spacing w:before="0" w:beforeAutospacing="0" w:after="0"/>
      <w:ind w:left="3600"/>
      <w:jc w:val="left"/>
      <w:rPr>
        <w:b w:val="0"/>
        <w:sz w:val="30"/>
        <w:szCs w:val="30"/>
      </w:rPr>
    </w:pPr>
    <w:bookmarkStart w:id="2" w:name="OLE_LINK10"/>
    <w:r w:rsidRPr="002E7E71">
      <w:rPr>
        <w:noProof/>
        <w:sz w:val="30"/>
        <w:szCs w:val="30"/>
      </w:rPr>
      <w:drawing>
        <wp:anchor distT="0" distB="0" distL="114300" distR="114300" simplePos="0" relativeHeight="251658240" behindDoc="0" locked="0" layoutInCell="1" allowOverlap="1" wp14:anchorId="4DEE9DF1" wp14:editId="4DEE9DF2">
          <wp:simplePos x="0" y="0"/>
          <wp:positionH relativeFrom="column">
            <wp:posOffset>-44229</wp:posOffset>
          </wp:positionH>
          <wp:positionV relativeFrom="paragraph">
            <wp:posOffset>-99557</wp:posOffset>
          </wp:positionV>
          <wp:extent cx="2965704" cy="1088136"/>
          <wp:effectExtent l="0" t="0" r="6350" b="0"/>
          <wp:wrapThrough wrapText="bothSides">
            <wp:wrapPolygon edited="0">
              <wp:start x="0" y="0"/>
              <wp:lineTo x="0" y="21184"/>
              <wp:lineTo x="21507" y="21184"/>
              <wp:lineTo x="21507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CIFOR 2-color ti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5704" cy="108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7042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Lead</w:t>
    </w:r>
    <w:r w:rsidR="00AA5C05"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Development Team </w:t>
    </w:r>
    <w:r w:rsid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</w:t>
    </w:r>
    <w:r w:rsidR="00AA5C05"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ge</w:t>
    </w:r>
    <w:r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nda</w:t>
    </w:r>
  </w:p>
  <w:p w14:paraId="26631433" w14:textId="311843AE" w:rsidR="001B00D2" w:rsidRPr="002E7E71" w:rsidRDefault="00CE08BB" w:rsidP="00764B95">
    <w:pPr>
      <w:pStyle w:val="Title"/>
      <w:spacing w:before="0" w:beforeAutospacing="0" w:after="0"/>
      <w:ind w:left="3600"/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Omaha, </w:t>
    </w:r>
    <w:r w:rsidR="00631173" w:rsidRPr="002E7E71"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Nebraska</w:t>
    </w:r>
  </w:p>
  <w:p w14:paraId="0AE93E5C" w14:textId="2B862845" w:rsidR="00CE08BB" w:rsidRPr="002E7E71" w:rsidRDefault="00CE08BB" w:rsidP="00764B95">
    <w:pPr>
      <w:pStyle w:val="Title"/>
      <w:spacing w:before="0" w:beforeAutospacing="0" w:after="0"/>
      <w:ind w:left="3600"/>
      <w:rPr>
        <w:sz w:val="30"/>
        <w:szCs w:val="3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2E7E71">
      <w:rPr>
        <w:b w:val="0"/>
        <w:sz w:val="30"/>
        <w:szCs w:val="30"/>
      </w:rPr>
      <w:t>November 14-15, 2018</w:t>
    </w:r>
  </w:p>
  <w:bookmarkEnd w:id="2"/>
  <w:p w14:paraId="4DEE9DF0" w14:textId="77777777" w:rsidR="001B00D2" w:rsidRDefault="001B00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9374C"/>
    <w:multiLevelType w:val="hybridMultilevel"/>
    <w:tmpl w:val="1BF26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5A249D"/>
    <w:multiLevelType w:val="hybridMultilevel"/>
    <w:tmpl w:val="BC548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655642"/>
    <w:multiLevelType w:val="hybridMultilevel"/>
    <w:tmpl w:val="E8C21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F93607"/>
    <w:multiLevelType w:val="hybridMultilevel"/>
    <w:tmpl w:val="B18A7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480FE0"/>
    <w:multiLevelType w:val="hybridMultilevel"/>
    <w:tmpl w:val="8482CF4A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15B43D87"/>
    <w:multiLevelType w:val="hybridMultilevel"/>
    <w:tmpl w:val="5DEA4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22756"/>
    <w:multiLevelType w:val="hybridMultilevel"/>
    <w:tmpl w:val="E5D0E14C"/>
    <w:lvl w:ilvl="0" w:tplc="42A057F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E220E6"/>
    <w:multiLevelType w:val="hybridMultilevel"/>
    <w:tmpl w:val="68D0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571D61"/>
    <w:multiLevelType w:val="hybridMultilevel"/>
    <w:tmpl w:val="9B942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7A5C7B"/>
    <w:multiLevelType w:val="hybridMultilevel"/>
    <w:tmpl w:val="CC0A481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0" w15:restartNumberingAfterBreak="0">
    <w:nsid w:val="369B1EEA"/>
    <w:multiLevelType w:val="hybridMultilevel"/>
    <w:tmpl w:val="818C6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F969DD"/>
    <w:multiLevelType w:val="hybridMultilevel"/>
    <w:tmpl w:val="30C20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F34CA2"/>
    <w:multiLevelType w:val="hybridMultilevel"/>
    <w:tmpl w:val="4ADC474C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6153036B"/>
    <w:multiLevelType w:val="hybridMultilevel"/>
    <w:tmpl w:val="7D9C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1164AC"/>
    <w:multiLevelType w:val="hybridMultilevel"/>
    <w:tmpl w:val="A7B8D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143BA"/>
    <w:multiLevelType w:val="hybridMultilevel"/>
    <w:tmpl w:val="08D2C53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6" w15:restartNumberingAfterBreak="0">
    <w:nsid w:val="682E0AF8"/>
    <w:multiLevelType w:val="hybridMultilevel"/>
    <w:tmpl w:val="180CF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436A4F"/>
    <w:multiLevelType w:val="hybridMultilevel"/>
    <w:tmpl w:val="517EE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140D11"/>
    <w:multiLevelType w:val="hybridMultilevel"/>
    <w:tmpl w:val="29307A24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E2B2E23"/>
    <w:multiLevelType w:val="hybridMultilevel"/>
    <w:tmpl w:val="349A6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BB0403"/>
    <w:multiLevelType w:val="hybridMultilevel"/>
    <w:tmpl w:val="465E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BD16F8"/>
    <w:multiLevelType w:val="hybridMultilevel"/>
    <w:tmpl w:val="C7A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6936B3"/>
    <w:multiLevelType w:val="hybridMultilevel"/>
    <w:tmpl w:val="62A2802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6"/>
  </w:num>
  <w:num w:numId="13">
    <w:abstractNumId w:val="13"/>
  </w:num>
  <w:num w:numId="14">
    <w:abstractNumId w:val="23"/>
  </w:num>
  <w:num w:numId="15">
    <w:abstractNumId w:val="31"/>
  </w:num>
  <w:num w:numId="16">
    <w:abstractNumId w:val="10"/>
  </w:num>
  <w:num w:numId="17">
    <w:abstractNumId w:val="21"/>
  </w:num>
  <w:num w:numId="18">
    <w:abstractNumId w:val="17"/>
  </w:num>
  <w:num w:numId="19">
    <w:abstractNumId w:val="12"/>
  </w:num>
  <w:num w:numId="20">
    <w:abstractNumId w:val="11"/>
  </w:num>
  <w:num w:numId="21">
    <w:abstractNumId w:val="26"/>
  </w:num>
  <w:num w:numId="22">
    <w:abstractNumId w:val="20"/>
  </w:num>
  <w:num w:numId="23">
    <w:abstractNumId w:val="18"/>
  </w:num>
  <w:num w:numId="24">
    <w:abstractNumId w:val="30"/>
  </w:num>
  <w:num w:numId="25">
    <w:abstractNumId w:val="29"/>
  </w:num>
  <w:num w:numId="26">
    <w:abstractNumId w:val="24"/>
  </w:num>
  <w:num w:numId="27">
    <w:abstractNumId w:val="27"/>
  </w:num>
  <w:num w:numId="28">
    <w:abstractNumId w:val="19"/>
  </w:num>
  <w:num w:numId="29">
    <w:abstractNumId w:val="25"/>
  </w:num>
  <w:num w:numId="30">
    <w:abstractNumId w:val="14"/>
  </w:num>
  <w:num w:numId="31">
    <w:abstractNumId w:val="32"/>
  </w:num>
  <w:num w:numId="32">
    <w:abstractNumId w:val="22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1DD"/>
    <w:rsid w:val="00001115"/>
    <w:rsid w:val="00005AB0"/>
    <w:rsid w:val="000106DB"/>
    <w:rsid w:val="000116BF"/>
    <w:rsid w:val="00011D2C"/>
    <w:rsid w:val="00015041"/>
    <w:rsid w:val="00015F37"/>
    <w:rsid w:val="00031ACD"/>
    <w:rsid w:val="00035B62"/>
    <w:rsid w:val="00042D19"/>
    <w:rsid w:val="0005555B"/>
    <w:rsid w:val="000600A1"/>
    <w:rsid w:val="0008308D"/>
    <w:rsid w:val="00083091"/>
    <w:rsid w:val="00083ABA"/>
    <w:rsid w:val="00084619"/>
    <w:rsid w:val="00090051"/>
    <w:rsid w:val="0009193F"/>
    <w:rsid w:val="00091CDD"/>
    <w:rsid w:val="000A2E7F"/>
    <w:rsid w:val="000C3EC1"/>
    <w:rsid w:val="000C70FA"/>
    <w:rsid w:val="000D271E"/>
    <w:rsid w:val="000F202C"/>
    <w:rsid w:val="000F31DD"/>
    <w:rsid w:val="000F6156"/>
    <w:rsid w:val="00101D74"/>
    <w:rsid w:val="00114442"/>
    <w:rsid w:val="0011569F"/>
    <w:rsid w:val="00116D17"/>
    <w:rsid w:val="001208E1"/>
    <w:rsid w:val="001466F5"/>
    <w:rsid w:val="00150193"/>
    <w:rsid w:val="00172719"/>
    <w:rsid w:val="0017526B"/>
    <w:rsid w:val="00193A0C"/>
    <w:rsid w:val="0019436D"/>
    <w:rsid w:val="00194517"/>
    <w:rsid w:val="001B00D2"/>
    <w:rsid w:val="001B55B8"/>
    <w:rsid w:val="001D337F"/>
    <w:rsid w:val="001D6149"/>
    <w:rsid w:val="001E0599"/>
    <w:rsid w:val="001E0ABD"/>
    <w:rsid w:val="001E35A8"/>
    <w:rsid w:val="00211909"/>
    <w:rsid w:val="002173FF"/>
    <w:rsid w:val="00234E7D"/>
    <w:rsid w:val="0024159A"/>
    <w:rsid w:val="00242C0C"/>
    <w:rsid w:val="00242E5D"/>
    <w:rsid w:val="00253506"/>
    <w:rsid w:val="00256428"/>
    <w:rsid w:val="00260805"/>
    <w:rsid w:val="002633CE"/>
    <w:rsid w:val="002653A0"/>
    <w:rsid w:val="00274A87"/>
    <w:rsid w:val="0027742D"/>
    <w:rsid w:val="0029290B"/>
    <w:rsid w:val="002B2770"/>
    <w:rsid w:val="002C1364"/>
    <w:rsid w:val="002C5D50"/>
    <w:rsid w:val="002D2696"/>
    <w:rsid w:val="002D7442"/>
    <w:rsid w:val="002E24A2"/>
    <w:rsid w:val="002E5E84"/>
    <w:rsid w:val="002E7E71"/>
    <w:rsid w:val="002F11BC"/>
    <w:rsid w:val="002F5348"/>
    <w:rsid w:val="00305E8D"/>
    <w:rsid w:val="00306A3D"/>
    <w:rsid w:val="00311A05"/>
    <w:rsid w:val="00314EDB"/>
    <w:rsid w:val="00316C98"/>
    <w:rsid w:val="00321C76"/>
    <w:rsid w:val="00322038"/>
    <w:rsid w:val="00323E97"/>
    <w:rsid w:val="00325F7E"/>
    <w:rsid w:val="00330054"/>
    <w:rsid w:val="00336B6F"/>
    <w:rsid w:val="0034543B"/>
    <w:rsid w:val="00351634"/>
    <w:rsid w:val="00352B81"/>
    <w:rsid w:val="00353238"/>
    <w:rsid w:val="00365C36"/>
    <w:rsid w:val="00370770"/>
    <w:rsid w:val="00376196"/>
    <w:rsid w:val="00380322"/>
    <w:rsid w:val="0038144E"/>
    <w:rsid w:val="003877A7"/>
    <w:rsid w:val="003921BA"/>
    <w:rsid w:val="00396651"/>
    <w:rsid w:val="003A5B7B"/>
    <w:rsid w:val="003B10C0"/>
    <w:rsid w:val="003B525B"/>
    <w:rsid w:val="003B6E97"/>
    <w:rsid w:val="003B7571"/>
    <w:rsid w:val="003D51D1"/>
    <w:rsid w:val="003D69BA"/>
    <w:rsid w:val="003F79C9"/>
    <w:rsid w:val="004008ED"/>
    <w:rsid w:val="00402F69"/>
    <w:rsid w:val="00406381"/>
    <w:rsid w:val="00412ABB"/>
    <w:rsid w:val="0041378C"/>
    <w:rsid w:val="004144D6"/>
    <w:rsid w:val="00452E55"/>
    <w:rsid w:val="00456120"/>
    <w:rsid w:val="0047216F"/>
    <w:rsid w:val="0047357B"/>
    <w:rsid w:val="004849C9"/>
    <w:rsid w:val="00487767"/>
    <w:rsid w:val="004A1C0F"/>
    <w:rsid w:val="004D1448"/>
    <w:rsid w:val="004E4C43"/>
    <w:rsid w:val="004E65BD"/>
    <w:rsid w:val="004E77BD"/>
    <w:rsid w:val="004F42E9"/>
    <w:rsid w:val="00501671"/>
    <w:rsid w:val="005035F8"/>
    <w:rsid w:val="00503673"/>
    <w:rsid w:val="00514740"/>
    <w:rsid w:val="005270D8"/>
    <w:rsid w:val="0053292E"/>
    <w:rsid w:val="00535874"/>
    <w:rsid w:val="00542335"/>
    <w:rsid w:val="00552C2E"/>
    <w:rsid w:val="0055588C"/>
    <w:rsid w:val="00555BB7"/>
    <w:rsid w:val="00563F57"/>
    <w:rsid w:val="005651C4"/>
    <w:rsid w:val="00576783"/>
    <w:rsid w:val="00580A06"/>
    <w:rsid w:val="00583622"/>
    <w:rsid w:val="00583967"/>
    <w:rsid w:val="0058786B"/>
    <w:rsid w:val="00594935"/>
    <w:rsid w:val="00595BD9"/>
    <w:rsid w:val="00595F76"/>
    <w:rsid w:val="005A0A54"/>
    <w:rsid w:val="005B1333"/>
    <w:rsid w:val="005B5E15"/>
    <w:rsid w:val="005B72A0"/>
    <w:rsid w:val="005C1E3B"/>
    <w:rsid w:val="005C7890"/>
    <w:rsid w:val="005D541C"/>
    <w:rsid w:val="005D6FE2"/>
    <w:rsid w:val="005D7D64"/>
    <w:rsid w:val="005E2590"/>
    <w:rsid w:val="005E3FAF"/>
    <w:rsid w:val="005E7177"/>
    <w:rsid w:val="0061364F"/>
    <w:rsid w:val="006211F6"/>
    <w:rsid w:val="00625F5A"/>
    <w:rsid w:val="00631173"/>
    <w:rsid w:val="00644908"/>
    <w:rsid w:val="00644F57"/>
    <w:rsid w:val="0064629A"/>
    <w:rsid w:val="006510A1"/>
    <w:rsid w:val="006627EA"/>
    <w:rsid w:val="00666066"/>
    <w:rsid w:val="0066638F"/>
    <w:rsid w:val="00666460"/>
    <w:rsid w:val="006715BB"/>
    <w:rsid w:val="00673E3C"/>
    <w:rsid w:val="006751DD"/>
    <w:rsid w:val="00687691"/>
    <w:rsid w:val="006A2CDC"/>
    <w:rsid w:val="006B783A"/>
    <w:rsid w:val="006D34E4"/>
    <w:rsid w:val="006E7449"/>
    <w:rsid w:val="006E7E18"/>
    <w:rsid w:val="006F404F"/>
    <w:rsid w:val="006F4462"/>
    <w:rsid w:val="00703BD5"/>
    <w:rsid w:val="007075A9"/>
    <w:rsid w:val="0071461D"/>
    <w:rsid w:val="00717702"/>
    <w:rsid w:val="00717B1B"/>
    <w:rsid w:val="007337D5"/>
    <w:rsid w:val="00737280"/>
    <w:rsid w:val="00745FA6"/>
    <w:rsid w:val="007502B7"/>
    <w:rsid w:val="00753062"/>
    <w:rsid w:val="007625E1"/>
    <w:rsid w:val="00764B95"/>
    <w:rsid w:val="00766501"/>
    <w:rsid w:val="007739C1"/>
    <w:rsid w:val="007771C5"/>
    <w:rsid w:val="007817F5"/>
    <w:rsid w:val="007A4FB7"/>
    <w:rsid w:val="007A5148"/>
    <w:rsid w:val="007B0440"/>
    <w:rsid w:val="007C5C1A"/>
    <w:rsid w:val="007D58A6"/>
    <w:rsid w:val="007E065D"/>
    <w:rsid w:val="007E7DD7"/>
    <w:rsid w:val="007F26BF"/>
    <w:rsid w:val="00807A47"/>
    <w:rsid w:val="008123C0"/>
    <w:rsid w:val="00814F79"/>
    <w:rsid w:val="0082144A"/>
    <w:rsid w:val="00825B39"/>
    <w:rsid w:val="00832D0B"/>
    <w:rsid w:val="0083382F"/>
    <w:rsid w:val="00857955"/>
    <w:rsid w:val="00871305"/>
    <w:rsid w:val="00873505"/>
    <w:rsid w:val="00874846"/>
    <w:rsid w:val="00874C5A"/>
    <w:rsid w:val="00882812"/>
    <w:rsid w:val="008903E7"/>
    <w:rsid w:val="00891544"/>
    <w:rsid w:val="008A661C"/>
    <w:rsid w:val="008B4098"/>
    <w:rsid w:val="008B4B6E"/>
    <w:rsid w:val="008B544E"/>
    <w:rsid w:val="008B691C"/>
    <w:rsid w:val="008B7154"/>
    <w:rsid w:val="008C2BE8"/>
    <w:rsid w:val="008D22F8"/>
    <w:rsid w:val="008D2395"/>
    <w:rsid w:val="008F21A4"/>
    <w:rsid w:val="009067ED"/>
    <w:rsid w:val="0090786D"/>
    <w:rsid w:val="009112DD"/>
    <w:rsid w:val="0091639D"/>
    <w:rsid w:val="009179F8"/>
    <w:rsid w:val="009209FE"/>
    <w:rsid w:val="00921CBA"/>
    <w:rsid w:val="009247BB"/>
    <w:rsid w:val="00926365"/>
    <w:rsid w:val="00927DC3"/>
    <w:rsid w:val="009309C3"/>
    <w:rsid w:val="00930DB0"/>
    <w:rsid w:val="00942FB5"/>
    <w:rsid w:val="00983C6D"/>
    <w:rsid w:val="009C5D45"/>
    <w:rsid w:val="009D4201"/>
    <w:rsid w:val="009E1864"/>
    <w:rsid w:val="009E3BC6"/>
    <w:rsid w:val="009E52D2"/>
    <w:rsid w:val="009E6C39"/>
    <w:rsid w:val="009F1827"/>
    <w:rsid w:val="00A06EAC"/>
    <w:rsid w:val="00A12502"/>
    <w:rsid w:val="00A26E46"/>
    <w:rsid w:val="00A276B2"/>
    <w:rsid w:val="00A41307"/>
    <w:rsid w:val="00A51BB6"/>
    <w:rsid w:val="00A67B22"/>
    <w:rsid w:val="00A70F6B"/>
    <w:rsid w:val="00A74CCE"/>
    <w:rsid w:val="00A7504F"/>
    <w:rsid w:val="00A81E95"/>
    <w:rsid w:val="00A86F09"/>
    <w:rsid w:val="00A94C86"/>
    <w:rsid w:val="00A950CD"/>
    <w:rsid w:val="00A95EA0"/>
    <w:rsid w:val="00AA5C05"/>
    <w:rsid w:val="00AB3B56"/>
    <w:rsid w:val="00AC2008"/>
    <w:rsid w:val="00AC293C"/>
    <w:rsid w:val="00AD1ADD"/>
    <w:rsid w:val="00AD1B59"/>
    <w:rsid w:val="00AE08B5"/>
    <w:rsid w:val="00AE250E"/>
    <w:rsid w:val="00AF0456"/>
    <w:rsid w:val="00AF10AC"/>
    <w:rsid w:val="00B05C14"/>
    <w:rsid w:val="00B11C0F"/>
    <w:rsid w:val="00B12C63"/>
    <w:rsid w:val="00B14394"/>
    <w:rsid w:val="00B32095"/>
    <w:rsid w:val="00B5153E"/>
    <w:rsid w:val="00B61969"/>
    <w:rsid w:val="00B63707"/>
    <w:rsid w:val="00B64915"/>
    <w:rsid w:val="00B671F7"/>
    <w:rsid w:val="00B679F6"/>
    <w:rsid w:val="00B72366"/>
    <w:rsid w:val="00B735AF"/>
    <w:rsid w:val="00B75185"/>
    <w:rsid w:val="00B927D6"/>
    <w:rsid w:val="00B936B6"/>
    <w:rsid w:val="00B95D99"/>
    <w:rsid w:val="00BB16E6"/>
    <w:rsid w:val="00BC2BAE"/>
    <w:rsid w:val="00BD1235"/>
    <w:rsid w:val="00BD72A0"/>
    <w:rsid w:val="00BE0F6B"/>
    <w:rsid w:val="00BE1C5A"/>
    <w:rsid w:val="00BE2FD3"/>
    <w:rsid w:val="00BF4626"/>
    <w:rsid w:val="00C026C8"/>
    <w:rsid w:val="00C07C76"/>
    <w:rsid w:val="00C07F8A"/>
    <w:rsid w:val="00C17601"/>
    <w:rsid w:val="00C21D11"/>
    <w:rsid w:val="00C24A95"/>
    <w:rsid w:val="00C269CC"/>
    <w:rsid w:val="00C3088F"/>
    <w:rsid w:val="00C3287E"/>
    <w:rsid w:val="00C33939"/>
    <w:rsid w:val="00C35000"/>
    <w:rsid w:val="00C361C6"/>
    <w:rsid w:val="00C40769"/>
    <w:rsid w:val="00C42337"/>
    <w:rsid w:val="00C47114"/>
    <w:rsid w:val="00C75C08"/>
    <w:rsid w:val="00C772AE"/>
    <w:rsid w:val="00C77AE1"/>
    <w:rsid w:val="00C877DB"/>
    <w:rsid w:val="00CB0094"/>
    <w:rsid w:val="00CC1F8C"/>
    <w:rsid w:val="00CD3DDB"/>
    <w:rsid w:val="00CD719C"/>
    <w:rsid w:val="00CE08BB"/>
    <w:rsid w:val="00CE3AEB"/>
    <w:rsid w:val="00CF2A6A"/>
    <w:rsid w:val="00CF307E"/>
    <w:rsid w:val="00D02D62"/>
    <w:rsid w:val="00D03121"/>
    <w:rsid w:val="00D0354D"/>
    <w:rsid w:val="00D0467D"/>
    <w:rsid w:val="00D3081E"/>
    <w:rsid w:val="00D31304"/>
    <w:rsid w:val="00D328BE"/>
    <w:rsid w:val="00D32E92"/>
    <w:rsid w:val="00D376C0"/>
    <w:rsid w:val="00D47DDC"/>
    <w:rsid w:val="00D5175C"/>
    <w:rsid w:val="00D51895"/>
    <w:rsid w:val="00D80328"/>
    <w:rsid w:val="00D817CD"/>
    <w:rsid w:val="00D835BE"/>
    <w:rsid w:val="00D94AB0"/>
    <w:rsid w:val="00DA12A1"/>
    <w:rsid w:val="00DA72B0"/>
    <w:rsid w:val="00DB234B"/>
    <w:rsid w:val="00DB7FFE"/>
    <w:rsid w:val="00DC4A08"/>
    <w:rsid w:val="00DC73CC"/>
    <w:rsid w:val="00DD3FF6"/>
    <w:rsid w:val="00DE33C1"/>
    <w:rsid w:val="00DE3FB1"/>
    <w:rsid w:val="00DF0281"/>
    <w:rsid w:val="00E02DFC"/>
    <w:rsid w:val="00E070E7"/>
    <w:rsid w:val="00E12020"/>
    <w:rsid w:val="00E15260"/>
    <w:rsid w:val="00E1554C"/>
    <w:rsid w:val="00E23337"/>
    <w:rsid w:val="00E27042"/>
    <w:rsid w:val="00E32A5F"/>
    <w:rsid w:val="00E34437"/>
    <w:rsid w:val="00E43615"/>
    <w:rsid w:val="00E441D7"/>
    <w:rsid w:val="00E55747"/>
    <w:rsid w:val="00E60A47"/>
    <w:rsid w:val="00E621F5"/>
    <w:rsid w:val="00E640F9"/>
    <w:rsid w:val="00E67E6E"/>
    <w:rsid w:val="00E81023"/>
    <w:rsid w:val="00E837ED"/>
    <w:rsid w:val="00E95233"/>
    <w:rsid w:val="00EA33FC"/>
    <w:rsid w:val="00EB4ABC"/>
    <w:rsid w:val="00EB763B"/>
    <w:rsid w:val="00EC4DC1"/>
    <w:rsid w:val="00EC7812"/>
    <w:rsid w:val="00EE1261"/>
    <w:rsid w:val="00EF580F"/>
    <w:rsid w:val="00F0447E"/>
    <w:rsid w:val="00F12F2E"/>
    <w:rsid w:val="00F25A49"/>
    <w:rsid w:val="00F27632"/>
    <w:rsid w:val="00F46BE8"/>
    <w:rsid w:val="00F46EEA"/>
    <w:rsid w:val="00F47D27"/>
    <w:rsid w:val="00F541F0"/>
    <w:rsid w:val="00F60F68"/>
    <w:rsid w:val="00F642A8"/>
    <w:rsid w:val="00F800F6"/>
    <w:rsid w:val="00F8493F"/>
    <w:rsid w:val="00F921C2"/>
    <w:rsid w:val="00F96192"/>
    <w:rsid w:val="00F96DD3"/>
    <w:rsid w:val="00FA1F3A"/>
    <w:rsid w:val="00FA236C"/>
    <w:rsid w:val="00FA6936"/>
    <w:rsid w:val="00FB032C"/>
    <w:rsid w:val="00FC59BB"/>
    <w:rsid w:val="00FC6728"/>
    <w:rsid w:val="00FE103A"/>
    <w:rsid w:val="00FE255A"/>
    <w:rsid w:val="00FE29CB"/>
    <w:rsid w:val="00FE4CD8"/>
    <w:rsid w:val="00FF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4DEE9D20"/>
  <w15:docId w15:val="{0AF87F3B-AF13-4D10-8313-0C2B4F4B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2A8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link w:val="TitleChar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basedOn w:val="DefaultParagraphFont"/>
    <w:rsid w:val="00D02D62"/>
    <w:rPr>
      <w:rFonts w:ascii="Tahoma" w:hAnsi="Tahoma"/>
      <w:color w:val="000000"/>
    </w:rPr>
  </w:style>
  <w:style w:type="character" w:customStyle="1" w:styleId="Presentation">
    <w:name w:val="Presentation"/>
    <w:basedOn w:val="DefaultParagraphFont"/>
    <w:rsid w:val="00D02D62"/>
    <w:rPr>
      <w:rFonts w:ascii="Tahoma" w:hAnsi="Tahoma"/>
      <w:b/>
      <w:bCs/>
      <w:color w:val="000000"/>
    </w:rPr>
  </w:style>
  <w:style w:type="paragraph" w:styleId="ListParagraph">
    <w:name w:val="List Paragraph"/>
    <w:basedOn w:val="Normal"/>
    <w:uiPriority w:val="34"/>
    <w:qFormat/>
    <w:rsid w:val="00175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D17"/>
    <w:rPr>
      <w:rFonts w:ascii="Tahoma" w:hAnsi="Tahoma"/>
    </w:rPr>
  </w:style>
  <w:style w:type="paragraph" w:styleId="Footer">
    <w:name w:val="footer"/>
    <w:basedOn w:val="Normal"/>
    <w:link w:val="Foot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D17"/>
    <w:rPr>
      <w:rFonts w:ascii="Tahoma" w:hAnsi="Tahoma"/>
    </w:rPr>
  </w:style>
  <w:style w:type="character" w:customStyle="1" w:styleId="TitleChar">
    <w:name w:val="Title Char"/>
    <w:basedOn w:val="DefaultParagraphFont"/>
    <w:link w:val="Title"/>
    <w:rsid w:val="00116D17"/>
    <w:rPr>
      <w:rFonts w:ascii="Tahoma" w:hAnsi="Tahoma" w:cs="Arial"/>
      <w:b/>
      <w:bCs/>
      <w:sz w:val="36"/>
      <w:szCs w:val="32"/>
    </w:rPr>
  </w:style>
  <w:style w:type="paragraph" w:styleId="Revision">
    <w:name w:val="Revision"/>
    <w:hidden/>
    <w:uiPriority w:val="99"/>
    <w:semiHidden/>
    <w:rsid w:val="00A95EA0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rosenberg\Desktop\0106843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E8889-5B54-437D-AA15-8545499F1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01068435</Template>
  <TotalTime>2</TotalTime>
  <Pages>1</Pages>
  <Words>13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Dhara Patel</dc:creator>
  <cp:lastModifiedBy>Elizabeth Landeen</cp:lastModifiedBy>
  <cp:revision>3</cp:revision>
  <cp:lastPrinted>2017-09-05T19:00:00Z</cp:lastPrinted>
  <dcterms:created xsi:type="dcterms:W3CDTF">2019-05-28T16:47:00Z</dcterms:created>
  <dcterms:modified xsi:type="dcterms:W3CDTF">2019-05-28T16:50:00Z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