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A276B2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A2C98D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bookmarkStart w:id="0" w:name="_GoBack"/>
            <w:bookmarkEnd w:id="0"/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1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1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default" r:id="rId8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115B53ED" w:rsidR="001B00D2" w:rsidRPr="002E7E71" w:rsidRDefault="001B00D2" w:rsidP="002E7E71">
    <w:pPr>
      <w:pStyle w:val="Title"/>
      <w:spacing w:before="0" w:beforeAutospacing="0" w:after="0"/>
      <w:ind w:left="3600"/>
      <w:jc w:val="left"/>
      <w:rPr>
        <w:b w:val="0"/>
        <w:sz w:val="30"/>
        <w:szCs w:val="30"/>
      </w:rPr>
    </w:pPr>
    <w:bookmarkStart w:id="2" w:name="OLE_LINK10"/>
    <w:r w:rsidRPr="002E7E71">
      <w:rPr>
        <w:noProof/>
        <w:sz w:val="30"/>
        <w:szCs w:val="30"/>
      </w:rPr>
      <w:drawing>
        <wp:anchor distT="0" distB="0" distL="114300" distR="114300" simplePos="0" relativeHeight="251657216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Promote Development Team </w:t>
    </w:r>
    <w:r w:rsid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311843AE" w:rsidR="001B00D2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Omaha, </w:t>
    </w:r>
    <w:r w:rsidR="00631173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Nebraska</w:t>
    </w:r>
  </w:p>
  <w:p w14:paraId="0AE93E5C" w14:textId="2B862845" w:rsidR="00CE08BB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b w:val="0"/>
        <w:sz w:val="30"/>
        <w:szCs w:val="30"/>
      </w:rPr>
      <w:t>November 14-15, 2018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290B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23C87-5FB1-4B5F-9616-2BDA1AFF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2</cp:revision>
  <cp:lastPrinted>2017-09-05T19:00:00Z</cp:lastPrinted>
  <dcterms:created xsi:type="dcterms:W3CDTF">2019-05-28T16:46:00Z</dcterms:created>
  <dcterms:modified xsi:type="dcterms:W3CDTF">2019-05-28T16:46:00Z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