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A276B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A2C98D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09CF5" w14:textId="77777777" w:rsidR="00CF7416" w:rsidRDefault="00CF74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DF8EE" w14:textId="77777777" w:rsidR="00CF7416" w:rsidRDefault="00CF74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5FA1F" w14:textId="77777777" w:rsidR="00CF7416" w:rsidRDefault="00CF7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9E570" w14:textId="77777777" w:rsidR="00CF7416" w:rsidRDefault="00CF74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203D4" w14:textId="65C9BE78" w:rsidR="008D58B6" w:rsidRPr="008D58B6" w:rsidRDefault="001B00D2" w:rsidP="008D58B6">
    <w:pPr>
      <w:pStyle w:val="Title"/>
      <w:spacing w:before="0" w:beforeAutospacing="0" w:after="0"/>
      <w:ind w:left="3600"/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bookmarkStart w:id="1" w:name="OLE_LINK10"/>
    <w:r w:rsidRPr="008D58B6">
      <w:rPr>
        <w:noProof/>
        <w:szCs w:val="36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5C05" w:rsidRPr="008D58B6">
      <w:rPr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Promote Development Team</w:t>
    </w:r>
  </w:p>
  <w:p w14:paraId="4DEE9DEF" w14:textId="00E0693D" w:rsidR="001B00D2" w:rsidRPr="002E7E71" w:rsidRDefault="002E7E71" w:rsidP="008D58B6">
    <w:pPr>
      <w:pStyle w:val="Title"/>
      <w:spacing w:before="0" w:beforeAutospacing="0" w:after="0"/>
      <w:ind w:left="3600"/>
      <w:rPr>
        <w:b w:val="0"/>
        <w:sz w:val="30"/>
        <w:szCs w:val="30"/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="001B00D2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1FE53A6E" w:rsidR="001B00D2" w:rsidRPr="002E7E71" w:rsidRDefault="00CF7416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City, State</w:t>
    </w:r>
  </w:p>
  <w:p w14:paraId="0AE93E5C" w14:textId="610C6980" w:rsidR="00CE08BB" w:rsidRPr="002E7E71" w:rsidRDefault="00CF7416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b w:val="0"/>
        <w:sz w:val="30"/>
        <w:szCs w:val="30"/>
      </w:rPr>
      <w:t xml:space="preserve">Date </w:t>
    </w:r>
    <w:bookmarkStart w:id="2" w:name="_GoBack"/>
    <w:bookmarkEnd w:id="2"/>
  </w:p>
  <w:bookmarkEnd w:id="1"/>
  <w:p w14:paraId="4DEE9DF0" w14:textId="77777777" w:rsidR="001B00D2" w:rsidRDefault="001B00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DEC86" w14:textId="77777777" w:rsidR="00CF7416" w:rsidRDefault="00CF7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86663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D58B6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CF7416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9EAB2-6F8E-46BE-B12C-3D594EDF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0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3</cp:revision>
  <cp:lastPrinted>2017-09-05T19:00:00Z</cp:lastPrinted>
  <dcterms:created xsi:type="dcterms:W3CDTF">2019-06-26T14:29:00Z</dcterms:created>
  <dcterms:modified xsi:type="dcterms:W3CDTF">2019-07-01T19:02:00Z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