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9D4502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F1C965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4DEE9D28" w14:textId="5B60BF19" w:rsidR="00F46EEA" w:rsidRPr="00194517" w:rsidRDefault="00F46EEA" w:rsidP="005E3FAF">
            <w:pPr>
              <w:pStyle w:val="ListParagraph"/>
              <w:ind w:left="1260"/>
              <w:rPr>
                <w:rStyle w:val="Schedule"/>
                <w:b/>
                <w:sz w:val="24"/>
              </w:rPr>
            </w:pP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  <w:bookmarkStart w:id="1" w:name="_GoBack"/>
            <w:bookmarkEnd w:id="1"/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default" r:id="rId8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DB1A6" w14:textId="6212FC6C" w:rsidR="003D5010" w:rsidRPr="00691A52" w:rsidRDefault="001B00D2" w:rsidP="003D5010">
    <w:pPr>
      <w:pStyle w:val="Title"/>
      <w:spacing w:before="0" w:beforeAutospacing="0" w:after="0"/>
      <w:ind w:left="3600"/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bookmarkStart w:id="2" w:name="OLE_LINK10"/>
    <w:r w:rsidRPr="00691A52">
      <w:rPr>
        <w:noProof/>
        <w:szCs w:val="36"/>
      </w:rPr>
      <w:drawing>
        <wp:anchor distT="0" distB="0" distL="114300" distR="114300" simplePos="0" relativeHeight="251658240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5010" w:rsidRPr="00691A52"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Evaluate </w:t>
    </w:r>
    <w:r w:rsidR="00AA5C05" w:rsidRPr="00691A52"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Development Team</w:t>
    </w:r>
  </w:p>
  <w:p w14:paraId="4DEE9DEF" w14:textId="15B25FE0" w:rsidR="001B00D2" w:rsidRPr="002A2144" w:rsidRDefault="002A2144" w:rsidP="002A2144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Agenda</w:t>
    </w:r>
  </w:p>
  <w:p w14:paraId="26631433" w14:textId="38442C5D" w:rsidR="001B00D2" w:rsidRPr="002E7E71" w:rsidRDefault="002A2144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City, State</w:t>
    </w:r>
  </w:p>
  <w:p w14:paraId="0AE93E5C" w14:textId="4FE42A78" w:rsidR="00CE08BB" w:rsidRPr="002E7E71" w:rsidRDefault="002A2144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 w:val="0"/>
        <w:sz w:val="30"/>
        <w:szCs w:val="30"/>
      </w:rPr>
      <w:t>Date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23"/>
  </w:num>
  <w:num w:numId="15">
    <w:abstractNumId w:val="31"/>
  </w:num>
  <w:num w:numId="16">
    <w:abstractNumId w:val="10"/>
  </w:num>
  <w:num w:numId="17">
    <w:abstractNumId w:val="21"/>
  </w:num>
  <w:num w:numId="18">
    <w:abstractNumId w:val="17"/>
  </w:num>
  <w:num w:numId="19">
    <w:abstractNumId w:val="12"/>
  </w:num>
  <w:num w:numId="20">
    <w:abstractNumId w:val="11"/>
  </w:num>
  <w:num w:numId="21">
    <w:abstractNumId w:val="26"/>
  </w:num>
  <w:num w:numId="22">
    <w:abstractNumId w:val="20"/>
  </w:num>
  <w:num w:numId="23">
    <w:abstractNumId w:val="18"/>
  </w:num>
  <w:num w:numId="24">
    <w:abstractNumId w:val="30"/>
  </w:num>
  <w:num w:numId="25">
    <w:abstractNumId w:val="29"/>
  </w:num>
  <w:num w:numId="26">
    <w:abstractNumId w:val="24"/>
  </w:num>
  <w:num w:numId="27">
    <w:abstractNumId w:val="27"/>
  </w:num>
  <w:num w:numId="28">
    <w:abstractNumId w:val="19"/>
  </w:num>
  <w:num w:numId="29">
    <w:abstractNumId w:val="25"/>
  </w:num>
  <w:num w:numId="30">
    <w:abstractNumId w:val="14"/>
  </w:num>
  <w:num w:numId="31">
    <w:abstractNumId w:val="32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202C"/>
    <w:rsid w:val="00035B62"/>
    <w:rsid w:val="00042D19"/>
    <w:rsid w:val="0005555B"/>
    <w:rsid w:val="000600A1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0ED"/>
    <w:rsid w:val="000D271E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6428"/>
    <w:rsid w:val="00260805"/>
    <w:rsid w:val="002633CE"/>
    <w:rsid w:val="002653A0"/>
    <w:rsid w:val="00274A87"/>
    <w:rsid w:val="0027742D"/>
    <w:rsid w:val="0029290B"/>
    <w:rsid w:val="002A2144"/>
    <w:rsid w:val="002B2770"/>
    <w:rsid w:val="002C1364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010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54A5"/>
    <w:rsid w:val="005C7890"/>
    <w:rsid w:val="005D541C"/>
    <w:rsid w:val="005D6FE2"/>
    <w:rsid w:val="005D7D64"/>
    <w:rsid w:val="005E2590"/>
    <w:rsid w:val="005E3FAF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91A52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D4502"/>
    <w:rsid w:val="009E1864"/>
    <w:rsid w:val="009E3BC6"/>
    <w:rsid w:val="009E52D2"/>
    <w:rsid w:val="009E6C39"/>
    <w:rsid w:val="009F1827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E08B5"/>
    <w:rsid w:val="00AE250E"/>
    <w:rsid w:val="00AF0456"/>
    <w:rsid w:val="00AF10AC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17601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EA68-6294-4ABA-833A-7C6304B17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8</TotalTime>
  <Pages>1</Pages>
  <Words>13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7</cp:revision>
  <cp:lastPrinted>2017-09-05T19:00:00Z</cp:lastPrinted>
  <dcterms:created xsi:type="dcterms:W3CDTF">2019-05-28T16:47:00Z</dcterms:created>
  <dcterms:modified xsi:type="dcterms:W3CDTF">2019-07-01T19:10:00Z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