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180" w:rsidRDefault="00F91492">
      <w:pPr>
        <w:rPr>
          <w:sz w:val="16"/>
          <w:szCs w:val="16"/>
        </w:rPr>
      </w:pPr>
      <w:bookmarkStart w:id="0" w:name="_GoBack"/>
      <w:bookmarkEnd w:id="0"/>
      <w:proofErr w:type="spellStart"/>
      <w:r w:rsidRPr="00F91492">
        <w:rPr>
          <w:sz w:val="16"/>
          <w:szCs w:val="16"/>
        </w:rPr>
        <w:t>MSH</w:t>
      </w:r>
      <w:proofErr w:type="spellEnd"/>
      <w:r w:rsidRPr="00F91492">
        <w:rPr>
          <w:sz w:val="16"/>
          <w:szCs w:val="16"/>
        </w:rPr>
        <w:t>|^~\&amp;|</w:t>
      </w:r>
      <w:proofErr w:type="spellStart"/>
      <w:r w:rsidRPr="00F91492">
        <w:rPr>
          <w:sz w:val="16"/>
          <w:szCs w:val="16"/>
        </w:rPr>
        <w:t>SQ^2.16.840.1.113883.3.697^ISO|Bryan</w:t>
      </w:r>
      <w:proofErr w:type="spellEnd"/>
      <w:r w:rsidRPr="00F91492">
        <w:rPr>
          <w:sz w:val="16"/>
          <w:szCs w:val="16"/>
        </w:rPr>
        <w:t xml:space="preserve"> Medical Center^28D0679424^CLIA|NEDOH|NE-ELR|20170302111842||ORU^R01^ORU_R01|73|P|2.5.1|||NE|NE|||||PHLabReport-NoAck^HL7^2.16.840.1.113883.9.11^ISO||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SFT|Sunquest</w:t>
      </w:r>
      <w:proofErr w:type="spellEnd"/>
      <w:r w:rsidRPr="00F91492">
        <w:rPr>
          <w:sz w:val="16"/>
          <w:szCs w:val="16"/>
        </w:rPr>
        <w:t xml:space="preserve"> Information Systems, Inc</w:t>
      </w:r>
      <w:proofErr w:type="gramStart"/>
      <w:r w:rsidRPr="00F91492">
        <w:rPr>
          <w:sz w:val="16"/>
          <w:szCs w:val="16"/>
        </w:rPr>
        <w:t>.^</w:t>
      </w:r>
      <w:proofErr w:type="gramEnd"/>
      <w:r w:rsidRPr="00F91492">
        <w:rPr>
          <w:sz w:val="16"/>
          <w:szCs w:val="16"/>
        </w:rPr>
        <w:t xml:space="preserve">L^^^^SQ&amp;2.16.840.1.113883.3.697&amp;ISO^XX^^^123544|7.1.1|Sunquest </w:t>
      </w:r>
      <w:proofErr w:type="spellStart"/>
      <w:r w:rsidRPr="00F91492">
        <w:rPr>
          <w:sz w:val="16"/>
          <w:szCs w:val="16"/>
        </w:rPr>
        <w:t>Laboratory|7.1.1001</w:t>
      </w:r>
      <w:proofErr w:type="spellEnd"/>
      <w:r w:rsidRPr="00F91492">
        <w:rPr>
          <w:sz w:val="16"/>
          <w:szCs w:val="16"/>
        </w:rPr>
        <w:t xml:space="preserve"> Patch 1||20130609|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PID|1</w:t>
      </w:r>
      <w:proofErr w:type="spellEnd"/>
      <w:r w:rsidRPr="00F91492">
        <w:rPr>
          <w:sz w:val="16"/>
          <w:szCs w:val="16"/>
        </w:rPr>
        <w:t>||LC-1705850908080^^^Bryan Medical Center&amp;28D0679424&amp;CLIA^MR^SQ&amp;2.16.840.1.113883.3.697&amp;ISO||</w:t>
      </w:r>
      <w:r>
        <w:rPr>
          <w:sz w:val="16"/>
          <w:szCs w:val="16"/>
        </w:rPr>
        <w:t>CLAUS</w:t>
      </w:r>
      <w:r w:rsidRPr="00F91492">
        <w:rPr>
          <w:sz w:val="16"/>
          <w:szCs w:val="16"/>
        </w:rPr>
        <w:t>^</w:t>
      </w:r>
      <w:r>
        <w:rPr>
          <w:sz w:val="16"/>
          <w:szCs w:val="16"/>
        </w:rPr>
        <w:t>SANTA</w:t>
      </w:r>
      <w:r w:rsidRPr="00F91492">
        <w:rPr>
          <w:sz w:val="16"/>
          <w:szCs w:val="16"/>
        </w:rPr>
        <w:t>^A^^^^L|^^|2016</w:t>
      </w:r>
      <w:r>
        <w:rPr>
          <w:sz w:val="16"/>
          <w:szCs w:val="16"/>
        </w:rPr>
        <w:t>0101</w:t>
      </w:r>
      <w:r w:rsidRPr="00F91492">
        <w:rPr>
          <w:sz w:val="16"/>
          <w:szCs w:val="16"/>
        </w:rPr>
        <w:t xml:space="preserve">|M|||4100 North </w:t>
      </w:r>
      <w:r>
        <w:rPr>
          <w:sz w:val="16"/>
          <w:szCs w:val="16"/>
        </w:rPr>
        <w:t>Pole^^</w:t>
      </w:r>
      <w:proofErr w:type="spellStart"/>
      <w:r>
        <w:rPr>
          <w:sz w:val="16"/>
          <w:szCs w:val="16"/>
        </w:rPr>
        <w:t>Anchorage^AK</w:t>
      </w:r>
      <w:r w:rsidRPr="00F91492">
        <w:rPr>
          <w:sz w:val="16"/>
          <w:szCs w:val="16"/>
        </w:rPr>
        <w:t>^68504</w:t>
      </w:r>
      <w:proofErr w:type="spellEnd"/>
      <w:r w:rsidRPr="00F91492">
        <w:rPr>
          <w:sz w:val="16"/>
          <w:szCs w:val="16"/>
        </w:rPr>
        <w:t xml:space="preserve">^^H||^^|^^||||||||||||||||||||Bryan Medical </w:t>
      </w:r>
      <w:proofErr w:type="spellStart"/>
      <w:r w:rsidRPr="00F91492">
        <w:rPr>
          <w:sz w:val="16"/>
          <w:szCs w:val="16"/>
        </w:rPr>
        <w:t>Center^28D0679424^CLIA|337915000^HOMO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SAPIENS^SCT^HUMAN^HUMAN^L^4^4</w:t>
      </w:r>
      <w:proofErr w:type="spellEnd"/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r w:rsidRPr="00F91492">
        <w:rPr>
          <w:sz w:val="16"/>
          <w:szCs w:val="16"/>
        </w:rPr>
        <w:t>PV1|1|O|LC^^^|||||||||||||||OS^||||||||||||||||||||||||||201702270000|201702280000|||||||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ORC|RE|1705850908080-0^Bryan</w:t>
      </w:r>
      <w:proofErr w:type="spellEnd"/>
      <w:r w:rsidRPr="00F91492">
        <w:rPr>
          <w:sz w:val="16"/>
          <w:szCs w:val="16"/>
        </w:rPr>
        <w:t xml:space="preserve"> Medical Center^28D0679424^CLIA|M46031020170227^SQ^2.16.840.1.113883.3.697^ISO|M460310^SQ^2.16.840.1.1</w:t>
      </w:r>
      <w:r>
        <w:rPr>
          <w:sz w:val="16"/>
          <w:szCs w:val="16"/>
        </w:rPr>
        <w:t>13883.3.697^ISO||||||||01465^FRED</w:t>
      </w:r>
      <w:r w:rsidRPr="00F91492">
        <w:rPr>
          <w:sz w:val="16"/>
          <w:szCs w:val="16"/>
        </w:rPr>
        <w:t>^</w:t>
      </w:r>
      <w:r>
        <w:rPr>
          <w:sz w:val="16"/>
          <w:szCs w:val="16"/>
        </w:rPr>
        <w:t>FLINSTONE</w:t>
      </w:r>
      <w:r w:rsidRPr="00F91492">
        <w:rPr>
          <w:sz w:val="16"/>
          <w:szCs w:val="16"/>
        </w:rPr>
        <w:t>^^^^^^SQ&amp;2.16.840.1.113883.3.697&amp;ISO^L^^^DN^SQ&amp;2.16.840.1.113883.</w:t>
      </w:r>
      <w:r>
        <w:rPr>
          <w:sz w:val="16"/>
          <w:szCs w:val="16"/>
        </w:rPr>
        <w:t>3.697&amp;ISO||^WPN^PH^^^402^4444444</w:t>
      </w:r>
      <w:r w:rsidRPr="00F91492">
        <w:rPr>
          <w:sz w:val="16"/>
          <w:szCs w:val="16"/>
        </w:rPr>
        <w:t>|||||||^^^^^^|^^^^|^WPN^PH^^^402^</w:t>
      </w:r>
      <w:r>
        <w:rPr>
          <w:sz w:val="16"/>
          <w:szCs w:val="16"/>
        </w:rPr>
        <w:t>5555555</w:t>
      </w:r>
      <w:r w:rsidRPr="00F91492">
        <w:rPr>
          <w:sz w:val="16"/>
          <w:szCs w:val="16"/>
        </w:rPr>
        <w:t xml:space="preserve">|COMPLETE CHILDREN'S </w:t>
      </w:r>
      <w:proofErr w:type="spellStart"/>
      <w:r w:rsidRPr="00F91492">
        <w:rPr>
          <w:sz w:val="16"/>
          <w:szCs w:val="16"/>
        </w:rPr>
        <w:t>HEALTH^3262</w:t>
      </w:r>
      <w:proofErr w:type="spellEnd"/>
      <w:r w:rsidRPr="00F91492">
        <w:rPr>
          <w:sz w:val="16"/>
          <w:szCs w:val="16"/>
        </w:rPr>
        <w:t xml:space="preserve"> SALT CREEK </w:t>
      </w:r>
      <w:proofErr w:type="spellStart"/>
      <w:r w:rsidRPr="00F91492">
        <w:rPr>
          <w:sz w:val="16"/>
          <w:szCs w:val="16"/>
        </w:rPr>
        <w:t>CR^LINCOLN^NE^68504</w:t>
      </w:r>
      <w:proofErr w:type="spellEnd"/>
      <w:r w:rsidRPr="00F91492">
        <w:rPr>
          <w:sz w:val="16"/>
          <w:szCs w:val="16"/>
        </w:rPr>
        <w:t>^^B|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OBR|1|1705850908080-0^Bryan</w:t>
      </w:r>
      <w:proofErr w:type="spellEnd"/>
      <w:r w:rsidRPr="00F91492">
        <w:rPr>
          <w:sz w:val="16"/>
          <w:szCs w:val="16"/>
        </w:rPr>
        <w:t xml:space="preserve"> Medical Center^28D0679424^CLIA|M46031020170227^SQ^2.16.840.1.113883.3.697^ISO|21020-3^BACTERIA </w:t>
      </w:r>
      <w:proofErr w:type="spellStart"/>
      <w:r w:rsidRPr="00F91492">
        <w:rPr>
          <w:sz w:val="16"/>
          <w:szCs w:val="16"/>
        </w:rPr>
        <w:t>IDENTIFIED^LN^SKIN^SUPERFICIAL</w:t>
      </w:r>
      <w:proofErr w:type="spellEnd"/>
      <w:r w:rsidRPr="00F91492">
        <w:rPr>
          <w:sz w:val="16"/>
          <w:szCs w:val="16"/>
        </w:rPr>
        <w:t xml:space="preserve"> WOUND </w:t>
      </w:r>
      <w:proofErr w:type="spellStart"/>
      <w:r w:rsidRPr="00F91492">
        <w:rPr>
          <w:sz w:val="16"/>
          <w:szCs w:val="16"/>
        </w:rPr>
        <w:t>CULTURE^L</w:t>
      </w:r>
      <w:proofErr w:type="spellEnd"/>
      <w:r w:rsidRPr="00F91492">
        <w:rPr>
          <w:sz w:val="16"/>
          <w:szCs w:val="16"/>
        </w:rPr>
        <w:t>^^</w:t>
      </w:r>
      <w:proofErr w:type="spellStart"/>
      <w:r w:rsidRPr="00F91492">
        <w:rPr>
          <w:sz w:val="16"/>
          <w:szCs w:val="16"/>
        </w:rPr>
        <w:t>v1^SUPERFICIAL</w:t>
      </w:r>
      <w:proofErr w:type="spellEnd"/>
      <w:r w:rsidRPr="00F91492">
        <w:rPr>
          <w:sz w:val="16"/>
          <w:szCs w:val="16"/>
        </w:rPr>
        <w:t xml:space="preserve"> WOUND CULTURE|||20170227152700|||||||||01465^</w:t>
      </w:r>
      <w:r>
        <w:rPr>
          <w:sz w:val="16"/>
          <w:szCs w:val="16"/>
        </w:rPr>
        <w:t>RUBBLE</w:t>
      </w:r>
      <w:r w:rsidRPr="00F91492">
        <w:rPr>
          <w:sz w:val="16"/>
          <w:szCs w:val="16"/>
        </w:rPr>
        <w:t>^</w:t>
      </w:r>
      <w:r>
        <w:rPr>
          <w:sz w:val="16"/>
          <w:szCs w:val="16"/>
        </w:rPr>
        <w:t>BARNIE</w:t>
      </w:r>
      <w:r w:rsidRPr="00F91492">
        <w:rPr>
          <w:sz w:val="16"/>
          <w:szCs w:val="16"/>
        </w:rPr>
        <w:t>^^^^^^SQ&amp;2.16.840.1.113883.3.697&amp;ISO^L^^^DN^SQ&amp;2.16.840.1.113883.3.697&amp;ISO|^WPN^PH^^^402^4</w:t>
      </w:r>
      <w:r>
        <w:rPr>
          <w:sz w:val="16"/>
          <w:szCs w:val="16"/>
        </w:rPr>
        <w:t>444444</w:t>
      </w:r>
      <w:r w:rsidRPr="00F91492">
        <w:rPr>
          <w:sz w:val="16"/>
          <w:szCs w:val="16"/>
        </w:rPr>
        <w:t>|277||M460310||20170301123405|||F|&amp;&amp;&amp;&amp;&amp;|||||||||||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OBX|1|CWE|45335-7^BACTERIA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INDENTIFICATION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TEST^LN^CULT^CULTURE^L</w:t>
      </w:r>
      <w:proofErr w:type="spellEnd"/>
      <w:r w:rsidRPr="00F91492">
        <w:rPr>
          <w:sz w:val="16"/>
          <w:szCs w:val="16"/>
        </w:rPr>
        <w:t>^^</w:t>
      </w:r>
      <w:proofErr w:type="spellStart"/>
      <w:r w:rsidRPr="00F91492">
        <w:rPr>
          <w:sz w:val="16"/>
          <w:szCs w:val="16"/>
        </w:rPr>
        <w:t>v1^CULTURE|1.1|L-24801^STAPHYLOCOCCUS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AUREUS^SCT^STA^STAPHYLOCOCCUS</w:t>
      </w:r>
      <w:proofErr w:type="spellEnd"/>
      <w:r w:rsidRPr="00F91492">
        <w:rPr>
          <w:sz w:val="16"/>
          <w:szCs w:val="16"/>
        </w:rPr>
        <w:t xml:space="preserve"> AUREUS^L^^v1|||A^Abnormal^HL70078^A^Abnormal^HL70078^2.5.1^V1^Abnormal|||F|||20170227152700|||||20170228213357||||Bryan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NTE|1|L|STAPHYLOCOCCUS</w:t>
      </w:r>
      <w:proofErr w:type="spellEnd"/>
      <w:r w:rsidRPr="00F91492">
        <w:rPr>
          <w:sz w:val="16"/>
          <w:szCs w:val="16"/>
        </w:rPr>
        <w:t xml:space="preserve"> AUREUS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SPM|1|1705850908080-0&amp;Bryan</w:t>
      </w:r>
      <w:proofErr w:type="spellEnd"/>
      <w:r w:rsidRPr="00F91492">
        <w:rPr>
          <w:sz w:val="16"/>
          <w:szCs w:val="16"/>
        </w:rPr>
        <w:t xml:space="preserve"> Medical Center&amp;28D0679424&amp;CLIA^M46031020170227&amp;SQ&amp;2.16.840.1.113883.3.697&amp;ISO||ANKL^ANKLE^HL70487^ANKL^ANKLE^L^1|||||||||||||20170227152700|20170228003400|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OBR|2|1705850908080-0^Bryan</w:t>
      </w:r>
      <w:proofErr w:type="spellEnd"/>
      <w:r w:rsidRPr="00F91492">
        <w:rPr>
          <w:sz w:val="16"/>
          <w:szCs w:val="16"/>
        </w:rPr>
        <w:t xml:space="preserve"> Medical Center^28D0679424^CLIA|M46031020170227^SQ^2.16.840.1.113883.3.697^ISO|21020-3^BACTERIA </w:t>
      </w:r>
      <w:proofErr w:type="spellStart"/>
      <w:r w:rsidRPr="00F91492">
        <w:rPr>
          <w:sz w:val="16"/>
          <w:szCs w:val="16"/>
        </w:rPr>
        <w:t>IDENTIFIED^LN^SKIN^SUPERFICIAL</w:t>
      </w:r>
      <w:proofErr w:type="spellEnd"/>
      <w:r w:rsidRPr="00F91492">
        <w:rPr>
          <w:sz w:val="16"/>
          <w:szCs w:val="16"/>
        </w:rPr>
        <w:t xml:space="preserve"> WOUND </w:t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CULTURE^L</w:t>
      </w:r>
      <w:proofErr w:type="spellEnd"/>
      <w:r w:rsidRPr="00F91492">
        <w:rPr>
          <w:sz w:val="16"/>
          <w:szCs w:val="16"/>
        </w:rPr>
        <w:t>^^</w:t>
      </w:r>
      <w:proofErr w:type="spellStart"/>
      <w:r w:rsidRPr="00F91492">
        <w:rPr>
          <w:sz w:val="16"/>
          <w:szCs w:val="16"/>
        </w:rPr>
        <w:t>v1^SUPERFICIAL</w:t>
      </w:r>
      <w:proofErr w:type="spellEnd"/>
      <w:r w:rsidRPr="00F91492">
        <w:rPr>
          <w:sz w:val="16"/>
          <w:szCs w:val="16"/>
        </w:rPr>
        <w:t xml:space="preserve"> WOUND CULTURE|||20170227152700|||</w:t>
      </w:r>
      <w:proofErr w:type="spellStart"/>
      <w:r w:rsidRPr="00F91492">
        <w:rPr>
          <w:sz w:val="16"/>
          <w:szCs w:val="16"/>
        </w:rPr>
        <w:t>653^SCHUMACHER,CARRIE</w:t>
      </w:r>
      <w:proofErr w:type="spellEnd"/>
      <w:r w:rsidRPr="00F91492">
        <w:rPr>
          <w:sz w:val="16"/>
          <w:szCs w:val="16"/>
        </w:rPr>
        <w:t xml:space="preserve"> J|G|||||01465^MATTHIAS^MONICA(SARAH)^^^^^^SQ&amp;2.16.840.1.113883.3.697&amp;ISO^L^^^DN^SQ&amp;2.16.840.1.113883.3.697&amp;ISO|^WPN^PH^^^402^4655600|277||M460310||20170301123405|||F|45335-7&amp;BACTERIA </w:t>
      </w:r>
      <w:proofErr w:type="spellStart"/>
      <w:r w:rsidRPr="00F91492">
        <w:rPr>
          <w:sz w:val="16"/>
          <w:szCs w:val="16"/>
        </w:rPr>
        <w:t>INDENTIFICATION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TEST&amp;LN&amp;CULT&amp;CULTURE&amp;L^1.1^STAPHYLOCOCCUS</w:t>
      </w:r>
      <w:proofErr w:type="spellEnd"/>
      <w:r w:rsidRPr="00F91492">
        <w:rPr>
          <w:sz w:val="16"/>
          <w:szCs w:val="16"/>
        </w:rPr>
        <w:t xml:space="preserve"> AUREUS|||</w:t>
      </w:r>
      <w:proofErr w:type="spellStart"/>
      <w:r w:rsidRPr="00F91492">
        <w:rPr>
          <w:sz w:val="16"/>
          <w:szCs w:val="16"/>
        </w:rPr>
        <w:t>1705850908080-0&amp;Bryan</w:t>
      </w:r>
      <w:proofErr w:type="spellEnd"/>
      <w:r w:rsidRPr="00F91492">
        <w:rPr>
          <w:sz w:val="16"/>
          <w:szCs w:val="16"/>
        </w:rPr>
        <w:t xml:space="preserve"> Medical Center&amp;28D0679424&amp;CLIA^M46031020170227&amp;SQ&amp;2.16.840.1.113883.3.697&amp;ISO|||||||||||||||||||||21020-3^BACTERIA </w:t>
      </w:r>
      <w:proofErr w:type="spellStart"/>
      <w:r w:rsidRPr="00F91492">
        <w:rPr>
          <w:sz w:val="16"/>
          <w:szCs w:val="16"/>
        </w:rPr>
        <w:t>IDENTIFIED^LN^SKIN^SUPERFICIAL</w:t>
      </w:r>
      <w:proofErr w:type="spellEnd"/>
      <w:r w:rsidRPr="00F91492">
        <w:rPr>
          <w:sz w:val="16"/>
          <w:szCs w:val="16"/>
        </w:rPr>
        <w:t xml:space="preserve"> WOUND </w:t>
      </w:r>
      <w:proofErr w:type="spellStart"/>
      <w:r w:rsidRPr="00F91492">
        <w:rPr>
          <w:sz w:val="16"/>
          <w:szCs w:val="16"/>
        </w:rPr>
        <w:t>CULTURE^L</w:t>
      </w:r>
      <w:proofErr w:type="spellEnd"/>
      <w:r w:rsidRPr="00F91492">
        <w:rPr>
          <w:sz w:val="16"/>
          <w:szCs w:val="16"/>
        </w:rPr>
        <w:t>^^</w:t>
      </w:r>
      <w:proofErr w:type="spellStart"/>
      <w:r w:rsidRPr="00F91492">
        <w:rPr>
          <w:sz w:val="16"/>
          <w:szCs w:val="16"/>
        </w:rPr>
        <w:t>v1^SUPERFICIAL</w:t>
      </w:r>
      <w:proofErr w:type="spellEnd"/>
      <w:r w:rsidRPr="00F91492">
        <w:rPr>
          <w:sz w:val="16"/>
          <w:szCs w:val="16"/>
        </w:rPr>
        <w:t xml:space="preserve"> WOUND CULTURE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OBX|1|SN|18961-3^OXACILLIN^LN^OXI^OXACILLIN</w:t>
      </w:r>
      <w:proofErr w:type="spellEnd"/>
      <w:r w:rsidRPr="00F91492">
        <w:rPr>
          <w:sz w:val="16"/>
          <w:szCs w:val="16"/>
        </w:rPr>
        <w:t xml:space="preserve"> (IV)^L^^</w:t>
      </w:r>
      <w:proofErr w:type="spellStart"/>
      <w:r w:rsidRPr="00F91492">
        <w:rPr>
          <w:sz w:val="16"/>
          <w:szCs w:val="16"/>
        </w:rPr>
        <w:t>v1^OXACILLIN</w:t>
      </w:r>
      <w:proofErr w:type="spellEnd"/>
      <w:r w:rsidRPr="00F91492">
        <w:rPr>
          <w:sz w:val="16"/>
          <w:szCs w:val="16"/>
        </w:rPr>
        <w:t xml:space="preserve"> (IV)|1|&lt;=^0.25|||S^Susceptible^HL70078^S^Susceptible^HL70078^2.5.1^V1^Susceptible|||F|||20170227152700|||||20170301123405||||Bryan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OBX|2|SN|18919-1^ERYTHROMYCIN^LN^EO^ERYTHROMYCIN</w:t>
      </w:r>
      <w:proofErr w:type="spellEnd"/>
      <w:r w:rsidRPr="00F91492">
        <w:rPr>
          <w:sz w:val="16"/>
          <w:szCs w:val="16"/>
        </w:rPr>
        <w:t xml:space="preserve"> (PO)^L^^</w:t>
      </w:r>
      <w:proofErr w:type="spellStart"/>
      <w:r w:rsidRPr="00F91492">
        <w:rPr>
          <w:sz w:val="16"/>
          <w:szCs w:val="16"/>
        </w:rPr>
        <w:t>v1^ERYTHROMYCIN</w:t>
      </w:r>
      <w:proofErr w:type="spellEnd"/>
      <w:r w:rsidRPr="00F91492">
        <w:rPr>
          <w:sz w:val="16"/>
          <w:szCs w:val="16"/>
        </w:rPr>
        <w:t xml:space="preserve"> (PO)|1|=^0.5|||S^Susceptible^HL70078^S^Susceptible^HL70078^2.5.1^V1^Susceptible|||F|||20170227152700|||||20170301123405||||Bryan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OBX|3|SN|19000-9^VANCOMYCIN^LN^VANI^VANCOMYCIN</w:t>
      </w:r>
      <w:proofErr w:type="spellEnd"/>
      <w:r w:rsidRPr="00F91492">
        <w:rPr>
          <w:sz w:val="16"/>
          <w:szCs w:val="16"/>
        </w:rPr>
        <w:t xml:space="preserve"> (IV)^L^^</w:t>
      </w:r>
      <w:proofErr w:type="spellStart"/>
      <w:r w:rsidRPr="00F91492">
        <w:rPr>
          <w:sz w:val="16"/>
          <w:szCs w:val="16"/>
        </w:rPr>
        <w:t>v1^VANCOMYCIN</w:t>
      </w:r>
      <w:proofErr w:type="spellEnd"/>
      <w:r w:rsidRPr="00F91492">
        <w:rPr>
          <w:sz w:val="16"/>
          <w:szCs w:val="16"/>
        </w:rPr>
        <w:t xml:space="preserve"> (IV)|1|&lt;=^0.5|||S^Susceptible^HL70078^S^Susceptible^HL70078^2.5.1^V1^Susceptible|||F|||20170227152700|||||20170301123405||||Bryan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OBX|4|SN|18928-2^GENTAMICIN^LN^GMI^GENTAMICIN</w:t>
      </w:r>
      <w:proofErr w:type="spellEnd"/>
      <w:r w:rsidRPr="00F91492">
        <w:rPr>
          <w:sz w:val="16"/>
          <w:szCs w:val="16"/>
        </w:rPr>
        <w:t xml:space="preserve"> (IV)^L^^</w:t>
      </w:r>
      <w:proofErr w:type="spellStart"/>
      <w:r w:rsidRPr="00F91492">
        <w:rPr>
          <w:sz w:val="16"/>
          <w:szCs w:val="16"/>
        </w:rPr>
        <w:t>v1^GENTAMICIN</w:t>
      </w:r>
      <w:proofErr w:type="spellEnd"/>
      <w:r w:rsidRPr="00F91492">
        <w:rPr>
          <w:sz w:val="16"/>
          <w:szCs w:val="16"/>
        </w:rPr>
        <w:t xml:space="preserve"> (IV)|1|&lt;=^0.5|||S^Susceptible^HL70078^S^Susceptible^HL70078^2.5.1^V1^Susceptible|||F|||20170227152700|||||20170301123405||||Bryan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OBX|5|SN|18908-4^CLINDAMYCIN^LN^CDO^CLINDAMYCIN</w:t>
      </w:r>
      <w:proofErr w:type="spellEnd"/>
      <w:r w:rsidRPr="00F91492">
        <w:rPr>
          <w:sz w:val="16"/>
          <w:szCs w:val="16"/>
        </w:rPr>
        <w:t xml:space="preserve"> (PO)^L^^</w:t>
      </w:r>
      <w:proofErr w:type="spellStart"/>
      <w:r w:rsidRPr="00F91492">
        <w:rPr>
          <w:sz w:val="16"/>
          <w:szCs w:val="16"/>
        </w:rPr>
        <w:t>v1^CLINDAMYCIN</w:t>
      </w:r>
      <w:proofErr w:type="spellEnd"/>
      <w:r w:rsidRPr="00F91492">
        <w:rPr>
          <w:sz w:val="16"/>
          <w:szCs w:val="16"/>
        </w:rPr>
        <w:t xml:space="preserve"> (PO)|1|=^0.25|||S^Susceptible^HL70078^S^Susceptible^HL70078^2.5.1^V1^Susceptible|||F|||20170227152700|||||20170301123405||||Bryan Medical Center </w:t>
      </w:r>
      <w:r w:rsidRPr="00F91492">
        <w:rPr>
          <w:sz w:val="16"/>
          <w:szCs w:val="16"/>
        </w:rPr>
        <w:lastRenderedPageBreak/>
        <w:t>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OBX|6|SN|18998-5^TRIMETHOPRIM+SULFAMETHOXAZOLE^LN^TSO^TMP</w:t>
      </w:r>
      <w:proofErr w:type="spellEnd"/>
      <w:r w:rsidRPr="00F91492">
        <w:rPr>
          <w:sz w:val="16"/>
          <w:szCs w:val="16"/>
        </w:rPr>
        <w:t>/</w:t>
      </w:r>
      <w:proofErr w:type="spellStart"/>
      <w:r w:rsidRPr="00F91492">
        <w:rPr>
          <w:sz w:val="16"/>
          <w:szCs w:val="16"/>
        </w:rPr>
        <w:t>SMX</w:t>
      </w:r>
      <w:proofErr w:type="spellEnd"/>
      <w:r w:rsidRPr="00F91492">
        <w:rPr>
          <w:sz w:val="16"/>
          <w:szCs w:val="16"/>
        </w:rPr>
        <w:t xml:space="preserve"> (PO)^L^^</w:t>
      </w:r>
      <w:proofErr w:type="spellStart"/>
      <w:r w:rsidRPr="00F91492">
        <w:rPr>
          <w:sz w:val="16"/>
          <w:szCs w:val="16"/>
        </w:rPr>
        <w:t>v1^TMP</w:t>
      </w:r>
      <w:proofErr w:type="spellEnd"/>
      <w:r w:rsidRPr="00F91492">
        <w:rPr>
          <w:sz w:val="16"/>
          <w:szCs w:val="16"/>
        </w:rPr>
        <w:t>/</w:t>
      </w:r>
      <w:proofErr w:type="spellStart"/>
      <w:r w:rsidRPr="00F91492">
        <w:rPr>
          <w:sz w:val="16"/>
          <w:szCs w:val="16"/>
        </w:rPr>
        <w:t>SMX</w:t>
      </w:r>
      <w:proofErr w:type="spellEnd"/>
      <w:r w:rsidRPr="00F91492">
        <w:rPr>
          <w:sz w:val="16"/>
          <w:szCs w:val="16"/>
        </w:rPr>
        <w:t xml:space="preserve"> (PO)|1|&lt;=^10|||S^Susceptible^HL70078^S^Susceptible^HL70078^2.5.1^V1^Susceptible|||F|||20170227152700|||||20170301123405||||Bryan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OBX|7|SN|18906-8^CIPROFLOXACIN^LN^CPO^CIPROFLOXACIN</w:t>
      </w:r>
      <w:proofErr w:type="spellEnd"/>
      <w:r w:rsidRPr="00F91492">
        <w:rPr>
          <w:sz w:val="16"/>
          <w:szCs w:val="16"/>
        </w:rPr>
        <w:t xml:space="preserve"> (PO)^L^^</w:t>
      </w:r>
      <w:proofErr w:type="spellStart"/>
      <w:r w:rsidRPr="00F91492">
        <w:rPr>
          <w:sz w:val="16"/>
          <w:szCs w:val="16"/>
        </w:rPr>
        <w:t>v1^CIPROFLOXACIN</w:t>
      </w:r>
      <w:proofErr w:type="spellEnd"/>
      <w:r w:rsidRPr="00F91492">
        <w:rPr>
          <w:sz w:val="16"/>
          <w:szCs w:val="16"/>
        </w:rPr>
        <w:t xml:space="preserve"> (PO)|1|&lt;=^0.5|||S^Susceptible^HL70078^S^Susceptible^HL70078^2.5.1^V1^Susceptible|||F|||20170227152700|||||20170301123405||||Bryan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OBX|8|SN|18974-6^RIFAMPIN^LN^RIFO^RIFAMPIN</w:t>
      </w:r>
      <w:proofErr w:type="spellEnd"/>
      <w:r w:rsidRPr="00F91492">
        <w:rPr>
          <w:sz w:val="16"/>
          <w:szCs w:val="16"/>
        </w:rPr>
        <w:t xml:space="preserve"> (PO)^L^^</w:t>
      </w:r>
      <w:proofErr w:type="spellStart"/>
      <w:r w:rsidRPr="00F91492">
        <w:rPr>
          <w:sz w:val="16"/>
          <w:szCs w:val="16"/>
        </w:rPr>
        <w:t>v1^RIFAMPIN</w:t>
      </w:r>
      <w:proofErr w:type="spellEnd"/>
      <w:r w:rsidRPr="00F91492">
        <w:rPr>
          <w:sz w:val="16"/>
          <w:szCs w:val="16"/>
        </w:rPr>
        <w:t xml:space="preserve"> (PO)|1|&lt;=^0.5|||S^Susceptible^HL70078^S^Susceptible^HL70078^2.5.1^V1^Susceptible|||F|||20170227152700|||||20170301123405||||Bryan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r w:rsidRPr="00F91492">
        <w:rPr>
          <w:sz w:val="16"/>
          <w:szCs w:val="16"/>
        </w:rPr>
        <w:t>OBX|9|SN|20629-2^LEVOFLOXACIN^LN^LEVO^LEVOFLOXACIN^L^^v1^LEVOFLOXACIN|1|&lt;=^0.12|||S^Susceptible^HL70078^S^Susceptible^HL70078^2.5.1^V1^Susceptible|||F|||20170227152700|||||20170301123405||||Bryan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r w:rsidRPr="00F91492">
        <w:rPr>
          <w:sz w:val="16"/>
          <w:szCs w:val="16"/>
        </w:rPr>
        <w:t>OBX|10|SN|29258-1^LINEZOLID^LN^LZD^LINEZOLID^L^^v1^LINEZOLID|1|=^2|||S^Susceptible^HL70078^S^Susceptible^HL70078^2.5.1^V1^Susceptible|||F|||20170227152700|||||20170301123405||||Bryan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OBX|11|SN|18993-6^TETRACYCLINE^LN^TETO^TETRACYCLINE</w:t>
      </w:r>
      <w:proofErr w:type="spellEnd"/>
      <w:r w:rsidRPr="00F91492">
        <w:rPr>
          <w:sz w:val="16"/>
          <w:szCs w:val="16"/>
        </w:rPr>
        <w:t xml:space="preserve"> (PO)^L^^</w:t>
      </w:r>
      <w:proofErr w:type="spellStart"/>
      <w:r w:rsidRPr="00F91492">
        <w:rPr>
          <w:sz w:val="16"/>
          <w:szCs w:val="16"/>
        </w:rPr>
        <w:t>v1^TETRACYCLINE</w:t>
      </w:r>
      <w:proofErr w:type="spellEnd"/>
      <w:r w:rsidRPr="00F91492">
        <w:rPr>
          <w:sz w:val="16"/>
          <w:szCs w:val="16"/>
        </w:rPr>
        <w:t xml:space="preserve"> (PO)|1|&lt;=^1|||S^Susceptible^HL70078^S^Susceptible^HL70078^2.5.1^V1^Susceptible|||F|||20170227152700|||||20170301123405||||Bryan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r w:rsidRPr="00F91492">
        <w:rPr>
          <w:sz w:val="16"/>
          <w:szCs w:val="16"/>
        </w:rPr>
        <w:t>OBX|12|SN|35789-7^DAPTOMYCIN^LN^DAP^DAPTOMYCIN^L^^v1^DAPTOMYCIN|1|=^0.5|||S^Susceptible^HL70078^S^Susceptible^HL70078^2.5.1^V1^Susceptible|||F|||20170227152700|||||20170301123405||||Bryan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r w:rsidRPr="00F91492">
        <w:rPr>
          <w:sz w:val="16"/>
          <w:szCs w:val="16"/>
        </w:rPr>
        <w:t>OBX|13|SN|31039-1^MOXIFLOXACIN^LN^MXF^MOXIFLOXACIN^L^^v1^MOXIFLOXACIN|1|&lt;=^0.25|||S^Susceptible^HL70078^S^Susceptible^HL70078^2.5.1^V1^Susceptible|||F|||20170227152700|||||20170301123405||||Bryan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OBX|14|CWE|25240-3^CEFOXITIN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XXX-MCNC^LN^CFXS^CEFOXITIN</w:t>
      </w:r>
      <w:proofErr w:type="spellEnd"/>
      <w:r w:rsidRPr="00F91492">
        <w:rPr>
          <w:sz w:val="16"/>
          <w:szCs w:val="16"/>
        </w:rPr>
        <w:t xml:space="preserve"> SCREEN </w:t>
      </w:r>
      <w:proofErr w:type="spellStart"/>
      <w:r w:rsidRPr="00F91492">
        <w:rPr>
          <w:sz w:val="16"/>
          <w:szCs w:val="16"/>
        </w:rPr>
        <w:t>WELL^L</w:t>
      </w:r>
      <w:proofErr w:type="spellEnd"/>
      <w:r w:rsidRPr="00F91492">
        <w:rPr>
          <w:sz w:val="16"/>
          <w:szCs w:val="16"/>
        </w:rPr>
        <w:t>^^</w:t>
      </w:r>
      <w:proofErr w:type="spellStart"/>
      <w:r w:rsidRPr="00F91492">
        <w:rPr>
          <w:sz w:val="16"/>
          <w:szCs w:val="16"/>
        </w:rPr>
        <w:t>v1^CEFOXITIN</w:t>
      </w:r>
      <w:proofErr w:type="spellEnd"/>
      <w:r w:rsidRPr="00F91492">
        <w:rPr>
          <w:sz w:val="16"/>
          <w:szCs w:val="16"/>
        </w:rPr>
        <w:t xml:space="preserve"> SCREEN WELL|1|R-40759^NEGATIVE^SCT^NEG^NEGATIVE^L^^v1|||S^Susceptible^HL70078^S^Susceptible^HL70078^2.5.1^V1^Susceptible|||F|||20170227152700|||||20170301123405||||Bryan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6118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OBX|15|CWE|61188-9^CLINDAMYCIN.INDUCED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SUSC</w:t>
      </w:r>
      <w:proofErr w:type="spellEnd"/>
      <w:r w:rsidRPr="00F91492">
        <w:rPr>
          <w:sz w:val="16"/>
          <w:szCs w:val="16"/>
        </w:rPr>
        <w:t xml:space="preserve"> </w:t>
      </w:r>
      <w:proofErr w:type="spellStart"/>
      <w:r w:rsidRPr="00F91492">
        <w:rPr>
          <w:sz w:val="16"/>
          <w:szCs w:val="16"/>
        </w:rPr>
        <w:t>ISLT^LN^ICD^INDUCIBLE</w:t>
      </w:r>
      <w:proofErr w:type="spellEnd"/>
      <w:r w:rsidRPr="00F91492">
        <w:rPr>
          <w:sz w:val="16"/>
          <w:szCs w:val="16"/>
        </w:rPr>
        <w:t xml:space="preserve"> CLINDAMYCIN </w:t>
      </w:r>
      <w:proofErr w:type="spellStart"/>
      <w:r w:rsidRPr="00F91492">
        <w:rPr>
          <w:sz w:val="16"/>
          <w:szCs w:val="16"/>
        </w:rPr>
        <w:t>TEST^L</w:t>
      </w:r>
      <w:proofErr w:type="spellEnd"/>
      <w:r w:rsidRPr="00F91492">
        <w:rPr>
          <w:sz w:val="16"/>
          <w:szCs w:val="16"/>
        </w:rPr>
        <w:t>^^</w:t>
      </w:r>
      <w:proofErr w:type="spellStart"/>
      <w:r w:rsidRPr="00F91492">
        <w:rPr>
          <w:sz w:val="16"/>
          <w:szCs w:val="16"/>
        </w:rPr>
        <w:t>v1^INDUCIBLE</w:t>
      </w:r>
      <w:proofErr w:type="spellEnd"/>
      <w:r w:rsidRPr="00F91492">
        <w:rPr>
          <w:sz w:val="16"/>
          <w:szCs w:val="16"/>
        </w:rPr>
        <w:t xml:space="preserve"> CLINDAMYCIN TEST|1|R-40759^NEGATIVE^SCT^NEG^NEGATIVE^L^^v1|||S^Susceptible^HL70078^S^Susceptible^HL70078^2.5.1^V1^Susceptible|||F|||20170227152700|||||20170301123405||||Bryan Medical Center West^^^^^</w:t>
      </w:r>
      <w:proofErr w:type="spellStart"/>
      <w:r w:rsidRPr="00F91492">
        <w:rPr>
          <w:sz w:val="16"/>
          <w:szCs w:val="16"/>
        </w:rPr>
        <w:t>CLIA&amp;2.16.840.1.113883.4.7&amp;ISO^XX</w:t>
      </w:r>
      <w:proofErr w:type="spellEnd"/>
      <w:r w:rsidRPr="00F91492">
        <w:rPr>
          <w:sz w:val="16"/>
          <w:szCs w:val="16"/>
        </w:rPr>
        <w:t>^^^</w:t>
      </w:r>
      <w:proofErr w:type="spellStart"/>
      <w:r w:rsidRPr="00F91492">
        <w:rPr>
          <w:sz w:val="16"/>
          <w:szCs w:val="16"/>
        </w:rPr>
        <w:t>28D0679424|2221</w:t>
      </w:r>
      <w:proofErr w:type="spellEnd"/>
      <w:r w:rsidRPr="00F91492">
        <w:rPr>
          <w:sz w:val="16"/>
          <w:szCs w:val="16"/>
        </w:rPr>
        <w:t xml:space="preserve"> South 17th Street  </w:t>
      </w:r>
      <w:proofErr w:type="spellStart"/>
      <w:r w:rsidRPr="00F91492">
        <w:rPr>
          <w:sz w:val="16"/>
          <w:szCs w:val="16"/>
        </w:rPr>
        <w:t>STE</w:t>
      </w:r>
      <w:proofErr w:type="spellEnd"/>
      <w:r w:rsidRPr="00F91492">
        <w:rPr>
          <w:sz w:val="16"/>
          <w:szCs w:val="16"/>
        </w:rPr>
        <w:t xml:space="preserve"> 100^^Lincoln^NE^68502|1043392608^Silenieks^Aina^I^^^^^NPI&amp;2.16.840.1.113883.3.72.5.26&amp;ISO^L^^^NPI^^^^^^^^MD|||^^^^^^^^^|</w:t>
      </w:r>
      <w:r w:rsidRPr="00F91492">
        <w:rPr>
          <w:sz w:val="16"/>
          <w:szCs w:val="16"/>
        </w:rPr>
        <w:cr/>
      </w:r>
    </w:p>
    <w:p w:rsidR="002F18D0" w:rsidRDefault="00F91492">
      <w:pPr>
        <w:rPr>
          <w:sz w:val="16"/>
          <w:szCs w:val="16"/>
        </w:rPr>
      </w:pPr>
      <w:proofErr w:type="spellStart"/>
      <w:r w:rsidRPr="00F91492">
        <w:rPr>
          <w:sz w:val="16"/>
          <w:szCs w:val="16"/>
        </w:rPr>
        <w:t>SPM|1|1705850908080-0&amp;Bryan</w:t>
      </w:r>
      <w:proofErr w:type="spellEnd"/>
      <w:r w:rsidRPr="00F91492">
        <w:rPr>
          <w:sz w:val="16"/>
          <w:szCs w:val="16"/>
        </w:rPr>
        <w:t xml:space="preserve"> Medical Center&amp;28D0679424&amp;CLIA^M46031020170227&amp;SQ&amp;2.16.840.1.113883.3.697&amp;ISO||119303007^Microbial isolate </w:t>
      </w:r>
      <w:proofErr w:type="spellStart"/>
      <w:r w:rsidRPr="00F91492">
        <w:rPr>
          <w:sz w:val="16"/>
          <w:szCs w:val="16"/>
        </w:rPr>
        <w:t>specimen^SCT</w:t>
      </w:r>
      <w:proofErr w:type="spellEnd"/>
      <w:r w:rsidRPr="00F91492">
        <w:rPr>
          <w:sz w:val="16"/>
          <w:szCs w:val="16"/>
        </w:rPr>
        <w:t>|||||||||||||20170227152700|20170228003400|</w:t>
      </w:r>
      <w:r w:rsidRPr="00F91492">
        <w:rPr>
          <w:sz w:val="16"/>
          <w:szCs w:val="16"/>
        </w:rPr>
        <w:cr/>
      </w:r>
    </w:p>
    <w:p w:rsidR="00261180" w:rsidRDefault="00261180">
      <w:pPr>
        <w:rPr>
          <w:sz w:val="16"/>
          <w:szCs w:val="16"/>
        </w:rPr>
      </w:pPr>
    </w:p>
    <w:p w:rsidR="00261180" w:rsidRDefault="00261180">
      <w:pPr>
        <w:rPr>
          <w:sz w:val="16"/>
          <w:szCs w:val="16"/>
        </w:rPr>
      </w:pPr>
    </w:p>
    <w:p w:rsidR="00261180" w:rsidRDefault="00261180">
      <w:pPr>
        <w:rPr>
          <w:sz w:val="16"/>
          <w:szCs w:val="16"/>
        </w:rPr>
      </w:pPr>
    </w:p>
    <w:p w:rsidR="00261180" w:rsidRDefault="00261180">
      <w:pPr>
        <w:rPr>
          <w:sz w:val="16"/>
          <w:szCs w:val="16"/>
        </w:rPr>
      </w:pPr>
    </w:p>
    <w:p w:rsidR="00261180" w:rsidRDefault="00261180">
      <w:pPr>
        <w:rPr>
          <w:sz w:val="16"/>
          <w:szCs w:val="16"/>
        </w:rPr>
      </w:pPr>
    </w:p>
    <w:p w:rsidR="00261180" w:rsidRPr="00F91492" w:rsidRDefault="00261180">
      <w:pPr>
        <w:rPr>
          <w:sz w:val="16"/>
          <w:szCs w:val="16"/>
        </w:rPr>
      </w:pPr>
    </w:p>
    <w:p w:rsidR="00F91492" w:rsidRDefault="00261180">
      <w:pPr>
        <w:rPr>
          <w:sz w:val="16"/>
          <w:szCs w:val="16"/>
        </w:rPr>
      </w:pPr>
      <w:r w:rsidRPr="00261180">
        <w:rPr>
          <w:b/>
          <w:sz w:val="32"/>
          <w:szCs w:val="32"/>
        </w:rPr>
        <w:t>THIS IS HOW THE TEST LOOKS WHEN IT GETS INTO OUR APPLICATION:</w:t>
      </w:r>
      <w:r w:rsidR="00F91492">
        <w:rPr>
          <w:noProof/>
          <w:snapToGrid/>
        </w:rPr>
        <w:lastRenderedPageBreak/>
        <w:drawing>
          <wp:inline distT="0" distB="0" distL="0" distR="0" wp14:anchorId="3DBDDE7D" wp14:editId="3B1C64C0">
            <wp:extent cx="6287770" cy="685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8777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E6" w:rsidRDefault="00511EE6">
      <w:pPr>
        <w:rPr>
          <w:sz w:val="16"/>
          <w:szCs w:val="16"/>
        </w:rPr>
      </w:pPr>
      <w:r>
        <w:rPr>
          <w:noProof/>
          <w:snapToGrid/>
        </w:rPr>
        <w:lastRenderedPageBreak/>
        <w:drawing>
          <wp:inline distT="0" distB="0" distL="0" distR="0" wp14:anchorId="314BBF6F" wp14:editId="04401339">
            <wp:extent cx="6608445" cy="68580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E6" w:rsidRDefault="00511EE6">
      <w:pPr>
        <w:rPr>
          <w:sz w:val="16"/>
          <w:szCs w:val="16"/>
        </w:rPr>
      </w:pPr>
      <w:r>
        <w:rPr>
          <w:noProof/>
          <w:snapToGrid/>
        </w:rPr>
        <w:lastRenderedPageBreak/>
        <w:drawing>
          <wp:inline distT="0" distB="0" distL="0" distR="0" wp14:anchorId="00F8BCEA" wp14:editId="03B7A4D7">
            <wp:extent cx="6461125" cy="6858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E6" w:rsidRDefault="00511EE6">
      <w:pPr>
        <w:rPr>
          <w:sz w:val="16"/>
          <w:szCs w:val="16"/>
        </w:rPr>
      </w:pPr>
      <w:r>
        <w:rPr>
          <w:noProof/>
          <w:snapToGrid/>
        </w:rPr>
        <w:lastRenderedPageBreak/>
        <w:drawing>
          <wp:inline distT="0" distB="0" distL="0" distR="0" wp14:anchorId="3B4AD48E" wp14:editId="4222DE65">
            <wp:extent cx="6443980" cy="6858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EE6" w:rsidRDefault="00511EE6">
      <w:pPr>
        <w:rPr>
          <w:sz w:val="16"/>
          <w:szCs w:val="16"/>
        </w:rPr>
      </w:pPr>
      <w:r>
        <w:rPr>
          <w:noProof/>
          <w:snapToGrid/>
        </w:rPr>
        <w:lastRenderedPageBreak/>
        <w:drawing>
          <wp:inline distT="0" distB="0" distL="0" distR="0" wp14:anchorId="39A9AB80" wp14:editId="020F6A01">
            <wp:extent cx="6122035" cy="6858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29650E" w:rsidRDefault="0029650E">
      <w:pPr>
        <w:rPr>
          <w:noProof/>
          <w:snapToGrid/>
        </w:rPr>
      </w:pPr>
    </w:p>
    <w:p w:rsidR="00511EE6" w:rsidRDefault="00511EE6">
      <w:pPr>
        <w:rPr>
          <w:sz w:val="16"/>
          <w:szCs w:val="16"/>
        </w:rPr>
      </w:pPr>
      <w:r>
        <w:rPr>
          <w:noProof/>
          <w:snapToGrid/>
        </w:rPr>
        <w:lastRenderedPageBreak/>
        <w:drawing>
          <wp:inline distT="0" distB="0" distL="0" distR="0" wp14:anchorId="7EDF1502" wp14:editId="609F703E">
            <wp:extent cx="7096125" cy="59340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9612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650E" w:rsidRDefault="0029650E">
      <w:pPr>
        <w:rPr>
          <w:sz w:val="16"/>
          <w:szCs w:val="16"/>
        </w:rPr>
      </w:pPr>
    </w:p>
    <w:p w:rsidR="0029650E" w:rsidRDefault="0029650E">
      <w:pPr>
        <w:rPr>
          <w:sz w:val="16"/>
          <w:szCs w:val="16"/>
        </w:rPr>
      </w:pPr>
    </w:p>
    <w:p w:rsidR="0029650E" w:rsidRDefault="0029650E">
      <w:pPr>
        <w:rPr>
          <w:sz w:val="16"/>
          <w:szCs w:val="16"/>
        </w:rPr>
      </w:pPr>
    </w:p>
    <w:p w:rsidR="0029650E" w:rsidRDefault="0029650E">
      <w:pPr>
        <w:rPr>
          <w:sz w:val="16"/>
          <w:szCs w:val="16"/>
        </w:rPr>
      </w:pPr>
    </w:p>
    <w:p w:rsidR="0029650E" w:rsidRDefault="0029650E">
      <w:pPr>
        <w:rPr>
          <w:sz w:val="16"/>
          <w:szCs w:val="16"/>
        </w:rPr>
      </w:pPr>
    </w:p>
    <w:p w:rsidR="0029650E" w:rsidRDefault="0029650E">
      <w:pPr>
        <w:rPr>
          <w:sz w:val="16"/>
          <w:szCs w:val="16"/>
        </w:rPr>
      </w:pPr>
    </w:p>
    <w:p w:rsidR="0029650E" w:rsidRDefault="0029650E">
      <w:pPr>
        <w:rPr>
          <w:sz w:val="16"/>
          <w:szCs w:val="16"/>
        </w:rPr>
      </w:pPr>
    </w:p>
    <w:p w:rsidR="0029650E" w:rsidRDefault="0029650E">
      <w:pPr>
        <w:rPr>
          <w:b/>
          <w:sz w:val="28"/>
          <w:szCs w:val="16"/>
        </w:rPr>
      </w:pPr>
      <w:r w:rsidRPr="0029650E">
        <w:rPr>
          <w:b/>
          <w:sz w:val="28"/>
          <w:szCs w:val="16"/>
        </w:rPr>
        <w:lastRenderedPageBreak/>
        <w:t>EXAMPLE #</w:t>
      </w:r>
      <w:proofErr w:type="gramStart"/>
      <w:r w:rsidRPr="0029650E">
        <w:rPr>
          <w:b/>
          <w:sz w:val="28"/>
          <w:szCs w:val="16"/>
        </w:rPr>
        <w:t>2  POLYMICROBIAL</w:t>
      </w:r>
      <w:proofErr w:type="gramEnd"/>
      <w:r w:rsidRPr="0029650E">
        <w:rPr>
          <w:b/>
          <w:sz w:val="28"/>
          <w:szCs w:val="16"/>
        </w:rPr>
        <w:t xml:space="preserve"> WITH THREE DIFFERENT BUGS WITH THEIR ASSOCIATED ANTIMICROBIAL SUSCEPTIBILITIES</w:t>
      </w:r>
    </w:p>
    <w:p w:rsidR="0029650E" w:rsidRDefault="0029650E">
      <w:pPr>
        <w:rPr>
          <w:b/>
          <w:sz w:val="28"/>
          <w:szCs w:val="16"/>
        </w:rPr>
      </w:pPr>
    </w:p>
    <w:p w:rsidR="0029650E" w:rsidRPr="0029650E" w:rsidRDefault="0029650E" w:rsidP="0029650E">
      <w:pPr>
        <w:rPr>
          <w:sz w:val="28"/>
          <w:szCs w:val="16"/>
        </w:rPr>
      </w:pP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MSH</w:t>
      </w:r>
      <w:proofErr w:type="spellEnd"/>
      <w:r w:rsidRPr="0029650E">
        <w:rPr>
          <w:b/>
          <w:sz w:val="16"/>
          <w:szCs w:val="16"/>
        </w:rPr>
        <w:t>|^~\&amp;|</w:t>
      </w:r>
      <w:proofErr w:type="spellStart"/>
      <w:r w:rsidRPr="0029650E">
        <w:rPr>
          <w:b/>
          <w:sz w:val="16"/>
          <w:szCs w:val="16"/>
        </w:rPr>
        <w:t>SQ^2.16.840.1.113883.3.697^ISO|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Hospital^28D0679419^CLIA|NEDOH|NE-ELR|20170304121555||ORU^R01^ORU_R01|7|P|2.5.1|||NE|NE|||||PHLabReport-NoAck^HL7^2.16.840.1.113883.9.11^ISO||</w:t>
      </w:r>
      <w:r w:rsidRPr="0029650E">
        <w:rPr>
          <w:b/>
          <w:sz w:val="16"/>
          <w:szCs w:val="16"/>
        </w:rPr>
        <w:cr/>
      </w:r>
      <w:proofErr w:type="spellStart"/>
      <w:r w:rsidRPr="0029650E">
        <w:rPr>
          <w:b/>
          <w:sz w:val="16"/>
          <w:szCs w:val="16"/>
        </w:rPr>
        <w:t>SFT|Sunquest</w:t>
      </w:r>
      <w:proofErr w:type="spellEnd"/>
      <w:r w:rsidRPr="0029650E">
        <w:rPr>
          <w:b/>
          <w:sz w:val="16"/>
          <w:szCs w:val="16"/>
        </w:rPr>
        <w:t xml:space="preserve"> Information Systems, Inc</w:t>
      </w:r>
      <w:proofErr w:type="gramStart"/>
      <w:r w:rsidRPr="0029650E">
        <w:rPr>
          <w:b/>
          <w:sz w:val="16"/>
          <w:szCs w:val="16"/>
        </w:rPr>
        <w:t>.^</w:t>
      </w:r>
      <w:proofErr w:type="gramEnd"/>
      <w:r w:rsidRPr="0029650E">
        <w:rPr>
          <w:b/>
          <w:sz w:val="16"/>
          <w:szCs w:val="16"/>
        </w:rPr>
        <w:t xml:space="preserve">L^^^^SQ&amp;2.16.840.1.113883.3.697&amp;ISO^XX^^^123544|7.2.2|Sunquest </w:t>
      </w:r>
      <w:proofErr w:type="spellStart"/>
      <w:r w:rsidRPr="0029650E">
        <w:rPr>
          <w:b/>
          <w:sz w:val="16"/>
          <w:szCs w:val="16"/>
        </w:rPr>
        <w:t>Laboratory|7.2.2014</w:t>
      </w:r>
      <w:proofErr w:type="spellEnd"/>
      <w:r w:rsidRPr="0029650E">
        <w:rPr>
          <w:b/>
          <w:sz w:val="16"/>
          <w:szCs w:val="16"/>
        </w:rPr>
        <w:t>||20140522|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PID|1</w:t>
      </w:r>
      <w:proofErr w:type="spellEnd"/>
      <w:r w:rsidRPr="0029650E">
        <w:rPr>
          <w:b/>
          <w:sz w:val="16"/>
          <w:szCs w:val="16"/>
        </w:rPr>
        <w:t>||27194^^^</w:t>
      </w:r>
      <w:r w:rsidR="003739E3">
        <w:rPr>
          <w:b/>
          <w:sz w:val="16"/>
          <w:szCs w:val="16"/>
        </w:rPr>
        <w:t>ANCHORAGE</w:t>
      </w:r>
      <w:r w:rsidRPr="0029650E">
        <w:rPr>
          <w:b/>
          <w:sz w:val="16"/>
          <w:szCs w:val="16"/>
        </w:rPr>
        <w:t xml:space="preserve"> Community Hospital&amp;28D0679419&amp;CLIA^MR^SQ&amp;2.16.840.1.113883.3.697&amp;ISO~508342787^^^SSN&amp;2.16.840.1.113883.4.1&amp;ISO^SS^SSA&amp;2.16.840.1.113883.3.184&amp;ISO||</w:t>
      </w:r>
      <w:r>
        <w:rPr>
          <w:b/>
          <w:sz w:val="16"/>
          <w:szCs w:val="16"/>
        </w:rPr>
        <w:t>CLAUS</w:t>
      </w:r>
      <w:r w:rsidRPr="0029650E">
        <w:rPr>
          <w:b/>
          <w:sz w:val="16"/>
          <w:szCs w:val="16"/>
        </w:rPr>
        <w:t>^</w:t>
      </w:r>
      <w:r>
        <w:rPr>
          <w:b/>
          <w:sz w:val="16"/>
          <w:szCs w:val="16"/>
        </w:rPr>
        <w:t>MRSSANTA</w:t>
      </w:r>
      <w:r w:rsidRPr="0029650E">
        <w:rPr>
          <w:b/>
          <w:sz w:val="16"/>
          <w:szCs w:val="16"/>
        </w:rPr>
        <w:t>^L^^^^L|^^|1932</w:t>
      </w:r>
      <w:r>
        <w:rPr>
          <w:b/>
          <w:sz w:val="16"/>
          <w:szCs w:val="16"/>
        </w:rPr>
        <w:t>1225</w:t>
      </w:r>
      <w:r w:rsidRPr="0029650E">
        <w:rPr>
          <w:b/>
          <w:sz w:val="16"/>
          <w:szCs w:val="16"/>
        </w:rPr>
        <w:t>|F||WHITE|</w:t>
      </w:r>
      <w:r>
        <w:rPr>
          <w:b/>
          <w:sz w:val="16"/>
          <w:szCs w:val="16"/>
        </w:rPr>
        <w:t>1111</w:t>
      </w:r>
      <w:r w:rsidRPr="0029650E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MAIN</w:t>
      </w:r>
      <w:r w:rsidRPr="0029650E">
        <w:rPr>
          <w:b/>
          <w:sz w:val="16"/>
          <w:szCs w:val="16"/>
        </w:rPr>
        <w:t xml:space="preserve"> ST^^</w:t>
      </w:r>
      <w:proofErr w:type="spellStart"/>
      <w:r>
        <w:rPr>
          <w:b/>
          <w:sz w:val="16"/>
          <w:szCs w:val="16"/>
        </w:rPr>
        <w:t>NORTHPOLE^NE^68107</w:t>
      </w:r>
      <w:proofErr w:type="spellEnd"/>
      <w:r w:rsidRPr="0029650E">
        <w:rPr>
          <w:b/>
          <w:sz w:val="16"/>
          <w:szCs w:val="16"/>
        </w:rPr>
        <w:t>^^H||^</w:t>
      </w:r>
      <w:proofErr w:type="spellStart"/>
      <w:r w:rsidRPr="0029650E">
        <w:rPr>
          <w:b/>
          <w:sz w:val="16"/>
          <w:szCs w:val="16"/>
        </w:rPr>
        <w:t>PRN^PH</w:t>
      </w:r>
      <w:proofErr w:type="spellEnd"/>
      <w:r w:rsidRPr="0029650E">
        <w:rPr>
          <w:b/>
          <w:sz w:val="16"/>
          <w:szCs w:val="16"/>
        </w:rPr>
        <w:t>^^^402^</w:t>
      </w:r>
      <w:r>
        <w:rPr>
          <w:b/>
          <w:sz w:val="16"/>
          <w:szCs w:val="16"/>
        </w:rPr>
        <w:t>9999999</w:t>
      </w:r>
      <w:r w:rsidRPr="0029650E">
        <w:rPr>
          <w:b/>
          <w:sz w:val="16"/>
          <w:szCs w:val="16"/>
        </w:rPr>
        <w:t>|^^||||||||</w:t>
      </w:r>
      <w:proofErr w:type="spellStart"/>
      <w:r w:rsidRPr="0029650E">
        <w:rPr>
          <w:b/>
          <w:sz w:val="16"/>
          <w:szCs w:val="16"/>
        </w:rPr>
        <w:t>N^Not</w:t>
      </w:r>
      <w:proofErr w:type="spellEnd"/>
      <w:r w:rsidRPr="0029650E">
        <w:rPr>
          <w:b/>
          <w:sz w:val="16"/>
          <w:szCs w:val="16"/>
        </w:rPr>
        <w:t xml:space="preserve"> Hispanic or </w:t>
      </w:r>
      <w:proofErr w:type="spellStart"/>
      <w:r w:rsidRPr="0029650E">
        <w:rPr>
          <w:b/>
          <w:sz w:val="16"/>
          <w:szCs w:val="16"/>
        </w:rPr>
        <w:t>Latino^HL70189^NOT_HISPANIC^Not</w:t>
      </w:r>
      <w:proofErr w:type="spellEnd"/>
      <w:r w:rsidRPr="0029650E">
        <w:rPr>
          <w:b/>
          <w:sz w:val="16"/>
          <w:szCs w:val="16"/>
        </w:rPr>
        <w:t xml:space="preserve"> Hispanic or </w:t>
      </w:r>
      <w:proofErr w:type="spellStart"/>
      <w:r w:rsidRPr="0029650E">
        <w:rPr>
          <w:b/>
          <w:sz w:val="16"/>
          <w:szCs w:val="16"/>
        </w:rPr>
        <w:t>Latino^L^2.5.1^1</w:t>
      </w:r>
      <w:proofErr w:type="spellEnd"/>
      <w:r w:rsidRPr="0029650E">
        <w:rPr>
          <w:b/>
          <w:sz w:val="16"/>
          <w:szCs w:val="16"/>
        </w:rPr>
        <w:t>||||||||||||</w:t>
      </w:r>
      <w:r>
        <w:rPr>
          <w:b/>
          <w:sz w:val="16"/>
          <w:szCs w:val="16"/>
        </w:rPr>
        <w:t>ANCHORAGE</w:t>
      </w:r>
      <w:r w:rsidRPr="0029650E">
        <w:rPr>
          <w:b/>
          <w:sz w:val="16"/>
          <w:szCs w:val="16"/>
        </w:rPr>
        <w:t xml:space="preserve"> Community </w:t>
      </w:r>
      <w:proofErr w:type="spellStart"/>
      <w:r w:rsidRPr="0029650E">
        <w:rPr>
          <w:b/>
          <w:sz w:val="16"/>
          <w:szCs w:val="16"/>
        </w:rPr>
        <w:t>Hospital^28D0679419^CLIA|337915000^HOMO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SAPIENS^SCT^HUMAN^HUMAN^L^4^4</w:t>
      </w:r>
      <w:proofErr w:type="spellEnd"/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PV1|1|O|LB</w:t>
      </w:r>
      <w:proofErr w:type="spellEnd"/>
      <w:r w:rsidRPr="0029650E">
        <w:rPr>
          <w:b/>
          <w:sz w:val="16"/>
          <w:szCs w:val="16"/>
        </w:rPr>
        <w:t>^^^|||||</w:t>
      </w:r>
      <w:proofErr w:type="spellStart"/>
      <w:r w:rsidRPr="0029650E">
        <w:rPr>
          <w:b/>
          <w:sz w:val="16"/>
          <w:szCs w:val="16"/>
        </w:rPr>
        <w:t>NS941^NO</w:t>
      </w:r>
      <w:proofErr w:type="spellEnd"/>
      <w:r w:rsidRPr="0029650E">
        <w:rPr>
          <w:b/>
          <w:sz w:val="16"/>
          <w:szCs w:val="16"/>
        </w:rPr>
        <w:t xml:space="preserve"> PRIM CARE^PROVIDED^^^^^NPCP^SQ&amp;2.16.840.1.113883.3.697&amp;ISO^L^^^DN^SQ&amp;2.16.840.1.113883.3.697&amp;ISO||||||||||OP^O|10332153^^^SQ&amp;2.16.840.1.113883.3.697&amp;ISO^LR^</w:t>
      </w:r>
      <w:r>
        <w:rPr>
          <w:b/>
          <w:sz w:val="16"/>
          <w:szCs w:val="16"/>
        </w:rPr>
        <w:t>ANCHORAGE</w:t>
      </w:r>
      <w:r w:rsidRPr="0029650E">
        <w:rPr>
          <w:b/>
          <w:sz w:val="16"/>
          <w:szCs w:val="16"/>
        </w:rPr>
        <w:t xml:space="preserve"> Community Hospital&amp;28D0679419&amp;CLIA|M||||||||||||||||||||||||201702280000|201702280000|||||||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ORC|RE|90021802114-A310549-0^</w:t>
      </w:r>
      <w:r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Hospital^28D0679419^CLIA|T2589220170228^SQ^2.16.840.1.113883.3.697^ISO|T25892^SQ^2.16.840.1.113883.3.697^ISO||||||||00563^PEKNY^CRAIG^MD^^^^CPEK^SQ&amp;2.16.840.1.113883.3.697&amp;ISO^L^^^DN^SQ&amp;2.16.840.1.113883.3.697&amp;ISO||^WPN^PH^^^402^</w:t>
      </w:r>
      <w:r>
        <w:rPr>
          <w:b/>
          <w:sz w:val="16"/>
          <w:szCs w:val="16"/>
        </w:rPr>
        <w:t>9999999</w:t>
      </w:r>
      <w:r w:rsidRPr="0029650E">
        <w:rPr>
          <w:b/>
          <w:sz w:val="16"/>
          <w:szCs w:val="16"/>
        </w:rPr>
        <w:t>|||||||</w:t>
      </w:r>
      <w:r w:rsidRPr="0029650E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ANCHORAGE</w:t>
      </w:r>
      <w:r w:rsidRPr="0029650E">
        <w:rPr>
          <w:b/>
          <w:sz w:val="16"/>
          <w:szCs w:val="16"/>
        </w:rPr>
        <w:t xml:space="preserve"> </w:t>
      </w:r>
      <w:r w:rsidRPr="0029650E">
        <w:rPr>
          <w:b/>
          <w:sz w:val="16"/>
          <w:szCs w:val="16"/>
        </w:rPr>
        <w:t xml:space="preserve"> Community </w:t>
      </w:r>
      <w:proofErr w:type="spellStart"/>
      <w:r w:rsidRPr="0029650E">
        <w:rPr>
          <w:b/>
          <w:sz w:val="16"/>
          <w:szCs w:val="16"/>
        </w:rPr>
        <w:t>Hospital^L</w:t>
      </w:r>
      <w:proofErr w:type="spellEnd"/>
      <w:r w:rsidRPr="0029650E">
        <w:rPr>
          <w:b/>
          <w:sz w:val="16"/>
          <w:szCs w:val="16"/>
        </w:rPr>
        <w:t>^^^^</w:t>
      </w:r>
      <w:r w:rsidRPr="0029650E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ANCHORAGE</w:t>
      </w:r>
      <w:r w:rsidRPr="0029650E">
        <w:rPr>
          <w:b/>
          <w:sz w:val="16"/>
          <w:szCs w:val="16"/>
        </w:rPr>
        <w:t xml:space="preserve"> </w:t>
      </w:r>
      <w:r w:rsidRPr="0029650E">
        <w:rPr>
          <w:b/>
          <w:sz w:val="16"/>
          <w:szCs w:val="16"/>
        </w:rPr>
        <w:t xml:space="preserve">Community </w:t>
      </w:r>
      <w:proofErr w:type="spellStart"/>
      <w:r w:rsidRPr="0029650E">
        <w:rPr>
          <w:b/>
          <w:sz w:val="16"/>
          <w:szCs w:val="16"/>
        </w:rPr>
        <w:t>Hospital&amp;28D0679419&amp;CLIA^XX</w:t>
      </w:r>
      <w:proofErr w:type="spellEnd"/>
      <w:r w:rsidRPr="0029650E">
        <w:rPr>
          <w:b/>
          <w:sz w:val="16"/>
          <w:szCs w:val="16"/>
        </w:rPr>
        <w:t>^^^</w:t>
      </w:r>
      <w:proofErr w:type="spellStart"/>
      <w:r w:rsidRPr="0029650E">
        <w:rPr>
          <w:b/>
          <w:sz w:val="16"/>
          <w:szCs w:val="16"/>
        </w:rPr>
        <w:t>28D0679419|</w:t>
      </w:r>
      <w:r>
        <w:rPr>
          <w:b/>
          <w:sz w:val="16"/>
          <w:szCs w:val="16"/>
        </w:rPr>
        <w:t>9999</w:t>
      </w:r>
      <w:proofErr w:type="spellEnd"/>
      <w:r w:rsidRPr="0029650E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99</w:t>
      </w:r>
      <w:r w:rsidRPr="0029650E">
        <w:rPr>
          <w:b/>
          <w:sz w:val="16"/>
          <w:szCs w:val="16"/>
        </w:rPr>
        <w:t xml:space="preserve">th St. Ste. </w:t>
      </w:r>
      <w:r>
        <w:rPr>
          <w:b/>
          <w:sz w:val="16"/>
          <w:szCs w:val="16"/>
        </w:rPr>
        <w:t>999</w:t>
      </w:r>
      <w:r w:rsidRPr="0029650E">
        <w:rPr>
          <w:b/>
          <w:sz w:val="16"/>
          <w:szCs w:val="16"/>
        </w:rPr>
        <w:t>^</w:t>
      </w:r>
      <w:r w:rsidRPr="0029650E"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ANCHORAGE</w:t>
      </w:r>
      <w:r w:rsidRPr="0029650E">
        <w:rPr>
          <w:b/>
          <w:sz w:val="16"/>
          <w:szCs w:val="16"/>
        </w:rPr>
        <w:t>^NE^68</w:t>
      </w:r>
      <w:r>
        <w:rPr>
          <w:b/>
          <w:sz w:val="16"/>
          <w:szCs w:val="16"/>
        </w:rPr>
        <w:t>107</w:t>
      </w:r>
      <w:proofErr w:type="spellEnd"/>
      <w:r w:rsidRPr="0029650E">
        <w:rPr>
          <w:b/>
          <w:sz w:val="16"/>
          <w:szCs w:val="16"/>
        </w:rPr>
        <w:t>^^^B|^</w:t>
      </w:r>
      <w:proofErr w:type="spellStart"/>
      <w:r w:rsidRPr="0029650E">
        <w:rPr>
          <w:b/>
          <w:sz w:val="16"/>
          <w:szCs w:val="16"/>
        </w:rPr>
        <w:t>WPN^PH</w:t>
      </w:r>
      <w:proofErr w:type="spellEnd"/>
      <w:r w:rsidRPr="0029650E">
        <w:rPr>
          <w:b/>
          <w:sz w:val="16"/>
          <w:szCs w:val="16"/>
        </w:rPr>
        <w:t>^^^402^</w:t>
      </w:r>
      <w:r>
        <w:rPr>
          <w:b/>
          <w:sz w:val="16"/>
          <w:szCs w:val="16"/>
        </w:rPr>
        <w:t>9999999</w:t>
      </w:r>
      <w:r w:rsidRPr="0029650E">
        <w:rPr>
          <w:b/>
          <w:sz w:val="16"/>
          <w:szCs w:val="16"/>
        </w:rPr>
        <w:t>|1</w:t>
      </w:r>
      <w:r>
        <w:rPr>
          <w:b/>
          <w:sz w:val="16"/>
          <w:szCs w:val="16"/>
        </w:rPr>
        <w:t>111</w:t>
      </w:r>
      <w:r w:rsidRPr="0029650E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MAIN</w:t>
      </w:r>
      <w:r w:rsidRPr="0029650E">
        <w:rPr>
          <w:b/>
          <w:sz w:val="16"/>
          <w:szCs w:val="16"/>
        </w:rPr>
        <w:t xml:space="preserve"> AVE.^^</w:t>
      </w:r>
      <w:r w:rsidRPr="0029650E">
        <w:rPr>
          <w:b/>
          <w:sz w:val="16"/>
          <w:szCs w:val="16"/>
        </w:rPr>
        <w:t xml:space="preserve"> </w:t>
      </w:r>
      <w:proofErr w:type="spellStart"/>
      <w:r>
        <w:rPr>
          <w:b/>
          <w:sz w:val="16"/>
          <w:szCs w:val="16"/>
        </w:rPr>
        <w:t>ANCHORAGE</w:t>
      </w:r>
      <w:r w:rsidRPr="0029650E">
        <w:rPr>
          <w:b/>
          <w:sz w:val="16"/>
          <w:szCs w:val="16"/>
        </w:rPr>
        <w:t>^NE^68</w:t>
      </w:r>
      <w:r>
        <w:rPr>
          <w:b/>
          <w:sz w:val="16"/>
          <w:szCs w:val="16"/>
        </w:rPr>
        <w:t>107</w:t>
      </w:r>
      <w:proofErr w:type="spellEnd"/>
      <w:r w:rsidRPr="0029650E">
        <w:rPr>
          <w:b/>
          <w:sz w:val="16"/>
          <w:szCs w:val="16"/>
        </w:rPr>
        <w:t>^^B|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OBR|1|90021802114-A310549-0^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Hospital^28D0679419^CLIA|T2589220170228^SQ^2.16.840.1.113883.3.697^ISO|630-4^BACTERIA UR </w:t>
      </w:r>
      <w:proofErr w:type="spellStart"/>
      <w:r w:rsidRPr="0029650E">
        <w:rPr>
          <w:b/>
          <w:sz w:val="16"/>
          <w:szCs w:val="16"/>
        </w:rPr>
        <w:t>CULT^LN^CURC^URINE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</w:t>
      </w:r>
      <w:proofErr w:type="spellEnd"/>
      <w:r w:rsidRPr="0029650E">
        <w:rPr>
          <w:b/>
          <w:sz w:val="16"/>
          <w:szCs w:val="16"/>
        </w:rPr>
        <w:t>|||20170228103000|||</w:t>
      </w:r>
      <w:proofErr w:type="spellStart"/>
      <w:r w:rsidRPr="0029650E">
        <w:rPr>
          <w:b/>
          <w:sz w:val="16"/>
          <w:szCs w:val="16"/>
        </w:rPr>
        <w:t>468^FOLTZ</w:t>
      </w:r>
      <w:proofErr w:type="spellEnd"/>
      <w:r w:rsidRPr="0029650E">
        <w:rPr>
          <w:b/>
          <w:sz w:val="16"/>
          <w:szCs w:val="16"/>
        </w:rPr>
        <w:t>, RUTH^^^^^^^SQ&amp;2.16.840.1.113883.3.697&amp;ISO^L^^^DN^SQ&amp;2.16.840.1.113883.3.697&amp;ISO||SETUP DATE/TIME:^201702281137||||00563^PEKNY^CRAIG^MD^^^^CPEK^SQ&amp;2.16.840.1.113883.3.697&amp;ISO^L^^^DN^SQ&amp;2.16.840.1.113883.3.697&amp;ISO|^WPN^PH^^^402^5642816|468||T25892||20170304121547|||F|&amp;&amp;&amp;&amp;&amp;|||||||||||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OBX|1|CWE|6463-4^Bacteria</w:t>
      </w:r>
      <w:proofErr w:type="spellEnd"/>
      <w:r w:rsidRPr="0029650E">
        <w:rPr>
          <w:b/>
          <w:sz w:val="16"/>
          <w:szCs w:val="16"/>
        </w:rPr>
        <w:t xml:space="preserve"> XXX </w:t>
      </w:r>
      <w:proofErr w:type="spellStart"/>
      <w:r w:rsidRPr="0029650E">
        <w:rPr>
          <w:b/>
          <w:sz w:val="16"/>
          <w:szCs w:val="16"/>
        </w:rPr>
        <w:t>Cult^LN^CULT^CULTURE^L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v1^CULTURE|1|L-23401^PSEUDOMONAS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AERUGINOSA^SCT^PSAER^Pseudomonas</w:t>
      </w:r>
      <w:proofErr w:type="spellEnd"/>
      <w:r w:rsidRPr="0029650E">
        <w:rPr>
          <w:b/>
          <w:sz w:val="16"/>
          <w:szCs w:val="16"/>
        </w:rPr>
        <w:t xml:space="preserve"> aeruginosa^L^^v1|||A^Abnormal^HL70078^A^Abnormal^HL70078^2.5.1^V1^Abnormal|||F|||20170228103000|||||20170304121547||||^^^^^CLIA&amp;&amp;ISO^XX|^^^^||||^^^^^^^^^|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NTE|1|L|PSEUDOMONAS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AERUGINOSA</w:t>
      </w:r>
      <w:proofErr w:type="spellEnd"/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OBX|2|CWE|6463-4^Bacteria</w:t>
      </w:r>
      <w:proofErr w:type="spellEnd"/>
      <w:r w:rsidRPr="0029650E">
        <w:rPr>
          <w:b/>
          <w:sz w:val="16"/>
          <w:szCs w:val="16"/>
        </w:rPr>
        <w:t xml:space="preserve"> XXX </w:t>
      </w:r>
      <w:proofErr w:type="spellStart"/>
      <w:r w:rsidRPr="0029650E">
        <w:rPr>
          <w:b/>
          <w:sz w:val="16"/>
          <w:szCs w:val="16"/>
        </w:rPr>
        <w:t>Cult^LN^CULT^CULTURE^L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v1^CULTURE|2|L-15301^CITROBACTER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FREUNDII^SCT^CIFRE^Citrobacter</w:t>
      </w:r>
      <w:proofErr w:type="spellEnd"/>
      <w:r w:rsidRPr="0029650E">
        <w:rPr>
          <w:b/>
          <w:sz w:val="16"/>
          <w:szCs w:val="16"/>
        </w:rPr>
        <w:t xml:space="preserve"> freundii^L^^v1|||A^Abnormal^HL70078^A^Abnormal^HL70078^2.5.1^V1^Abnormal|||F|||20170228103000|||||20170304121547||||^^^^^CLIA&amp;&amp;ISO^XX|^^^^||||^^^^^^^^^|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NTE|1|L|CITROBACTER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FREUNDII</w:t>
      </w:r>
      <w:proofErr w:type="spellEnd"/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OBX|3|CWE|6463-4^Bacteria</w:t>
      </w:r>
      <w:proofErr w:type="spellEnd"/>
      <w:r w:rsidRPr="0029650E">
        <w:rPr>
          <w:b/>
          <w:sz w:val="16"/>
          <w:szCs w:val="16"/>
        </w:rPr>
        <w:t xml:space="preserve"> XXX </w:t>
      </w:r>
      <w:proofErr w:type="spellStart"/>
      <w:r w:rsidRPr="0029650E">
        <w:rPr>
          <w:b/>
          <w:sz w:val="16"/>
          <w:szCs w:val="16"/>
        </w:rPr>
        <w:t>Cult^LN^CULT^CULTURE^L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v1^CULTURE|3|L-1E601^ENTEROCOCCUS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FAECALIS^SCT^ENFAE^Enterococcus</w:t>
      </w:r>
      <w:proofErr w:type="spellEnd"/>
      <w:r w:rsidRPr="0029650E">
        <w:rPr>
          <w:b/>
          <w:sz w:val="16"/>
          <w:szCs w:val="16"/>
        </w:rPr>
        <w:t xml:space="preserve"> faecalis^L^^v1|||A^Abnormal^HL70078^A^Abnormal^HL70078^2.5.1^V1^Abnormal|||F|||20170228103000|||||20170304121547||||^^^^^CLIA&amp;&amp;ISO^XX|^^^^||||^^^^^^^^^|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OBX|4|CWE|6463-4^Bacteria</w:t>
      </w:r>
      <w:proofErr w:type="spellEnd"/>
      <w:r w:rsidRPr="0029650E">
        <w:rPr>
          <w:b/>
          <w:sz w:val="16"/>
          <w:szCs w:val="16"/>
        </w:rPr>
        <w:t xml:space="preserve"> XXX </w:t>
      </w:r>
      <w:proofErr w:type="spellStart"/>
      <w:r w:rsidRPr="0029650E">
        <w:rPr>
          <w:b/>
          <w:sz w:val="16"/>
          <w:szCs w:val="16"/>
        </w:rPr>
        <w:t>Cult^LN^CULT^CULTURE^L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v1^CULTURE|4|L-1E621^VANCOMYCIN</w:t>
      </w:r>
      <w:proofErr w:type="spellEnd"/>
      <w:r w:rsidRPr="0029650E">
        <w:rPr>
          <w:b/>
          <w:sz w:val="16"/>
          <w:szCs w:val="16"/>
        </w:rPr>
        <w:t xml:space="preserve"> RESISTANT </w:t>
      </w:r>
      <w:proofErr w:type="spellStart"/>
      <w:r w:rsidRPr="0029650E">
        <w:rPr>
          <w:b/>
          <w:sz w:val="16"/>
          <w:szCs w:val="16"/>
        </w:rPr>
        <w:t>ENTEROCOCCUS^SCT^VRE^Vancomycin</w:t>
      </w:r>
      <w:proofErr w:type="spellEnd"/>
      <w:r w:rsidRPr="0029650E">
        <w:rPr>
          <w:b/>
          <w:sz w:val="16"/>
          <w:szCs w:val="16"/>
        </w:rPr>
        <w:t xml:space="preserve"> Resistant Enterococcus^L^^v1|||A^Abnormal^HL70078^A^Abnormal^HL70078^2.5.1^V1^Abnormal|||F|||20170228103000|||||20170304121547||||^^^^^CLIA&amp;&amp;ISO^XX|^^^^||||^^^^^^^^^|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NTE|1|L|ENTEROCOCCUS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FAECALIS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VANCOMYCIN</w:t>
      </w:r>
      <w:proofErr w:type="spellEnd"/>
      <w:r w:rsidRPr="0029650E">
        <w:rPr>
          <w:b/>
          <w:sz w:val="16"/>
          <w:szCs w:val="16"/>
        </w:rPr>
        <w:t xml:space="preserve"> RESISTANT ENTEROCOCCUS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NTE|2|L|Notified</w:t>
      </w:r>
      <w:proofErr w:type="spellEnd"/>
      <w:r w:rsidRPr="0029650E">
        <w:rPr>
          <w:b/>
          <w:sz w:val="16"/>
          <w:szCs w:val="16"/>
        </w:rPr>
        <w:t xml:space="preserve"> Dr. Lemke, by </w:t>
      </w:r>
      <w:proofErr w:type="spellStart"/>
      <w:r w:rsidRPr="0029650E">
        <w:rPr>
          <w:b/>
          <w:sz w:val="16"/>
          <w:szCs w:val="16"/>
        </w:rPr>
        <w:t>DocHalo</w:t>
      </w:r>
      <w:proofErr w:type="spellEnd"/>
      <w:r w:rsidRPr="0029650E">
        <w:rPr>
          <w:b/>
          <w:sz w:val="16"/>
          <w:szCs w:val="16"/>
        </w:rPr>
        <w:t xml:space="preserve"> 3/4/17 1213 JT, read at 1214. 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SPM|1|90021802114-A310549-0&amp;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Hospital&amp;28D0679419&amp;CLIA^T2589220170228&amp;SQ&amp;2.16.840.1.113883.3.697&amp;ISO||G-8130^URINE^SCT^CATH^Catheterized </w:t>
      </w:r>
      <w:proofErr w:type="spellStart"/>
      <w:r w:rsidRPr="0029650E">
        <w:rPr>
          <w:b/>
          <w:sz w:val="16"/>
          <w:szCs w:val="16"/>
        </w:rPr>
        <w:t>Urine^L</w:t>
      </w:r>
      <w:proofErr w:type="spellEnd"/>
      <w:r w:rsidRPr="0029650E">
        <w:rPr>
          <w:b/>
          <w:sz w:val="16"/>
          <w:szCs w:val="16"/>
        </w:rPr>
        <w:t>|||||||||||||20170228103000|20170228112400|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OBR|2|90021802114-A310549-0^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Hospital^28D0679419^CLIA|T2589220170228^SQ^2.16.840.1.113883.3.697^ISO|630-4^BACTERIA UR </w:t>
      </w:r>
      <w:proofErr w:type="spellStart"/>
      <w:r w:rsidRPr="0029650E">
        <w:rPr>
          <w:b/>
          <w:sz w:val="16"/>
          <w:szCs w:val="16"/>
        </w:rPr>
        <w:t>CULT^LN^CURC^URINE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</w:t>
      </w:r>
      <w:proofErr w:type="spellEnd"/>
      <w:r w:rsidRPr="0029650E">
        <w:rPr>
          <w:b/>
          <w:sz w:val="16"/>
          <w:szCs w:val="16"/>
        </w:rPr>
        <w:t>|||20170228103000|||</w:t>
      </w:r>
      <w:proofErr w:type="spellStart"/>
      <w:r w:rsidRPr="0029650E">
        <w:rPr>
          <w:b/>
          <w:sz w:val="16"/>
          <w:szCs w:val="16"/>
        </w:rPr>
        <w:t>468^FOLTZ</w:t>
      </w:r>
      <w:proofErr w:type="spellEnd"/>
      <w:r w:rsidRPr="0029650E">
        <w:rPr>
          <w:b/>
          <w:sz w:val="16"/>
          <w:szCs w:val="16"/>
        </w:rPr>
        <w:t>, RUTH^^^^^^^SQ&amp;2.16.840.1.113883.3.697&amp;ISO^L^^^DN^SQ&amp;2.16.840.1.113883.3.697&amp;ISO|G|SETUP DATE/T</w:t>
      </w:r>
      <w:r w:rsidR="003739E3">
        <w:rPr>
          <w:b/>
          <w:sz w:val="16"/>
          <w:szCs w:val="16"/>
        </w:rPr>
        <w:t>IME:^201702281137||||00563^PPPPPP</w:t>
      </w:r>
      <w:r w:rsidRPr="0029650E">
        <w:rPr>
          <w:b/>
          <w:sz w:val="16"/>
          <w:szCs w:val="16"/>
        </w:rPr>
        <w:t>^C</w:t>
      </w:r>
      <w:r w:rsidR="003739E3">
        <w:rPr>
          <w:b/>
          <w:sz w:val="16"/>
          <w:szCs w:val="16"/>
        </w:rPr>
        <w:t>CCCC</w:t>
      </w:r>
      <w:r w:rsidRPr="0029650E">
        <w:rPr>
          <w:b/>
          <w:sz w:val="16"/>
          <w:szCs w:val="16"/>
        </w:rPr>
        <w:t>^MD^^^^CPEK^SQ&amp;2.16.840.1.113883.3.697&amp;ISO^L^^^DN^SQ&amp;2.16.840.1.</w:t>
      </w:r>
      <w:r w:rsidR="003739E3">
        <w:rPr>
          <w:b/>
          <w:sz w:val="16"/>
          <w:szCs w:val="16"/>
        </w:rPr>
        <w:t>113883.3.697&amp;ISO|^WPN^PH^^^402^9999999</w:t>
      </w:r>
      <w:r w:rsidRPr="0029650E">
        <w:rPr>
          <w:b/>
          <w:sz w:val="16"/>
          <w:szCs w:val="16"/>
        </w:rPr>
        <w:t xml:space="preserve">|468||T25892||20170304121547|||F|6463-4&amp;Bacteria XXX </w:t>
      </w:r>
      <w:proofErr w:type="spellStart"/>
      <w:r w:rsidRPr="0029650E">
        <w:rPr>
          <w:b/>
          <w:sz w:val="16"/>
          <w:szCs w:val="16"/>
        </w:rPr>
        <w:t>Cult&amp;LN&amp;CULT&amp;CULTURE&amp;L^1^PSEUDOMONAS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AERUGINOSA</w:t>
      </w:r>
      <w:proofErr w:type="spellEnd"/>
      <w:r w:rsidRPr="0029650E">
        <w:rPr>
          <w:b/>
          <w:sz w:val="16"/>
          <w:szCs w:val="16"/>
        </w:rPr>
        <w:t>|||</w:t>
      </w:r>
      <w:proofErr w:type="spellStart"/>
      <w:r w:rsidRPr="0029650E">
        <w:rPr>
          <w:b/>
          <w:sz w:val="16"/>
          <w:szCs w:val="16"/>
        </w:rPr>
        <w:t>90021802114-A310549-0&amp;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Hospital&amp;28D0679419&amp;CLIA^T2589220170228&amp;SQ&amp;2.16.840.1.113883.3.697&amp;ISO|||||||||||||||||||||630-4^BACTERIA UR </w:t>
      </w:r>
      <w:proofErr w:type="spellStart"/>
      <w:r w:rsidRPr="0029650E">
        <w:rPr>
          <w:b/>
          <w:sz w:val="16"/>
          <w:szCs w:val="16"/>
        </w:rPr>
        <w:t>CULT^LN^CURC^URINE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</w:t>
      </w:r>
      <w:proofErr w:type="spellEnd"/>
      <w:r w:rsidRPr="0029650E">
        <w:rPr>
          <w:b/>
          <w:sz w:val="16"/>
          <w:szCs w:val="16"/>
        </w:rPr>
        <w:cr/>
      </w:r>
      <w:proofErr w:type="spellStart"/>
      <w:r w:rsidRPr="0029650E">
        <w:rPr>
          <w:b/>
          <w:sz w:val="16"/>
          <w:szCs w:val="16"/>
        </w:rPr>
        <w:lastRenderedPageBreak/>
        <w:t>OBX|1|SN|18860-7^AMIKACIN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SUSC</w:t>
      </w:r>
      <w:proofErr w:type="spellEnd"/>
      <w:r w:rsidRPr="0029650E">
        <w:rPr>
          <w:b/>
          <w:sz w:val="16"/>
          <w:szCs w:val="16"/>
        </w:rPr>
        <w:t xml:space="preserve"> ISLT^LN^AK4^Amikacin^L^^v1^Amikacin|1|&lt;=^16|||S^Susceptible^HL70078^S^Susceptible^HL70078^2.5.1^V1^Susceptible|||F|||20170228103000|||||20170303084315||||^^^^^CLIA&amp;&amp;ISO^XX|^^^^||||^^^^^^^^^|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OBX|2|SN|18879-7^CEFEPIME^LN^CPE4^Cefepime^L^^v1^Cefepime|1|&lt;=^4|||S^Susceptible^HL70078^S^Susceptible^HL70078^2.5.1^V1^Susceptible|||F|||20170228103000|||||20170303084315||||^^^^^CLIA&amp;&amp;ISO^XX|^^^^||||^^^^^^^^^|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OBX|3|SN|18893-8^CEFTAZIDIME^LN^CAZ4^Ceftazidime^L^^v1^Ceftazidime|1|&lt;=^1|||S^Susceptible^HL70078^S^Susceptible^HL70078^2.5.1^V1^Susceptible|||F|||20170228103000|||||20170303084315||||^^^^^CLIA&amp;&amp;ISO^XX|^^^^||||^^^^^^^^^|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OBX|4|SN|18906-8^CIPROFLOXACIN^LN^CP4^Ciprofloxacin^L^^v1^Ciprofloxacin|1|&lt;=^1|||S^Susceptible^HL70078^S^Susceptible^HL70078^2.5.1^V1^Susceptible|||F|||20170228103000|||||20170303084315||||^^^^^CLIA&amp;&amp;ISO^XX|^^^^||||^^^^^^^^^|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OBX|5|SN|18928-2^GENTAMICIN^LN^GM4^Gentamicin^L^^v1^Gentamicin|1|&lt;=^4|||S^Susceptible^HL70078^S^Susceptible^HL70078^2.5.1^V1^Susceptible|||F|||20170228103000|||||20170303084315||||^^^^^CLIA&amp;&amp;ISO^XX|^^^^||||^^^^^^^^^|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OBX|6|SN|18932-4^IMIPENEM^LN^IMP4^Imipenem^L^^v1^Imipenem|1|&lt;=^1|||S^Susceptible^HL70078^S^Susceptible^HL70078^2.5.1^V1^Susceptible|||F|||20170228103000|||||20170303084315||||^^^^^CLIA&amp;&amp;ISO^XX|^^^^||||^^^^^^^^^|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OBX|7|SN|20629-2^LEVOFLOXACIN^LN^LVX4^Levofloxacin^L^^v1^Levofloxacin|1|&lt;=^2|||S^Susceptible^HL70078^S^Susceptible^HL70078^2.5.1^V1^Susceptible|||F|||20170228103000|||||20170303084315||||^^^^^CLIA&amp;&amp;ISO^XX|^^^^||||^^^^^^^^^|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OBX|8|SN|18970-4^PIPERACILLIN+TAZOBAC^LN^PT4^Pip/Tazobactam^L^^v1^Pip/Tazobactam|1|&lt;=^16|||S^Susceptible^HL70078^S^Susceptible^HL70078^2.5.1^V1^Susceptible|||F|||20170228103000|||||20170303084315||||^^^^^CLIA&amp;&amp;ISO^XX|^^^^||||^^^^^^^^^|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OBX|9|SN|18996-9^TOBRAMYCIN^LN^TO4^Tobramycin^L^^v1^Tobramycin|1|&lt;=^4|||S^Susceptible^HL70078^S^Susceptible^HL70078^2.5.1^V1^Susceptible|||F|||20170228103000|||||20170303084315||||^^^^^CLIA&amp;&amp;ISO^XX|^^^^||||^^^^^^^^^|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SPM|2|90021802114-A310549-0&amp;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Hospital&amp;28D0679419&amp;CLIA^T2589220170228&amp;SQ&amp;2.16.840.1.113883.3.697&amp;ISO||119303007^Microbial isolate </w:t>
      </w:r>
      <w:proofErr w:type="spellStart"/>
      <w:r w:rsidRPr="0029650E">
        <w:rPr>
          <w:b/>
          <w:sz w:val="16"/>
          <w:szCs w:val="16"/>
        </w:rPr>
        <w:t>specimen^SCT</w:t>
      </w:r>
      <w:proofErr w:type="spellEnd"/>
      <w:r w:rsidRPr="0029650E">
        <w:rPr>
          <w:b/>
          <w:sz w:val="16"/>
          <w:szCs w:val="16"/>
        </w:rPr>
        <w:t>|||||||||||||20170228103000|20170228112400|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OBR|3|90021802114-A310549-0^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Hospital^28D0679419^CLIA|T2589220170228^SQ^2.16.840.1.113883.3.697^ISO|630-4^BACTERIA UR </w:t>
      </w:r>
      <w:proofErr w:type="spellStart"/>
      <w:r w:rsidRPr="0029650E">
        <w:rPr>
          <w:b/>
          <w:sz w:val="16"/>
          <w:szCs w:val="16"/>
        </w:rPr>
        <w:t>CULT^LN^CURC^URINE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</w:t>
      </w:r>
      <w:proofErr w:type="spellEnd"/>
      <w:r w:rsidRPr="0029650E">
        <w:rPr>
          <w:b/>
          <w:sz w:val="16"/>
          <w:szCs w:val="16"/>
        </w:rPr>
        <w:t>|||20170228103000|||</w:t>
      </w:r>
      <w:proofErr w:type="spellStart"/>
      <w:r w:rsidRPr="0029650E">
        <w:rPr>
          <w:b/>
          <w:sz w:val="16"/>
          <w:szCs w:val="16"/>
        </w:rPr>
        <w:t>468^FOLTZ</w:t>
      </w:r>
      <w:proofErr w:type="spellEnd"/>
      <w:r w:rsidRPr="0029650E">
        <w:rPr>
          <w:b/>
          <w:sz w:val="16"/>
          <w:szCs w:val="16"/>
        </w:rPr>
        <w:t>, RUTH^^^^^^^SQ&amp;2.16.840.1.113883.3.697&amp;ISO^L^^^DN^SQ&amp;2.16.840.1.113883.3.697&amp;ISO|G|SETUP DATE/T</w:t>
      </w:r>
      <w:r w:rsidR="003739E3">
        <w:rPr>
          <w:b/>
          <w:sz w:val="16"/>
          <w:szCs w:val="16"/>
        </w:rPr>
        <w:t>IME:^201702281137||||00563^PPPPP</w:t>
      </w:r>
      <w:r w:rsidRPr="0029650E">
        <w:rPr>
          <w:b/>
          <w:sz w:val="16"/>
          <w:szCs w:val="16"/>
        </w:rPr>
        <w:t>^C</w:t>
      </w:r>
      <w:r w:rsidR="003739E3">
        <w:rPr>
          <w:b/>
          <w:sz w:val="16"/>
          <w:szCs w:val="16"/>
        </w:rPr>
        <w:t>CCCC</w:t>
      </w:r>
      <w:r w:rsidRPr="0029650E">
        <w:rPr>
          <w:b/>
          <w:sz w:val="16"/>
          <w:szCs w:val="16"/>
        </w:rPr>
        <w:t>^MD^^^^CPEK^SQ&amp;2.16.840.1.113883.3.697&amp;ISO^L^^^DN^SQ&amp;2.16.840.1.113883.3.697&amp;ISO|^WPN^PH^^^402^</w:t>
      </w:r>
      <w:r w:rsidR="003739E3">
        <w:rPr>
          <w:b/>
          <w:sz w:val="16"/>
          <w:szCs w:val="16"/>
        </w:rPr>
        <w:t>9999999</w:t>
      </w:r>
      <w:r w:rsidRPr="0029650E">
        <w:rPr>
          <w:b/>
          <w:sz w:val="16"/>
          <w:szCs w:val="16"/>
        </w:rPr>
        <w:t xml:space="preserve">|468||T25892||20170304121547|||F|6463-4&amp;Bacteria XXX </w:t>
      </w:r>
      <w:proofErr w:type="spellStart"/>
      <w:r w:rsidRPr="0029650E">
        <w:rPr>
          <w:b/>
          <w:sz w:val="16"/>
          <w:szCs w:val="16"/>
        </w:rPr>
        <w:t>Cult&amp;LN&amp;CULT&amp;CULTURE&amp;L^2^CITROBACTER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FREUNDII</w:t>
      </w:r>
      <w:proofErr w:type="spellEnd"/>
      <w:r w:rsidRPr="0029650E">
        <w:rPr>
          <w:b/>
          <w:sz w:val="16"/>
          <w:szCs w:val="16"/>
        </w:rPr>
        <w:t>|||</w:t>
      </w:r>
      <w:proofErr w:type="spellStart"/>
      <w:r w:rsidRPr="0029650E">
        <w:rPr>
          <w:b/>
          <w:sz w:val="16"/>
          <w:szCs w:val="16"/>
        </w:rPr>
        <w:t>90021802114-A310549-0&amp;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Hospital&amp;28D0679419&amp;CLIA^T2589220170228&amp;SQ&amp;2.16.840.1.113883.3.697&amp;ISO|||||||||||||||||||||630-4^BACTERIA UR </w:t>
      </w:r>
      <w:proofErr w:type="spellStart"/>
      <w:r w:rsidRPr="0029650E">
        <w:rPr>
          <w:b/>
          <w:sz w:val="16"/>
          <w:szCs w:val="16"/>
        </w:rPr>
        <w:t>CULT^LN^CURC^URINE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</w:t>
      </w:r>
      <w:proofErr w:type="spellEnd"/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OBX|1|SN|18860-7^AMIKACIN</w:t>
      </w:r>
      <w:proofErr w:type="spellEnd"/>
      <w:r w:rsidRPr="0029650E">
        <w:rPr>
          <w:b/>
          <w:sz w:val="16"/>
          <w:szCs w:val="16"/>
        </w:rPr>
        <w:t xml:space="preserve"> </w:t>
      </w:r>
      <w:proofErr w:type="spellStart"/>
      <w:r w:rsidRPr="0029650E">
        <w:rPr>
          <w:b/>
          <w:sz w:val="16"/>
          <w:szCs w:val="16"/>
        </w:rPr>
        <w:t>SUSC</w:t>
      </w:r>
      <w:proofErr w:type="spellEnd"/>
      <w:r w:rsidRPr="0029650E">
        <w:rPr>
          <w:b/>
          <w:sz w:val="16"/>
          <w:szCs w:val="16"/>
        </w:rPr>
        <w:t xml:space="preserve"> ISLT^LN^AK4^Amikacin^L^^v1^Amikacin|1|&lt;=^16|||S^Susceptible^HL70078^S^Susceptible^HL70078^2.5.1^V1^Susceptible|||F|||20170228103000|||||20170303084315||||^^^^^CLIA&amp;&amp;ISO^XX|^^^^||||^^^^^^^^^|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OBX|2|SN|28-1^AMPICILLIN^LN^AM4^Ampicillin^L^^v1^Ampicillin|1|&gt;^16|||R^Resistant^HL70078^R^Resistant^HL70078^2.5.1^V1^Resistant|||F|||20170228103000|||||20170303084315||||^^^^^CLIA&amp;&amp;ISO^XX|^^^^||||^^^^^^^^^|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OBX|3|SN|18865-6^AMPICILLIN+SULBAC^LN^AS4^Ampicillin/Sulbactam^L^^v1^Ampicillin/Sulbactam|1|&gt;16/8|||R^Resistant^HL70078^R^Resistant^HL70078^2.5.1^V1^Resistant|||F|||20170228103000|||||20170303084315||||^^^^^CLIA&amp;&amp;ISO^XX|^^^^||||^^^^^^^^^|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OBX|4|SN|18878-</w:t>
      </w:r>
      <w:r w:rsidRPr="0029650E">
        <w:rPr>
          <w:b/>
          <w:sz w:val="16"/>
          <w:szCs w:val="16"/>
        </w:rPr>
        <w:lastRenderedPageBreak/>
        <w:t>9^CEFAZOLIN^LN^CFZ4^Cefazolin^L^^v1^Cefazolin|1|&gt;^16|||R^Resistant^HL70078^R^Resistant^HL70078^2.5.1^V1^Resistant|||F|||20170228103000|||||20170303084315||||^^^^^CLIA&amp;&amp;ISO^XX|^^^^||||^^^^^^^^^|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OBX|5|SN|18886-2^CEFOTAXIME^LN^CFT4^Cefotaxime^L^^v1^Cefotaxime|1|=^32|||I^Intermediate^HL70078^I^Intermediate^HL70078^2.5.1^V1^Intermediate|||F|||20170228103000|||||20170303084315||||^^^^^CLIA&amp;&amp;ISO^XX|^^^^||||^^^^^^^^^|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OBX|6|SN|20460-2^CEFUROXIME^LN^CRM4^Cefuroxime^L^^v1^Cefuroxime|1|&gt;^16|||R^Resistant^HL70078^R^Resistant^HL70078^2.5.1^V1^Resistant|||F|||20170228103000|||||20170303084315||||^^^^^CLIA&amp;&amp;ISO^XX|^^^^||||^^^^^^^^^|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OBX|7|SN|18906-8^CIPROFLOXACIN^LN^CP4^Ciprofloxacin^L^^v1^Ciprofloxacin|1|=^4|||R^Resistant^HL70078^R^Resistant^HL70078^2.5.1^V1^Resistant|||F|||20170228103000|||||20170303084315||||^^^^^CLIA&amp;&amp;ISO^XX|^^^^||||^^^^^^^^^|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OBX|8|SN|35802-8^ERTAPENEM^LN^ETP4^Ertapenem^L^^v1^Ertapenem|1|&lt;=^2|||S^Susceptible^HL70078^S^Susceptible^HL70078^2.5.1^V1^Susceptible|||F|||20170228103000|||||20170303084315||||^^^^^CLIA&amp;&amp;ISO^XX|^^^^||||^^^^^^^^^|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OBX|9|SN|18928-2^GENTAMICIN^LN^GM4^Gentamicin^L^^v1^Gentamicin|1|&lt;=^4|||S^Susceptible^HL70078^S^Susceptible^HL70078^2.5.1^V1^Susceptible|||F|||20170228103000|||||20170303084315||||^^^^^CLIA&amp;&amp;ISO^XX|^^^^||||^^^^^^^^^|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OBX|10|SN|20629-2^LEVOFLOXACIN^LN^LVX4^Levofloxacin^L^^v1^Levofloxacin|1|=^4|||I^Intermediate^HL70078^I^Intermediate^HL70078^2.5.1^V1^Intermediate|||F|||20170228103000|||||20170303084315||||^^^^^CLIA&amp;&amp;ISO^XX|^^^^||||^^^^^^^^^|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OBX|11|SN|18955-5^NITROFURANTOIN^LN^FD4^Nitrofurantoin^L^^v1^Nitrofurantoin|1|&lt;=^32|||S^Susceptible^HL70078^S^Susceptible^HL70078^2.5.1^V1^Susceptible|||F|||20170228103000|||||20170303084315||||^^^^^CLIA&amp;&amp;ISO^XX|^^^^||||^^^^^^^^^|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OBX|12|SN|18996-9^TOBRAMYCIN^LN^TO4^Tobramycin^L^^v1^Tobramycin|1|&lt;=^4|||S^Susceptible^HL70078^S^Susceptible^HL70078^2.5.1^V1^Susceptible|||F|||20170228103000|||||20170303084315||||^^^^^CLIA&amp;&amp;ISO^XX|^^^^||||^^^^^^^^^|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OBX|13|SN|18998-5^TMP</w:t>
      </w:r>
      <w:proofErr w:type="spellEnd"/>
      <w:r w:rsidRPr="0029650E">
        <w:rPr>
          <w:b/>
          <w:sz w:val="16"/>
          <w:szCs w:val="16"/>
        </w:rPr>
        <w:t xml:space="preserve"> SMX^LN^TS4^TMP/SMX^L^^v1^TMP/SMX|1|&lt;=2/38|||S^Susceptible^HL70078^S^Susceptible^HL70078^2.5.1^V1^Susceptible|||F|||20170228103000|||||20170303084315||||^^^^^CLIA&amp;&amp;ISO^XX|^^^^||||^^^^^^^^^|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SPM|3|90021802114-A310549-0&amp;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Hospital&amp;28D0679419&amp;CLIA^T2589220170228&amp;SQ&amp;2.16.840.1.113883.3.697&amp;ISO||119303007^Microbial isolate </w:t>
      </w:r>
      <w:proofErr w:type="spellStart"/>
      <w:r w:rsidRPr="0029650E">
        <w:rPr>
          <w:b/>
          <w:sz w:val="16"/>
          <w:szCs w:val="16"/>
        </w:rPr>
        <w:t>specimen^SCT</w:t>
      </w:r>
      <w:proofErr w:type="spellEnd"/>
      <w:r w:rsidRPr="0029650E">
        <w:rPr>
          <w:b/>
          <w:sz w:val="16"/>
          <w:szCs w:val="16"/>
        </w:rPr>
        <w:t>|||||||||||||20170228103000|20170228112400|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OBR|4|90021802114-A310549-0^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Hospital^28D0679419^CLIA|T2589220170228^SQ^2.16.840.1.113883.3.697^ISO|630-4^BACTERIA UR </w:t>
      </w:r>
      <w:proofErr w:type="spellStart"/>
      <w:r w:rsidRPr="0029650E">
        <w:rPr>
          <w:b/>
          <w:sz w:val="16"/>
          <w:szCs w:val="16"/>
        </w:rPr>
        <w:t>CULT^LN^CURC^URINE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</w:t>
      </w:r>
      <w:proofErr w:type="spellEnd"/>
      <w:r w:rsidRPr="0029650E">
        <w:rPr>
          <w:b/>
          <w:sz w:val="16"/>
          <w:szCs w:val="16"/>
        </w:rPr>
        <w:t>|||20170228103000|||</w:t>
      </w:r>
      <w:proofErr w:type="spellStart"/>
      <w:r w:rsidRPr="0029650E">
        <w:rPr>
          <w:b/>
          <w:sz w:val="16"/>
          <w:szCs w:val="16"/>
        </w:rPr>
        <w:t>468^F</w:t>
      </w:r>
      <w:r w:rsidR="003739E3">
        <w:rPr>
          <w:b/>
          <w:sz w:val="16"/>
          <w:szCs w:val="16"/>
        </w:rPr>
        <w:t>FFFFF</w:t>
      </w:r>
      <w:proofErr w:type="spellEnd"/>
      <w:r w:rsidRPr="0029650E">
        <w:rPr>
          <w:b/>
          <w:sz w:val="16"/>
          <w:szCs w:val="16"/>
        </w:rPr>
        <w:t>, R</w:t>
      </w:r>
      <w:r w:rsidR="003739E3">
        <w:rPr>
          <w:b/>
          <w:sz w:val="16"/>
          <w:szCs w:val="16"/>
        </w:rPr>
        <w:t>RRRR</w:t>
      </w:r>
      <w:r w:rsidRPr="0029650E">
        <w:rPr>
          <w:b/>
          <w:sz w:val="16"/>
          <w:szCs w:val="16"/>
        </w:rPr>
        <w:t>^^^^^^^SQ&amp;2.16.840.1.113883.3.697&amp;ISO^L^^^DN^SQ&amp;2.16.840.1.113883.3.697&amp;ISO|G|SETUP DATE/T</w:t>
      </w:r>
      <w:r w:rsidR="003739E3">
        <w:rPr>
          <w:b/>
          <w:sz w:val="16"/>
          <w:szCs w:val="16"/>
        </w:rPr>
        <w:t>IME:^201702281137||||00563^PPPPP</w:t>
      </w:r>
      <w:r w:rsidRPr="0029650E">
        <w:rPr>
          <w:b/>
          <w:sz w:val="16"/>
          <w:szCs w:val="16"/>
        </w:rPr>
        <w:t>^C</w:t>
      </w:r>
      <w:r w:rsidR="003739E3">
        <w:rPr>
          <w:b/>
          <w:sz w:val="16"/>
          <w:szCs w:val="16"/>
        </w:rPr>
        <w:t>CCCC</w:t>
      </w:r>
      <w:r w:rsidRPr="0029650E">
        <w:rPr>
          <w:b/>
          <w:sz w:val="16"/>
          <w:szCs w:val="16"/>
        </w:rPr>
        <w:t>^MD^^^^CPEK^SQ&amp;2.16.840.1.113883.3.697&amp;ISO^L^^^DN^SQ&amp;2.16.840.1.113883.3.697&amp;ISO|^WPN^PH^^^402^</w:t>
      </w:r>
      <w:r w:rsidR="003739E3">
        <w:rPr>
          <w:b/>
          <w:sz w:val="16"/>
          <w:szCs w:val="16"/>
        </w:rPr>
        <w:t>9999999</w:t>
      </w:r>
      <w:r w:rsidRPr="0029650E">
        <w:rPr>
          <w:b/>
          <w:sz w:val="16"/>
          <w:szCs w:val="16"/>
        </w:rPr>
        <w:t xml:space="preserve">|468||T25892||20170304121547|||F|6463-4&amp;Bacteria XXX </w:t>
      </w:r>
      <w:proofErr w:type="spellStart"/>
      <w:r w:rsidRPr="0029650E">
        <w:rPr>
          <w:b/>
          <w:sz w:val="16"/>
          <w:szCs w:val="16"/>
        </w:rPr>
        <w:t>Cult&amp;LN&amp;CULT&amp;CULTURE&amp;L^4^VANCOMYCIN</w:t>
      </w:r>
      <w:proofErr w:type="spellEnd"/>
      <w:r w:rsidRPr="0029650E">
        <w:rPr>
          <w:b/>
          <w:sz w:val="16"/>
          <w:szCs w:val="16"/>
        </w:rPr>
        <w:t xml:space="preserve"> RESISTANT ENTEROCOCCUS|||</w:t>
      </w:r>
      <w:proofErr w:type="spellStart"/>
      <w:r w:rsidRPr="0029650E">
        <w:rPr>
          <w:b/>
          <w:sz w:val="16"/>
          <w:szCs w:val="16"/>
        </w:rPr>
        <w:t>90021802114-A310549-0&amp;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Hospital&amp;28D0679419&amp;CLIA^T2589220170228&amp;SQ&amp;2.16.840.1.113883.3.697&amp;ISO|||||||||||||||||||||630-4^BACTERIA UR </w:t>
      </w:r>
      <w:proofErr w:type="spellStart"/>
      <w:r w:rsidRPr="0029650E">
        <w:rPr>
          <w:b/>
          <w:sz w:val="16"/>
          <w:szCs w:val="16"/>
        </w:rPr>
        <w:t>CULT^LN^CURC^URINE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CATH^L</w:t>
      </w:r>
      <w:proofErr w:type="spellEnd"/>
      <w:r w:rsidRPr="0029650E">
        <w:rPr>
          <w:b/>
          <w:sz w:val="16"/>
          <w:szCs w:val="16"/>
        </w:rPr>
        <w:t>^^</w:t>
      </w:r>
      <w:proofErr w:type="spellStart"/>
      <w:r w:rsidRPr="0029650E">
        <w:rPr>
          <w:b/>
          <w:sz w:val="16"/>
          <w:szCs w:val="16"/>
        </w:rPr>
        <w:t>v1^URINE</w:t>
      </w:r>
      <w:proofErr w:type="spellEnd"/>
      <w:r w:rsidRPr="0029650E">
        <w:rPr>
          <w:b/>
          <w:sz w:val="16"/>
          <w:szCs w:val="16"/>
        </w:rPr>
        <w:t xml:space="preserve"> CULTURE, </w:t>
      </w:r>
      <w:proofErr w:type="spellStart"/>
      <w:r w:rsidRPr="0029650E">
        <w:rPr>
          <w:b/>
          <w:sz w:val="16"/>
          <w:szCs w:val="16"/>
        </w:rPr>
        <w:t>CATH</w:t>
      </w:r>
      <w:proofErr w:type="spellEnd"/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OBX|1|SN|28-1^AMPICILLIN^LN^AM4^Ampicillin^L^^v1^Ampicillin|1|&lt;=^2|||S^Susceptible^HL70078^S^Susceptible^HL70078^2.5.1^V1^Susceptible|||F|||20170228103000|||||20170304121547||||^^^^^CLIA&amp;&amp;ISO^XX|^^^^||||^^^^^^^^^|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OBX|2|SN|18906-8^CIPROFLOXACIN^LN^CP4^Ciprofloxacin^L^^v1^Ciprofloxacin|1|&gt;^2|||R^Resistant^HL70078^R^Resistant^HL70078^2.5.1^V1^Resistant|||F|||20170228103000|||||20170304121547||||^^^^^CLIA&amp;&amp;ISO^XX|^^^^||||^^^^^^^^^|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OBX|3|SN|35788-9^DAPTOMYCIN^LN^DAP4^Daptomycin^L^^v1^Daptomycin|1|=^0.5|||S^Susceptible^HL70078^S^Susceptible^HL70078^2.5.1^V1^Susceptible|||F|||20170228103000|||||20170304121547||||^^^^^CLIA&amp;&amp;IS</w:t>
      </w:r>
      <w:r w:rsidRPr="0029650E">
        <w:rPr>
          <w:b/>
          <w:sz w:val="16"/>
          <w:szCs w:val="16"/>
        </w:rPr>
        <w:lastRenderedPageBreak/>
        <w:t>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OBX|4|SN|18955-5^NITROFURANTOIN^LN^FD4^Nitrofurantoin^L^^v1^Nitrofurantoin|1|&lt;=^32|||S^Susceptible^HL70078^S^Susceptible^HL70078^2.5.1^V1^Susceptible|||F|||20170228103000|||||20170304121547||||^^^^^CLIA&amp;&amp;ISO^XX|^^^^||||^^^^^^^^^|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OBX|5|SN|20629-2^LEVOFLOXACIN^LN^LVX4^Levofloxacin^L^^v1^Levofloxacin|1|&gt;^4|||R^Resistant^HL70078^R^Resistant^HL70078^2.5.1^V1^Resistant|||F|||20170228103000|||||20170304121547||||^^^^^CLIA&amp;&amp;ISO^XX|^^^^||||^^^^^^^^^|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OBX|6|SN|29258-1^LINEZOLID^LN^LZD4^Linezolid^L^^v1^Linezolid|1|=^1|||S^Susceptible^HL70078^S^Susceptible^HL70078^2.5.1^V1^Susceptible|||F|||20170228103000|||||20170304121547||||^^^^^CLIA&amp;&amp;ISO^XX|^^^^||||^^^^^^^^^|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OBX|7|SN|18964-7^PENICILLIN^LN^P4^Penicillin^L^^v1^Penicillin|1|=^4|||S^Susceptible^HL70078^S^Susceptible^HL70078^2.5.1^V1^Susceptible|||F|||20170228103000|||||20170304121547||||^^^^^CLIA&amp;&amp;ISO^XX|^^^^||||^^^^^^^^^|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OBX|8|SN|18993-6^TETRACYCLINE^LN^TE4^Tetracycline^L^^v1^Tetracycline|1|&gt;^8|||R^Resistant^HL70078^R^Resistant^HL70078^2.5.1^V1^Resistant|||F|||20170228103000|||||20170304121547||||^^^^^CLIA&amp;&amp;ISO^XX|^^^^||||^^^^^^^^^|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Default="0029650E" w:rsidP="0029650E">
      <w:pPr>
        <w:rPr>
          <w:b/>
          <w:sz w:val="16"/>
          <w:szCs w:val="16"/>
        </w:rPr>
      </w:pPr>
      <w:r w:rsidRPr="0029650E">
        <w:rPr>
          <w:b/>
          <w:sz w:val="16"/>
          <w:szCs w:val="16"/>
        </w:rPr>
        <w:t>OBX|9|SN|19000-9^VANCOMYCIN^LN^VA4^Vancomycin^L^^v1^Vancomycin|1|&gt;^16|||R^Resistant^HL70078^R^Resistant^HL70078^2.5.1^V1^Resistant|||F|||20170228103000|||||20170304121547||||^^^^^CLIA&amp;&amp;ISO^XX|^^^^||||^^^^^^^^^|</w:t>
      </w:r>
      <w:r w:rsidRPr="0029650E">
        <w:rPr>
          <w:b/>
          <w:sz w:val="16"/>
          <w:szCs w:val="16"/>
        </w:rPr>
        <w:cr/>
      </w:r>
    </w:p>
    <w:p w:rsidR="0029650E" w:rsidRPr="0029650E" w:rsidRDefault="0029650E" w:rsidP="0029650E">
      <w:pPr>
        <w:rPr>
          <w:b/>
          <w:sz w:val="16"/>
          <w:szCs w:val="16"/>
        </w:rPr>
      </w:pPr>
      <w:proofErr w:type="spellStart"/>
      <w:r w:rsidRPr="0029650E">
        <w:rPr>
          <w:b/>
          <w:sz w:val="16"/>
          <w:szCs w:val="16"/>
        </w:rPr>
        <w:t>SPM|4|90021802114-A310549-0&amp;</w:t>
      </w:r>
      <w:r w:rsidR="003739E3">
        <w:rPr>
          <w:b/>
          <w:sz w:val="16"/>
          <w:szCs w:val="16"/>
        </w:rPr>
        <w:t>ANCHORAGE</w:t>
      </w:r>
      <w:proofErr w:type="spellEnd"/>
      <w:r w:rsidRPr="0029650E">
        <w:rPr>
          <w:b/>
          <w:sz w:val="16"/>
          <w:szCs w:val="16"/>
        </w:rPr>
        <w:t xml:space="preserve"> Community Hospital&amp;28D0679419&amp;CLIA^T2589220170228&amp;SQ&amp;2.16.840.1.113883.3.697&amp;ISO||119303007^Microbial isolate </w:t>
      </w:r>
      <w:proofErr w:type="spellStart"/>
      <w:r w:rsidRPr="0029650E">
        <w:rPr>
          <w:b/>
          <w:sz w:val="16"/>
          <w:szCs w:val="16"/>
        </w:rPr>
        <w:t>specimen^SCT</w:t>
      </w:r>
      <w:proofErr w:type="spellEnd"/>
      <w:r w:rsidRPr="0029650E">
        <w:rPr>
          <w:b/>
          <w:sz w:val="16"/>
          <w:szCs w:val="16"/>
        </w:rPr>
        <w:t>|||||||||||||20170228103000|20170228112400|</w:t>
      </w:r>
    </w:p>
    <w:p w:rsidR="0029650E" w:rsidRPr="0029650E" w:rsidRDefault="0029650E">
      <w:pPr>
        <w:rPr>
          <w:sz w:val="16"/>
          <w:szCs w:val="16"/>
        </w:rPr>
      </w:pPr>
    </w:p>
    <w:p w:rsidR="0029650E" w:rsidRPr="0029650E" w:rsidRDefault="0029650E">
      <w:pPr>
        <w:rPr>
          <w:sz w:val="16"/>
          <w:szCs w:val="16"/>
        </w:rPr>
      </w:pPr>
    </w:p>
    <w:sectPr w:rsidR="0029650E" w:rsidRPr="0029650E" w:rsidSect="00F9149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EF5"/>
    <w:rsid w:val="000A624E"/>
    <w:rsid w:val="00261180"/>
    <w:rsid w:val="0029650E"/>
    <w:rsid w:val="002C1EF5"/>
    <w:rsid w:val="003739E3"/>
    <w:rsid w:val="00511EE6"/>
    <w:rsid w:val="005B51AC"/>
    <w:rsid w:val="00830C12"/>
    <w:rsid w:val="008F2C2A"/>
    <w:rsid w:val="00DC719C"/>
    <w:rsid w:val="00F9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1CDE6-B4C8-4FDA-BCAE-FABC4A85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EF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E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EF5"/>
    <w:rPr>
      <w:rFonts w:ascii="Segoe UI" w:eastAsia="Times New Roman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8B2A31A9</Template>
  <TotalTime>224</TotalTime>
  <Pages>14</Pages>
  <Words>3446</Words>
  <Characters>19643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23043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Safranek</dc:creator>
  <cp:keywords/>
  <dc:description/>
  <cp:lastModifiedBy>Tom Safranek</cp:lastModifiedBy>
  <cp:revision>3</cp:revision>
  <cp:lastPrinted>2017-03-06T19:29:00Z</cp:lastPrinted>
  <dcterms:created xsi:type="dcterms:W3CDTF">2017-03-06T19:27:00Z</dcterms:created>
  <dcterms:modified xsi:type="dcterms:W3CDTF">2017-03-07T19:53:00Z</dcterms:modified>
</cp:coreProperties>
</file>