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71D4C3" w14:textId="4174C901" w:rsidR="00B909A3" w:rsidRDefault="00F556AD" w:rsidP="00B909A3">
      <w:pPr>
        <w:pStyle w:val="Heading1"/>
        <w:pBdr>
          <w:bottom w:val="single" w:sz="4" w:space="1" w:color="auto"/>
        </w:pBdr>
        <w:tabs>
          <w:tab w:val="left" w:pos="5600"/>
        </w:tabs>
        <w:spacing w:after="240"/>
        <w:rPr>
          <w:b w:val="0"/>
          <w:i w:val="0"/>
          <w:sz w:val="28"/>
        </w:rPr>
      </w:pPr>
      <w:bookmarkStart w:id="0" w:name="_GoBack"/>
      <w:bookmarkEnd w:id="0"/>
      <w:r>
        <w:rPr>
          <w:b w:val="0"/>
          <w:i w:val="0"/>
          <w:sz w:val="28"/>
        </w:rPr>
        <w:t>Biweekly</w:t>
      </w:r>
      <w:r w:rsidR="00295A31">
        <w:rPr>
          <w:b w:val="0"/>
          <w:i w:val="0"/>
          <w:sz w:val="28"/>
        </w:rPr>
        <w:t xml:space="preserve"> </w:t>
      </w:r>
      <w:r w:rsidR="001305E2">
        <w:rPr>
          <w:b w:val="0"/>
          <w:i w:val="0"/>
          <w:sz w:val="28"/>
        </w:rPr>
        <w:t xml:space="preserve">Status Report to </w:t>
      </w:r>
      <w:r>
        <w:rPr>
          <w:b w:val="0"/>
          <w:i w:val="0"/>
          <w:sz w:val="28"/>
        </w:rPr>
        <w:t>Workgroup</w:t>
      </w:r>
    </w:p>
    <w:tbl>
      <w:tblPr>
        <w:tblStyle w:val="LightList-Accent11"/>
        <w:tblW w:w="0" w:type="auto"/>
        <w:shd w:val="clear" w:color="auto" w:fill="4F81BD" w:themeFill="accent1"/>
        <w:tblLook w:val="0480" w:firstRow="0" w:lastRow="0" w:firstColumn="1" w:lastColumn="0" w:noHBand="0" w:noVBand="1"/>
      </w:tblPr>
      <w:tblGrid>
        <w:gridCol w:w="1191"/>
        <w:gridCol w:w="8149"/>
      </w:tblGrid>
      <w:tr w:rsidR="00A45471" w14:paraId="379BF6CB" w14:textId="77777777" w:rsidTr="004D64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shd w:val="clear" w:color="auto" w:fill="5080B2"/>
            <w:vAlign w:val="center"/>
          </w:tcPr>
          <w:p w14:paraId="27FC029A" w14:textId="77777777" w:rsidR="00A45471" w:rsidRPr="00B909A3" w:rsidRDefault="00A45471" w:rsidP="004D6426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Project:</w:t>
            </w:r>
          </w:p>
        </w:tc>
        <w:tc>
          <w:tcPr>
            <w:tcW w:w="8298" w:type="dxa"/>
            <w:vAlign w:val="center"/>
          </w:tcPr>
          <w:p w14:paraId="09FC858C" w14:textId="7C1B79CF" w:rsidR="00A45471" w:rsidRDefault="00295A31" w:rsidP="00A45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CSTE Data Standardization Workgroup</w:t>
            </w:r>
          </w:p>
        </w:tc>
      </w:tr>
    </w:tbl>
    <w:p w14:paraId="7557A6A7" w14:textId="77777777" w:rsidR="00A45471" w:rsidRDefault="00A45471" w:rsidP="00A45471"/>
    <w:tbl>
      <w:tblPr>
        <w:tblStyle w:val="LightList-Accent11"/>
        <w:tblW w:w="0" w:type="auto"/>
        <w:shd w:val="clear" w:color="auto" w:fill="4F81BD" w:themeFill="accent1"/>
        <w:tblLook w:val="0480" w:firstRow="0" w:lastRow="0" w:firstColumn="1" w:lastColumn="0" w:noHBand="0" w:noVBand="1"/>
      </w:tblPr>
      <w:tblGrid>
        <w:gridCol w:w="1188"/>
        <w:gridCol w:w="8118"/>
      </w:tblGrid>
      <w:tr w:rsidR="00B909A3" w:rsidRPr="003A4727" w14:paraId="7C8E55B6" w14:textId="77777777" w:rsidTr="00A45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shd w:val="clear" w:color="auto" w:fill="5080B2"/>
            <w:vAlign w:val="center"/>
          </w:tcPr>
          <w:p w14:paraId="3EA15DDD" w14:textId="77777777" w:rsidR="00B909A3" w:rsidRPr="00B909A3" w:rsidRDefault="00B909A3" w:rsidP="00B909A3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To:</w:t>
            </w:r>
          </w:p>
        </w:tc>
        <w:tc>
          <w:tcPr>
            <w:tcW w:w="8118" w:type="dxa"/>
            <w:vAlign w:val="center"/>
          </w:tcPr>
          <w:p w14:paraId="4F9AB13D" w14:textId="2A343AC0" w:rsidR="00B909A3" w:rsidRDefault="00295A31" w:rsidP="00B909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Shaily Krishan</w:t>
            </w:r>
            <w:r w:rsidR="00F556AD">
              <w:rPr>
                <w:sz w:val="22"/>
              </w:rPr>
              <w:t xml:space="preserve">, </w:t>
            </w:r>
            <w:r>
              <w:rPr>
                <w:sz w:val="22"/>
              </w:rPr>
              <w:t>Meredith Lichtenstein</w:t>
            </w:r>
            <w:r w:rsidR="00F556AD">
              <w:rPr>
                <w:sz w:val="22"/>
              </w:rPr>
              <w:t>, Shannon Harney, and Molly Crockett</w:t>
            </w:r>
          </w:p>
        </w:tc>
      </w:tr>
      <w:tr w:rsidR="00B909A3" w:rsidRPr="003A4727" w14:paraId="18305F8B" w14:textId="77777777" w:rsidTr="00A4547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8" w:space="0" w:color="4F81BD" w:themeColor="accent1"/>
              <w:left w:val="nil"/>
              <w:bottom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7B7B1E2D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</w:p>
        </w:tc>
        <w:tc>
          <w:tcPr>
            <w:tcW w:w="8118" w:type="dxa"/>
            <w:tcBorders>
              <w:top w:val="single" w:sz="8" w:space="0" w:color="4F81BD" w:themeColor="accent1"/>
              <w:bottom w:val="single" w:sz="8" w:space="0" w:color="4F81BD" w:themeColor="accent1"/>
              <w:right w:val="nil"/>
            </w:tcBorders>
            <w:vAlign w:val="center"/>
          </w:tcPr>
          <w:p w14:paraId="3D419650" w14:textId="77777777" w:rsidR="00B909A3" w:rsidRDefault="00B909A3" w:rsidP="00B909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B909A3" w:rsidRPr="00D72DE3" w14:paraId="342CD8E8" w14:textId="77777777" w:rsidTr="00A45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shd w:val="clear" w:color="auto" w:fill="5080B2"/>
            <w:vAlign w:val="center"/>
          </w:tcPr>
          <w:p w14:paraId="12CE213B" w14:textId="77777777" w:rsidR="00B909A3" w:rsidRPr="00B909A3" w:rsidRDefault="00B909A3" w:rsidP="00B909A3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CC:</w:t>
            </w:r>
          </w:p>
        </w:tc>
        <w:tc>
          <w:tcPr>
            <w:tcW w:w="8118" w:type="dxa"/>
            <w:shd w:val="clear" w:color="auto" w:fill="FFFFFF" w:themeFill="background1"/>
            <w:vAlign w:val="center"/>
          </w:tcPr>
          <w:p w14:paraId="08DD7DB9" w14:textId="0C3EBFEF" w:rsidR="00B909A3" w:rsidRPr="00CF0ADA" w:rsidRDefault="00F556AD" w:rsidP="001061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Workgroup Members</w:t>
            </w:r>
          </w:p>
        </w:tc>
      </w:tr>
      <w:tr w:rsidR="00B909A3" w:rsidRPr="00D72DE3" w14:paraId="430C98BD" w14:textId="77777777" w:rsidTr="00A4547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8" w:space="0" w:color="4F81BD" w:themeColor="accent1"/>
              <w:left w:val="nil"/>
              <w:bottom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378A06B0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</w:p>
        </w:tc>
        <w:tc>
          <w:tcPr>
            <w:tcW w:w="8118" w:type="dxa"/>
            <w:tcBorders>
              <w:top w:val="single" w:sz="8" w:space="0" w:color="4F81BD" w:themeColor="accent1"/>
              <w:bottom w:val="single" w:sz="8" w:space="0" w:color="4F81BD" w:themeColor="accent1"/>
              <w:right w:val="nil"/>
            </w:tcBorders>
            <w:shd w:val="clear" w:color="auto" w:fill="FFFFFF" w:themeFill="background1"/>
            <w:vAlign w:val="center"/>
          </w:tcPr>
          <w:p w14:paraId="452F4F93" w14:textId="77777777" w:rsidR="00B909A3" w:rsidRPr="00CF0ADA" w:rsidRDefault="00B909A3" w:rsidP="00B909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B909A3" w:rsidRPr="00D72DE3" w14:paraId="56395CFA" w14:textId="77777777" w:rsidTr="00A45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shd w:val="clear" w:color="auto" w:fill="5080B2"/>
            <w:vAlign w:val="center"/>
          </w:tcPr>
          <w:p w14:paraId="554C586F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From:</w:t>
            </w:r>
          </w:p>
        </w:tc>
        <w:tc>
          <w:tcPr>
            <w:tcW w:w="8118" w:type="dxa"/>
            <w:shd w:val="clear" w:color="auto" w:fill="FFFFFF" w:themeFill="background1"/>
            <w:vAlign w:val="center"/>
          </w:tcPr>
          <w:p w14:paraId="6CE988FE" w14:textId="263BCFF5" w:rsidR="00B909A3" w:rsidRPr="00CF0ADA" w:rsidRDefault="00295A31" w:rsidP="00B909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Emily Augustini and Elizabeth Sprouse</w:t>
            </w:r>
          </w:p>
        </w:tc>
      </w:tr>
      <w:tr w:rsidR="00B909A3" w:rsidRPr="00D72DE3" w14:paraId="3592EBB8" w14:textId="77777777" w:rsidTr="00A4547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8" w:space="0" w:color="4F81BD" w:themeColor="accent1"/>
              <w:left w:val="nil"/>
              <w:bottom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71B0C174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</w:p>
        </w:tc>
        <w:tc>
          <w:tcPr>
            <w:tcW w:w="8118" w:type="dxa"/>
            <w:tcBorders>
              <w:top w:val="single" w:sz="8" w:space="0" w:color="4F81BD" w:themeColor="accent1"/>
              <w:bottom w:val="single" w:sz="8" w:space="0" w:color="4F81BD" w:themeColor="accent1"/>
              <w:right w:val="nil"/>
            </w:tcBorders>
            <w:shd w:val="clear" w:color="auto" w:fill="FFFFFF" w:themeFill="background1"/>
            <w:vAlign w:val="center"/>
          </w:tcPr>
          <w:p w14:paraId="24FA68CB" w14:textId="77777777" w:rsidR="00B909A3" w:rsidRPr="00CF0ADA" w:rsidRDefault="00B909A3" w:rsidP="00B909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B909A3" w:rsidRPr="00D72DE3" w14:paraId="2C8E13E2" w14:textId="77777777" w:rsidTr="00A45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shd w:val="clear" w:color="auto" w:fill="5080B2"/>
            <w:vAlign w:val="center"/>
          </w:tcPr>
          <w:p w14:paraId="6069BF9E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Date:</w:t>
            </w:r>
          </w:p>
        </w:tc>
        <w:tc>
          <w:tcPr>
            <w:tcW w:w="8118" w:type="dxa"/>
            <w:shd w:val="clear" w:color="auto" w:fill="FFFFFF" w:themeFill="background1"/>
            <w:vAlign w:val="center"/>
          </w:tcPr>
          <w:p w14:paraId="53E8FF11" w14:textId="1F72D5D2" w:rsidR="00B909A3" w:rsidRPr="00CF0ADA" w:rsidRDefault="005008AB" w:rsidP="00A45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5</w:t>
            </w:r>
            <w:r w:rsidR="00295A31">
              <w:rPr>
                <w:sz w:val="22"/>
              </w:rPr>
              <w:t>-</w:t>
            </w:r>
            <w:r w:rsidR="00C207CC">
              <w:rPr>
                <w:sz w:val="22"/>
              </w:rPr>
              <w:t>18</w:t>
            </w:r>
            <w:r w:rsidR="00295A31">
              <w:rPr>
                <w:sz w:val="22"/>
              </w:rPr>
              <w:t>-18</w:t>
            </w:r>
          </w:p>
        </w:tc>
      </w:tr>
    </w:tbl>
    <w:p w14:paraId="619D7D5F" w14:textId="5C6B15D6" w:rsidR="003D3C50" w:rsidRDefault="003D3C50" w:rsidP="00E70BFD">
      <w:pPr>
        <w:pStyle w:val="Heading1"/>
        <w:pBdr>
          <w:bottom w:val="single" w:sz="4" w:space="1" w:color="auto"/>
        </w:pBdr>
        <w:spacing w:after="240"/>
        <w:rPr>
          <w:b w:val="0"/>
          <w:i w:val="0"/>
          <w:sz w:val="28"/>
        </w:rPr>
      </w:pPr>
      <w:r w:rsidRPr="00E70BFD">
        <w:rPr>
          <w:b w:val="0"/>
          <w:i w:val="0"/>
          <w:sz w:val="28"/>
        </w:rPr>
        <w:t xml:space="preserve">Overall Status </w:t>
      </w:r>
      <w:r w:rsidR="00295A31">
        <w:rPr>
          <w:b w:val="0"/>
          <w:i w:val="0"/>
          <w:sz w:val="28"/>
        </w:rPr>
        <w:t xml:space="preserve">for </w:t>
      </w:r>
      <w:r w:rsidR="005008AB">
        <w:rPr>
          <w:b w:val="0"/>
          <w:i w:val="0"/>
          <w:sz w:val="28"/>
        </w:rPr>
        <w:t>May</w:t>
      </w:r>
      <w:r w:rsidR="002B3AB6">
        <w:rPr>
          <w:b w:val="0"/>
          <w:i w:val="0"/>
          <w:sz w:val="28"/>
        </w:rPr>
        <w:t xml:space="preserve"> </w:t>
      </w:r>
      <w:r w:rsidR="00C207CC">
        <w:rPr>
          <w:b w:val="0"/>
          <w:i w:val="0"/>
          <w:sz w:val="28"/>
        </w:rPr>
        <w:t>18</w:t>
      </w:r>
      <w:r w:rsidR="002B3AB6">
        <w:rPr>
          <w:b w:val="0"/>
          <w:i w:val="0"/>
          <w:sz w:val="28"/>
        </w:rPr>
        <w:t>,</w:t>
      </w:r>
      <w:r w:rsidR="005A757A">
        <w:rPr>
          <w:b w:val="0"/>
          <w:i w:val="0"/>
          <w:sz w:val="28"/>
        </w:rPr>
        <w:t xml:space="preserve"> 201</w:t>
      </w:r>
      <w:r w:rsidR="00FB4A9E">
        <w:rPr>
          <w:b w:val="0"/>
          <w:i w:val="0"/>
          <w:sz w:val="28"/>
        </w:rPr>
        <w:t>8</w:t>
      </w:r>
    </w:p>
    <w:tbl>
      <w:tblPr>
        <w:tblStyle w:val="LightList-Accent11"/>
        <w:tblW w:w="9846" w:type="dxa"/>
        <w:shd w:val="clear" w:color="auto" w:fill="4F81BD" w:themeFill="accent1"/>
        <w:tblLook w:val="04A0" w:firstRow="1" w:lastRow="0" w:firstColumn="1" w:lastColumn="0" w:noHBand="0" w:noVBand="1"/>
      </w:tblPr>
      <w:tblGrid>
        <w:gridCol w:w="1548"/>
        <w:gridCol w:w="8298"/>
      </w:tblGrid>
      <w:tr w:rsidR="00C62967" w:rsidRPr="003A4727" w14:paraId="6984438A" w14:textId="77777777" w:rsidTr="00A123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</w:tcPr>
          <w:p w14:paraId="71DF8F28" w14:textId="77777777" w:rsidR="009F48A2" w:rsidRDefault="00D72DE3" w:rsidP="003B52AF">
            <w:pPr>
              <w:rPr>
                <w:sz w:val="22"/>
              </w:rPr>
            </w:pPr>
            <w:r>
              <w:rPr>
                <w:sz w:val="22"/>
              </w:rPr>
              <w:t>St</w:t>
            </w:r>
            <w:r w:rsidR="002D5B00">
              <w:rPr>
                <w:sz w:val="22"/>
              </w:rPr>
              <w:t>atus</w:t>
            </w:r>
          </w:p>
        </w:tc>
        <w:tc>
          <w:tcPr>
            <w:tcW w:w="8298" w:type="dxa"/>
            <w:tcBorders>
              <w:top w:val="single" w:sz="8" w:space="0" w:color="4F81BD" w:themeColor="accent1"/>
            </w:tcBorders>
          </w:tcPr>
          <w:p w14:paraId="2883F615" w14:textId="77777777" w:rsidR="009F48A2" w:rsidRDefault="002D5B00" w:rsidP="003B52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Comments</w:t>
            </w:r>
          </w:p>
        </w:tc>
      </w:tr>
      <w:tr w:rsidR="00C62967" w:rsidRPr="00D72DE3" w14:paraId="038C68CA" w14:textId="77777777" w:rsidTr="00A643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shd w:val="clear" w:color="auto" w:fill="FFFFFF" w:themeFill="background1"/>
            <w:vAlign w:val="center"/>
          </w:tcPr>
          <w:p w14:paraId="12200304" w14:textId="0F0C8FFF" w:rsidR="002F5F1B" w:rsidRPr="00952DA9" w:rsidRDefault="004F41A6" w:rsidP="00A643BA">
            <w:pPr>
              <w:rPr>
                <w:color w:val="00B050"/>
                <w:sz w:val="22"/>
              </w:rPr>
            </w:pPr>
            <w:r w:rsidRPr="004F41A6">
              <w:rPr>
                <w:color w:val="00B050"/>
                <w:sz w:val="22"/>
              </w:rPr>
              <w:t>On Track</w:t>
            </w:r>
          </w:p>
        </w:tc>
        <w:tc>
          <w:tcPr>
            <w:tcW w:w="8298" w:type="dxa"/>
            <w:shd w:val="clear" w:color="auto" w:fill="FFFFFF" w:themeFill="background1"/>
            <w:vAlign w:val="center"/>
          </w:tcPr>
          <w:p w14:paraId="712069EC" w14:textId="62C958A5" w:rsidR="00CF0ADA" w:rsidRPr="004F41A6" w:rsidRDefault="00145F45" w:rsidP="00A643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On track according to adjusted timeline after the extended Date of Illness Onset discussion</w:t>
            </w:r>
          </w:p>
        </w:tc>
      </w:tr>
    </w:tbl>
    <w:p w14:paraId="3C9CD025" w14:textId="77777777" w:rsidR="00DD75E7" w:rsidRDefault="00A45471" w:rsidP="00DD75E7">
      <w:pPr>
        <w:pStyle w:val="Heading1"/>
        <w:pBdr>
          <w:bottom w:val="single" w:sz="4" w:space="1" w:color="auto"/>
        </w:pBdr>
        <w:spacing w:after="240"/>
        <w:rPr>
          <w:b w:val="0"/>
          <w:i w:val="0"/>
          <w:sz w:val="28"/>
        </w:rPr>
      </w:pPr>
      <w:r w:rsidRPr="00A45471">
        <w:rPr>
          <w:b w:val="0"/>
          <w:i w:val="0"/>
          <w:sz w:val="28"/>
        </w:rPr>
        <w:t xml:space="preserve">Activities Performed </w:t>
      </w:r>
      <w:r>
        <w:rPr>
          <w:b w:val="0"/>
          <w:i w:val="0"/>
          <w:sz w:val="28"/>
        </w:rPr>
        <w:t>a</w:t>
      </w:r>
      <w:r w:rsidRPr="00A45471">
        <w:rPr>
          <w:b w:val="0"/>
          <w:i w:val="0"/>
          <w:sz w:val="28"/>
        </w:rPr>
        <w:t>nd Accomplishments</w:t>
      </w:r>
      <w:r>
        <w:rPr>
          <w:b w:val="0"/>
          <w:i w:val="0"/>
          <w:sz w:val="28"/>
        </w:rPr>
        <w:t xml:space="preserve"> This Period</w:t>
      </w:r>
      <w:r w:rsidRPr="00E70BFD">
        <w:rPr>
          <w:b w:val="0"/>
          <w:i w:val="0"/>
          <w:sz w:val="28"/>
        </w:rPr>
        <w:t xml:space="preserve"> </w:t>
      </w:r>
    </w:p>
    <w:p w14:paraId="76A5E643" w14:textId="04F55BE0" w:rsidR="00C95BA2" w:rsidRDefault="007457C7" w:rsidP="00514E8F">
      <w:pPr>
        <w:spacing w:after="0" w:line="240" w:lineRule="auto"/>
        <w:rPr>
          <w:sz w:val="22"/>
        </w:rPr>
      </w:pPr>
      <w:r w:rsidRPr="007457C7">
        <w:rPr>
          <w:sz w:val="22"/>
        </w:rPr>
        <w:t xml:space="preserve">The </w:t>
      </w:r>
      <w:r w:rsidR="000C01B5">
        <w:rPr>
          <w:sz w:val="22"/>
        </w:rPr>
        <w:t xml:space="preserve">CSTE </w:t>
      </w:r>
      <w:r w:rsidRPr="007457C7">
        <w:rPr>
          <w:sz w:val="22"/>
        </w:rPr>
        <w:t>Data Standardization Workgroup</w:t>
      </w:r>
      <w:r w:rsidR="000C01B5">
        <w:rPr>
          <w:sz w:val="22"/>
        </w:rPr>
        <w:t xml:space="preserve"> </w:t>
      </w:r>
      <w:r w:rsidR="004D6426">
        <w:rPr>
          <w:sz w:val="22"/>
        </w:rPr>
        <w:t xml:space="preserve">has convened one time this </w:t>
      </w:r>
      <w:r w:rsidR="007256DC">
        <w:rPr>
          <w:sz w:val="22"/>
        </w:rPr>
        <w:t>reporting</w:t>
      </w:r>
      <w:r w:rsidR="004D6426">
        <w:rPr>
          <w:sz w:val="22"/>
        </w:rPr>
        <w:t xml:space="preserve"> period</w:t>
      </w:r>
      <w:r w:rsidR="006A4227">
        <w:rPr>
          <w:sz w:val="22"/>
        </w:rPr>
        <w:t xml:space="preserve">, </w:t>
      </w:r>
      <w:r w:rsidR="00514E8F">
        <w:rPr>
          <w:sz w:val="22"/>
        </w:rPr>
        <w:t>which consisted of an extensive discussion of</w:t>
      </w:r>
      <w:r w:rsidR="00680821">
        <w:rPr>
          <w:sz w:val="22"/>
        </w:rPr>
        <w:t xml:space="preserve"> potential sources of variation in</w:t>
      </w:r>
      <w:r w:rsidR="004F41A6">
        <w:rPr>
          <w:sz w:val="22"/>
        </w:rPr>
        <w:t xml:space="preserve"> </w:t>
      </w:r>
      <w:r w:rsidR="00882BAE">
        <w:rPr>
          <w:sz w:val="22"/>
        </w:rPr>
        <w:t>Diagnosis Date</w:t>
      </w:r>
      <w:r w:rsidR="00514E8F">
        <w:rPr>
          <w:sz w:val="22"/>
        </w:rPr>
        <w:t xml:space="preserve"> variable usage</w:t>
      </w:r>
      <w:r w:rsidR="007256DC">
        <w:rPr>
          <w:sz w:val="22"/>
        </w:rPr>
        <w:t>.</w:t>
      </w:r>
      <w:r w:rsidRPr="007457C7">
        <w:rPr>
          <w:sz w:val="22"/>
        </w:rPr>
        <w:t xml:space="preserve"> </w:t>
      </w:r>
      <w:r w:rsidR="000C01B5">
        <w:rPr>
          <w:sz w:val="22"/>
        </w:rPr>
        <w:t xml:space="preserve">Below is a summary of the </w:t>
      </w:r>
      <w:r w:rsidR="001122CF">
        <w:rPr>
          <w:sz w:val="22"/>
        </w:rPr>
        <w:t>sources of variation</w:t>
      </w:r>
      <w:r w:rsidR="007256DC">
        <w:rPr>
          <w:sz w:val="22"/>
        </w:rPr>
        <w:t xml:space="preserve"> and</w:t>
      </w:r>
      <w:r w:rsidR="001122CF">
        <w:rPr>
          <w:sz w:val="22"/>
        </w:rPr>
        <w:t xml:space="preserve"> other</w:t>
      </w:r>
      <w:r w:rsidR="007256DC">
        <w:rPr>
          <w:sz w:val="22"/>
        </w:rPr>
        <w:t xml:space="preserve"> </w:t>
      </w:r>
      <w:r w:rsidR="00514E8F">
        <w:rPr>
          <w:sz w:val="22"/>
        </w:rPr>
        <w:t xml:space="preserve">input </w:t>
      </w:r>
      <w:r w:rsidR="000C01B5">
        <w:rPr>
          <w:sz w:val="22"/>
        </w:rPr>
        <w:t>f</w:t>
      </w:r>
      <w:r w:rsidRPr="007457C7">
        <w:rPr>
          <w:sz w:val="22"/>
        </w:rPr>
        <w:t>rom th</w:t>
      </w:r>
      <w:r w:rsidR="007256DC">
        <w:rPr>
          <w:sz w:val="22"/>
        </w:rPr>
        <w:t>is</w:t>
      </w:r>
      <w:r w:rsidRPr="007457C7">
        <w:rPr>
          <w:sz w:val="22"/>
        </w:rPr>
        <w:t xml:space="preserve"> </w:t>
      </w:r>
      <w:r w:rsidR="007256DC">
        <w:rPr>
          <w:sz w:val="22"/>
        </w:rPr>
        <w:t>meeting</w:t>
      </w:r>
      <w:r w:rsidRPr="007457C7">
        <w:rPr>
          <w:sz w:val="22"/>
        </w:rPr>
        <w:t>:</w:t>
      </w:r>
    </w:p>
    <w:p w14:paraId="137F2C0F" w14:textId="77777777" w:rsidR="00514E8F" w:rsidRDefault="00514E8F" w:rsidP="00514E8F">
      <w:pPr>
        <w:spacing w:after="0" w:line="240" w:lineRule="auto"/>
        <w:rPr>
          <w:sz w:val="22"/>
        </w:rPr>
      </w:pPr>
    </w:p>
    <w:p w14:paraId="59DD7D64" w14:textId="747CDC92" w:rsidR="001122CF" w:rsidRDefault="001122CF" w:rsidP="00390985">
      <w:pPr>
        <w:numPr>
          <w:ilvl w:val="0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Source of information</w:t>
      </w:r>
    </w:p>
    <w:p w14:paraId="7526D076" w14:textId="420BCC29" w:rsidR="001122CF" w:rsidRDefault="001122CF" w:rsidP="001122CF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Workgroup members use both clinical and laboratory information to determine Diagnosis Date, not necessarily in a defined hierarchy</w:t>
      </w:r>
    </w:p>
    <w:p w14:paraId="59A423F3" w14:textId="74208B2C" w:rsidR="001122CF" w:rsidRDefault="001122CF" w:rsidP="001122CF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Most members would not use patient self-reported date of physician diagnosis</w:t>
      </w:r>
    </w:p>
    <w:p w14:paraId="1F880847" w14:textId="22423681" w:rsidR="001122CF" w:rsidRDefault="001122CF" w:rsidP="001122CF">
      <w:pPr>
        <w:numPr>
          <w:ilvl w:val="0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Meaning of “diagnosis”</w:t>
      </w:r>
    </w:p>
    <w:p w14:paraId="6E4E0222" w14:textId="615A931F" w:rsidR="00680821" w:rsidRDefault="001122CF" w:rsidP="00680821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 xml:space="preserve">There are two methods of defining </w:t>
      </w:r>
      <w:r w:rsidR="00680821">
        <w:rPr>
          <w:sz w:val="22"/>
        </w:rPr>
        <w:t>Diagnosis Date: when the condition was first suspected or when conclusive evidence of diagnosis was available</w:t>
      </w:r>
    </w:p>
    <w:p w14:paraId="53118F09" w14:textId="77777777" w:rsidR="00680821" w:rsidRDefault="00680821" w:rsidP="00680821">
      <w:pPr>
        <w:numPr>
          <w:ilvl w:val="2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lastRenderedPageBreak/>
        <w:t>For example, when a physician first noted symptoms potentially indicating a disease, versus a conclusive lab result or report to public health</w:t>
      </w:r>
    </w:p>
    <w:p w14:paraId="3F46C7F7" w14:textId="372ED7C2" w:rsidR="00680821" w:rsidRDefault="00680821" w:rsidP="00680821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 xml:space="preserve">The </w:t>
      </w:r>
      <w:r w:rsidRPr="00680821">
        <w:rPr>
          <w:sz w:val="22"/>
        </w:rPr>
        <w:t>method</w:t>
      </w:r>
      <w:r>
        <w:rPr>
          <w:sz w:val="22"/>
        </w:rPr>
        <w:t xml:space="preserve"> used varies </w:t>
      </w:r>
      <w:r w:rsidRPr="00680821">
        <w:rPr>
          <w:sz w:val="22"/>
        </w:rPr>
        <w:t>depending on the jurisdiction</w:t>
      </w:r>
      <w:r>
        <w:rPr>
          <w:sz w:val="22"/>
        </w:rPr>
        <w:t xml:space="preserve">, </w:t>
      </w:r>
      <w:r w:rsidRPr="00680821">
        <w:rPr>
          <w:sz w:val="22"/>
        </w:rPr>
        <w:t>condition</w:t>
      </w:r>
      <w:r>
        <w:rPr>
          <w:sz w:val="22"/>
        </w:rPr>
        <w:t>, available information and surveillance system needs</w:t>
      </w:r>
    </w:p>
    <w:p w14:paraId="04812FBC" w14:textId="0CB29305" w:rsidR="00680821" w:rsidRDefault="00680821" w:rsidP="00680821">
      <w:pPr>
        <w:numPr>
          <w:ilvl w:val="0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Dates most commonly used</w:t>
      </w:r>
    </w:p>
    <w:p w14:paraId="39BEDBA4" w14:textId="3DD76B57" w:rsidR="00680821" w:rsidRDefault="00680821" w:rsidP="00680821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Members most often use Specimen Collection Date, Lab Result Date, and Date Reported to Public Health</w:t>
      </w:r>
    </w:p>
    <w:p w14:paraId="0C3DBDA7" w14:textId="25BF7C94" w:rsidR="00680821" w:rsidRPr="00680821" w:rsidRDefault="00680821" w:rsidP="00680821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Specimen Collection date is used very often because it is generally available</w:t>
      </w:r>
    </w:p>
    <w:p w14:paraId="37120C1B" w14:textId="290D9FDC" w:rsidR="006B096D" w:rsidRDefault="006B096D" w:rsidP="006B096D">
      <w:pPr>
        <w:pStyle w:val="Heading1"/>
        <w:pBdr>
          <w:bottom w:val="single" w:sz="4" w:space="1" w:color="auto"/>
        </w:pBdr>
        <w:spacing w:after="240"/>
        <w:rPr>
          <w:b w:val="0"/>
          <w:i w:val="0"/>
          <w:sz w:val="28"/>
        </w:rPr>
      </w:pPr>
      <w:r>
        <w:rPr>
          <w:b w:val="0"/>
          <w:i w:val="0"/>
          <w:sz w:val="28"/>
        </w:rPr>
        <w:t>Status of Data Elements under Discussion</w:t>
      </w:r>
      <w:r w:rsidRPr="00E70BFD">
        <w:rPr>
          <w:b w:val="0"/>
          <w:i w:val="0"/>
          <w:sz w:val="28"/>
        </w:rPr>
        <w:t xml:space="preserve"> </w:t>
      </w:r>
    </w:p>
    <w:tbl>
      <w:tblPr>
        <w:tblStyle w:val="TableGrid"/>
        <w:tblW w:w="9824" w:type="dxa"/>
        <w:tblLayout w:type="fixed"/>
        <w:tblLook w:val="04A0" w:firstRow="1" w:lastRow="0" w:firstColumn="1" w:lastColumn="0" w:noHBand="0" w:noVBand="1"/>
      </w:tblPr>
      <w:tblGrid>
        <w:gridCol w:w="1228"/>
        <w:gridCol w:w="1228"/>
        <w:gridCol w:w="1228"/>
        <w:gridCol w:w="1228"/>
        <w:gridCol w:w="1228"/>
        <w:gridCol w:w="1228"/>
        <w:gridCol w:w="1228"/>
        <w:gridCol w:w="1228"/>
      </w:tblGrid>
      <w:tr w:rsidR="00642CE6" w14:paraId="27F52317" w14:textId="77777777" w:rsidTr="00642CE6">
        <w:trPr>
          <w:trHeight w:val="959"/>
        </w:trPr>
        <w:tc>
          <w:tcPr>
            <w:tcW w:w="1228" w:type="dxa"/>
            <w:tcBorders>
              <w:right w:val="single" w:sz="12" w:space="0" w:color="auto"/>
            </w:tcBorders>
          </w:tcPr>
          <w:p w14:paraId="4D770D4C" w14:textId="77777777" w:rsidR="00642CE6" w:rsidRDefault="00642CE6" w:rsidP="00642CE6">
            <w:pPr>
              <w:jc w:val="center"/>
              <w:rPr>
                <w:b/>
                <w:sz w:val="18"/>
                <w:szCs w:val="18"/>
              </w:rPr>
            </w:pPr>
          </w:p>
          <w:p w14:paraId="0C828AF8" w14:textId="3DD91E95" w:rsidR="006B096D" w:rsidRPr="006B096D" w:rsidRDefault="006B096D" w:rsidP="00642CE6">
            <w:pPr>
              <w:jc w:val="center"/>
              <w:rPr>
                <w:b/>
                <w:sz w:val="18"/>
                <w:szCs w:val="18"/>
              </w:rPr>
            </w:pPr>
            <w:r w:rsidRPr="006B096D">
              <w:rPr>
                <w:b/>
                <w:sz w:val="18"/>
                <w:szCs w:val="18"/>
              </w:rPr>
              <w:t>Data Element</w:t>
            </w:r>
          </w:p>
        </w:tc>
        <w:tc>
          <w:tcPr>
            <w:tcW w:w="1228" w:type="dxa"/>
            <w:tcBorders>
              <w:left w:val="single" w:sz="12" w:space="0" w:color="auto"/>
            </w:tcBorders>
          </w:tcPr>
          <w:p w14:paraId="0719FDB3" w14:textId="6B460E46" w:rsidR="006B096D" w:rsidRPr="006B096D" w:rsidRDefault="006B096D" w:rsidP="00642CE6">
            <w:pPr>
              <w:jc w:val="center"/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 xml:space="preserve">Solicit </w:t>
            </w:r>
            <w:r w:rsidR="00642CE6">
              <w:rPr>
                <w:sz w:val="18"/>
                <w:szCs w:val="18"/>
              </w:rPr>
              <w:t>I</w:t>
            </w:r>
            <w:r w:rsidRPr="006B096D">
              <w:rPr>
                <w:sz w:val="18"/>
                <w:szCs w:val="18"/>
              </w:rPr>
              <w:t xml:space="preserve">nitial </w:t>
            </w:r>
            <w:r w:rsidR="00642CE6">
              <w:rPr>
                <w:sz w:val="18"/>
                <w:szCs w:val="18"/>
              </w:rPr>
              <w:t>I</w:t>
            </w:r>
            <w:r w:rsidRPr="006B096D">
              <w:rPr>
                <w:sz w:val="18"/>
                <w:szCs w:val="18"/>
              </w:rPr>
              <w:t>nput</w:t>
            </w:r>
          </w:p>
        </w:tc>
        <w:tc>
          <w:tcPr>
            <w:tcW w:w="1228" w:type="dxa"/>
          </w:tcPr>
          <w:p w14:paraId="0B2678F3" w14:textId="5CBE00D9" w:rsidR="006B096D" w:rsidRPr="006B096D" w:rsidRDefault="006B096D" w:rsidP="00642CE6">
            <w:pPr>
              <w:jc w:val="center"/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 xml:space="preserve">Discussion on Workgroup </w:t>
            </w:r>
            <w:r w:rsidR="00642CE6">
              <w:rPr>
                <w:sz w:val="18"/>
                <w:szCs w:val="18"/>
              </w:rPr>
              <w:t>C</w:t>
            </w:r>
            <w:r w:rsidRPr="006B096D">
              <w:rPr>
                <w:sz w:val="18"/>
                <w:szCs w:val="18"/>
              </w:rPr>
              <w:t>all</w:t>
            </w:r>
          </w:p>
        </w:tc>
        <w:tc>
          <w:tcPr>
            <w:tcW w:w="1228" w:type="dxa"/>
          </w:tcPr>
          <w:p w14:paraId="5DFAA93D" w14:textId="13BB3D51" w:rsidR="006B096D" w:rsidRPr="006B096D" w:rsidRDefault="00642CE6" w:rsidP="00642C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Distribute S</w:t>
            </w:r>
            <w:r w:rsidR="006B096D" w:rsidRPr="006B096D">
              <w:rPr>
                <w:sz w:val="18"/>
                <w:szCs w:val="18"/>
              </w:rPr>
              <w:t xml:space="preserve">ample </w:t>
            </w:r>
            <w:r>
              <w:rPr>
                <w:sz w:val="18"/>
                <w:szCs w:val="18"/>
              </w:rPr>
              <w:t>D</w:t>
            </w:r>
            <w:r w:rsidR="006B096D" w:rsidRPr="006B096D">
              <w:rPr>
                <w:sz w:val="18"/>
                <w:szCs w:val="18"/>
              </w:rPr>
              <w:t>efinitions</w:t>
            </w:r>
          </w:p>
        </w:tc>
        <w:tc>
          <w:tcPr>
            <w:tcW w:w="1228" w:type="dxa"/>
          </w:tcPr>
          <w:p w14:paraId="34A98467" w14:textId="77777777" w:rsidR="00642CE6" w:rsidRDefault="00642CE6" w:rsidP="00642CE6">
            <w:pPr>
              <w:jc w:val="center"/>
              <w:rPr>
                <w:sz w:val="18"/>
                <w:szCs w:val="18"/>
              </w:rPr>
            </w:pPr>
          </w:p>
          <w:p w14:paraId="743B7461" w14:textId="50FA7D66" w:rsidR="006B096D" w:rsidRPr="006B096D" w:rsidRDefault="006B096D" w:rsidP="00642CE6">
            <w:pPr>
              <w:jc w:val="center"/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>Vot</w:t>
            </w:r>
            <w:r w:rsidR="00642CE6">
              <w:rPr>
                <w:sz w:val="18"/>
                <w:szCs w:val="18"/>
              </w:rPr>
              <w:t>e</w:t>
            </w:r>
            <w:r w:rsidRPr="006B096D">
              <w:rPr>
                <w:sz w:val="18"/>
                <w:szCs w:val="18"/>
              </w:rPr>
              <w:t xml:space="preserve"> on </w:t>
            </w:r>
            <w:r w:rsidR="00642CE6">
              <w:rPr>
                <w:sz w:val="18"/>
                <w:szCs w:val="18"/>
              </w:rPr>
              <w:t>D</w:t>
            </w:r>
            <w:r w:rsidRPr="006B096D">
              <w:rPr>
                <w:sz w:val="18"/>
                <w:szCs w:val="18"/>
              </w:rPr>
              <w:t>efinitions</w:t>
            </w:r>
          </w:p>
        </w:tc>
        <w:tc>
          <w:tcPr>
            <w:tcW w:w="1228" w:type="dxa"/>
          </w:tcPr>
          <w:p w14:paraId="27ECAAAC" w14:textId="11C306FB" w:rsidR="006B096D" w:rsidRPr="006B096D" w:rsidRDefault="006B096D" w:rsidP="00642CE6">
            <w:pPr>
              <w:jc w:val="center"/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>Discus</w:t>
            </w:r>
            <w:r w:rsidR="00642CE6">
              <w:rPr>
                <w:sz w:val="18"/>
                <w:szCs w:val="18"/>
              </w:rPr>
              <w:t>s R</w:t>
            </w:r>
            <w:r w:rsidRPr="006B096D">
              <w:rPr>
                <w:sz w:val="18"/>
                <w:szCs w:val="18"/>
              </w:rPr>
              <w:t xml:space="preserve">esults on Workgroup </w:t>
            </w:r>
            <w:r w:rsidR="00642CE6">
              <w:rPr>
                <w:sz w:val="18"/>
                <w:szCs w:val="18"/>
              </w:rPr>
              <w:t>C</w:t>
            </w:r>
            <w:r w:rsidRPr="006B096D">
              <w:rPr>
                <w:sz w:val="18"/>
                <w:szCs w:val="18"/>
              </w:rPr>
              <w:t>all</w:t>
            </w:r>
          </w:p>
        </w:tc>
        <w:tc>
          <w:tcPr>
            <w:tcW w:w="1228" w:type="dxa"/>
          </w:tcPr>
          <w:p w14:paraId="3D5C3EA8" w14:textId="1EF603E5" w:rsidR="006B096D" w:rsidRPr="006B096D" w:rsidRDefault="00642CE6" w:rsidP="00642C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Develop C</w:t>
            </w:r>
            <w:r w:rsidR="006B096D" w:rsidRPr="006B096D">
              <w:rPr>
                <w:sz w:val="18"/>
                <w:szCs w:val="18"/>
              </w:rPr>
              <w:t xml:space="preserve">onsensus </w:t>
            </w:r>
            <w:r>
              <w:rPr>
                <w:sz w:val="18"/>
                <w:szCs w:val="18"/>
              </w:rPr>
              <w:t>D</w:t>
            </w:r>
            <w:r w:rsidR="006B096D" w:rsidRPr="006B096D">
              <w:rPr>
                <w:sz w:val="18"/>
                <w:szCs w:val="18"/>
              </w:rPr>
              <w:t>efinition</w:t>
            </w:r>
          </w:p>
        </w:tc>
        <w:tc>
          <w:tcPr>
            <w:tcW w:w="1228" w:type="dxa"/>
          </w:tcPr>
          <w:p w14:paraId="16DC9963" w14:textId="66492ECB" w:rsidR="006B096D" w:rsidRPr="006B096D" w:rsidRDefault="00642CE6" w:rsidP="00642C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Present D</w:t>
            </w:r>
            <w:r w:rsidR="006B096D" w:rsidRPr="006B096D">
              <w:rPr>
                <w:sz w:val="18"/>
                <w:szCs w:val="18"/>
              </w:rPr>
              <w:t>efinition</w:t>
            </w:r>
            <w:r>
              <w:rPr>
                <w:sz w:val="18"/>
                <w:szCs w:val="18"/>
              </w:rPr>
              <w:t xml:space="preserve"> </w:t>
            </w:r>
            <w:r w:rsidR="006B096D" w:rsidRPr="006B096D">
              <w:rPr>
                <w:sz w:val="18"/>
                <w:szCs w:val="18"/>
              </w:rPr>
              <w:t>to CSTE</w:t>
            </w:r>
          </w:p>
        </w:tc>
      </w:tr>
      <w:tr w:rsidR="00642CE6" w14:paraId="095A0B9C" w14:textId="77777777" w:rsidTr="00642CE6">
        <w:trPr>
          <w:trHeight w:val="780"/>
        </w:trPr>
        <w:tc>
          <w:tcPr>
            <w:tcW w:w="1228" w:type="dxa"/>
            <w:tcBorders>
              <w:right w:val="single" w:sz="12" w:space="0" w:color="auto"/>
            </w:tcBorders>
          </w:tcPr>
          <w:p w14:paraId="024FDEB5" w14:textId="21082B1C" w:rsidR="006B096D" w:rsidRPr="006B096D" w:rsidRDefault="006B096D" w:rsidP="00175BB2">
            <w:pPr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>Date of Illness Onset</w:t>
            </w:r>
          </w:p>
        </w:tc>
        <w:tc>
          <w:tcPr>
            <w:tcW w:w="1228" w:type="dxa"/>
            <w:tcBorders>
              <w:left w:val="single" w:sz="12" w:space="0" w:color="auto"/>
            </w:tcBorders>
          </w:tcPr>
          <w:p w14:paraId="700E1E9B" w14:textId="021CD1A5" w:rsidR="006B096D" w:rsidRDefault="00642CE6" w:rsidP="006B096D">
            <w:pPr>
              <w:rPr>
                <w:sz w:val="32"/>
                <w:szCs w:val="18"/>
              </w:rPr>
            </w:pPr>
            <w:r w:rsidRPr="00642CE6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31C189D" wp14:editId="662391C6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52705</wp:posOffset>
                      </wp:positionV>
                      <wp:extent cx="409575" cy="352425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556A8C" w14:textId="77777777" w:rsidR="004D6426" w:rsidRPr="00642CE6" w:rsidRDefault="004D6426" w:rsidP="00642CE6">
                                  <w:pPr>
                                    <w:rPr>
                                      <w:b/>
                                      <w:color w:val="006600"/>
                                    </w:rPr>
                                  </w:pPr>
                                  <w:r w:rsidRPr="00642CE6">
                                    <w:rPr>
                                      <w:b/>
                                      <w:color w:val="006600"/>
                                      <w:sz w:val="32"/>
                                      <w:szCs w:val="1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1C18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9.95pt;margin-top:4.15pt;width:32.25pt;height:2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" filled="f" stroked="f">
                      <v:textbox>
                        <w:txbxContent>
                          <w:p w14:paraId="5E556A8C" w14:textId="77777777" w:rsidR="004D6426" w:rsidRPr="00642CE6" w:rsidRDefault="004D6426" w:rsidP="00642CE6">
                            <w:pPr>
                              <w:rPr>
                                <w:b/>
                                <w:color w:val="006600"/>
                              </w:rPr>
                            </w:pPr>
                            <w:r w:rsidRPr="00642CE6">
                              <w:rPr>
                                <w:b/>
                                <w:color w:val="006600"/>
                                <w:sz w:val="32"/>
                                <w:szCs w:val="1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D1F85D1" w14:textId="48555530" w:rsidR="006B096D" w:rsidRPr="006B096D" w:rsidRDefault="006B096D" w:rsidP="006B09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4D5D8861" w14:textId="299EF8C9" w:rsidR="006B096D" w:rsidRPr="006B096D" w:rsidRDefault="00642CE6" w:rsidP="00175BB2">
            <w:pPr>
              <w:rPr>
                <w:sz w:val="18"/>
                <w:szCs w:val="18"/>
              </w:rPr>
            </w:pPr>
            <w:r w:rsidRPr="00642CE6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E6088A7" wp14:editId="6849F5BA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52705</wp:posOffset>
                      </wp:positionV>
                      <wp:extent cx="409575" cy="352425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428D66" w14:textId="77777777" w:rsidR="004D6426" w:rsidRPr="00642CE6" w:rsidRDefault="004D6426" w:rsidP="00642CE6">
                                  <w:pPr>
                                    <w:rPr>
                                      <w:b/>
                                      <w:color w:val="006600"/>
                                    </w:rPr>
                                  </w:pPr>
                                  <w:r w:rsidRPr="00642CE6">
                                    <w:rPr>
                                      <w:b/>
                                      <w:color w:val="006600"/>
                                      <w:sz w:val="32"/>
                                      <w:szCs w:val="1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6088A7" id="_x0000_s1027" type="#_x0000_t202" style="position:absolute;margin-left:9.55pt;margin-top:4.15pt;width:32.25pt;height:27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" filled="f" stroked="f">
                      <v:textbox>
                        <w:txbxContent>
                          <w:p w14:paraId="00428D66" w14:textId="77777777" w:rsidR="004D6426" w:rsidRPr="00642CE6" w:rsidRDefault="004D6426" w:rsidP="00642CE6">
                            <w:pPr>
                              <w:rPr>
                                <w:b/>
                                <w:color w:val="006600"/>
                              </w:rPr>
                            </w:pPr>
                            <w:r w:rsidRPr="00642CE6">
                              <w:rPr>
                                <w:b/>
                                <w:color w:val="006600"/>
                                <w:sz w:val="32"/>
                                <w:szCs w:val="1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28" w:type="dxa"/>
          </w:tcPr>
          <w:p w14:paraId="1845DFD6" w14:textId="52BAEE04" w:rsidR="006B096D" w:rsidRPr="006B096D" w:rsidRDefault="00882BAE" w:rsidP="00175BB2">
            <w:pPr>
              <w:rPr>
                <w:sz w:val="18"/>
                <w:szCs w:val="18"/>
              </w:rPr>
            </w:pPr>
            <w:r w:rsidRPr="00642CE6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147A5EAC" wp14:editId="21DA9385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57150</wp:posOffset>
                      </wp:positionV>
                      <wp:extent cx="409575" cy="352425"/>
                      <wp:effectExtent l="0" t="0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C42017" w14:textId="77777777" w:rsidR="00882BAE" w:rsidRPr="00642CE6" w:rsidRDefault="00882BAE" w:rsidP="00882BAE">
                                  <w:pPr>
                                    <w:rPr>
                                      <w:b/>
                                      <w:color w:val="006600"/>
                                    </w:rPr>
                                  </w:pPr>
                                  <w:r w:rsidRPr="00642CE6">
                                    <w:rPr>
                                      <w:b/>
                                      <w:color w:val="006600"/>
                                      <w:sz w:val="32"/>
                                      <w:szCs w:val="1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A5EAC" id="Text Box 1" o:spid="_x0000_s1028" type="#_x0000_t202" style="position:absolute;margin-left:7.3pt;margin-top:4.5pt;width:32.25pt;height:27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" filled="f" stroked="f">
                      <v:textbox>
                        <w:txbxContent>
                          <w:p w14:paraId="03C42017" w14:textId="77777777" w:rsidR="00882BAE" w:rsidRPr="00642CE6" w:rsidRDefault="00882BAE" w:rsidP="00882BAE">
                            <w:pPr>
                              <w:rPr>
                                <w:b/>
                                <w:color w:val="006600"/>
                              </w:rPr>
                            </w:pPr>
                            <w:r w:rsidRPr="00642CE6">
                              <w:rPr>
                                <w:b/>
                                <w:color w:val="006600"/>
                                <w:sz w:val="32"/>
                                <w:szCs w:val="1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28" w:type="dxa"/>
          </w:tcPr>
          <w:p w14:paraId="4BA8CC1D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25AB574B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39409B28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7E8D2F3C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</w:tr>
      <w:tr w:rsidR="00642CE6" w14:paraId="36BC053F" w14:textId="77777777" w:rsidTr="00642CE6">
        <w:trPr>
          <w:trHeight w:val="780"/>
        </w:trPr>
        <w:tc>
          <w:tcPr>
            <w:tcW w:w="1228" w:type="dxa"/>
            <w:tcBorders>
              <w:right w:val="single" w:sz="12" w:space="0" w:color="auto"/>
            </w:tcBorders>
          </w:tcPr>
          <w:p w14:paraId="5E7C080F" w14:textId="7694F55E" w:rsidR="006B096D" w:rsidRPr="006B096D" w:rsidRDefault="006B096D" w:rsidP="00175BB2">
            <w:pPr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>Diagnosis Date</w:t>
            </w:r>
          </w:p>
        </w:tc>
        <w:tc>
          <w:tcPr>
            <w:tcW w:w="1228" w:type="dxa"/>
            <w:tcBorders>
              <w:left w:val="single" w:sz="12" w:space="0" w:color="auto"/>
            </w:tcBorders>
          </w:tcPr>
          <w:p w14:paraId="574DFD9E" w14:textId="65A73226" w:rsidR="006B096D" w:rsidRPr="006B096D" w:rsidRDefault="00642CE6" w:rsidP="00175BB2">
            <w:pPr>
              <w:rPr>
                <w:sz w:val="18"/>
                <w:szCs w:val="18"/>
              </w:rPr>
            </w:pPr>
            <w:r w:rsidRPr="00642CE6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4340D71A" wp14:editId="3FD10B52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45720</wp:posOffset>
                      </wp:positionV>
                      <wp:extent cx="409575" cy="352425"/>
                      <wp:effectExtent l="0" t="0" r="0" b="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1A7177" w14:textId="77777777" w:rsidR="004D6426" w:rsidRPr="00642CE6" w:rsidRDefault="004D6426" w:rsidP="00642CE6">
                                  <w:pPr>
                                    <w:rPr>
                                      <w:b/>
                                      <w:color w:val="006600"/>
                                    </w:rPr>
                                  </w:pPr>
                                  <w:r w:rsidRPr="00642CE6">
                                    <w:rPr>
                                      <w:b/>
                                      <w:color w:val="006600"/>
                                      <w:sz w:val="32"/>
                                      <w:szCs w:val="1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40D71A" id="_x0000_s1029" type="#_x0000_t202" style="position:absolute;margin-left:9.95pt;margin-top:3.6pt;width:32.25pt;height:27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" filled="f" stroked="f">
                      <v:textbox>
                        <w:txbxContent>
                          <w:p w14:paraId="641A7177" w14:textId="77777777" w:rsidR="004D6426" w:rsidRPr="00642CE6" w:rsidRDefault="004D6426" w:rsidP="00642CE6">
                            <w:pPr>
                              <w:rPr>
                                <w:b/>
                                <w:color w:val="006600"/>
                              </w:rPr>
                            </w:pPr>
                            <w:r w:rsidRPr="00642CE6">
                              <w:rPr>
                                <w:b/>
                                <w:color w:val="006600"/>
                                <w:sz w:val="32"/>
                                <w:szCs w:val="1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28" w:type="dxa"/>
          </w:tcPr>
          <w:p w14:paraId="66076BE4" w14:textId="5A3BB664" w:rsidR="006B096D" w:rsidRPr="006B096D" w:rsidRDefault="00882BAE" w:rsidP="00175BB2">
            <w:pPr>
              <w:rPr>
                <w:sz w:val="18"/>
                <w:szCs w:val="18"/>
              </w:rPr>
            </w:pPr>
            <w:r w:rsidRPr="00642CE6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0BA0BB4B" wp14:editId="24F226CF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50800</wp:posOffset>
                      </wp:positionV>
                      <wp:extent cx="409575" cy="352425"/>
                      <wp:effectExtent l="0" t="0" r="0" b="0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DBBEF7" w14:textId="77777777" w:rsidR="00882BAE" w:rsidRPr="00642CE6" w:rsidRDefault="00882BAE" w:rsidP="00882BAE">
                                  <w:pPr>
                                    <w:rPr>
                                      <w:b/>
                                      <w:color w:val="006600"/>
                                    </w:rPr>
                                  </w:pPr>
                                  <w:r w:rsidRPr="00642CE6">
                                    <w:rPr>
                                      <w:b/>
                                      <w:color w:val="006600"/>
                                      <w:sz w:val="32"/>
                                      <w:szCs w:val="1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A0BB4B" id="_x0000_s1030" type="#_x0000_t202" style="position:absolute;margin-left:10.45pt;margin-top:4pt;width:32.25pt;height:27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" filled="f" stroked="f">
                      <v:textbox>
                        <w:txbxContent>
                          <w:p w14:paraId="27DBBEF7" w14:textId="77777777" w:rsidR="00882BAE" w:rsidRPr="00642CE6" w:rsidRDefault="00882BAE" w:rsidP="00882BAE">
                            <w:pPr>
                              <w:rPr>
                                <w:b/>
                                <w:color w:val="006600"/>
                              </w:rPr>
                            </w:pPr>
                            <w:r w:rsidRPr="00642CE6">
                              <w:rPr>
                                <w:b/>
                                <w:color w:val="006600"/>
                                <w:sz w:val="32"/>
                                <w:szCs w:val="1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28" w:type="dxa"/>
          </w:tcPr>
          <w:p w14:paraId="45C2ED55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6217B81C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42FEE908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483EB019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27F680E8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</w:tr>
      <w:tr w:rsidR="00642CE6" w14:paraId="626343F9" w14:textId="77777777" w:rsidTr="00642CE6">
        <w:trPr>
          <w:trHeight w:val="780"/>
        </w:trPr>
        <w:tc>
          <w:tcPr>
            <w:tcW w:w="1228" w:type="dxa"/>
            <w:tcBorders>
              <w:right w:val="single" w:sz="12" w:space="0" w:color="auto"/>
            </w:tcBorders>
          </w:tcPr>
          <w:p w14:paraId="662207DE" w14:textId="21176DB9" w:rsidR="006B096D" w:rsidRPr="006B096D" w:rsidRDefault="006B096D" w:rsidP="00175BB2">
            <w:pPr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 xml:space="preserve">Date </w:t>
            </w:r>
            <w:r>
              <w:rPr>
                <w:sz w:val="18"/>
                <w:szCs w:val="18"/>
              </w:rPr>
              <w:t>First Reported to PHD</w:t>
            </w:r>
          </w:p>
        </w:tc>
        <w:tc>
          <w:tcPr>
            <w:tcW w:w="1228" w:type="dxa"/>
            <w:tcBorders>
              <w:left w:val="single" w:sz="12" w:space="0" w:color="auto"/>
            </w:tcBorders>
          </w:tcPr>
          <w:p w14:paraId="4294C284" w14:textId="37AB68D9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5FF706E3" w14:textId="65A54F7F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22D01081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2315D6C5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17DCF5FF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12D5F47B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3510D90B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</w:tr>
    </w:tbl>
    <w:p w14:paraId="58408748" w14:textId="3F638950" w:rsidR="006B096D" w:rsidRPr="0014724A" w:rsidRDefault="006B096D" w:rsidP="00175BB2">
      <w:pPr>
        <w:spacing w:after="0" w:line="240" w:lineRule="auto"/>
        <w:rPr>
          <w:sz w:val="22"/>
        </w:rPr>
      </w:pPr>
    </w:p>
    <w:p w14:paraId="620CC942" w14:textId="20AE118B" w:rsidR="00A45471" w:rsidRDefault="006C752C" w:rsidP="00A45471">
      <w:pPr>
        <w:pStyle w:val="Heading1"/>
        <w:pBdr>
          <w:bottom w:val="single" w:sz="4" w:space="1" w:color="auto"/>
        </w:pBdr>
        <w:spacing w:after="240"/>
        <w:rPr>
          <w:b w:val="0"/>
          <w:i w:val="0"/>
          <w:sz w:val="28"/>
        </w:rPr>
      </w:pPr>
      <w:r>
        <w:rPr>
          <w:b w:val="0"/>
          <w:i w:val="0"/>
          <w:sz w:val="28"/>
        </w:rPr>
        <w:t>Act</w:t>
      </w:r>
      <w:r w:rsidR="003517BA">
        <w:rPr>
          <w:b w:val="0"/>
          <w:i w:val="0"/>
          <w:sz w:val="28"/>
        </w:rPr>
        <w:t>i</w:t>
      </w:r>
      <w:r>
        <w:rPr>
          <w:b w:val="0"/>
          <w:i w:val="0"/>
          <w:sz w:val="28"/>
        </w:rPr>
        <w:t>v</w:t>
      </w:r>
      <w:r w:rsidR="00A45471" w:rsidRPr="00A45471">
        <w:rPr>
          <w:b w:val="0"/>
          <w:i w:val="0"/>
          <w:sz w:val="28"/>
        </w:rPr>
        <w:t>ities Planned For The Next Reporting Period</w:t>
      </w:r>
      <w:r w:rsidR="00A45471" w:rsidRPr="00E70BFD">
        <w:rPr>
          <w:b w:val="0"/>
          <w:i w:val="0"/>
          <w:sz w:val="28"/>
        </w:rPr>
        <w:t xml:space="preserve"> </w:t>
      </w:r>
    </w:p>
    <w:p w14:paraId="21CB36C8" w14:textId="5BD9A2C7" w:rsidR="00F44120" w:rsidRPr="00F44120" w:rsidRDefault="003517BA" w:rsidP="007256DC">
      <w:pPr>
        <w:pStyle w:val="ListParagraph"/>
        <w:numPr>
          <w:ilvl w:val="0"/>
          <w:numId w:val="17"/>
        </w:numPr>
        <w:rPr>
          <w:sz w:val="22"/>
        </w:rPr>
      </w:pPr>
      <w:r w:rsidRPr="00F44120">
        <w:rPr>
          <w:b/>
          <w:sz w:val="22"/>
        </w:rPr>
        <w:t>Lon</w:t>
      </w:r>
      <w:r w:rsidR="00F44120" w:rsidRPr="00F44120">
        <w:rPr>
          <w:b/>
          <w:sz w:val="22"/>
        </w:rPr>
        <w:t>g-term roadmap assessment</w:t>
      </w:r>
      <w:r w:rsidRPr="00F44120">
        <w:rPr>
          <w:b/>
          <w:sz w:val="22"/>
        </w:rPr>
        <w:t>:</w:t>
      </w:r>
      <w:r w:rsidRPr="003517BA">
        <w:rPr>
          <w:sz w:val="22"/>
        </w:rPr>
        <w:t xml:space="preserve"> </w:t>
      </w:r>
      <w:r w:rsidR="00C801CA">
        <w:rPr>
          <w:sz w:val="22"/>
        </w:rPr>
        <w:t>M</w:t>
      </w:r>
      <w:r w:rsidRPr="003517BA">
        <w:rPr>
          <w:sz w:val="22"/>
        </w:rPr>
        <w:t>embers will be assisting in the planning for Workgroup activities following</w:t>
      </w:r>
      <w:r w:rsidR="00F44120">
        <w:rPr>
          <w:sz w:val="22"/>
        </w:rPr>
        <w:t xml:space="preserve"> the</w:t>
      </w:r>
      <w:r w:rsidRPr="003517BA">
        <w:rPr>
          <w:sz w:val="22"/>
        </w:rPr>
        <w:t xml:space="preserve"> </w:t>
      </w:r>
      <w:r w:rsidR="00F44120">
        <w:rPr>
          <w:sz w:val="22"/>
        </w:rPr>
        <w:t xml:space="preserve">2018 </w:t>
      </w:r>
      <w:r w:rsidRPr="003517BA">
        <w:rPr>
          <w:sz w:val="22"/>
        </w:rPr>
        <w:t xml:space="preserve">CSTE </w:t>
      </w:r>
      <w:r w:rsidR="00F44120">
        <w:rPr>
          <w:sz w:val="22"/>
        </w:rPr>
        <w:t>Annual Conference</w:t>
      </w:r>
      <w:r w:rsidR="00390985">
        <w:rPr>
          <w:sz w:val="22"/>
        </w:rPr>
        <w:t xml:space="preserve"> using an</w:t>
      </w:r>
      <w:r w:rsidRPr="003517BA">
        <w:rPr>
          <w:sz w:val="22"/>
        </w:rPr>
        <w:t xml:space="preserve"> online survey.</w:t>
      </w:r>
      <w:r w:rsidR="00F44120">
        <w:rPr>
          <w:sz w:val="22"/>
        </w:rPr>
        <w:t xml:space="preserve"> We </w:t>
      </w:r>
      <w:r w:rsidR="00680821">
        <w:rPr>
          <w:sz w:val="22"/>
        </w:rPr>
        <w:t>are finalizing the questions for the survey and plan to distribute to workgroup members in the coming week.</w:t>
      </w:r>
    </w:p>
    <w:p w14:paraId="00BE272B" w14:textId="79618B2A" w:rsidR="003517BA" w:rsidRDefault="007256DC" w:rsidP="00F44120">
      <w:pPr>
        <w:pStyle w:val="ListParagraph"/>
        <w:numPr>
          <w:ilvl w:val="0"/>
          <w:numId w:val="17"/>
        </w:numPr>
        <w:rPr>
          <w:sz w:val="22"/>
        </w:rPr>
      </w:pPr>
      <w:r>
        <w:rPr>
          <w:b/>
          <w:sz w:val="22"/>
        </w:rPr>
        <w:t>C</w:t>
      </w:r>
      <w:r w:rsidR="00F44120" w:rsidRPr="00F44120">
        <w:rPr>
          <w:b/>
          <w:sz w:val="22"/>
        </w:rPr>
        <w:t>onsensus vote</w:t>
      </w:r>
      <w:r>
        <w:rPr>
          <w:b/>
          <w:sz w:val="22"/>
        </w:rPr>
        <w:t xml:space="preserve"> for Date of Illness Onset</w:t>
      </w:r>
      <w:r w:rsidR="00F44120" w:rsidRPr="00F44120">
        <w:rPr>
          <w:b/>
          <w:sz w:val="22"/>
        </w:rPr>
        <w:t>:</w:t>
      </w:r>
      <w:r w:rsidR="00F44120" w:rsidRPr="00F44120">
        <w:rPr>
          <w:sz w:val="22"/>
        </w:rPr>
        <w:t xml:space="preserve"> </w:t>
      </w:r>
      <w:r w:rsidR="00390985">
        <w:rPr>
          <w:sz w:val="22"/>
        </w:rPr>
        <w:t>The initial discussion of Date of Illness Onset ha</w:t>
      </w:r>
      <w:r w:rsidR="00680821">
        <w:rPr>
          <w:sz w:val="22"/>
        </w:rPr>
        <w:t>s</w:t>
      </w:r>
      <w:r w:rsidR="00390985">
        <w:rPr>
          <w:sz w:val="22"/>
        </w:rPr>
        <w:t xml:space="preserve"> been completed and the draft definition has been distributed. </w:t>
      </w:r>
      <w:r w:rsidR="00650267">
        <w:rPr>
          <w:sz w:val="22"/>
        </w:rPr>
        <w:t xml:space="preserve">Members are </w:t>
      </w:r>
      <w:r w:rsidR="00680821">
        <w:rPr>
          <w:sz w:val="22"/>
        </w:rPr>
        <w:t xml:space="preserve">still able to </w:t>
      </w:r>
      <w:r w:rsidR="00650267">
        <w:rPr>
          <w:sz w:val="22"/>
        </w:rPr>
        <w:t>review and provi</w:t>
      </w:r>
      <w:r w:rsidR="00680821">
        <w:rPr>
          <w:sz w:val="22"/>
        </w:rPr>
        <w:t>de</w:t>
      </w:r>
      <w:r w:rsidR="00650267">
        <w:rPr>
          <w:sz w:val="22"/>
        </w:rPr>
        <w:t xml:space="preserve"> their feedback on the definition</w:t>
      </w:r>
      <w:r w:rsidR="00680821">
        <w:rPr>
          <w:sz w:val="22"/>
        </w:rPr>
        <w:t>, and a revised definition will be presented on the next workgroup call.</w:t>
      </w:r>
    </w:p>
    <w:p w14:paraId="122450B6" w14:textId="4A904434" w:rsidR="00FA6E81" w:rsidRPr="00680821" w:rsidRDefault="00F44120" w:rsidP="00835073">
      <w:pPr>
        <w:pStyle w:val="ListParagraph"/>
        <w:numPr>
          <w:ilvl w:val="0"/>
          <w:numId w:val="17"/>
        </w:numPr>
        <w:rPr>
          <w:sz w:val="22"/>
        </w:rPr>
      </w:pPr>
      <w:r w:rsidRPr="00680821">
        <w:rPr>
          <w:b/>
          <w:sz w:val="22"/>
        </w:rPr>
        <w:t>Diagnosis Date discussion:</w:t>
      </w:r>
      <w:r w:rsidRPr="00680821">
        <w:rPr>
          <w:sz w:val="22"/>
        </w:rPr>
        <w:t xml:space="preserve"> We </w:t>
      </w:r>
      <w:r w:rsidR="00680821">
        <w:rPr>
          <w:sz w:val="22"/>
        </w:rPr>
        <w:t>will fin</w:t>
      </w:r>
      <w:r w:rsidR="00145F45">
        <w:rPr>
          <w:sz w:val="22"/>
        </w:rPr>
        <w:t>ish gathering initial input on Diagnosis Date usage and begin to discuss proposed solutions to the sources of variation.</w:t>
      </w:r>
    </w:p>
    <w:sectPr w:rsidR="00FA6E81" w:rsidRPr="00680821" w:rsidSect="00E75199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1794" w:right="1440" w:bottom="1440" w:left="1440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BD3C11" w14:textId="77777777" w:rsidR="00E902CB" w:rsidRDefault="00E902CB" w:rsidP="00957C27">
      <w:pPr>
        <w:spacing w:after="0" w:line="240" w:lineRule="auto"/>
      </w:pPr>
      <w:r>
        <w:separator/>
      </w:r>
    </w:p>
  </w:endnote>
  <w:endnote w:type="continuationSeparator" w:id="0">
    <w:p w14:paraId="03B1B236" w14:textId="77777777" w:rsidR="00E902CB" w:rsidRDefault="00E902CB" w:rsidP="00957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21F6E2" w14:textId="77777777" w:rsidR="004D6426" w:rsidRPr="00D53857" w:rsidRDefault="004D6426" w:rsidP="00D53857">
    <w:pPr>
      <w:pStyle w:val="Footer"/>
      <w:ind w:left="-576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487CD2" w14:textId="77777777" w:rsidR="00E902CB" w:rsidRDefault="00E902CB" w:rsidP="00957C27">
      <w:pPr>
        <w:spacing w:after="0" w:line="240" w:lineRule="auto"/>
      </w:pPr>
      <w:r>
        <w:separator/>
      </w:r>
    </w:p>
  </w:footnote>
  <w:footnote w:type="continuationSeparator" w:id="0">
    <w:p w14:paraId="42BBD373" w14:textId="77777777" w:rsidR="00E902CB" w:rsidRDefault="00E902CB" w:rsidP="00957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28BDC" w14:textId="77777777" w:rsidR="004D6426" w:rsidRDefault="00E902CB">
    <w:pPr>
      <w:pStyle w:val="Header"/>
    </w:pPr>
    <w:r>
      <w:rPr>
        <w:noProof/>
      </w:rPr>
      <w:pict w14:anchorId="79F2D4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6716079" o:spid="_x0000_s2053" type="#_x0000_t75" style="position:absolute;margin-left:0;margin-top:0;width:356.55pt;height:575.8pt;z-index:-251658752;mso-position-horizontal:center;mso-position-horizontal-relative:margin;mso-position-vertical:center;mso-position-vertical-relative:margin" o:allowincell="f">
          <v:imagedata r:id="rId1" o:title="background-6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6D830" w14:textId="77777777" w:rsidR="004D6426" w:rsidRDefault="004D6426">
    <w:pPr>
      <w:pStyle w:val="Header"/>
    </w:pPr>
  </w:p>
  <w:sdt>
    <w:sdtPr>
      <w:id w:val="-2048525405"/>
      <w:docPartObj>
        <w:docPartGallery w:val="Page Numbers (Top of Page)"/>
        <w:docPartUnique/>
      </w:docPartObj>
    </w:sdtPr>
    <w:sdtEndPr/>
    <w:sdtContent>
      <w:p w14:paraId="6A505F02" w14:textId="7140EDBB" w:rsidR="004D6426" w:rsidRPr="00E75199" w:rsidRDefault="004D6426" w:rsidP="00E75199">
        <w:pPr>
          <w:pStyle w:val="Header"/>
          <w:ind w:right="-1008"/>
          <w:rPr>
            <w:i/>
            <w:color w:val="19536E"/>
            <w:sz w:val="28"/>
            <w:szCs w:val="28"/>
          </w:rPr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b/>
            <w:bCs/>
            <w:sz w:val="24"/>
            <w:szCs w:val="24"/>
          </w:rPr>
          <w:tab/>
        </w:r>
        <w:r>
          <w:rPr>
            <w:b/>
            <w:bCs/>
            <w:sz w:val="24"/>
            <w:szCs w:val="24"/>
          </w:rPr>
          <w:tab/>
        </w:r>
        <w:r w:rsidRPr="002D246A">
          <w:rPr>
            <w:i/>
            <w:color w:val="19536E"/>
            <w:sz w:val="28"/>
            <w:szCs w:val="28"/>
          </w:rPr>
          <w:t xml:space="preserve">Project </w:t>
        </w:r>
        <w:r>
          <w:rPr>
            <w:i/>
            <w:color w:val="19536E"/>
            <w:sz w:val="28"/>
            <w:szCs w:val="28"/>
          </w:rPr>
          <w:t>Status Report</w:t>
        </w:r>
      </w:p>
    </w:sdtContent>
  </w:sdt>
  <w:p w14:paraId="2859CB10" w14:textId="77777777" w:rsidR="004D6426" w:rsidRPr="002D246A" w:rsidRDefault="004D6426" w:rsidP="00E75199">
    <w:pPr>
      <w:pStyle w:val="Header"/>
      <w:ind w:right="-1008"/>
      <w:rPr>
        <w:i/>
        <w:color w:val="19536E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E49D8F" w14:textId="4168FB98" w:rsidR="004D6426" w:rsidRDefault="004D6426" w:rsidP="002E2E93">
    <w:pPr>
      <w:pStyle w:val="Header"/>
      <w:ind w:left="-1354" w:right="-1008"/>
    </w:pPr>
    <w:r>
      <w:rPr>
        <w:noProof/>
      </w:rPr>
      <w:br/>
      <w:t xml:space="preserve">                 </w:t>
    </w:r>
    <w:r>
      <w:rPr>
        <w:noProof/>
      </w:rPr>
      <w:drawing>
        <wp:inline distT="0" distB="0" distL="0" distR="0" wp14:anchorId="308402DA" wp14:editId="528AEE34">
          <wp:extent cx="1860550" cy="621189"/>
          <wp:effectExtent l="0" t="0" r="635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STE_plai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3661" cy="6355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B468D"/>
    <w:multiLevelType w:val="hybridMultilevel"/>
    <w:tmpl w:val="F7843842"/>
    <w:lvl w:ilvl="0" w:tplc="EF0C610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E381F"/>
    <w:multiLevelType w:val="hybridMultilevel"/>
    <w:tmpl w:val="9D4620F8"/>
    <w:lvl w:ilvl="0" w:tplc="94F6069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02632"/>
    <w:multiLevelType w:val="hybridMultilevel"/>
    <w:tmpl w:val="042AFA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9C72CE"/>
    <w:multiLevelType w:val="hybridMultilevel"/>
    <w:tmpl w:val="373A13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BA288E"/>
    <w:multiLevelType w:val="hybridMultilevel"/>
    <w:tmpl w:val="ED962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C1B19"/>
    <w:multiLevelType w:val="hybridMultilevel"/>
    <w:tmpl w:val="9D2637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386606"/>
    <w:multiLevelType w:val="hybridMultilevel"/>
    <w:tmpl w:val="60E6C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9694E6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A0889"/>
    <w:multiLevelType w:val="hybridMultilevel"/>
    <w:tmpl w:val="493E4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E069F"/>
    <w:multiLevelType w:val="hybridMultilevel"/>
    <w:tmpl w:val="5DEEE0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BC12E9"/>
    <w:multiLevelType w:val="hybridMultilevel"/>
    <w:tmpl w:val="3A02C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812B02"/>
    <w:multiLevelType w:val="multilevel"/>
    <w:tmpl w:val="2DBA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7A6EED"/>
    <w:multiLevelType w:val="hybridMultilevel"/>
    <w:tmpl w:val="99A6076E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6776B2"/>
    <w:multiLevelType w:val="hybridMultilevel"/>
    <w:tmpl w:val="DB560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06BEE"/>
    <w:multiLevelType w:val="hybridMultilevel"/>
    <w:tmpl w:val="B3741AE4"/>
    <w:lvl w:ilvl="0" w:tplc="ED94C4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D7906B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B72897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2AB6110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A83C8A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86ADBF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A0C0609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2CA63B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47E0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4" w15:restartNumberingAfterBreak="0">
    <w:nsid w:val="46D108D2"/>
    <w:multiLevelType w:val="multilevel"/>
    <w:tmpl w:val="14184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8955E8"/>
    <w:multiLevelType w:val="hybridMultilevel"/>
    <w:tmpl w:val="E126F380"/>
    <w:lvl w:ilvl="0" w:tplc="EF0C610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D35CB9"/>
    <w:multiLevelType w:val="hybridMultilevel"/>
    <w:tmpl w:val="F54C0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CD14A12"/>
    <w:multiLevelType w:val="hybridMultilevel"/>
    <w:tmpl w:val="FA042292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7A4EE2"/>
    <w:multiLevelType w:val="hybridMultilevel"/>
    <w:tmpl w:val="0DD87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BFC5745"/>
    <w:multiLevelType w:val="hybridMultilevel"/>
    <w:tmpl w:val="60AE5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9"/>
  </w:num>
  <w:num w:numId="4">
    <w:abstractNumId w:val="17"/>
  </w:num>
  <w:num w:numId="5">
    <w:abstractNumId w:val="9"/>
  </w:num>
  <w:num w:numId="6">
    <w:abstractNumId w:val="4"/>
  </w:num>
  <w:num w:numId="7">
    <w:abstractNumId w:val="3"/>
  </w:num>
  <w:num w:numId="8">
    <w:abstractNumId w:val="8"/>
  </w:num>
  <w:num w:numId="9">
    <w:abstractNumId w:val="2"/>
  </w:num>
  <w:num w:numId="10">
    <w:abstractNumId w:val="11"/>
  </w:num>
  <w:num w:numId="11">
    <w:abstractNumId w:val="16"/>
  </w:num>
  <w:num w:numId="12">
    <w:abstractNumId w:val="7"/>
  </w:num>
  <w:num w:numId="13">
    <w:abstractNumId w:val="12"/>
  </w:num>
  <w:num w:numId="14">
    <w:abstractNumId w:val="18"/>
  </w:num>
  <w:num w:numId="15">
    <w:abstractNumId w:val="5"/>
  </w:num>
  <w:num w:numId="16">
    <w:abstractNumId w:val="6"/>
  </w:num>
  <w:num w:numId="17">
    <w:abstractNumId w:val="15"/>
  </w:num>
  <w:num w:numId="18">
    <w:abstractNumId w:val="0"/>
  </w:num>
  <w:num w:numId="19">
    <w:abstractNumId w:val="14"/>
  </w:num>
  <w:num w:numId="20">
    <w:abstractNumId w:val="1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attachedTemplate r:id="rId1"/>
  <w:defaultTabStop w:val="720"/>
  <w:drawingGridHorizontalSpacing w:val="100"/>
  <w:displayHorizontalDrawingGridEvery w:val="2"/>
  <w:doNotShadeFormData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375"/>
    <w:rsid w:val="00001565"/>
    <w:rsid w:val="00002C5E"/>
    <w:rsid w:val="00002FB7"/>
    <w:rsid w:val="00004F67"/>
    <w:rsid w:val="000067F6"/>
    <w:rsid w:val="00006C89"/>
    <w:rsid w:val="0000726C"/>
    <w:rsid w:val="00007959"/>
    <w:rsid w:val="00007BE9"/>
    <w:rsid w:val="000101FC"/>
    <w:rsid w:val="0001049F"/>
    <w:rsid w:val="00010E1D"/>
    <w:rsid w:val="00011CA9"/>
    <w:rsid w:val="00011E84"/>
    <w:rsid w:val="00012707"/>
    <w:rsid w:val="000128B6"/>
    <w:rsid w:val="00012AE8"/>
    <w:rsid w:val="00015B1B"/>
    <w:rsid w:val="00015E4B"/>
    <w:rsid w:val="000164EE"/>
    <w:rsid w:val="000166A2"/>
    <w:rsid w:val="00017AA4"/>
    <w:rsid w:val="000200C4"/>
    <w:rsid w:val="00020952"/>
    <w:rsid w:val="00021BB5"/>
    <w:rsid w:val="0002282C"/>
    <w:rsid w:val="00023AD3"/>
    <w:rsid w:val="000300FE"/>
    <w:rsid w:val="00030FCA"/>
    <w:rsid w:val="00031CED"/>
    <w:rsid w:val="0003213A"/>
    <w:rsid w:val="00032EDA"/>
    <w:rsid w:val="000330E0"/>
    <w:rsid w:val="00033312"/>
    <w:rsid w:val="0003394B"/>
    <w:rsid w:val="00033964"/>
    <w:rsid w:val="00033B08"/>
    <w:rsid w:val="0003459F"/>
    <w:rsid w:val="000361F4"/>
    <w:rsid w:val="0003635E"/>
    <w:rsid w:val="00040040"/>
    <w:rsid w:val="00040ACD"/>
    <w:rsid w:val="00042E58"/>
    <w:rsid w:val="00043079"/>
    <w:rsid w:val="000431A8"/>
    <w:rsid w:val="00043517"/>
    <w:rsid w:val="00044225"/>
    <w:rsid w:val="00045385"/>
    <w:rsid w:val="00047C82"/>
    <w:rsid w:val="00050B50"/>
    <w:rsid w:val="00051DB8"/>
    <w:rsid w:val="00052A0A"/>
    <w:rsid w:val="0005349F"/>
    <w:rsid w:val="00054D3F"/>
    <w:rsid w:val="000558D2"/>
    <w:rsid w:val="0005658E"/>
    <w:rsid w:val="00056642"/>
    <w:rsid w:val="00056D82"/>
    <w:rsid w:val="00057824"/>
    <w:rsid w:val="00057C1D"/>
    <w:rsid w:val="00061854"/>
    <w:rsid w:val="0006254D"/>
    <w:rsid w:val="00062727"/>
    <w:rsid w:val="0006330C"/>
    <w:rsid w:val="00063343"/>
    <w:rsid w:val="00064033"/>
    <w:rsid w:val="000641A7"/>
    <w:rsid w:val="000646D1"/>
    <w:rsid w:val="00065318"/>
    <w:rsid w:val="0006565F"/>
    <w:rsid w:val="0006661B"/>
    <w:rsid w:val="00075456"/>
    <w:rsid w:val="000759C4"/>
    <w:rsid w:val="00076A27"/>
    <w:rsid w:val="00080E14"/>
    <w:rsid w:val="000819FC"/>
    <w:rsid w:val="000820AF"/>
    <w:rsid w:val="0008274D"/>
    <w:rsid w:val="00082981"/>
    <w:rsid w:val="00082B70"/>
    <w:rsid w:val="0008359D"/>
    <w:rsid w:val="00083AB8"/>
    <w:rsid w:val="00083F92"/>
    <w:rsid w:val="000846CF"/>
    <w:rsid w:val="000848A4"/>
    <w:rsid w:val="00084C7A"/>
    <w:rsid w:val="00084EA3"/>
    <w:rsid w:val="00084FAC"/>
    <w:rsid w:val="000851E7"/>
    <w:rsid w:val="00085416"/>
    <w:rsid w:val="00085FDE"/>
    <w:rsid w:val="0008610C"/>
    <w:rsid w:val="00091BAB"/>
    <w:rsid w:val="00091D00"/>
    <w:rsid w:val="00092CED"/>
    <w:rsid w:val="000934C5"/>
    <w:rsid w:val="00093BEB"/>
    <w:rsid w:val="0009438E"/>
    <w:rsid w:val="00094799"/>
    <w:rsid w:val="00094B97"/>
    <w:rsid w:val="000956CA"/>
    <w:rsid w:val="000969C4"/>
    <w:rsid w:val="00096D3C"/>
    <w:rsid w:val="00097B66"/>
    <w:rsid w:val="00097C5E"/>
    <w:rsid w:val="000A05EA"/>
    <w:rsid w:val="000A0A1D"/>
    <w:rsid w:val="000A0C14"/>
    <w:rsid w:val="000A0D88"/>
    <w:rsid w:val="000A3FC4"/>
    <w:rsid w:val="000A475E"/>
    <w:rsid w:val="000A4FDB"/>
    <w:rsid w:val="000A5674"/>
    <w:rsid w:val="000A6B66"/>
    <w:rsid w:val="000B081E"/>
    <w:rsid w:val="000B1A25"/>
    <w:rsid w:val="000B1A3C"/>
    <w:rsid w:val="000B3884"/>
    <w:rsid w:val="000B394A"/>
    <w:rsid w:val="000B42DD"/>
    <w:rsid w:val="000B4405"/>
    <w:rsid w:val="000B4A24"/>
    <w:rsid w:val="000B5055"/>
    <w:rsid w:val="000B5122"/>
    <w:rsid w:val="000B62B1"/>
    <w:rsid w:val="000B66BA"/>
    <w:rsid w:val="000C01B5"/>
    <w:rsid w:val="000C171B"/>
    <w:rsid w:val="000C278F"/>
    <w:rsid w:val="000C3189"/>
    <w:rsid w:val="000C3A37"/>
    <w:rsid w:val="000C50DE"/>
    <w:rsid w:val="000C5594"/>
    <w:rsid w:val="000C67F9"/>
    <w:rsid w:val="000C69C7"/>
    <w:rsid w:val="000D03D4"/>
    <w:rsid w:val="000D063A"/>
    <w:rsid w:val="000D06D3"/>
    <w:rsid w:val="000D0C64"/>
    <w:rsid w:val="000D1323"/>
    <w:rsid w:val="000D1AFA"/>
    <w:rsid w:val="000D1D60"/>
    <w:rsid w:val="000D1EA6"/>
    <w:rsid w:val="000D2CD6"/>
    <w:rsid w:val="000D5523"/>
    <w:rsid w:val="000D6FC1"/>
    <w:rsid w:val="000E28AA"/>
    <w:rsid w:val="000E320D"/>
    <w:rsid w:val="000E34B1"/>
    <w:rsid w:val="000E51FD"/>
    <w:rsid w:val="000E549C"/>
    <w:rsid w:val="000E5C78"/>
    <w:rsid w:val="000E6B31"/>
    <w:rsid w:val="000E7D27"/>
    <w:rsid w:val="000F2250"/>
    <w:rsid w:val="000F32B0"/>
    <w:rsid w:val="000F3818"/>
    <w:rsid w:val="000F4340"/>
    <w:rsid w:val="000F538F"/>
    <w:rsid w:val="000F641B"/>
    <w:rsid w:val="000F682C"/>
    <w:rsid w:val="000F6AC8"/>
    <w:rsid w:val="000F6C15"/>
    <w:rsid w:val="000F7C54"/>
    <w:rsid w:val="00100D6D"/>
    <w:rsid w:val="00101147"/>
    <w:rsid w:val="0010165D"/>
    <w:rsid w:val="001025C2"/>
    <w:rsid w:val="00102C3D"/>
    <w:rsid w:val="0010466A"/>
    <w:rsid w:val="00104DA4"/>
    <w:rsid w:val="001053B5"/>
    <w:rsid w:val="00106192"/>
    <w:rsid w:val="001061DD"/>
    <w:rsid w:val="00107301"/>
    <w:rsid w:val="00107F14"/>
    <w:rsid w:val="001122CF"/>
    <w:rsid w:val="00112538"/>
    <w:rsid w:val="00112DFA"/>
    <w:rsid w:val="001134A0"/>
    <w:rsid w:val="001134A3"/>
    <w:rsid w:val="001138A2"/>
    <w:rsid w:val="00113C33"/>
    <w:rsid w:val="00116CA3"/>
    <w:rsid w:val="00116D61"/>
    <w:rsid w:val="00116FF7"/>
    <w:rsid w:val="00117024"/>
    <w:rsid w:val="00117441"/>
    <w:rsid w:val="00122E43"/>
    <w:rsid w:val="001238FF"/>
    <w:rsid w:val="00124D77"/>
    <w:rsid w:val="00124F64"/>
    <w:rsid w:val="001266C2"/>
    <w:rsid w:val="0012681A"/>
    <w:rsid w:val="00127128"/>
    <w:rsid w:val="00127381"/>
    <w:rsid w:val="00127BF2"/>
    <w:rsid w:val="001305E2"/>
    <w:rsid w:val="00130803"/>
    <w:rsid w:val="00131B69"/>
    <w:rsid w:val="00131E2F"/>
    <w:rsid w:val="0013220E"/>
    <w:rsid w:val="001324E2"/>
    <w:rsid w:val="00134A6A"/>
    <w:rsid w:val="00135BBB"/>
    <w:rsid w:val="00135F50"/>
    <w:rsid w:val="00136908"/>
    <w:rsid w:val="00137443"/>
    <w:rsid w:val="00137596"/>
    <w:rsid w:val="001376A9"/>
    <w:rsid w:val="0014100D"/>
    <w:rsid w:val="001417FA"/>
    <w:rsid w:val="00142071"/>
    <w:rsid w:val="00144330"/>
    <w:rsid w:val="001443B5"/>
    <w:rsid w:val="00144DE3"/>
    <w:rsid w:val="00145F45"/>
    <w:rsid w:val="0014631E"/>
    <w:rsid w:val="001471BE"/>
    <w:rsid w:val="0014724A"/>
    <w:rsid w:val="001472D9"/>
    <w:rsid w:val="00147BB3"/>
    <w:rsid w:val="00147FB9"/>
    <w:rsid w:val="00151F30"/>
    <w:rsid w:val="00152160"/>
    <w:rsid w:val="0015250E"/>
    <w:rsid w:val="0015278D"/>
    <w:rsid w:val="00152D4D"/>
    <w:rsid w:val="00152D95"/>
    <w:rsid w:val="001531AF"/>
    <w:rsid w:val="00154CFB"/>
    <w:rsid w:val="00154EF4"/>
    <w:rsid w:val="00155FDA"/>
    <w:rsid w:val="0015648B"/>
    <w:rsid w:val="0015722C"/>
    <w:rsid w:val="001624E0"/>
    <w:rsid w:val="00162C69"/>
    <w:rsid w:val="00164AD4"/>
    <w:rsid w:val="00164C36"/>
    <w:rsid w:val="00167385"/>
    <w:rsid w:val="0017018E"/>
    <w:rsid w:val="00170828"/>
    <w:rsid w:val="00170B67"/>
    <w:rsid w:val="001722FC"/>
    <w:rsid w:val="0017295B"/>
    <w:rsid w:val="00172E75"/>
    <w:rsid w:val="001734D8"/>
    <w:rsid w:val="00175226"/>
    <w:rsid w:val="001759DD"/>
    <w:rsid w:val="00175B06"/>
    <w:rsid w:val="00175BB2"/>
    <w:rsid w:val="00176257"/>
    <w:rsid w:val="001769AE"/>
    <w:rsid w:val="00177375"/>
    <w:rsid w:val="00177A22"/>
    <w:rsid w:val="00177F0D"/>
    <w:rsid w:val="001800AA"/>
    <w:rsid w:val="00180A59"/>
    <w:rsid w:val="00180D84"/>
    <w:rsid w:val="001817FF"/>
    <w:rsid w:val="00181D85"/>
    <w:rsid w:val="00182A02"/>
    <w:rsid w:val="00183D20"/>
    <w:rsid w:val="0018410F"/>
    <w:rsid w:val="0018614D"/>
    <w:rsid w:val="0018720C"/>
    <w:rsid w:val="00187637"/>
    <w:rsid w:val="001879B2"/>
    <w:rsid w:val="00190E2D"/>
    <w:rsid w:val="00191935"/>
    <w:rsid w:val="00191E5B"/>
    <w:rsid w:val="00192FC7"/>
    <w:rsid w:val="001940A5"/>
    <w:rsid w:val="00194D75"/>
    <w:rsid w:val="0019621F"/>
    <w:rsid w:val="001963DF"/>
    <w:rsid w:val="001A029C"/>
    <w:rsid w:val="001A03D2"/>
    <w:rsid w:val="001A24E9"/>
    <w:rsid w:val="001A2BBE"/>
    <w:rsid w:val="001A3492"/>
    <w:rsid w:val="001A3D9E"/>
    <w:rsid w:val="001A5087"/>
    <w:rsid w:val="001A5779"/>
    <w:rsid w:val="001A62FC"/>
    <w:rsid w:val="001A634B"/>
    <w:rsid w:val="001A75FD"/>
    <w:rsid w:val="001A7FD7"/>
    <w:rsid w:val="001B177B"/>
    <w:rsid w:val="001B1C14"/>
    <w:rsid w:val="001B2461"/>
    <w:rsid w:val="001B3302"/>
    <w:rsid w:val="001B3335"/>
    <w:rsid w:val="001B351E"/>
    <w:rsid w:val="001B3910"/>
    <w:rsid w:val="001B3FC5"/>
    <w:rsid w:val="001B4B52"/>
    <w:rsid w:val="001B5E5C"/>
    <w:rsid w:val="001C0F1A"/>
    <w:rsid w:val="001C23CF"/>
    <w:rsid w:val="001C2665"/>
    <w:rsid w:val="001C2C3D"/>
    <w:rsid w:val="001C4512"/>
    <w:rsid w:val="001C4845"/>
    <w:rsid w:val="001C5174"/>
    <w:rsid w:val="001C536F"/>
    <w:rsid w:val="001C654B"/>
    <w:rsid w:val="001C6C00"/>
    <w:rsid w:val="001C7205"/>
    <w:rsid w:val="001C7A50"/>
    <w:rsid w:val="001D0570"/>
    <w:rsid w:val="001D109D"/>
    <w:rsid w:val="001D11A7"/>
    <w:rsid w:val="001D14AE"/>
    <w:rsid w:val="001D2944"/>
    <w:rsid w:val="001D39A1"/>
    <w:rsid w:val="001D63E6"/>
    <w:rsid w:val="001D7342"/>
    <w:rsid w:val="001D7BED"/>
    <w:rsid w:val="001E0CF4"/>
    <w:rsid w:val="001E1F4C"/>
    <w:rsid w:val="001E4581"/>
    <w:rsid w:val="001E4B1A"/>
    <w:rsid w:val="001E7CFE"/>
    <w:rsid w:val="001F02A4"/>
    <w:rsid w:val="001F02BB"/>
    <w:rsid w:val="001F0835"/>
    <w:rsid w:val="001F148B"/>
    <w:rsid w:val="001F17D8"/>
    <w:rsid w:val="001F20C5"/>
    <w:rsid w:val="001F2944"/>
    <w:rsid w:val="001F33CC"/>
    <w:rsid w:val="001F33E9"/>
    <w:rsid w:val="001F3CCB"/>
    <w:rsid w:val="001F491A"/>
    <w:rsid w:val="001F5519"/>
    <w:rsid w:val="001F6217"/>
    <w:rsid w:val="001F78B9"/>
    <w:rsid w:val="001F7C9E"/>
    <w:rsid w:val="00200089"/>
    <w:rsid w:val="0020031C"/>
    <w:rsid w:val="0020244D"/>
    <w:rsid w:val="002027F7"/>
    <w:rsid w:val="002031CC"/>
    <w:rsid w:val="002034DE"/>
    <w:rsid w:val="00203AEF"/>
    <w:rsid w:val="00204D53"/>
    <w:rsid w:val="002051CF"/>
    <w:rsid w:val="00205956"/>
    <w:rsid w:val="002065D7"/>
    <w:rsid w:val="00206791"/>
    <w:rsid w:val="0020685E"/>
    <w:rsid w:val="0020689A"/>
    <w:rsid w:val="00206941"/>
    <w:rsid w:val="00207106"/>
    <w:rsid w:val="00207C1D"/>
    <w:rsid w:val="00207DE2"/>
    <w:rsid w:val="002105A3"/>
    <w:rsid w:val="0021087C"/>
    <w:rsid w:val="00211A03"/>
    <w:rsid w:val="00211EE0"/>
    <w:rsid w:val="00212429"/>
    <w:rsid w:val="00212A0C"/>
    <w:rsid w:val="00212A10"/>
    <w:rsid w:val="00212FD1"/>
    <w:rsid w:val="002131DB"/>
    <w:rsid w:val="00213E4D"/>
    <w:rsid w:val="00214090"/>
    <w:rsid w:val="00214709"/>
    <w:rsid w:val="00215C34"/>
    <w:rsid w:val="002166CD"/>
    <w:rsid w:val="00216A17"/>
    <w:rsid w:val="0021772E"/>
    <w:rsid w:val="002178AE"/>
    <w:rsid w:val="00217935"/>
    <w:rsid w:val="00217D68"/>
    <w:rsid w:val="00220783"/>
    <w:rsid w:val="00220B40"/>
    <w:rsid w:val="00221862"/>
    <w:rsid w:val="00222088"/>
    <w:rsid w:val="002227F1"/>
    <w:rsid w:val="0022317C"/>
    <w:rsid w:val="002233AC"/>
    <w:rsid w:val="00223800"/>
    <w:rsid w:val="002242BD"/>
    <w:rsid w:val="00224EB4"/>
    <w:rsid w:val="00226BFC"/>
    <w:rsid w:val="002308D1"/>
    <w:rsid w:val="00230977"/>
    <w:rsid w:val="002329C2"/>
    <w:rsid w:val="0023314E"/>
    <w:rsid w:val="0023485E"/>
    <w:rsid w:val="00236A0A"/>
    <w:rsid w:val="0023704E"/>
    <w:rsid w:val="00240656"/>
    <w:rsid w:val="00240875"/>
    <w:rsid w:val="00240E05"/>
    <w:rsid w:val="00244D92"/>
    <w:rsid w:val="00245B90"/>
    <w:rsid w:val="00247B82"/>
    <w:rsid w:val="002500D5"/>
    <w:rsid w:val="002508E4"/>
    <w:rsid w:val="00250D42"/>
    <w:rsid w:val="00250F9F"/>
    <w:rsid w:val="0025233B"/>
    <w:rsid w:val="002526A7"/>
    <w:rsid w:val="00252E3D"/>
    <w:rsid w:val="002534F7"/>
    <w:rsid w:val="002535C6"/>
    <w:rsid w:val="00253CB1"/>
    <w:rsid w:val="00254292"/>
    <w:rsid w:val="002545D3"/>
    <w:rsid w:val="002558A8"/>
    <w:rsid w:val="00255BEA"/>
    <w:rsid w:val="00257A45"/>
    <w:rsid w:val="00263FC0"/>
    <w:rsid w:val="002641C2"/>
    <w:rsid w:val="00264269"/>
    <w:rsid w:val="0026667A"/>
    <w:rsid w:val="00267E4A"/>
    <w:rsid w:val="00270018"/>
    <w:rsid w:val="002701B7"/>
    <w:rsid w:val="00270DA3"/>
    <w:rsid w:val="00272044"/>
    <w:rsid w:val="00272178"/>
    <w:rsid w:val="00272DA6"/>
    <w:rsid w:val="00273B07"/>
    <w:rsid w:val="00273D87"/>
    <w:rsid w:val="002740B5"/>
    <w:rsid w:val="002748EE"/>
    <w:rsid w:val="0027559D"/>
    <w:rsid w:val="00275813"/>
    <w:rsid w:val="00276E34"/>
    <w:rsid w:val="00277F40"/>
    <w:rsid w:val="0028034E"/>
    <w:rsid w:val="002808A4"/>
    <w:rsid w:val="00280C80"/>
    <w:rsid w:val="002827B5"/>
    <w:rsid w:val="00282D8D"/>
    <w:rsid w:val="00283154"/>
    <w:rsid w:val="00283815"/>
    <w:rsid w:val="00283A17"/>
    <w:rsid w:val="002844B4"/>
    <w:rsid w:val="002855A9"/>
    <w:rsid w:val="00285B63"/>
    <w:rsid w:val="00287F96"/>
    <w:rsid w:val="0029200A"/>
    <w:rsid w:val="002930E4"/>
    <w:rsid w:val="00295A31"/>
    <w:rsid w:val="002966AE"/>
    <w:rsid w:val="00296D2A"/>
    <w:rsid w:val="002A04DA"/>
    <w:rsid w:val="002A1100"/>
    <w:rsid w:val="002A1DEF"/>
    <w:rsid w:val="002A2C86"/>
    <w:rsid w:val="002A2ED1"/>
    <w:rsid w:val="002A2F2E"/>
    <w:rsid w:val="002A52A8"/>
    <w:rsid w:val="002A5930"/>
    <w:rsid w:val="002A7063"/>
    <w:rsid w:val="002A7598"/>
    <w:rsid w:val="002A7F3A"/>
    <w:rsid w:val="002B1D68"/>
    <w:rsid w:val="002B238B"/>
    <w:rsid w:val="002B30D9"/>
    <w:rsid w:val="002B3AB6"/>
    <w:rsid w:val="002B63FD"/>
    <w:rsid w:val="002B6FF4"/>
    <w:rsid w:val="002B741E"/>
    <w:rsid w:val="002B7B0E"/>
    <w:rsid w:val="002C1D98"/>
    <w:rsid w:val="002C22B1"/>
    <w:rsid w:val="002C27B6"/>
    <w:rsid w:val="002C37C7"/>
    <w:rsid w:val="002C386C"/>
    <w:rsid w:val="002C54C1"/>
    <w:rsid w:val="002C583A"/>
    <w:rsid w:val="002C7F5A"/>
    <w:rsid w:val="002D04AE"/>
    <w:rsid w:val="002D0FDD"/>
    <w:rsid w:val="002D1E10"/>
    <w:rsid w:val="002D219E"/>
    <w:rsid w:val="002D246A"/>
    <w:rsid w:val="002D2789"/>
    <w:rsid w:val="002D32E3"/>
    <w:rsid w:val="002D3B4B"/>
    <w:rsid w:val="002D4337"/>
    <w:rsid w:val="002D56E5"/>
    <w:rsid w:val="002D5B00"/>
    <w:rsid w:val="002D6342"/>
    <w:rsid w:val="002D6927"/>
    <w:rsid w:val="002E003B"/>
    <w:rsid w:val="002E0724"/>
    <w:rsid w:val="002E0B7D"/>
    <w:rsid w:val="002E125C"/>
    <w:rsid w:val="002E1682"/>
    <w:rsid w:val="002E193D"/>
    <w:rsid w:val="002E1D92"/>
    <w:rsid w:val="002E225A"/>
    <w:rsid w:val="002E2E93"/>
    <w:rsid w:val="002E2EB4"/>
    <w:rsid w:val="002E474B"/>
    <w:rsid w:val="002E494A"/>
    <w:rsid w:val="002E4B98"/>
    <w:rsid w:val="002E58B0"/>
    <w:rsid w:val="002E63A6"/>
    <w:rsid w:val="002E66C1"/>
    <w:rsid w:val="002E6F8D"/>
    <w:rsid w:val="002E762B"/>
    <w:rsid w:val="002F12BC"/>
    <w:rsid w:val="002F4336"/>
    <w:rsid w:val="002F4676"/>
    <w:rsid w:val="002F4DD5"/>
    <w:rsid w:val="002F54F0"/>
    <w:rsid w:val="002F5F1B"/>
    <w:rsid w:val="002F5F50"/>
    <w:rsid w:val="002F6443"/>
    <w:rsid w:val="0030028F"/>
    <w:rsid w:val="00300B7E"/>
    <w:rsid w:val="00302D2B"/>
    <w:rsid w:val="00302D47"/>
    <w:rsid w:val="00302F3A"/>
    <w:rsid w:val="0030375E"/>
    <w:rsid w:val="00304B68"/>
    <w:rsid w:val="00305F0B"/>
    <w:rsid w:val="00305FF9"/>
    <w:rsid w:val="00306977"/>
    <w:rsid w:val="00306A72"/>
    <w:rsid w:val="0030702A"/>
    <w:rsid w:val="0030739D"/>
    <w:rsid w:val="00310AFA"/>
    <w:rsid w:val="0031263C"/>
    <w:rsid w:val="00313AE2"/>
    <w:rsid w:val="0031402F"/>
    <w:rsid w:val="00315524"/>
    <w:rsid w:val="003156FF"/>
    <w:rsid w:val="00315F62"/>
    <w:rsid w:val="0031718E"/>
    <w:rsid w:val="00320689"/>
    <w:rsid w:val="00320F92"/>
    <w:rsid w:val="00322181"/>
    <w:rsid w:val="00322230"/>
    <w:rsid w:val="00323197"/>
    <w:rsid w:val="0032383F"/>
    <w:rsid w:val="00325CD5"/>
    <w:rsid w:val="00325FF4"/>
    <w:rsid w:val="0032757A"/>
    <w:rsid w:val="003278DF"/>
    <w:rsid w:val="003302FD"/>
    <w:rsid w:val="0033038B"/>
    <w:rsid w:val="00331239"/>
    <w:rsid w:val="00331C88"/>
    <w:rsid w:val="00331CF0"/>
    <w:rsid w:val="00332475"/>
    <w:rsid w:val="00332484"/>
    <w:rsid w:val="00332EF3"/>
    <w:rsid w:val="0033334E"/>
    <w:rsid w:val="00333B9F"/>
    <w:rsid w:val="003350EC"/>
    <w:rsid w:val="003369D7"/>
    <w:rsid w:val="00337335"/>
    <w:rsid w:val="00337874"/>
    <w:rsid w:val="00340032"/>
    <w:rsid w:val="00340F6B"/>
    <w:rsid w:val="003412B7"/>
    <w:rsid w:val="00341C82"/>
    <w:rsid w:val="00341D62"/>
    <w:rsid w:val="003434A2"/>
    <w:rsid w:val="00343625"/>
    <w:rsid w:val="00344191"/>
    <w:rsid w:val="003449BB"/>
    <w:rsid w:val="003456CB"/>
    <w:rsid w:val="003458F8"/>
    <w:rsid w:val="00350A10"/>
    <w:rsid w:val="00350AAC"/>
    <w:rsid w:val="00350E09"/>
    <w:rsid w:val="00350E44"/>
    <w:rsid w:val="0035131F"/>
    <w:rsid w:val="003513BB"/>
    <w:rsid w:val="0035150D"/>
    <w:rsid w:val="0035178C"/>
    <w:rsid w:val="003517BA"/>
    <w:rsid w:val="00351A16"/>
    <w:rsid w:val="00351E47"/>
    <w:rsid w:val="0035289C"/>
    <w:rsid w:val="00352E44"/>
    <w:rsid w:val="00353349"/>
    <w:rsid w:val="003534D0"/>
    <w:rsid w:val="00353DDF"/>
    <w:rsid w:val="003544DC"/>
    <w:rsid w:val="00354C42"/>
    <w:rsid w:val="003557DF"/>
    <w:rsid w:val="00355A96"/>
    <w:rsid w:val="00355B53"/>
    <w:rsid w:val="0035604C"/>
    <w:rsid w:val="003608F9"/>
    <w:rsid w:val="0036214B"/>
    <w:rsid w:val="00362831"/>
    <w:rsid w:val="0036476A"/>
    <w:rsid w:val="00365CDF"/>
    <w:rsid w:val="003705FB"/>
    <w:rsid w:val="00371484"/>
    <w:rsid w:val="003730E4"/>
    <w:rsid w:val="003732BC"/>
    <w:rsid w:val="00376514"/>
    <w:rsid w:val="00377492"/>
    <w:rsid w:val="00377792"/>
    <w:rsid w:val="00377AA9"/>
    <w:rsid w:val="003803FA"/>
    <w:rsid w:val="00380867"/>
    <w:rsid w:val="0038137F"/>
    <w:rsid w:val="003818CA"/>
    <w:rsid w:val="00381D93"/>
    <w:rsid w:val="003828C6"/>
    <w:rsid w:val="00382D7E"/>
    <w:rsid w:val="003837A9"/>
    <w:rsid w:val="00383906"/>
    <w:rsid w:val="00383BB3"/>
    <w:rsid w:val="00384009"/>
    <w:rsid w:val="00384A30"/>
    <w:rsid w:val="003853E1"/>
    <w:rsid w:val="003862F1"/>
    <w:rsid w:val="003871F0"/>
    <w:rsid w:val="00387337"/>
    <w:rsid w:val="0039076C"/>
    <w:rsid w:val="00390985"/>
    <w:rsid w:val="00390D99"/>
    <w:rsid w:val="00390ECA"/>
    <w:rsid w:val="00391090"/>
    <w:rsid w:val="003927A8"/>
    <w:rsid w:val="00392D64"/>
    <w:rsid w:val="00393C94"/>
    <w:rsid w:val="00394A39"/>
    <w:rsid w:val="00396F4F"/>
    <w:rsid w:val="00397224"/>
    <w:rsid w:val="0039732A"/>
    <w:rsid w:val="00397ADC"/>
    <w:rsid w:val="003A08F5"/>
    <w:rsid w:val="003A1453"/>
    <w:rsid w:val="003A1814"/>
    <w:rsid w:val="003A18E4"/>
    <w:rsid w:val="003A4435"/>
    <w:rsid w:val="003A4727"/>
    <w:rsid w:val="003A5359"/>
    <w:rsid w:val="003A6065"/>
    <w:rsid w:val="003A68B6"/>
    <w:rsid w:val="003A6A54"/>
    <w:rsid w:val="003A6E5A"/>
    <w:rsid w:val="003A6EEE"/>
    <w:rsid w:val="003B02F1"/>
    <w:rsid w:val="003B0C59"/>
    <w:rsid w:val="003B1434"/>
    <w:rsid w:val="003B157D"/>
    <w:rsid w:val="003B2B8D"/>
    <w:rsid w:val="003B308E"/>
    <w:rsid w:val="003B3134"/>
    <w:rsid w:val="003B4CA1"/>
    <w:rsid w:val="003B52AF"/>
    <w:rsid w:val="003B560D"/>
    <w:rsid w:val="003B5C97"/>
    <w:rsid w:val="003B7358"/>
    <w:rsid w:val="003B7375"/>
    <w:rsid w:val="003B74BC"/>
    <w:rsid w:val="003B77AC"/>
    <w:rsid w:val="003C0746"/>
    <w:rsid w:val="003C0CA4"/>
    <w:rsid w:val="003C143F"/>
    <w:rsid w:val="003C1D36"/>
    <w:rsid w:val="003C2358"/>
    <w:rsid w:val="003C3F25"/>
    <w:rsid w:val="003C3F7B"/>
    <w:rsid w:val="003C4431"/>
    <w:rsid w:val="003C4B32"/>
    <w:rsid w:val="003C4D50"/>
    <w:rsid w:val="003C5D0A"/>
    <w:rsid w:val="003C5F6B"/>
    <w:rsid w:val="003C61B3"/>
    <w:rsid w:val="003C6F00"/>
    <w:rsid w:val="003C7313"/>
    <w:rsid w:val="003C7600"/>
    <w:rsid w:val="003C7793"/>
    <w:rsid w:val="003D096A"/>
    <w:rsid w:val="003D0C85"/>
    <w:rsid w:val="003D1612"/>
    <w:rsid w:val="003D2EE5"/>
    <w:rsid w:val="003D3C50"/>
    <w:rsid w:val="003D4907"/>
    <w:rsid w:val="003D4B70"/>
    <w:rsid w:val="003D4E88"/>
    <w:rsid w:val="003D5EB8"/>
    <w:rsid w:val="003D62B9"/>
    <w:rsid w:val="003D7DBB"/>
    <w:rsid w:val="003E0436"/>
    <w:rsid w:val="003E0897"/>
    <w:rsid w:val="003E117D"/>
    <w:rsid w:val="003E142D"/>
    <w:rsid w:val="003E1806"/>
    <w:rsid w:val="003E2BEB"/>
    <w:rsid w:val="003E3D9C"/>
    <w:rsid w:val="003E3DCE"/>
    <w:rsid w:val="003E4CB4"/>
    <w:rsid w:val="003E4DA6"/>
    <w:rsid w:val="003E4E53"/>
    <w:rsid w:val="003E5F62"/>
    <w:rsid w:val="003E658B"/>
    <w:rsid w:val="003E7C01"/>
    <w:rsid w:val="003F0369"/>
    <w:rsid w:val="003F2A2D"/>
    <w:rsid w:val="003F329D"/>
    <w:rsid w:val="003F5724"/>
    <w:rsid w:val="003F65AC"/>
    <w:rsid w:val="003F7C7F"/>
    <w:rsid w:val="00400670"/>
    <w:rsid w:val="00400C6F"/>
    <w:rsid w:val="00402B11"/>
    <w:rsid w:val="004034E4"/>
    <w:rsid w:val="00403653"/>
    <w:rsid w:val="004039F1"/>
    <w:rsid w:val="004044F9"/>
    <w:rsid w:val="00405479"/>
    <w:rsid w:val="00405D9E"/>
    <w:rsid w:val="00406686"/>
    <w:rsid w:val="00406FDF"/>
    <w:rsid w:val="0040768E"/>
    <w:rsid w:val="004078C9"/>
    <w:rsid w:val="00407B25"/>
    <w:rsid w:val="00410333"/>
    <w:rsid w:val="0041037C"/>
    <w:rsid w:val="004130F7"/>
    <w:rsid w:val="00413BE5"/>
    <w:rsid w:val="0041548F"/>
    <w:rsid w:val="0041598F"/>
    <w:rsid w:val="00415FE6"/>
    <w:rsid w:val="00417392"/>
    <w:rsid w:val="00417791"/>
    <w:rsid w:val="004210CF"/>
    <w:rsid w:val="004211BC"/>
    <w:rsid w:val="00421E20"/>
    <w:rsid w:val="00422605"/>
    <w:rsid w:val="0042414F"/>
    <w:rsid w:val="0042420B"/>
    <w:rsid w:val="00424556"/>
    <w:rsid w:val="00424C72"/>
    <w:rsid w:val="00425A10"/>
    <w:rsid w:val="00426AF8"/>
    <w:rsid w:val="00430840"/>
    <w:rsid w:val="00430BA4"/>
    <w:rsid w:val="0043199A"/>
    <w:rsid w:val="00432918"/>
    <w:rsid w:val="00432ECE"/>
    <w:rsid w:val="004347A4"/>
    <w:rsid w:val="00434E85"/>
    <w:rsid w:val="0043577F"/>
    <w:rsid w:val="0043587D"/>
    <w:rsid w:val="004363B8"/>
    <w:rsid w:val="00437BF9"/>
    <w:rsid w:val="00440D92"/>
    <w:rsid w:val="004415E2"/>
    <w:rsid w:val="004446A5"/>
    <w:rsid w:val="00444983"/>
    <w:rsid w:val="00445C5B"/>
    <w:rsid w:val="00445E9C"/>
    <w:rsid w:val="00445EDC"/>
    <w:rsid w:val="00447B79"/>
    <w:rsid w:val="00450F05"/>
    <w:rsid w:val="004519BB"/>
    <w:rsid w:val="0045210B"/>
    <w:rsid w:val="00452619"/>
    <w:rsid w:val="00453429"/>
    <w:rsid w:val="00453DB9"/>
    <w:rsid w:val="004561FC"/>
    <w:rsid w:val="00460AC7"/>
    <w:rsid w:val="00461ABE"/>
    <w:rsid w:val="00461DE5"/>
    <w:rsid w:val="004635BD"/>
    <w:rsid w:val="00463677"/>
    <w:rsid w:val="00463B37"/>
    <w:rsid w:val="004648BB"/>
    <w:rsid w:val="00464FF9"/>
    <w:rsid w:val="0046596F"/>
    <w:rsid w:val="00465C44"/>
    <w:rsid w:val="00466A6B"/>
    <w:rsid w:val="0046703E"/>
    <w:rsid w:val="00467B31"/>
    <w:rsid w:val="004707F8"/>
    <w:rsid w:val="00470A1E"/>
    <w:rsid w:val="00470D10"/>
    <w:rsid w:val="0047111C"/>
    <w:rsid w:val="004714EC"/>
    <w:rsid w:val="00472C7D"/>
    <w:rsid w:val="004737FC"/>
    <w:rsid w:val="00473FD9"/>
    <w:rsid w:val="00474847"/>
    <w:rsid w:val="00475268"/>
    <w:rsid w:val="00476F62"/>
    <w:rsid w:val="0047710E"/>
    <w:rsid w:val="0047754A"/>
    <w:rsid w:val="004818A4"/>
    <w:rsid w:val="00482B88"/>
    <w:rsid w:val="00482BCA"/>
    <w:rsid w:val="004830FB"/>
    <w:rsid w:val="00483105"/>
    <w:rsid w:val="00483244"/>
    <w:rsid w:val="0048430F"/>
    <w:rsid w:val="0048438D"/>
    <w:rsid w:val="00484C3D"/>
    <w:rsid w:val="00484CC2"/>
    <w:rsid w:val="004854D1"/>
    <w:rsid w:val="004857AF"/>
    <w:rsid w:val="004858C4"/>
    <w:rsid w:val="004861A1"/>
    <w:rsid w:val="00490D9E"/>
    <w:rsid w:val="004917E5"/>
    <w:rsid w:val="00492114"/>
    <w:rsid w:val="00492A78"/>
    <w:rsid w:val="00492C14"/>
    <w:rsid w:val="00493176"/>
    <w:rsid w:val="00493B53"/>
    <w:rsid w:val="004944F5"/>
    <w:rsid w:val="00495A72"/>
    <w:rsid w:val="0049669B"/>
    <w:rsid w:val="00497E17"/>
    <w:rsid w:val="00497E94"/>
    <w:rsid w:val="004A0A4C"/>
    <w:rsid w:val="004A1460"/>
    <w:rsid w:val="004A1919"/>
    <w:rsid w:val="004A1D8C"/>
    <w:rsid w:val="004A23C0"/>
    <w:rsid w:val="004A30D6"/>
    <w:rsid w:val="004A38B7"/>
    <w:rsid w:val="004A46BD"/>
    <w:rsid w:val="004A571C"/>
    <w:rsid w:val="004A574D"/>
    <w:rsid w:val="004A57C3"/>
    <w:rsid w:val="004A5DEF"/>
    <w:rsid w:val="004A5E16"/>
    <w:rsid w:val="004A72AD"/>
    <w:rsid w:val="004A7672"/>
    <w:rsid w:val="004B2BC7"/>
    <w:rsid w:val="004B2E8D"/>
    <w:rsid w:val="004B3EEA"/>
    <w:rsid w:val="004B56BD"/>
    <w:rsid w:val="004B7348"/>
    <w:rsid w:val="004B7F63"/>
    <w:rsid w:val="004C01C1"/>
    <w:rsid w:val="004C1212"/>
    <w:rsid w:val="004C298A"/>
    <w:rsid w:val="004C347B"/>
    <w:rsid w:val="004C389C"/>
    <w:rsid w:val="004C441B"/>
    <w:rsid w:val="004C4E49"/>
    <w:rsid w:val="004C5076"/>
    <w:rsid w:val="004C6DFF"/>
    <w:rsid w:val="004C76CC"/>
    <w:rsid w:val="004C7A66"/>
    <w:rsid w:val="004D0677"/>
    <w:rsid w:val="004D0E16"/>
    <w:rsid w:val="004D1D82"/>
    <w:rsid w:val="004D21D1"/>
    <w:rsid w:val="004D2D8E"/>
    <w:rsid w:val="004D2F34"/>
    <w:rsid w:val="004D4324"/>
    <w:rsid w:val="004D4549"/>
    <w:rsid w:val="004D6426"/>
    <w:rsid w:val="004D75FD"/>
    <w:rsid w:val="004D7E97"/>
    <w:rsid w:val="004E0410"/>
    <w:rsid w:val="004E2584"/>
    <w:rsid w:val="004E34C3"/>
    <w:rsid w:val="004E385A"/>
    <w:rsid w:val="004E4B45"/>
    <w:rsid w:val="004E4E13"/>
    <w:rsid w:val="004E589C"/>
    <w:rsid w:val="004F1A86"/>
    <w:rsid w:val="004F1B98"/>
    <w:rsid w:val="004F1CC3"/>
    <w:rsid w:val="004F27AF"/>
    <w:rsid w:val="004F344F"/>
    <w:rsid w:val="004F36BF"/>
    <w:rsid w:val="004F41A6"/>
    <w:rsid w:val="004F52FC"/>
    <w:rsid w:val="004F6116"/>
    <w:rsid w:val="004F758B"/>
    <w:rsid w:val="005001BD"/>
    <w:rsid w:val="005008AB"/>
    <w:rsid w:val="00501C25"/>
    <w:rsid w:val="00502B9F"/>
    <w:rsid w:val="00502FCE"/>
    <w:rsid w:val="00503260"/>
    <w:rsid w:val="00503763"/>
    <w:rsid w:val="005044FC"/>
    <w:rsid w:val="0050496F"/>
    <w:rsid w:val="00505C04"/>
    <w:rsid w:val="00505DCE"/>
    <w:rsid w:val="0050646A"/>
    <w:rsid w:val="005065FA"/>
    <w:rsid w:val="00506885"/>
    <w:rsid w:val="00507310"/>
    <w:rsid w:val="005073BA"/>
    <w:rsid w:val="00507689"/>
    <w:rsid w:val="00507F2F"/>
    <w:rsid w:val="005100C4"/>
    <w:rsid w:val="0051112C"/>
    <w:rsid w:val="00511135"/>
    <w:rsid w:val="0051179C"/>
    <w:rsid w:val="00512016"/>
    <w:rsid w:val="005122C7"/>
    <w:rsid w:val="00512FE0"/>
    <w:rsid w:val="0051311B"/>
    <w:rsid w:val="00513673"/>
    <w:rsid w:val="00514ABB"/>
    <w:rsid w:val="00514C8A"/>
    <w:rsid w:val="00514E8F"/>
    <w:rsid w:val="00515C28"/>
    <w:rsid w:val="005170DF"/>
    <w:rsid w:val="005234F7"/>
    <w:rsid w:val="00523A76"/>
    <w:rsid w:val="00526F9A"/>
    <w:rsid w:val="00527299"/>
    <w:rsid w:val="0052743A"/>
    <w:rsid w:val="0052746D"/>
    <w:rsid w:val="00527617"/>
    <w:rsid w:val="00530533"/>
    <w:rsid w:val="00530CDB"/>
    <w:rsid w:val="00530D8A"/>
    <w:rsid w:val="00531A8C"/>
    <w:rsid w:val="00532790"/>
    <w:rsid w:val="0053364B"/>
    <w:rsid w:val="0053366D"/>
    <w:rsid w:val="00533ACD"/>
    <w:rsid w:val="00533E5C"/>
    <w:rsid w:val="00534A73"/>
    <w:rsid w:val="005372BE"/>
    <w:rsid w:val="00540003"/>
    <w:rsid w:val="005400F3"/>
    <w:rsid w:val="0054032A"/>
    <w:rsid w:val="00540E6E"/>
    <w:rsid w:val="00541428"/>
    <w:rsid w:val="0054204D"/>
    <w:rsid w:val="00544024"/>
    <w:rsid w:val="00545F57"/>
    <w:rsid w:val="0054636C"/>
    <w:rsid w:val="00547896"/>
    <w:rsid w:val="00547BDD"/>
    <w:rsid w:val="00547F32"/>
    <w:rsid w:val="00551039"/>
    <w:rsid w:val="00553E32"/>
    <w:rsid w:val="00553F00"/>
    <w:rsid w:val="00554715"/>
    <w:rsid w:val="00554A42"/>
    <w:rsid w:val="0055513A"/>
    <w:rsid w:val="00555CC6"/>
    <w:rsid w:val="00555FB2"/>
    <w:rsid w:val="00560A0F"/>
    <w:rsid w:val="0056230D"/>
    <w:rsid w:val="005623D9"/>
    <w:rsid w:val="00562480"/>
    <w:rsid w:val="005628BF"/>
    <w:rsid w:val="005631EB"/>
    <w:rsid w:val="00563E1A"/>
    <w:rsid w:val="005647FC"/>
    <w:rsid w:val="00564FBB"/>
    <w:rsid w:val="0056553E"/>
    <w:rsid w:val="005658A4"/>
    <w:rsid w:val="00565FEC"/>
    <w:rsid w:val="00566F66"/>
    <w:rsid w:val="00570781"/>
    <w:rsid w:val="00572059"/>
    <w:rsid w:val="0057319F"/>
    <w:rsid w:val="005732D5"/>
    <w:rsid w:val="00573869"/>
    <w:rsid w:val="005739BD"/>
    <w:rsid w:val="00573C11"/>
    <w:rsid w:val="005741A8"/>
    <w:rsid w:val="00574497"/>
    <w:rsid w:val="005759F3"/>
    <w:rsid w:val="005776FB"/>
    <w:rsid w:val="00577B04"/>
    <w:rsid w:val="00577B40"/>
    <w:rsid w:val="00581569"/>
    <w:rsid w:val="0058174F"/>
    <w:rsid w:val="00582369"/>
    <w:rsid w:val="005823AD"/>
    <w:rsid w:val="005823CE"/>
    <w:rsid w:val="0058272F"/>
    <w:rsid w:val="00583BBB"/>
    <w:rsid w:val="005849A6"/>
    <w:rsid w:val="00584DD9"/>
    <w:rsid w:val="00587BC8"/>
    <w:rsid w:val="005912A2"/>
    <w:rsid w:val="00591323"/>
    <w:rsid w:val="00591FAA"/>
    <w:rsid w:val="00592109"/>
    <w:rsid w:val="005921BB"/>
    <w:rsid w:val="00592588"/>
    <w:rsid w:val="005927A7"/>
    <w:rsid w:val="00592BAC"/>
    <w:rsid w:val="00592E66"/>
    <w:rsid w:val="0059355E"/>
    <w:rsid w:val="00593D8C"/>
    <w:rsid w:val="00594B5D"/>
    <w:rsid w:val="00595489"/>
    <w:rsid w:val="0059641C"/>
    <w:rsid w:val="0059785F"/>
    <w:rsid w:val="005A0072"/>
    <w:rsid w:val="005A03A7"/>
    <w:rsid w:val="005A1459"/>
    <w:rsid w:val="005A1640"/>
    <w:rsid w:val="005A1FE1"/>
    <w:rsid w:val="005A32B7"/>
    <w:rsid w:val="005A38B9"/>
    <w:rsid w:val="005A6D89"/>
    <w:rsid w:val="005A748E"/>
    <w:rsid w:val="005A757A"/>
    <w:rsid w:val="005A769E"/>
    <w:rsid w:val="005A7DFF"/>
    <w:rsid w:val="005B203C"/>
    <w:rsid w:val="005B25E3"/>
    <w:rsid w:val="005B2E27"/>
    <w:rsid w:val="005B3564"/>
    <w:rsid w:val="005B49DF"/>
    <w:rsid w:val="005B5179"/>
    <w:rsid w:val="005B53FE"/>
    <w:rsid w:val="005B571C"/>
    <w:rsid w:val="005B5944"/>
    <w:rsid w:val="005B651B"/>
    <w:rsid w:val="005B7A7C"/>
    <w:rsid w:val="005C0E0B"/>
    <w:rsid w:val="005C132A"/>
    <w:rsid w:val="005C162C"/>
    <w:rsid w:val="005C18E4"/>
    <w:rsid w:val="005C1E88"/>
    <w:rsid w:val="005C2CD1"/>
    <w:rsid w:val="005C2D06"/>
    <w:rsid w:val="005C3574"/>
    <w:rsid w:val="005C42BE"/>
    <w:rsid w:val="005C579D"/>
    <w:rsid w:val="005C6DBF"/>
    <w:rsid w:val="005D0803"/>
    <w:rsid w:val="005D0AA3"/>
    <w:rsid w:val="005D0DE6"/>
    <w:rsid w:val="005D1051"/>
    <w:rsid w:val="005D12CD"/>
    <w:rsid w:val="005D3381"/>
    <w:rsid w:val="005D4547"/>
    <w:rsid w:val="005D47A5"/>
    <w:rsid w:val="005D4EE1"/>
    <w:rsid w:val="005D52FE"/>
    <w:rsid w:val="005D5379"/>
    <w:rsid w:val="005D6979"/>
    <w:rsid w:val="005D7087"/>
    <w:rsid w:val="005E26A4"/>
    <w:rsid w:val="005E2F8C"/>
    <w:rsid w:val="005E32DA"/>
    <w:rsid w:val="005E3AE6"/>
    <w:rsid w:val="005E497D"/>
    <w:rsid w:val="005E511C"/>
    <w:rsid w:val="005E6146"/>
    <w:rsid w:val="005E69B1"/>
    <w:rsid w:val="005F1B65"/>
    <w:rsid w:val="005F1F70"/>
    <w:rsid w:val="005F2126"/>
    <w:rsid w:val="005F2348"/>
    <w:rsid w:val="005F5091"/>
    <w:rsid w:val="005F5339"/>
    <w:rsid w:val="005F6F25"/>
    <w:rsid w:val="005F7B35"/>
    <w:rsid w:val="00600862"/>
    <w:rsid w:val="00600C47"/>
    <w:rsid w:val="0060268D"/>
    <w:rsid w:val="00603AF3"/>
    <w:rsid w:val="00603E49"/>
    <w:rsid w:val="006047B9"/>
    <w:rsid w:val="006047CF"/>
    <w:rsid w:val="0060585B"/>
    <w:rsid w:val="006064F6"/>
    <w:rsid w:val="00607A0E"/>
    <w:rsid w:val="00607D38"/>
    <w:rsid w:val="006122CB"/>
    <w:rsid w:val="0061239D"/>
    <w:rsid w:val="00613269"/>
    <w:rsid w:val="006132B5"/>
    <w:rsid w:val="0061451B"/>
    <w:rsid w:val="00614A45"/>
    <w:rsid w:val="00615A17"/>
    <w:rsid w:val="006169C0"/>
    <w:rsid w:val="00616F0E"/>
    <w:rsid w:val="006172AB"/>
    <w:rsid w:val="00617885"/>
    <w:rsid w:val="00617998"/>
    <w:rsid w:val="00620ACF"/>
    <w:rsid w:val="006212DB"/>
    <w:rsid w:val="00621CCC"/>
    <w:rsid w:val="00621E4B"/>
    <w:rsid w:val="006224B3"/>
    <w:rsid w:val="0062354D"/>
    <w:rsid w:val="006236BC"/>
    <w:rsid w:val="00623F60"/>
    <w:rsid w:val="00624FE7"/>
    <w:rsid w:val="006257D9"/>
    <w:rsid w:val="00625A7E"/>
    <w:rsid w:val="00625BE6"/>
    <w:rsid w:val="0062668A"/>
    <w:rsid w:val="00626A3F"/>
    <w:rsid w:val="00630FE3"/>
    <w:rsid w:val="006317B7"/>
    <w:rsid w:val="00631E8E"/>
    <w:rsid w:val="006321B0"/>
    <w:rsid w:val="00632A26"/>
    <w:rsid w:val="00633234"/>
    <w:rsid w:val="0063330E"/>
    <w:rsid w:val="0063399D"/>
    <w:rsid w:val="00634104"/>
    <w:rsid w:val="00634EAA"/>
    <w:rsid w:val="00634F4E"/>
    <w:rsid w:val="0063566B"/>
    <w:rsid w:val="00636CC2"/>
    <w:rsid w:val="00637313"/>
    <w:rsid w:val="00640575"/>
    <w:rsid w:val="00640B62"/>
    <w:rsid w:val="00642CE6"/>
    <w:rsid w:val="00642E45"/>
    <w:rsid w:val="0064368F"/>
    <w:rsid w:val="00643D1D"/>
    <w:rsid w:val="00645666"/>
    <w:rsid w:val="00645DCB"/>
    <w:rsid w:val="00650267"/>
    <w:rsid w:val="0065115D"/>
    <w:rsid w:val="00652069"/>
    <w:rsid w:val="006535A2"/>
    <w:rsid w:val="00653E2C"/>
    <w:rsid w:val="0065517A"/>
    <w:rsid w:val="006564A0"/>
    <w:rsid w:val="006564DA"/>
    <w:rsid w:val="00656D16"/>
    <w:rsid w:val="00657CCA"/>
    <w:rsid w:val="00661988"/>
    <w:rsid w:val="00661D0C"/>
    <w:rsid w:val="00665794"/>
    <w:rsid w:val="00665D01"/>
    <w:rsid w:val="006666AA"/>
    <w:rsid w:val="00666C10"/>
    <w:rsid w:val="00670024"/>
    <w:rsid w:val="00670469"/>
    <w:rsid w:val="006707C0"/>
    <w:rsid w:val="00670BAF"/>
    <w:rsid w:val="006716B2"/>
    <w:rsid w:val="00671E8E"/>
    <w:rsid w:val="00673088"/>
    <w:rsid w:val="00673163"/>
    <w:rsid w:val="0067327F"/>
    <w:rsid w:val="00674228"/>
    <w:rsid w:val="00674590"/>
    <w:rsid w:val="00674B23"/>
    <w:rsid w:val="00674C04"/>
    <w:rsid w:val="0067576F"/>
    <w:rsid w:val="0067609D"/>
    <w:rsid w:val="00676934"/>
    <w:rsid w:val="00680821"/>
    <w:rsid w:val="00681A7C"/>
    <w:rsid w:val="00681EF5"/>
    <w:rsid w:val="00682CA7"/>
    <w:rsid w:val="00682E33"/>
    <w:rsid w:val="006832CC"/>
    <w:rsid w:val="00684051"/>
    <w:rsid w:val="006841C5"/>
    <w:rsid w:val="00684B01"/>
    <w:rsid w:val="006857AF"/>
    <w:rsid w:val="00686223"/>
    <w:rsid w:val="00686299"/>
    <w:rsid w:val="006863F1"/>
    <w:rsid w:val="00686672"/>
    <w:rsid w:val="006871E1"/>
    <w:rsid w:val="00691CC3"/>
    <w:rsid w:val="00691FE4"/>
    <w:rsid w:val="0069258A"/>
    <w:rsid w:val="006927E2"/>
    <w:rsid w:val="0069284D"/>
    <w:rsid w:val="0069442D"/>
    <w:rsid w:val="00694DCB"/>
    <w:rsid w:val="00695C22"/>
    <w:rsid w:val="006A1DB9"/>
    <w:rsid w:val="006A4227"/>
    <w:rsid w:val="006A42FE"/>
    <w:rsid w:val="006A43B6"/>
    <w:rsid w:val="006A522E"/>
    <w:rsid w:val="006A56E9"/>
    <w:rsid w:val="006A582A"/>
    <w:rsid w:val="006A6723"/>
    <w:rsid w:val="006A6FF0"/>
    <w:rsid w:val="006B096D"/>
    <w:rsid w:val="006B390F"/>
    <w:rsid w:val="006B4F03"/>
    <w:rsid w:val="006B5DCA"/>
    <w:rsid w:val="006B5F98"/>
    <w:rsid w:val="006B643B"/>
    <w:rsid w:val="006B6AC5"/>
    <w:rsid w:val="006B6D51"/>
    <w:rsid w:val="006B6D5F"/>
    <w:rsid w:val="006B7B51"/>
    <w:rsid w:val="006C0720"/>
    <w:rsid w:val="006C084A"/>
    <w:rsid w:val="006C20D4"/>
    <w:rsid w:val="006C2619"/>
    <w:rsid w:val="006C26EB"/>
    <w:rsid w:val="006C2A75"/>
    <w:rsid w:val="006C2F05"/>
    <w:rsid w:val="006C339E"/>
    <w:rsid w:val="006C3753"/>
    <w:rsid w:val="006C3755"/>
    <w:rsid w:val="006C4D63"/>
    <w:rsid w:val="006C5E49"/>
    <w:rsid w:val="006C5EE4"/>
    <w:rsid w:val="006C6641"/>
    <w:rsid w:val="006C752C"/>
    <w:rsid w:val="006C7AA0"/>
    <w:rsid w:val="006D0756"/>
    <w:rsid w:val="006D0D93"/>
    <w:rsid w:val="006D28EE"/>
    <w:rsid w:val="006D51D1"/>
    <w:rsid w:val="006D5858"/>
    <w:rsid w:val="006D667A"/>
    <w:rsid w:val="006D6E1F"/>
    <w:rsid w:val="006D6E4D"/>
    <w:rsid w:val="006E03BC"/>
    <w:rsid w:val="006E06F4"/>
    <w:rsid w:val="006E10E4"/>
    <w:rsid w:val="006E2FDE"/>
    <w:rsid w:val="006E3BE6"/>
    <w:rsid w:val="006E443D"/>
    <w:rsid w:val="006E4856"/>
    <w:rsid w:val="006E4F01"/>
    <w:rsid w:val="006E4FE2"/>
    <w:rsid w:val="006E773A"/>
    <w:rsid w:val="006E79BC"/>
    <w:rsid w:val="006E7AF4"/>
    <w:rsid w:val="006F0221"/>
    <w:rsid w:val="006F0ABE"/>
    <w:rsid w:val="006F0E3E"/>
    <w:rsid w:val="006F1070"/>
    <w:rsid w:val="006F289A"/>
    <w:rsid w:val="006F2AE1"/>
    <w:rsid w:val="006F3181"/>
    <w:rsid w:val="006F3E65"/>
    <w:rsid w:val="006F4464"/>
    <w:rsid w:val="006F7022"/>
    <w:rsid w:val="006F7BE0"/>
    <w:rsid w:val="007007B2"/>
    <w:rsid w:val="00701413"/>
    <w:rsid w:val="007014AB"/>
    <w:rsid w:val="007017DC"/>
    <w:rsid w:val="00705226"/>
    <w:rsid w:val="007054A2"/>
    <w:rsid w:val="007071BA"/>
    <w:rsid w:val="00707BDE"/>
    <w:rsid w:val="0071052F"/>
    <w:rsid w:val="007108C4"/>
    <w:rsid w:val="007122E2"/>
    <w:rsid w:val="00713DD2"/>
    <w:rsid w:val="00716A08"/>
    <w:rsid w:val="00716D41"/>
    <w:rsid w:val="007173B9"/>
    <w:rsid w:val="00721C61"/>
    <w:rsid w:val="007220A9"/>
    <w:rsid w:val="00722E98"/>
    <w:rsid w:val="00723944"/>
    <w:rsid w:val="00724992"/>
    <w:rsid w:val="007256DC"/>
    <w:rsid w:val="007257FD"/>
    <w:rsid w:val="00725B90"/>
    <w:rsid w:val="00725EF3"/>
    <w:rsid w:val="00725F55"/>
    <w:rsid w:val="0072660F"/>
    <w:rsid w:val="00726D7C"/>
    <w:rsid w:val="0073013B"/>
    <w:rsid w:val="007302D8"/>
    <w:rsid w:val="00730970"/>
    <w:rsid w:val="007354FA"/>
    <w:rsid w:val="007355DA"/>
    <w:rsid w:val="00736034"/>
    <w:rsid w:val="007366C3"/>
    <w:rsid w:val="00736956"/>
    <w:rsid w:val="00737930"/>
    <w:rsid w:val="007416C3"/>
    <w:rsid w:val="00741B7E"/>
    <w:rsid w:val="00741E21"/>
    <w:rsid w:val="00742737"/>
    <w:rsid w:val="007437AF"/>
    <w:rsid w:val="007442D8"/>
    <w:rsid w:val="007446D7"/>
    <w:rsid w:val="00744849"/>
    <w:rsid w:val="00745723"/>
    <w:rsid w:val="007457C7"/>
    <w:rsid w:val="00745A41"/>
    <w:rsid w:val="0074601E"/>
    <w:rsid w:val="007473BF"/>
    <w:rsid w:val="00747FC8"/>
    <w:rsid w:val="007500E7"/>
    <w:rsid w:val="00752258"/>
    <w:rsid w:val="00752AE8"/>
    <w:rsid w:val="00752B75"/>
    <w:rsid w:val="00752FEC"/>
    <w:rsid w:val="00753CF7"/>
    <w:rsid w:val="00754400"/>
    <w:rsid w:val="00754BFD"/>
    <w:rsid w:val="00754D3A"/>
    <w:rsid w:val="0075690F"/>
    <w:rsid w:val="007601AD"/>
    <w:rsid w:val="00760584"/>
    <w:rsid w:val="0076183B"/>
    <w:rsid w:val="00763558"/>
    <w:rsid w:val="00763579"/>
    <w:rsid w:val="00763AF8"/>
    <w:rsid w:val="00764945"/>
    <w:rsid w:val="00764DB2"/>
    <w:rsid w:val="007660C9"/>
    <w:rsid w:val="007663C4"/>
    <w:rsid w:val="0076682F"/>
    <w:rsid w:val="00766EA0"/>
    <w:rsid w:val="00766F74"/>
    <w:rsid w:val="0076718A"/>
    <w:rsid w:val="00767252"/>
    <w:rsid w:val="00767544"/>
    <w:rsid w:val="00767742"/>
    <w:rsid w:val="00767AB2"/>
    <w:rsid w:val="00770D5E"/>
    <w:rsid w:val="00772519"/>
    <w:rsid w:val="00772604"/>
    <w:rsid w:val="007726D0"/>
    <w:rsid w:val="00773032"/>
    <w:rsid w:val="00773592"/>
    <w:rsid w:val="007735A7"/>
    <w:rsid w:val="007737AD"/>
    <w:rsid w:val="00774B0A"/>
    <w:rsid w:val="00774C93"/>
    <w:rsid w:val="00774F34"/>
    <w:rsid w:val="00775C7E"/>
    <w:rsid w:val="007771B4"/>
    <w:rsid w:val="00777335"/>
    <w:rsid w:val="0077789E"/>
    <w:rsid w:val="0078097C"/>
    <w:rsid w:val="0078121E"/>
    <w:rsid w:val="00782CA0"/>
    <w:rsid w:val="0078364B"/>
    <w:rsid w:val="00783719"/>
    <w:rsid w:val="007838F8"/>
    <w:rsid w:val="007839CC"/>
    <w:rsid w:val="00783A80"/>
    <w:rsid w:val="00784E46"/>
    <w:rsid w:val="00786175"/>
    <w:rsid w:val="00786F58"/>
    <w:rsid w:val="00787BA8"/>
    <w:rsid w:val="00787BB9"/>
    <w:rsid w:val="00787C61"/>
    <w:rsid w:val="00787F1F"/>
    <w:rsid w:val="007904D1"/>
    <w:rsid w:val="00790B54"/>
    <w:rsid w:val="00791E7D"/>
    <w:rsid w:val="00793FFD"/>
    <w:rsid w:val="0079492A"/>
    <w:rsid w:val="00794966"/>
    <w:rsid w:val="007951A8"/>
    <w:rsid w:val="007956FF"/>
    <w:rsid w:val="00795746"/>
    <w:rsid w:val="00795849"/>
    <w:rsid w:val="007960A4"/>
    <w:rsid w:val="007964F5"/>
    <w:rsid w:val="007974A1"/>
    <w:rsid w:val="00797969"/>
    <w:rsid w:val="00797D79"/>
    <w:rsid w:val="007A01D7"/>
    <w:rsid w:val="007A2702"/>
    <w:rsid w:val="007A3333"/>
    <w:rsid w:val="007A3405"/>
    <w:rsid w:val="007A3936"/>
    <w:rsid w:val="007A3DA8"/>
    <w:rsid w:val="007A4EC5"/>
    <w:rsid w:val="007A5DBB"/>
    <w:rsid w:val="007A5E1A"/>
    <w:rsid w:val="007A7AC8"/>
    <w:rsid w:val="007B04A2"/>
    <w:rsid w:val="007B2010"/>
    <w:rsid w:val="007B28BB"/>
    <w:rsid w:val="007B2BF5"/>
    <w:rsid w:val="007B4BBA"/>
    <w:rsid w:val="007B63E8"/>
    <w:rsid w:val="007B6472"/>
    <w:rsid w:val="007B7547"/>
    <w:rsid w:val="007C11FF"/>
    <w:rsid w:val="007C30E4"/>
    <w:rsid w:val="007C35AF"/>
    <w:rsid w:val="007C3644"/>
    <w:rsid w:val="007C3969"/>
    <w:rsid w:val="007C5633"/>
    <w:rsid w:val="007C5F6D"/>
    <w:rsid w:val="007C672D"/>
    <w:rsid w:val="007C6750"/>
    <w:rsid w:val="007C7191"/>
    <w:rsid w:val="007D0566"/>
    <w:rsid w:val="007D1757"/>
    <w:rsid w:val="007D2262"/>
    <w:rsid w:val="007D3162"/>
    <w:rsid w:val="007D45B8"/>
    <w:rsid w:val="007D4724"/>
    <w:rsid w:val="007D6B67"/>
    <w:rsid w:val="007D7203"/>
    <w:rsid w:val="007E13A8"/>
    <w:rsid w:val="007E1EA0"/>
    <w:rsid w:val="007E1F23"/>
    <w:rsid w:val="007E2589"/>
    <w:rsid w:val="007E26EE"/>
    <w:rsid w:val="007E2FA5"/>
    <w:rsid w:val="007E2FB8"/>
    <w:rsid w:val="007E3668"/>
    <w:rsid w:val="007E4794"/>
    <w:rsid w:val="007E566A"/>
    <w:rsid w:val="007E7B8B"/>
    <w:rsid w:val="007F0616"/>
    <w:rsid w:val="007F093A"/>
    <w:rsid w:val="007F098E"/>
    <w:rsid w:val="007F1385"/>
    <w:rsid w:val="007F1402"/>
    <w:rsid w:val="007F1487"/>
    <w:rsid w:val="007F2438"/>
    <w:rsid w:val="007F2AA8"/>
    <w:rsid w:val="007F36BB"/>
    <w:rsid w:val="007F3DDD"/>
    <w:rsid w:val="007F406C"/>
    <w:rsid w:val="007F42E1"/>
    <w:rsid w:val="007F43F5"/>
    <w:rsid w:val="007F4A24"/>
    <w:rsid w:val="007F4ADB"/>
    <w:rsid w:val="007F52AE"/>
    <w:rsid w:val="007F6E58"/>
    <w:rsid w:val="007F7720"/>
    <w:rsid w:val="007F78A1"/>
    <w:rsid w:val="00801459"/>
    <w:rsid w:val="00801BE6"/>
    <w:rsid w:val="00802C82"/>
    <w:rsid w:val="00803C6F"/>
    <w:rsid w:val="00803EE8"/>
    <w:rsid w:val="00804051"/>
    <w:rsid w:val="008040F1"/>
    <w:rsid w:val="008059EA"/>
    <w:rsid w:val="00805F1C"/>
    <w:rsid w:val="00807B1A"/>
    <w:rsid w:val="00807C25"/>
    <w:rsid w:val="008103A4"/>
    <w:rsid w:val="00811B90"/>
    <w:rsid w:val="00815199"/>
    <w:rsid w:val="00815D4B"/>
    <w:rsid w:val="008163F9"/>
    <w:rsid w:val="0081709E"/>
    <w:rsid w:val="0082015B"/>
    <w:rsid w:val="00820587"/>
    <w:rsid w:val="00820E2C"/>
    <w:rsid w:val="00821AAC"/>
    <w:rsid w:val="00821EA2"/>
    <w:rsid w:val="00822428"/>
    <w:rsid w:val="00823285"/>
    <w:rsid w:val="008234AF"/>
    <w:rsid w:val="00825EBA"/>
    <w:rsid w:val="00827047"/>
    <w:rsid w:val="0083011D"/>
    <w:rsid w:val="00831791"/>
    <w:rsid w:val="00832327"/>
    <w:rsid w:val="008323E7"/>
    <w:rsid w:val="0083278D"/>
    <w:rsid w:val="00832DC3"/>
    <w:rsid w:val="0083331D"/>
    <w:rsid w:val="00833EF0"/>
    <w:rsid w:val="008340EA"/>
    <w:rsid w:val="008347E6"/>
    <w:rsid w:val="00834E69"/>
    <w:rsid w:val="00836C93"/>
    <w:rsid w:val="00837F1F"/>
    <w:rsid w:val="00840BEE"/>
    <w:rsid w:val="00840DEA"/>
    <w:rsid w:val="00842970"/>
    <w:rsid w:val="008434A5"/>
    <w:rsid w:val="00843506"/>
    <w:rsid w:val="00844A25"/>
    <w:rsid w:val="008459E4"/>
    <w:rsid w:val="00845DB0"/>
    <w:rsid w:val="00846C73"/>
    <w:rsid w:val="00847541"/>
    <w:rsid w:val="008500B7"/>
    <w:rsid w:val="00850A88"/>
    <w:rsid w:val="00851D84"/>
    <w:rsid w:val="00852F8E"/>
    <w:rsid w:val="008537D7"/>
    <w:rsid w:val="00853A4B"/>
    <w:rsid w:val="00853D14"/>
    <w:rsid w:val="00855A99"/>
    <w:rsid w:val="00855B2B"/>
    <w:rsid w:val="00856046"/>
    <w:rsid w:val="008563C4"/>
    <w:rsid w:val="008567B7"/>
    <w:rsid w:val="00856AD4"/>
    <w:rsid w:val="008602D3"/>
    <w:rsid w:val="00861EBE"/>
    <w:rsid w:val="008626DD"/>
    <w:rsid w:val="00862859"/>
    <w:rsid w:val="0086321B"/>
    <w:rsid w:val="00863A64"/>
    <w:rsid w:val="0086410A"/>
    <w:rsid w:val="0086471D"/>
    <w:rsid w:val="00864887"/>
    <w:rsid w:val="00864A5C"/>
    <w:rsid w:val="00865900"/>
    <w:rsid w:val="00865B53"/>
    <w:rsid w:val="00865C71"/>
    <w:rsid w:val="00866614"/>
    <w:rsid w:val="0087123F"/>
    <w:rsid w:val="0087171A"/>
    <w:rsid w:val="0087296A"/>
    <w:rsid w:val="00874F19"/>
    <w:rsid w:val="0087509F"/>
    <w:rsid w:val="008757CA"/>
    <w:rsid w:val="00875A57"/>
    <w:rsid w:val="00875C24"/>
    <w:rsid w:val="00875F31"/>
    <w:rsid w:val="00877AB2"/>
    <w:rsid w:val="00877B9E"/>
    <w:rsid w:val="00881E08"/>
    <w:rsid w:val="008822B9"/>
    <w:rsid w:val="00882B73"/>
    <w:rsid w:val="00882BAE"/>
    <w:rsid w:val="00884345"/>
    <w:rsid w:val="00885F19"/>
    <w:rsid w:val="00886E14"/>
    <w:rsid w:val="00887401"/>
    <w:rsid w:val="00891634"/>
    <w:rsid w:val="0089183F"/>
    <w:rsid w:val="0089226B"/>
    <w:rsid w:val="008926D8"/>
    <w:rsid w:val="008948DA"/>
    <w:rsid w:val="008949EA"/>
    <w:rsid w:val="00894FFE"/>
    <w:rsid w:val="008951BF"/>
    <w:rsid w:val="00895B35"/>
    <w:rsid w:val="008961CD"/>
    <w:rsid w:val="00896998"/>
    <w:rsid w:val="00896DBD"/>
    <w:rsid w:val="008978F6"/>
    <w:rsid w:val="008A0530"/>
    <w:rsid w:val="008A0B0D"/>
    <w:rsid w:val="008A16F1"/>
    <w:rsid w:val="008A17CF"/>
    <w:rsid w:val="008A1B87"/>
    <w:rsid w:val="008A28EA"/>
    <w:rsid w:val="008A2D9E"/>
    <w:rsid w:val="008A35DF"/>
    <w:rsid w:val="008A381A"/>
    <w:rsid w:val="008A3D43"/>
    <w:rsid w:val="008A4307"/>
    <w:rsid w:val="008A43FA"/>
    <w:rsid w:val="008A4477"/>
    <w:rsid w:val="008A4F93"/>
    <w:rsid w:val="008A583A"/>
    <w:rsid w:val="008A5915"/>
    <w:rsid w:val="008A7802"/>
    <w:rsid w:val="008B069B"/>
    <w:rsid w:val="008B0E4E"/>
    <w:rsid w:val="008B0FF7"/>
    <w:rsid w:val="008B1336"/>
    <w:rsid w:val="008B167F"/>
    <w:rsid w:val="008B29DE"/>
    <w:rsid w:val="008B3A52"/>
    <w:rsid w:val="008B56FE"/>
    <w:rsid w:val="008B61D6"/>
    <w:rsid w:val="008C089C"/>
    <w:rsid w:val="008C0A0C"/>
    <w:rsid w:val="008C0A7F"/>
    <w:rsid w:val="008C0C56"/>
    <w:rsid w:val="008C1505"/>
    <w:rsid w:val="008C1832"/>
    <w:rsid w:val="008C2606"/>
    <w:rsid w:val="008C2910"/>
    <w:rsid w:val="008C3488"/>
    <w:rsid w:val="008C3886"/>
    <w:rsid w:val="008C421C"/>
    <w:rsid w:val="008C457D"/>
    <w:rsid w:val="008C58D7"/>
    <w:rsid w:val="008C639E"/>
    <w:rsid w:val="008C7657"/>
    <w:rsid w:val="008D0026"/>
    <w:rsid w:val="008D020E"/>
    <w:rsid w:val="008D0C38"/>
    <w:rsid w:val="008D2429"/>
    <w:rsid w:val="008D3885"/>
    <w:rsid w:val="008D38E4"/>
    <w:rsid w:val="008D407D"/>
    <w:rsid w:val="008D4843"/>
    <w:rsid w:val="008D4DED"/>
    <w:rsid w:val="008D4E54"/>
    <w:rsid w:val="008D54F1"/>
    <w:rsid w:val="008D5D44"/>
    <w:rsid w:val="008D68A0"/>
    <w:rsid w:val="008D7962"/>
    <w:rsid w:val="008D7F6F"/>
    <w:rsid w:val="008E01B8"/>
    <w:rsid w:val="008E0625"/>
    <w:rsid w:val="008E130A"/>
    <w:rsid w:val="008E1945"/>
    <w:rsid w:val="008E357B"/>
    <w:rsid w:val="008E434E"/>
    <w:rsid w:val="008E4D80"/>
    <w:rsid w:val="008E5770"/>
    <w:rsid w:val="008E6EBE"/>
    <w:rsid w:val="008F0561"/>
    <w:rsid w:val="008F0DAD"/>
    <w:rsid w:val="008F1006"/>
    <w:rsid w:val="008F1157"/>
    <w:rsid w:val="008F2BD6"/>
    <w:rsid w:val="008F34F1"/>
    <w:rsid w:val="008F46C3"/>
    <w:rsid w:val="008F5CAD"/>
    <w:rsid w:val="008F5E07"/>
    <w:rsid w:val="008F6032"/>
    <w:rsid w:val="008F696C"/>
    <w:rsid w:val="008F6B02"/>
    <w:rsid w:val="008F7E15"/>
    <w:rsid w:val="009021EE"/>
    <w:rsid w:val="00903A9E"/>
    <w:rsid w:val="00903CFF"/>
    <w:rsid w:val="00903DB8"/>
    <w:rsid w:val="00907594"/>
    <w:rsid w:val="009102AD"/>
    <w:rsid w:val="00912529"/>
    <w:rsid w:val="009131FC"/>
    <w:rsid w:val="009137A3"/>
    <w:rsid w:val="00914161"/>
    <w:rsid w:val="0091517D"/>
    <w:rsid w:val="00915332"/>
    <w:rsid w:val="00915E3C"/>
    <w:rsid w:val="009168D8"/>
    <w:rsid w:val="00916B70"/>
    <w:rsid w:val="00924121"/>
    <w:rsid w:val="0092427F"/>
    <w:rsid w:val="009314D0"/>
    <w:rsid w:val="00931BDC"/>
    <w:rsid w:val="00931C83"/>
    <w:rsid w:val="00932373"/>
    <w:rsid w:val="00932646"/>
    <w:rsid w:val="009337E7"/>
    <w:rsid w:val="009343B6"/>
    <w:rsid w:val="009343FB"/>
    <w:rsid w:val="00934977"/>
    <w:rsid w:val="0093659B"/>
    <w:rsid w:val="009368CB"/>
    <w:rsid w:val="0094085E"/>
    <w:rsid w:val="00940B63"/>
    <w:rsid w:val="00941700"/>
    <w:rsid w:val="0094194B"/>
    <w:rsid w:val="00941C2D"/>
    <w:rsid w:val="0094275E"/>
    <w:rsid w:val="0094445A"/>
    <w:rsid w:val="00945B67"/>
    <w:rsid w:val="00946401"/>
    <w:rsid w:val="00946406"/>
    <w:rsid w:val="009465DD"/>
    <w:rsid w:val="0094676C"/>
    <w:rsid w:val="00946BEE"/>
    <w:rsid w:val="009503C9"/>
    <w:rsid w:val="009525AD"/>
    <w:rsid w:val="00952DA9"/>
    <w:rsid w:val="009540EA"/>
    <w:rsid w:val="00954BFC"/>
    <w:rsid w:val="00955498"/>
    <w:rsid w:val="0095617B"/>
    <w:rsid w:val="009562A5"/>
    <w:rsid w:val="00957C27"/>
    <w:rsid w:val="00957E78"/>
    <w:rsid w:val="0096007A"/>
    <w:rsid w:val="009610E5"/>
    <w:rsid w:val="0096386F"/>
    <w:rsid w:val="00964BCB"/>
    <w:rsid w:val="00966338"/>
    <w:rsid w:val="009675FA"/>
    <w:rsid w:val="009679E7"/>
    <w:rsid w:val="00971BC8"/>
    <w:rsid w:val="009732E3"/>
    <w:rsid w:val="0097403B"/>
    <w:rsid w:val="00974B96"/>
    <w:rsid w:val="00976267"/>
    <w:rsid w:val="00977832"/>
    <w:rsid w:val="009803BE"/>
    <w:rsid w:val="009827D6"/>
    <w:rsid w:val="009827F2"/>
    <w:rsid w:val="009829A2"/>
    <w:rsid w:val="00982BAE"/>
    <w:rsid w:val="009840F6"/>
    <w:rsid w:val="0098554C"/>
    <w:rsid w:val="00986419"/>
    <w:rsid w:val="00986C6E"/>
    <w:rsid w:val="009870E5"/>
    <w:rsid w:val="0098727C"/>
    <w:rsid w:val="00991863"/>
    <w:rsid w:val="0099281B"/>
    <w:rsid w:val="00992A58"/>
    <w:rsid w:val="0099520E"/>
    <w:rsid w:val="00995C10"/>
    <w:rsid w:val="00996870"/>
    <w:rsid w:val="00996D9F"/>
    <w:rsid w:val="00997C12"/>
    <w:rsid w:val="009A0A2A"/>
    <w:rsid w:val="009A0D54"/>
    <w:rsid w:val="009A10B5"/>
    <w:rsid w:val="009A172A"/>
    <w:rsid w:val="009A36CB"/>
    <w:rsid w:val="009A3CE5"/>
    <w:rsid w:val="009A401C"/>
    <w:rsid w:val="009A425B"/>
    <w:rsid w:val="009A4718"/>
    <w:rsid w:val="009A4FD6"/>
    <w:rsid w:val="009A5161"/>
    <w:rsid w:val="009A5550"/>
    <w:rsid w:val="009A6051"/>
    <w:rsid w:val="009A64BD"/>
    <w:rsid w:val="009A687A"/>
    <w:rsid w:val="009A6EE3"/>
    <w:rsid w:val="009A7916"/>
    <w:rsid w:val="009B047B"/>
    <w:rsid w:val="009B1C9A"/>
    <w:rsid w:val="009B26AE"/>
    <w:rsid w:val="009B3EDF"/>
    <w:rsid w:val="009B3F12"/>
    <w:rsid w:val="009B49AB"/>
    <w:rsid w:val="009B5CB6"/>
    <w:rsid w:val="009B64E1"/>
    <w:rsid w:val="009B763F"/>
    <w:rsid w:val="009B7CAA"/>
    <w:rsid w:val="009C2052"/>
    <w:rsid w:val="009C3D53"/>
    <w:rsid w:val="009C577A"/>
    <w:rsid w:val="009C5AA9"/>
    <w:rsid w:val="009C5F2D"/>
    <w:rsid w:val="009C6B9F"/>
    <w:rsid w:val="009C6F1D"/>
    <w:rsid w:val="009C70E0"/>
    <w:rsid w:val="009C755D"/>
    <w:rsid w:val="009D09D6"/>
    <w:rsid w:val="009D09EE"/>
    <w:rsid w:val="009D19FD"/>
    <w:rsid w:val="009D236C"/>
    <w:rsid w:val="009D3CA5"/>
    <w:rsid w:val="009D3D16"/>
    <w:rsid w:val="009D400F"/>
    <w:rsid w:val="009D5A7E"/>
    <w:rsid w:val="009D6687"/>
    <w:rsid w:val="009D7B3B"/>
    <w:rsid w:val="009E36BF"/>
    <w:rsid w:val="009E3A99"/>
    <w:rsid w:val="009E4524"/>
    <w:rsid w:val="009E6559"/>
    <w:rsid w:val="009E7375"/>
    <w:rsid w:val="009E7BA5"/>
    <w:rsid w:val="009F2322"/>
    <w:rsid w:val="009F2686"/>
    <w:rsid w:val="009F3B7D"/>
    <w:rsid w:val="009F48A2"/>
    <w:rsid w:val="00A00518"/>
    <w:rsid w:val="00A00C02"/>
    <w:rsid w:val="00A014C8"/>
    <w:rsid w:val="00A01524"/>
    <w:rsid w:val="00A019AE"/>
    <w:rsid w:val="00A02ACE"/>
    <w:rsid w:val="00A0303E"/>
    <w:rsid w:val="00A039A2"/>
    <w:rsid w:val="00A04377"/>
    <w:rsid w:val="00A0551F"/>
    <w:rsid w:val="00A05DC7"/>
    <w:rsid w:val="00A11845"/>
    <w:rsid w:val="00A1236B"/>
    <w:rsid w:val="00A14AF0"/>
    <w:rsid w:val="00A153CC"/>
    <w:rsid w:val="00A17CA3"/>
    <w:rsid w:val="00A20C18"/>
    <w:rsid w:val="00A216A9"/>
    <w:rsid w:val="00A22195"/>
    <w:rsid w:val="00A22BC1"/>
    <w:rsid w:val="00A23004"/>
    <w:rsid w:val="00A234FC"/>
    <w:rsid w:val="00A25F04"/>
    <w:rsid w:val="00A2647E"/>
    <w:rsid w:val="00A27C3D"/>
    <w:rsid w:val="00A30C58"/>
    <w:rsid w:val="00A30E68"/>
    <w:rsid w:val="00A31025"/>
    <w:rsid w:val="00A310B6"/>
    <w:rsid w:val="00A32504"/>
    <w:rsid w:val="00A32738"/>
    <w:rsid w:val="00A32C29"/>
    <w:rsid w:val="00A332AD"/>
    <w:rsid w:val="00A34E8B"/>
    <w:rsid w:val="00A35362"/>
    <w:rsid w:val="00A35E79"/>
    <w:rsid w:val="00A36B69"/>
    <w:rsid w:val="00A37388"/>
    <w:rsid w:val="00A41259"/>
    <w:rsid w:val="00A41641"/>
    <w:rsid w:val="00A429FF"/>
    <w:rsid w:val="00A42E22"/>
    <w:rsid w:val="00A43633"/>
    <w:rsid w:val="00A45471"/>
    <w:rsid w:val="00A4648D"/>
    <w:rsid w:val="00A47832"/>
    <w:rsid w:val="00A47C66"/>
    <w:rsid w:val="00A504C9"/>
    <w:rsid w:val="00A5130D"/>
    <w:rsid w:val="00A5281D"/>
    <w:rsid w:val="00A53ECA"/>
    <w:rsid w:val="00A544FC"/>
    <w:rsid w:val="00A545D1"/>
    <w:rsid w:val="00A54C6F"/>
    <w:rsid w:val="00A55F2C"/>
    <w:rsid w:val="00A567A1"/>
    <w:rsid w:val="00A57415"/>
    <w:rsid w:val="00A57A5B"/>
    <w:rsid w:val="00A57C34"/>
    <w:rsid w:val="00A616C2"/>
    <w:rsid w:val="00A6293F"/>
    <w:rsid w:val="00A634A5"/>
    <w:rsid w:val="00A6427C"/>
    <w:rsid w:val="00A643BA"/>
    <w:rsid w:val="00A64726"/>
    <w:rsid w:val="00A65E01"/>
    <w:rsid w:val="00A66EA5"/>
    <w:rsid w:val="00A711C2"/>
    <w:rsid w:val="00A72379"/>
    <w:rsid w:val="00A74251"/>
    <w:rsid w:val="00A760DE"/>
    <w:rsid w:val="00A7657C"/>
    <w:rsid w:val="00A80310"/>
    <w:rsid w:val="00A80661"/>
    <w:rsid w:val="00A807B8"/>
    <w:rsid w:val="00A80B46"/>
    <w:rsid w:val="00A80C8A"/>
    <w:rsid w:val="00A811CC"/>
    <w:rsid w:val="00A811E9"/>
    <w:rsid w:val="00A82E94"/>
    <w:rsid w:val="00A837E9"/>
    <w:rsid w:val="00A847DD"/>
    <w:rsid w:val="00A850B9"/>
    <w:rsid w:val="00A85B78"/>
    <w:rsid w:val="00A863B4"/>
    <w:rsid w:val="00A86464"/>
    <w:rsid w:val="00A87F3D"/>
    <w:rsid w:val="00A90BB5"/>
    <w:rsid w:val="00A90D1F"/>
    <w:rsid w:val="00A9171C"/>
    <w:rsid w:val="00A924E0"/>
    <w:rsid w:val="00A92AE7"/>
    <w:rsid w:val="00A93044"/>
    <w:rsid w:val="00A93FDD"/>
    <w:rsid w:val="00A94513"/>
    <w:rsid w:val="00A94824"/>
    <w:rsid w:val="00A94C3D"/>
    <w:rsid w:val="00A95B6F"/>
    <w:rsid w:val="00A95EA2"/>
    <w:rsid w:val="00A961FC"/>
    <w:rsid w:val="00A9683D"/>
    <w:rsid w:val="00A96F8B"/>
    <w:rsid w:val="00A9714E"/>
    <w:rsid w:val="00AA0481"/>
    <w:rsid w:val="00AA1A98"/>
    <w:rsid w:val="00AA285A"/>
    <w:rsid w:val="00AA3585"/>
    <w:rsid w:val="00AA3C02"/>
    <w:rsid w:val="00AA3C03"/>
    <w:rsid w:val="00AA600F"/>
    <w:rsid w:val="00AA7B9B"/>
    <w:rsid w:val="00AA7C00"/>
    <w:rsid w:val="00AA7EB6"/>
    <w:rsid w:val="00AB10A9"/>
    <w:rsid w:val="00AB1886"/>
    <w:rsid w:val="00AB295B"/>
    <w:rsid w:val="00AB2AEF"/>
    <w:rsid w:val="00AB41A6"/>
    <w:rsid w:val="00AB42C6"/>
    <w:rsid w:val="00AB5D7E"/>
    <w:rsid w:val="00AB614F"/>
    <w:rsid w:val="00AB7BE3"/>
    <w:rsid w:val="00AC0111"/>
    <w:rsid w:val="00AC20EB"/>
    <w:rsid w:val="00AC26B1"/>
    <w:rsid w:val="00AC2B15"/>
    <w:rsid w:val="00AC2C0A"/>
    <w:rsid w:val="00AC2D63"/>
    <w:rsid w:val="00AC3093"/>
    <w:rsid w:val="00AC3884"/>
    <w:rsid w:val="00AC4143"/>
    <w:rsid w:val="00AC443B"/>
    <w:rsid w:val="00AC4822"/>
    <w:rsid w:val="00AC582A"/>
    <w:rsid w:val="00AC610E"/>
    <w:rsid w:val="00AC6678"/>
    <w:rsid w:val="00AC70AD"/>
    <w:rsid w:val="00AC77CC"/>
    <w:rsid w:val="00AD0034"/>
    <w:rsid w:val="00AD0133"/>
    <w:rsid w:val="00AD0DDF"/>
    <w:rsid w:val="00AD0F4E"/>
    <w:rsid w:val="00AD17DF"/>
    <w:rsid w:val="00AD1845"/>
    <w:rsid w:val="00AD1EC5"/>
    <w:rsid w:val="00AD2D20"/>
    <w:rsid w:val="00AD4674"/>
    <w:rsid w:val="00AD4C1C"/>
    <w:rsid w:val="00AD4DC9"/>
    <w:rsid w:val="00AD4E37"/>
    <w:rsid w:val="00AD540E"/>
    <w:rsid w:val="00AD5A8D"/>
    <w:rsid w:val="00AD5B19"/>
    <w:rsid w:val="00AD5BE2"/>
    <w:rsid w:val="00AD5F11"/>
    <w:rsid w:val="00AD5FDC"/>
    <w:rsid w:val="00AD7074"/>
    <w:rsid w:val="00AD74B9"/>
    <w:rsid w:val="00AD7639"/>
    <w:rsid w:val="00AE0279"/>
    <w:rsid w:val="00AE0C97"/>
    <w:rsid w:val="00AE0F1F"/>
    <w:rsid w:val="00AE16B0"/>
    <w:rsid w:val="00AE2E3C"/>
    <w:rsid w:val="00AE3682"/>
    <w:rsid w:val="00AE45A3"/>
    <w:rsid w:val="00AE4AFE"/>
    <w:rsid w:val="00AE6248"/>
    <w:rsid w:val="00AE761D"/>
    <w:rsid w:val="00AF1376"/>
    <w:rsid w:val="00AF17F4"/>
    <w:rsid w:val="00AF1B39"/>
    <w:rsid w:val="00AF1D5A"/>
    <w:rsid w:val="00AF39A7"/>
    <w:rsid w:val="00AF3E5E"/>
    <w:rsid w:val="00AF47F6"/>
    <w:rsid w:val="00AF5BFD"/>
    <w:rsid w:val="00AF6017"/>
    <w:rsid w:val="00AF7233"/>
    <w:rsid w:val="00AF7380"/>
    <w:rsid w:val="00B00167"/>
    <w:rsid w:val="00B01D8F"/>
    <w:rsid w:val="00B02B41"/>
    <w:rsid w:val="00B0414B"/>
    <w:rsid w:val="00B059AF"/>
    <w:rsid w:val="00B05F4D"/>
    <w:rsid w:val="00B064AE"/>
    <w:rsid w:val="00B066EC"/>
    <w:rsid w:val="00B06F8D"/>
    <w:rsid w:val="00B107F5"/>
    <w:rsid w:val="00B11468"/>
    <w:rsid w:val="00B12A21"/>
    <w:rsid w:val="00B12C08"/>
    <w:rsid w:val="00B12F55"/>
    <w:rsid w:val="00B13081"/>
    <w:rsid w:val="00B133D2"/>
    <w:rsid w:val="00B14CDB"/>
    <w:rsid w:val="00B1627F"/>
    <w:rsid w:val="00B16C45"/>
    <w:rsid w:val="00B20581"/>
    <w:rsid w:val="00B206AA"/>
    <w:rsid w:val="00B21CD2"/>
    <w:rsid w:val="00B22760"/>
    <w:rsid w:val="00B23884"/>
    <w:rsid w:val="00B259B9"/>
    <w:rsid w:val="00B25D78"/>
    <w:rsid w:val="00B25FEE"/>
    <w:rsid w:val="00B27720"/>
    <w:rsid w:val="00B30324"/>
    <w:rsid w:val="00B303BC"/>
    <w:rsid w:val="00B316C3"/>
    <w:rsid w:val="00B31B19"/>
    <w:rsid w:val="00B328DC"/>
    <w:rsid w:val="00B332B4"/>
    <w:rsid w:val="00B33F31"/>
    <w:rsid w:val="00B34516"/>
    <w:rsid w:val="00B365DB"/>
    <w:rsid w:val="00B36F8B"/>
    <w:rsid w:val="00B37467"/>
    <w:rsid w:val="00B37D71"/>
    <w:rsid w:val="00B4007B"/>
    <w:rsid w:val="00B40248"/>
    <w:rsid w:val="00B42CE3"/>
    <w:rsid w:val="00B44155"/>
    <w:rsid w:val="00B449FD"/>
    <w:rsid w:val="00B466E4"/>
    <w:rsid w:val="00B500A7"/>
    <w:rsid w:val="00B50F13"/>
    <w:rsid w:val="00B5136E"/>
    <w:rsid w:val="00B5219B"/>
    <w:rsid w:val="00B5294E"/>
    <w:rsid w:val="00B53360"/>
    <w:rsid w:val="00B552C0"/>
    <w:rsid w:val="00B55D66"/>
    <w:rsid w:val="00B56C57"/>
    <w:rsid w:val="00B579CE"/>
    <w:rsid w:val="00B6029D"/>
    <w:rsid w:val="00B61179"/>
    <w:rsid w:val="00B61200"/>
    <w:rsid w:val="00B62FE8"/>
    <w:rsid w:val="00B64895"/>
    <w:rsid w:val="00B64C8D"/>
    <w:rsid w:val="00B64D0F"/>
    <w:rsid w:val="00B64EF7"/>
    <w:rsid w:val="00B655CF"/>
    <w:rsid w:val="00B655D3"/>
    <w:rsid w:val="00B65915"/>
    <w:rsid w:val="00B67F3E"/>
    <w:rsid w:val="00B7008E"/>
    <w:rsid w:val="00B70263"/>
    <w:rsid w:val="00B70F3E"/>
    <w:rsid w:val="00B71698"/>
    <w:rsid w:val="00B7235F"/>
    <w:rsid w:val="00B72798"/>
    <w:rsid w:val="00B754A6"/>
    <w:rsid w:val="00B76E43"/>
    <w:rsid w:val="00B77498"/>
    <w:rsid w:val="00B77528"/>
    <w:rsid w:val="00B778C2"/>
    <w:rsid w:val="00B77936"/>
    <w:rsid w:val="00B77EE0"/>
    <w:rsid w:val="00B803B0"/>
    <w:rsid w:val="00B8053D"/>
    <w:rsid w:val="00B8074C"/>
    <w:rsid w:val="00B81207"/>
    <w:rsid w:val="00B82018"/>
    <w:rsid w:val="00B8469D"/>
    <w:rsid w:val="00B85BC9"/>
    <w:rsid w:val="00B86B92"/>
    <w:rsid w:val="00B87310"/>
    <w:rsid w:val="00B87312"/>
    <w:rsid w:val="00B90879"/>
    <w:rsid w:val="00B909A3"/>
    <w:rsid w:val="00B90BB4"/>
    <w:rsid w:val="00B91D5E"/>
    <w:rsid w:val="00B92056"/>
    <w:rsid w:val="00B921DE"/>
    <w:rsid w:val="00B92794"/>
    <w:rsid w:val="00B92B5D"/>
    <w:rsid w:val="00B93F7E"/>
    <w:rsid w:val="00B966F2"/>
    <w:rsid w:val="00BA0FB2"/>
    <w:rsid w:val="00BA16C1"/>
    <w:rsid w:val="00BA1BB1"/>
    <w:rsid w:val="00BA248D"/>
    <w:rsid w:val="00BA2708"/>
    <w:rsid w:val="00BA2785"/>
    <w:rsid w:val="00BA2F2F"/>
    <w:rsid w:val="00BA34CA"/>
    <w:rsid w:val="00BA44BF"/>
    <w:rsid w:val="00BA4944"/>
    <w:rsid w:val="00BA4C65"/>
    <w:rsid w:val="00BA53A6"/>
    <w:rsid w:val="00BA5519"/>
    <w:rsid w:val="00BA5C61"/>
    <w:rsid w:val="00BA6F93"/>
    <w:rsid w:val="00BB0B8A"/>
    <w:rsid w:val="00BB0D8F"/>
    <w:rsid w:val="00BB0F5C"/>
    <w:rsid w:val="00BB0FF3"/>
    <w:rsid w:val="00BB161A"/>
    <w:rsid w:val="00BB3350"/>
    <w:rsid w:val="00BB3DBD"/>
    <w:rsid w:val="00BB4306"/>
    <w:rsid w:val="00BB47F2"/>
    <w:rsid w:val="00BB49AB"/>
    <w:rsid w:val="00BB5992"/>
    <w:rsid w:val="00BB5CDC"/>
    <w:rsid w:val="00BB6039"/>
    <w:rsid w:val="00BB762F"/>
    <w:rsid w:val="00BC0A3C"/>
    <w:rsid w:val="00BC1537"/>
    <w:rsid w:val="00BC1E9D"/>
    <w:rsid w:val="00BC576D"/>
    <w:rsid w:val="00BC61C4"/>
    <w:rsid w:val="00BC625E"/>
    <w:rsid w:val="00BC681B"/>
    <w:rsid w:val="00BC6A8A"/>
    <w:rsid w:val="00BD01BF"/>
    <w:rsid w:val="00BD0671"/>
    <w:rsid w:val="00BD103D"/>
    <w:rsid w:val="00BD3F39"/>
    <w:rsid w:val="00BD5FE4"/>
    <w:rsid w:val="00BD6DC8"/>
    <w:rsid w:val="00BD75DF"/>
    <w:rsid w:val="00BE0526"/>
    <w:rsid w:val="00BE0C96"/>
    <w:rsid w:val="00BE1BA7"/>
    <w:rsid w:val="00BE1F89"/>
    <w:rsid w:val="00BE200A"/>
    <w:rsid w:val="00BE2A7D"/>
    <w:rsid w:val="00BE3027"/>
    <w:rsid w:val="00BE35E4"/>
    <w:rsid w:val="00BE43FD"/>
    <w:rsid w:val="00BE5449"/>
    <w:rsid w:val="00BE5786"/>
    <w:rsid w:val="00BE6025"/>
    <w:rsid w:val="00BE632A"/>
    <w:rsid w:val="00BE6440"/>
    <w:rsid w:val="00BE668E"/>
    <w:rsid w:val="00BE6A03"/>
    <w:rsid w:val="00BE7EC0"/>
    <w:rsid w:val="00BF111B"/>
    <w:rsid w:val="00BF12CF"/>
    <w:rsid w:val="00BF30E6"/>
    <w:rsid w:val="00BF34BD"/>
    <w:rsid w:val="00BF5A63"/>
    <w:rsid w:val="00BF5F56"/>
    <w:rsid w:val="00BF6320"/>
    <w:rsid w:val="00BF694C"/>
    <w:rsid w:val="00BF7B2A"/>
    <w:rsid w:val="00BF7DA7"/>
    <w:rsid w:val="00C00268"/>
    <w:rsid w:val="00C01652"/>
    <w:rsid w:val="00C01969"/>
    <w:rsid w:val="00C01A4F"/>
    <w:rsid w:val="00C025D6"/>
    <w:rsid w:val="00C0532D"/>
    <w:rsid w:val="00C05A4A"/>
    <w:rsid w:val="00C060F6"/>
    <w:rsid w:val="00C069A2"/>
    <w:rsid w:val="00C0798A"/>
    <w:rsid w:val="00C07FC2"/>
    <w:rsid w:val="00C11D55"/>
    <w:rsid w:val="00C13302"/>
    <w:rsid w:val="00C1431E"/>
    <w:rsid w:val="00C15198"/>
    <w:rsid w:val="00C1536F"/>
    <w:rsid w:val="00C1556A"/>
    <w:rsid w:val="00C15B35"/>
    <w:rsid w:val="00C177A9"/>
    <w:rsid w:val="00C17F70"/>
    <w:rsid w:val="00C2021D"/>
    <w:rsid w:val="00C2069D"/>
    <w:rsid w:val="00C207CC"/>
    <w:rsid w:val="00C20F25"/>
    <w:rsid w:val="00C21132"/>
    <w:rsid w:val="00C2189D"/>
    <w:rsid w:val="00C22227"/>
    <w:rsid w:val="00C222B5"/>
    <w:rsid w:val="00C234B7"/>
    <w:rsid w:val="00C238E0"/>
    <w:rsid w:val="00C2481A"/>
    <w:rsid w:val="00C256ED"/>
    <w:rsid w:val="00C263F7"/>
    <w:rsid w:val="00C26EB4"/>
    <w:rsid w:val="00C27127"/>
    <w:rsid w:val="00C27598"/>
    <w:rsid w:val="00C27BE6"/>
    <w:rsid w:val="00C30334"/>
    <w:rsid w:val="00C305D5"/>
    <w:rsid w:val="00C32902"/>
    <w:rsid w:val="00C339C2"/>
    <w:rsid w:val="00C34670"/>
    <w:rsid w:val="00C34C87"/>
    <w:rsid w:val="00C34FCE"/>
    <w:rsid w:val="00C3508A"/>
    <w:rsid w:val="00C35645"/>
    <w:rsid w:val="00C35675"/>
    <w:rsid w:val="00C362A0"/>
    <w:rsid w:val="00C364C9"/>
    <w:rsid w:val="00C378DC"/>
    <w:rsid w:val="00C408E4"/>
    <w:rsid w:val="00C413F6"/>
    <w:rsid w:val="00C43266"/>
    <w:rsid w:val="00C43FA8"/>
    <w:rsid w:val="00C4404E"/>
    <w:rsid w:val="00C4483C"/>
    <w:rsid w:val="00C4483E"/>
    <w:rsid w:val="00C46016"/>
    <w:rsid w:val="00C466B3"/>
    <w:rsid w:val="00C478EB"/>
    <w:rsid w:val="00C50BF3"/>
    <w:rsid w:val="00C5195F"/>
    <w:rsid w:val="00C52EBB"/>
    <w:rsid w:val="00C53746"/>
    <w:rsid w:val="00C53932"/>
    <w:rsid w:val="00C54428"/>
    <w:rsid w:val="00C5546A"/>
    <w:rsid w:val="00C56A2B"/>
    <w:rsid w:val="00C60445"/>
    <w:rsid w:val="00C60C75"/>
    <w:rsid w:val="00C613A5"/>
    <w:rsid w:val="00C620FD"/>
    <w:rsid w:val="00C623FF"/>
    <w:rsid w:val="00C62403"/>
    <w:rsid w:val="00C624E9"/>
    <w:rsid w:val="00C62967"/>
    <w:rsid w:val="00C630FB"/>
    <w:rsid w:val="00C63A18"/>
    <w:rsid w:val="00C63D21"/>
    <w:rsid w:val="00C63D93"/>
    <w:rsid w:val="00C6430A"/>
    <w:rsid w:val="00C651E2"/>
    <w:rsid w:val="00C66098"/>
    <w:rsid w:val="00C66BA2"/>
    <w:rsid w:val="00C676DC"/>
    <w:rsid w:val="00C67B40"/>
    <w:rsid w:val="00C701E0"/>
    <w:rsid w:val="00C725B0"/>
    <w:rsid w:val="00C72A28"/>
    <w:rsid w:val="00C743F7"/>
    <w:rsid w:val="00C747FE"/>
    <w:rsid w:val="00C7559A"/>
    <w:rsid w:val="00C7604A"/>
    <w:rsid w:val="00C7747D"/>
    <w:rsid w:val="00C80102"/>
    <w:rsid w:val="00C801CA"/>
    <w:rsid w:val="00C8100E"/>
    <w:rsid w:val="00C8203A"/>
    <w:rsid w:val="00C826D2"/>
    <w:rsid w:val="00C83CE6"/>
    <w:rsid w:val="00C84668"/>
    <w:rsid w:val="00C86848"/>
    <w:rsid w:val="00C86A59"/>
    <w:rsid w:val="00C87FA0"/>
    <w:rsid w:val="00C908D8"/>
    <w:rsid w:val="00C90A2E"/>
    <w:rsid w:val="00C90EA9"/>
    <w:rsid w:val="00C92648"/>
    <w:rsid w:val="00C92959"/>
    <w:rsid w:val="00C93E2A"/>
    <w:rsid w:val="00C94398"/>
    <w:rsid w:val="00C94C52"/>
    <w:rsid w:val="00C9501E"/>
    <w:rsid w:val="00C95810"/>
    <w:rsid w:val="00C95BA2"/>
    <w:rsid w:val="00C963FA"/>
    <w:rsid w:val="00C97B9D"/>
    <w:rsid w:val="00CA201B"/>
    <w:rsid w:val="00CA2C17"/>
    <w:rsid w:val="00CA3080"/>
    <w:rsid w:val="00CA3C87"/>
    <w:rsid w:val="00CA4486"/>
    <w:rsid w:val="00CA58DE"/>
    <w:rsid w:val="00CA5C6F"/>
    <w:rsid w:val="00CA5E47"/>
    <w:rsid w:val="00CA64F0"/>
    <w:rsid w:val="00CA6D93"/>
    <w:rsid w:val="00CB03D8"/>
    <w:rsid w:val="00CB18E7"/>
    <w:rsid w:val="00CB1E9F"/>
    <w:rsid w:val="00CB3652"/>
    <w:rsid w:val="00CB3A5E"/>
    <w:rsid w:val="00CB4411"/>
    <w:rsid w:val="00CC106C"/>
    <w:rsid w:val="00CC13B4"/>
    <w:rsid w:val="00CC1B9B"/>
    <w:rsid w:val="00CC1BAF"/>
    <w:rsid w:val="00CC1CA8"/>
    <w:rsid w:val="00CC3788"/>
    <w:rsid w:val="00CC38D9"/>
    <w:rsid w:val="00CC39F2"/>
    <w:rsid w:val="00CC45B0"/>
    <w:rsid w:val="00CC529A"/>
    <w:rsid w:val="00CC59F6"/>
    <w:rsid w:val="00CC5F50"/>
    <w:rsid w:val="00CC60EB"/>
    <w:rsid w:val="00CD169B"/>
    <w:rsid w:val="00CD2E05"/>
    <w:rsid w:val="00CD3600"/>
    <w:rsid w:val="00CD3FEE"/>
    <w:rsid w:val="00CD41B6"/>
    <w:rsid w:val="00CD44F8"/>
    <w:rsid w:val="00CD5C45"/>
    <w:rsid w:val="00CD5D0E"/>
    <w:rsid w:val="00CD63D6"/>
    <w:rsid w:val="00CD73F5"/>
    <w:rsid w:val="00CD799D"/>
    <w:rsid w:val="00CD79B6"/>
    <w:rsid w:val="00CE0014"/>
    <w:rsid w:val="00CE0391"/>
    <w:rsid w:val="00CE0F37"/>
    <w:rsid w:val="00CE2177"/>
    <w:rsid w:val="00CE2F60"/>
    <w:rsid w:val="00CE5541"/>
    <w:rsid w:val="00CE6276"/>
    <w:rsid w:val="00CE64F2"/>
    <w:rsid w:val="00CE73FD"/>
    <w:rsid w:val="00CF0697"/>
    <w:rsid w:val="00CF0ADA"/>
    <w:rsid w:val="00CF1195"/>
    <w:rsid w:val="00CF54DE"/>
    <w:rsid w:val="00CF6C5A"/>
    <w:rsid w:val="00CF7540"/>
    <w:rsid w:val="00CF764B"/>
    <w:rsid w:val="00CF7A84"/>
    <w:rsid w:val="00D000C6"/>
    <w:rsid w:val="00D0096E"/>
    <w:rsid w:val="00D00FC9"/>
    <w:rsid w:val="00D0160C"/>
    <w:rsid w:val="00D0229D"/>
    <w:rsid w:val="00D02976"/>
    <w:rsid w:val="00D02E55"/>
    <w:rsid w:val="00D0325A"/>
    <w:rsid w:val="00D04465"/>
    <w:rsid w:val="00D049DD"/>
    <w:rsid w:val="00D05465"/>
    <w:rsid w:val="00D06366"/>
    <w:rsid w:val="00D07107"/>
    <w:rsid w:val="00D07114"/>
    <w:rsid w:val="00D10B41"/>
    <w:rsid w:val="00D10E9D"/>
    <w:rsid w:val="00D131F3"/>
    <w:rsid w:val="00D15994"/>
    <w:rsid w:val="00D15C19"/>
    <w:rsid w:val="00D1650D"/>
    <w:rsid w:val="00D1707B"/>
    <w:rsid w:val="00D1745E"/>
    <w:rsid w:val="00D178FE"/>
    <w:rsid w:val="00D17B6D"/>
    <w:rsid w:val="00D17D19"/>
    <w:rsid w:val="00D202D9"/>
    <w:rsid w:val="00D204EA"/>
    <w:rsid w:val="00D2234A"/>
    <w:rsid w:val="00D2421F"/>
    <w:rsid w:val="00D242AA"/>
    <w:rsid w:val="00D245DA"/>
    <w:rsid w:val="00D27FEC"/>
    <w:rsid w:val="00D30720"/>
    <w:rsid w:val="00D3188E"/>
    <w:rsid w:val="00D31E0C"/>
    <w:rsid w:val="00D32AAF"/>
    <w:rsid w:val="00D335CD"/>
    <w:rsid w:val="00D3376C"/>
    <w:rsid w:val="00D34112"/>
    <w:rsid w:val="00D35FB8"/>
    <w:rsid w:val="00D37BFD"/>
    <w:rsid w:val="00D41B6D"/>
    <w:rsid w:val="00D42414"/>
    <w:rsid w:val="00D425E3"/>
    <w:rsid w:val="00D42633"/>
    <w:rsid w:val="00D4312C"/>
    <w:rsid w:val="00D43FAB"/>
    <w:rsid w:val="00D44293"/>
    <w:rsid w:val="00D44C51"/>
    <w:rsid w:val="00D470AC"/>
    <w:rsid w:val="00D47669"/>
    <w:rsid w:val="00D47EFF"/>
    <w:rsid w:val="00D47F97"/>
    <w:rsid w:val="00D50617"/>
    <w:rsid w:val="00D511FB"/>
    <w:rsid w:val="00D523ED"/>
    <w:rsid w:val="00D523F6"/>
    <w:rsid w:val="00D52C79"/>
    <w:rsid w:val="00D53857"/>
    <w:rsid w:val="00D54025"/>
    <w:rsid w:val="00D5419E"/>
    <w:rsid w:val="00D54811"/>
    <w:rsid w:val="00D5502A"/>
    <w:rsid w:val="00D55879"/>
    <w:rsid w:val="00D571D1"/>
    <w:rsid w:val="00D5745C"/>
    <w:rsid w:val="00D579CC"/>
    <w:rsid w:val="00D61F30"/>
    <w:rsid w:val="00D6412A"/>
    <w:rsid w:val="00D64396"/>
    <w:rsid w:val="00D64D82"/>
    <w:rsid w:val="00D653B6"/>
    <w:rsid w:val="00D657CD"/>
    <w:rsid w:val="00D658D9"/>
    <w:rsid w:val="00D66019"/>
    <w:rsid w:val="00D66B9B"/>
    <w:rsid w:val="00D6700A"/>
    <w:rsid w:val="00D672D7"/>
    <w:rsid w:val="00D71A0A"/>
    <w:rsid w:val="00D71E4D"/>
    <w:rsid w:val="00D72DE3"/>
    <w:rsid w:val="00D73653"/>
    <w:rsid w:val="00D74052"/>
    <w:rsid w:val="00D7405D"/>
    <w:rsid w:val="00D753A3"/>
    <w:rsid w:val="00D76BC7"/>
    <w:rsid w:val="00D77441"/>
    <w:rsid w:val="00D77692"/>
    <w:rsid w:val="00D80C0D"/>
    <w:rsid w:val="00D81DA2"/>
    <w:rsid w:val="00D84AEC"/>
    <w:rsid w:val="00D84C34"/>
    <w:rsid w:val="00D851F9"/>
    <w:rsid w:val="00D85814"/>
    <w:rsid w:val="00D86274"/>
    <w:rsid w:val="00D863B9"/>
    <w:rsid w:val="00D875AD"/>
    <w:rsid w:val="00D8772F"/>
    <w:rsid w:val="00D92DF3"/>
    <w:rsid w:val="00D92EE4"/>
    <w:rsid w:val="00D92FF7"/>
    <w:rsid w:val="00D96458"/>
    <w:rsid w:val="00DA000A"/>
    <w:rsid w:val="00DA0BDC"/>
    <w:rsid w:val="00DA0CC7"/>
    <w:rsid w:val="00DA1C9D"/>
    <w:rsid w:val="00DA3289"/>
    <w:rsid w:val="00DA3673"/>
    <w:rsid w:val="00DA43F7"/>
    <w:rsid w:val="00DA44C2"/>
    <w:rsid w:val="00DA5CA2"/>
    <w:rsid w:val="00DA604B"/>
    <w:rsid w:val="00DA73A2"/>
    <w:rsid w:val="00DA7573"/>
    <w:rsid w:val="00DA7A1F"/>
    <w:rsid w:val="00DA7B78"/>
    <w:rsid w:val="00DB1375"/>
    <w:rsid w:val="00DB1670"/>
    <w:rsid w:val="00DB1B27"/>
    <w:rsid w:val="00DB3309"/>
    <w:rsid w:val="00DB3498"/>
    <w:rsid w:val="00DB4C72"/>
    <w:rsid w:val="00DB58C5"/>
    <w:rsid w:val="00DB64D2"/>
    <w:rsid w:val="00DC0A84"/>
    <w:rsid w:val="00DC164C"/>
    <w:rsid w:val="00DC19ED"/>
    <w:rsid w:val="00DC29B5"/>
    <w:rsid w:val="00DC3364"/>
    <w:rsid w:val="00DC3445"/>
    <w:rsid w:val="00DC34B0"/>
    <w:rsid w:val="00DC3889"/>
    <w:rsid w:val="00DC5824"/>
    <w:rsid w:val="00DC63EA"/>
    <w:rsid w:val="00DC75F2"/>
    <w:rsid w:val="00DD1626"/>
    <w:rsid w:val="00DD1C35"/>
    <w:rsid w:val="00DD57D8"/>
    <w:rsid w:val="00DD68F4"/>
    <w:rsid w:val="00DD68F8"/>
    <w:rsid w:val="00DD6F6A"/>
    <w:rsid w:val="00DD75E7"/>
    <w:rsid w:val="00DD7C4C"/>
    <w:rsid w:val="00DE0EF7"/>
    <w:rsid w:val="00DE1232"/>
    <w:rsid w:val="00DE1727"/>
    <w:rsid w:val="00DE1CFA"/>
    <w:rsid w:val="00DE22FF"/>
    <w:rsid w:val="00DE28C8"/>
    <w:rsid w:val="00DE4712"/>
    <w:rsid w:val="00DE5A37"/>
    <w:rsid w:val="00DE5E65"/>
    <w:rsid w:val="00DE6C17"/>
    <w:rsid w:val="00DE72BD"/>
    <w:rsid w:val="00DF0C66"/>
    <w:rsid w:val="00DF2245"/>
    <w:rsid w:val="00DF2A24"/>
    <w:rsid w:val="00DF371E"/>
    <w:rsid w:val="00DF37DF"/>
    <w:rsid w:val="00DF41BC"/>
    <w:rsid w:val="00DF5378"/>
    <w:rsid w:val="00DF66E6"/>
    <w:rsid w:val="00DF750E"/>
    <w:rsid w:val="00DF79AB"/>
    <w:rsid w:val="00DF7E96"/>
    <w:rsid w:val="00E00F11"/>
    <w:rsid w:val="00E00FA0"/>
    <w:rsid w:val="00E012DE"/>
    <w:rsid w:val="00E02340"/>
    <w:rsid w:val="00E035D6"/>
    <w:rsid w:val="00E036F0"/>
    <w:rsid w:val="00E0404A"/>
    <w:rsid w:val="00E04D26"/>
    <w:rsid w:val="00E05435"/>
    <w:rsid w:val="00E05D8A"/>
    <w:rsid w:val="00E062E1"/>
    <w:rsid w:val="00E066FC"/>
    <w:rsid w:val="00E079B0"/>
    <w:rsid w:val="00E07A28"/>
    <w:rsid w:val="00E11C84"/>
    <w:rsid w:val="00E122EC"/>
    <w:rsid w:val="00E1307E"/>
    <w:rsid w:val="00E1397D"/>
    <w:rsid w:val="00E13E57"/>
    <w:rsid w:val="00E13E9F"/>
    <w:rsid w:val="00E14D67"/>
    <w:rsid w:val="00E158D4"/>
    <w:rsid w:val="00E16426"/>
    <w:rsid w:val="00E16B5B"/>
    <w:rsid w:val="00E16EFD"/>
    <w:rsid w:val="00E17BB6"/>
    <w:rsid w:val="00E17D69"/>
    <w:rsid w:val="00E203C9"/>
    <w:rsid w:val="00E22561"/>
    <w:rsid w:val="00E23153"/>
    <w:rsid w:val="00E2333D"/>
    <w:rsid w:val="00E23BBF"/>
    <w:rsid w:val="00E24C60"/>
    <w:rsid w:val="00E2553A"/>
    <w:rsid w:val="00E266DE"/>
    <w:rsid w:val="00E278F0"/>
    <w:rsid w:val="00E30F4C"/>
    <w:rsid w:val="00E32BE2"/>
    <w:rsid w:val="00E32E16"/>
    <w:rsid w:val="00E33058"/>
    <w:rsid w:val="00E3336B"/>
    <w:rsid w:val="00E33DDD"/>
    <w:rsid w:val="00E34101"/>
    <w:rsid w:val="00E3419B"/>
    <w:rsid w:val="00E34A58"/>
    <w:rsid w:val="00E34CD9"/>
    <w:rsid w:val="00E359E3"/>
    <w:rsid w:val="00E35F47"/>
    <w:rsid w:val="00E372D3"/>
    <w:rsid w:val="00E376CE"/>
    <w:rsid w:val="00E37C43"/>
    <w:rsid w:val="00E40FDF"/>
    <w:rsid w:val="00E4102F"/>
    <w:rsid w:val="00E4176A"/>
    <w:rsid w:val="00E41F7F"/>
    <w:rsid w:val="00E4338A"/>
    <w:rsid w:val="00E440C7"/>
    <w:rsid w:val="00E444E7"/>
    <w:rsid w:val="00E445E5"/>
    <w:rsid w:val="00E454C7"/>
    <w:rsid w:val="00E45C7A"/>
    <w:rsid w:val="00E45D6E"/>
    <w:rsid w:val="00E46742"/>
    <w:rsid w:val="00E46AC2"/>
    <w:rsid w:val="00E46E30"/>
    <w:rsid w:val="00E52C33"/>
    <w:rsid w:val="00E539BA"/>
    <w:rsid w:val="00E53DE1"/>
    <w:rsid w:val="00E54020"/>
    <w:rsid w:val="00E548D2"/>
    <w:rsid w:val="00E55765"/>
    <w:rsid w:val="00E56299"/>
    <w:rsid w:val="00E565EB"/>
    <w:rsid w:val="00E57382"/>
    <w:rsid w:val="00E5764F"/>
    <w:rsid w:val="00E5787D"/>
    <w:rsid w:val="00E60F56"/>
    <w:rsid w:val="00E61C67"/>
    <w:rsid w:val="00E62BC1"/>
    <w:rsid w:val="00E630EC"/>
    <w:rsid w:val="00E64464"/>
    <w:rsid w:val="00E65709"/>
    <w:rsid w:val="00E659E9"/>
    <w:rsid w:val="00E65B1B"/>
    <w:rsid w:val="00E65E14"/>
    <w:rsid w:val="00E67025"/>
    <w:rsid w:val="00E6773C"/>
    <w:rsid w:val="00E67A63"/>
    <w:rsid w:val="00E67AF0"/>
    <w:rsid w:val="00E7034F"/>
    <w:rsid w:val="00E70BFD"/>
    <w:rsid w:val="00E729AE"/>
    <w:rsid w:val="00E729B5"/>
    <w:rsid w:val="00E7312E"/>
    <w:rsid w:val="00E7439B"/>
    <w:rsid w:val="00E74D1E"/>
    <w:rsid w:val="00E75199"/>
    <w:rsid w:val="00E7557D"/>
    <w:rsid w:val="00E76693"/>
    <w:rsid w:val="00E769DD"/>
    <w:rsid w:val="00E76F13"/>
    <w:rsid w:val="00E77D08"/>
    <w:rsid w:val="00E80DDA"/>
    <w:rsid w:val="00E8167C"/>
    <w:rsid w:val="00E818B0"/>
    <w:rsid w:val="00E82F30"/>
    <w:rsid w:val="00E830D0"/>
    <w:rsid w:val="00E83255"/>
    <w:rsid w:val="00E84D6F"/>
    <w:rsid w:val="00E8519B"/>
    <w:rsid w:val="00E85623"/>
    <w:rsid w:val="00E86266"/>
    <w:rsid w:val="00E86585"/>
    <w:rsid w:val="00E86C80"/>
    <w:rsid w:val="00E873E6"/>
    <w:rsid w:val="00E902CB"/>
    <w:rsid w:val="00E9131C"/>
    <w:rsid w:val="00E91448"/>
    <w:rsid w:val="00E9272A"/>
    <w:rsid w:val="00E928DC"/>
    <w:rsid w:val="00E92AA1"/>
    <w:rsid w:val="00E9383C"/>
    <w:rsid w:val="00E94FEC"/>
    <w:rsid w:val="00E954E6"/>
    <w:rsid w:val="00E95AFA"/>
    <w:rsid w:val="00E95EB4"/>
    <w:rsid w:val="00E96CD5"/>
    <w:rsid w:val="00E97077"/>
    <w:rsid w:val="00EA0148"/>
    <w:rsid w:val="00EA0D1D"/>
    <w:rsid w:val="00EA1B62"/>
    <w:rsid w:val="00EA2065"/>
    <w:rsid w:val="00EA26C8"/>
    <w:rsid w:val="00EA286F"/>
    <w:rsid w:val="00EA2CAA"/>
    <w:rsid w:val="00EA579B"/>
    <w:rsid w:val="00EA6B71"/>
    <w:rsid w:val="00EA6CC0"/>
    <w:rsid w:val="00EA7547"/>
    <w:rsid w:val="00EB0236"/>
    <w:rsid w:val="00EB142B"/>
    <w:rsid w:val="00EB17AE"/>
    <w:rsid w:val="00EB3D6F"/>
    <w:rsid w:val="00EB5EB6"/>
    <w:rsid w:val="00EB6262"/>
    <w:rsid w:val="00EB6418"/>
    <w:rsid w:val="00EB7DCE"/>
    <w:rsid w:val="00EC1712"/>
    <w:rsid w:val="00EC1AFF"/>
    <w:rsid w:val="00EC3173"/>
    <w:rsid w:val="00EC36DC"/>
    <w:rsid w:val="00EC3EF4"/>
    <w:rsid w:val="00EC4EE2"/>
    <w:rsid w:val="00EC50F6"/>
    <w:rsid w:val="00EC5F41"/>
    <w:rsid w:val="00EC68CE"/>
    <w:rsid w:val="00EC727F"/>
    <w:rsid w:val="00EC777D"/>
    <w:rsid w:val="00ED087A"/>
    <w:rsid w:val="00ED12B2"/>
    <w:rsid w:val="00ED1C1C"/>
    <w:rsid w:val="00ED2F1F"/>
    <w:rsid w:val="00ED305E"/>
    <w:rsid w:val="00ED42C7"/>
    <w:rsid w:val="00ED437D"/>
    <w:rsid w:val="00ED44BF"/>
    <w:rsid w:val="00ED5B43"/>
    <w:rsid w:val="00ED5D54"/>
    <w:rsid w:val="00ED650F"/>
    <w:rsid w:val="00ED654F"/>
    <w:rsid w:val="00ED7CEE"/>
    <w:rsid w:val="00EE269B"/>
    <w:rsid w:val="00EE37A2"/>
    <w:rsid w:val="00EE3877"/>
    <w:rsid w:val="00EE3B8A"/>
    <w:rsid w:val="00EE3E95"/>
    <w:rsid w:val="00EE4B27"/>
    <w:rsid w:val="00EE4FF3"/>
    <w:rsid w:val="00EE5721"/>
    <w:rsid w:val="00EE7667"/>
    <w:rsid w:val="00EE7A2F"/>
    <w:rsid w:val="00EF0BAF"/>
    <w:rsid w:val="00EF0C5A"/>
    <w:rsid w:val="00EF2275"/>
    <w:rsid w:val="00EF23BC"/>
    <w:rsid w:val="00EF27F7"/>
    <w:rsid w:val="00EF32E5"/>
    <w:rsid w:val="00EF44C5"/>
    <w:rsid w:val="00EF44E6"/>
    <w:rsid w:val="00EF4643"/>
    <w:rsid w:val="00EF4AA7"/>
    <w:rsid w:val="00EF4E34"/>
    <w:rsid w:val="00EF6A0D"/>
    <w:rsid w:val="00EF77AD"/>
    <w:rsid w:val="00EF78A7"/>
    <w:rsid w:val="00F008FC"/>
    <w:rsid w:val="00F00C2C"/>
    <w:rsid w:val="00F0138B"/>
    <w:rsid w:val="00F01C22"/>
    <w:rsid w:val="00F023C4"/>
    <w:rsid w:val="00F02AD8"/>
    <w:rsid w:val="00F04662"/>
    <w:rsid w:val="00F067C4"/>
    <w:rsid w:val="00F0680F"/>
    <w:rsid w:val="00F06FCF"/>
    <w:rsid w:val="00F079CC"/>
    <w:rsid w:val="00F10316"/>
    <w:rsid w:val="00F10871"/>
    <w:rsid w:val="00F11AC8"/>
    <w:rsid w:val="00F127D4"/>
    <w:rsid w:val="00F1326A"/>
    <w:rsid w:val="00F137A0"/>
    <w:rsid w:val="00F13BAA"/>
    <w:rsid w:val="00F13CEF"/>
    <w:rsid w:val="00F14A3C"/>
    <w:rsid w:val="00F15291"/>
    <w:rsid w:val="00F16A43"/>
    <w:rsid w:val="00F171E6"/>
    <w:rsid w:val="00F2003D"/>
    <w:rsid w:val="00F2005C"/>
    <w:rsid w:val="00F201C4"/>
    <w:rsid w:val="00F20212"/>
    <w:rsid w:val="00F21BEB"/>
    <w:rsid w:val="00F21C29"/>
    <w:rsid w:val="00F23A2A"/>
    <w:rsid w:val="00F24399"/>
    <w:rsid w:val="00F25812"/>
    <w:rsid w:val="00F25E14"/>
    <w:rsid w:val="00F266BD"/>
    <w:rsid w:val="00F3037F"/>
    <w:rsid w:val="00F30722"/>
    <w:rsid w:val="00F31137"/>
    <w:rsid w:val="00F320E9"/>
    <w:rsid w:val="00F3242A"/>
    <w:rsid w:val="00F33008"/>
    <w:rsid w:val="00F333D0"/>
    <w:rsid w:val="00F3484E"/>
    <w:rsid w:val="00F35220"/>
    <w:rsid w:val="00F357C6"/>
    <w:rsid w:val="00F3614A"/>
    <w:rsid w:val="00F37E4F"/>
    <w:rsid w:val="00F40891"/>
    <w:rsid w:val="00F418E3"/>
    <w:rsid w:val="00F43C8F"/>
    <w:rsid w:val="00F44120"/>
    <w:rsid w:val="00F4415F"/>
    <w:rsid w:val="00F44826"/>
    <w:rsid w:val="00F44FCA"/>
    <w:rsid w:val="00F45715"/>
    <w:rsid w:val="00F45B54"/>
    <w:rsid w:val="00F46BE3"/>
    <w:rsid w:val="00F46F78"/>
    <w:rsid w:val="00F50E7E"/>
    <w:rsid w:val="00F534F2"/>
    <w:rsid w:val="00F5350B"/>
    <w:rsid w:val="00F54907"/>
    <w:rsid w:val="00F54D83"/>
    <w:rsid w:val="00F556AD"/>
    <w:rsid w:val="00F55E99"/>
    <w:rsid w:val="00F566FA"/>
    <w:rsid w:val="00F57B99"/>
    <w:rsid w:val="00F57B9F"/>
    <w:rsid w:val="00F60017"/>
    <w:rsid w:val="00F614C7"/>
    <w:rsid w:val="00F61ABC"/>
    <w:rsid w:val="00F62B29"/>
    <w:rsid w:val="00F62D57"/>
    <w:rsid w:val="00F63301"/>
    <w:rsid w:val="00F6338B"/>
    <w:rsid w:val="00F63926"/>
    <w:rsid w:val="00F63BB4"/>
    <w:rsid w:val="00F64E0E"/>
    <w:rsid w:val="00F6606F"/>
    <w:rsid w:val="00F666DC"/>
    <w:rsid w:val="00F6738C"/>
    <w:rsid w:val="00F70769"/>
    <w:rsid w:val="00F70E21"/>
    <w:rsid w:val="00F73095"/>
    <w:rsid w:val="00F7340E"/>
    <w:rsid w:val="00F74712"/>
    <w:rsid w:val="00F752B7"/>
    <w:rsid w:val="00F75815"/>
    <w:rsid w:val="00F75AB7"/>
    <w:rsid w:val="00F766EB"/>
    <w:rsid w:val="00F77A0B"/>
    <w:rsid w:val="00F77E0A"/>
    <w:rsid w:val="00F8102B"/>
    <w:rsid w:val="00F82C45"/>
    <w:rsid w:val="00F830DE"/>
    <w:rsid w:val="00F833FA"/>
    <w:rsid w:val="00F836E7"/>
    <w:rsid w:val="00F83812"/>
    <w:rsid w:val="00F8408D"/>
    <w:rsid w:val="00F844C6"/>
    <w:rsid w:val="00F84B9A"/>
    <w:rsid w:val="00F84D66"/>
    <w:rsid w:val="00F86E6C"/>
    <w:rsid w:val="00F87FE8"/>
    <w:rsid w:val="00F9037A"/>
    <w:rsid w:val="00F90881"/>
    <w:rsid w:val="00F9276C"/>
    <w:rsid w:val="00F940BD"/>
    <w:rsid w:val="00F9447D"/>
    <w:rsid w:val="00F94A9E"/>
    <w:rsid w:val="00F9570A"/>
    <w:rsid w:val="00F976C2"/>
    <w:rsid w:val="00FA03A8"/>
    <w:rsid w:val="00FA03B4"/>
    <w:rsid w:val="00FA0809"/>
    <w:rsid w:val="00FA094B"/>
    <w:rsid w:val="00FA1282"/>
    <w:rsid w:val="00FA1566"/>
    <w:rsid w:val="00FA2094"/>
    <w:rsid w:val="00FA29FA"/>
    <w:rsid w:val="00FA5E9A"/>
    <w:rsid w:val="00FA6814"/>
    <w:rsid w:val="00FA6E81"/>
    <w:rsid w:val="00FB0217"/>
    <w:rsid w:val="00FB093A"/>
    <w:rsid w:val="00FB164F"/>
    <w:rsid w:val="00FB2BC7"/>
    <w:rsid w:val="00FB2DF5"/>
    <w:rsid w:val="00FB324A"/>
    <w:rsid w:val="00FB4A9E"/>
    <w:rsid w:val="00FB6A4B"/>
    <w:rsid w:val="00FB6BAE"/>
    <w:rsid w:val="00FB701F"/>
    <w:rsid w:val="00FC0E60"/>
    <w:rsid w:val="00FC3CF7"/>
    <w:rsid w:val="00FC4214"/>
    <w:rsid w:val="00FC422C"/>
    <w:rsid w:val="00FC55B3"/>
    <w:rsid w:val="00FC58CE"/>
    <w:rsid w:val="00FC5E74"/>
    <w:rsid w:val="00FC604F"/>
    <w:rsid w:val="00FC64F9"/>
    <w:rsid w:val="00FC7273"/>
    <w:rsid w:val="00FC7844"/>
    <w:rsid w:val="00FD0838"/>
    <w:rsid w:val="00FD09E6"/>
    <w:rsid w:val="00FD269A"/>
    <w:rsid w:val="00FD2F8D"/>
    <w:rsid w:val="00FD38E5"/>
    <w:rsid w:val="00FD3BA4"/>
    <w:rsid w:val="00FD45CF"/>
    <w:rsid w:val="00FD478D"/>
    <w:rsid w:val="00FD47B0"/>
    <w:rsid w:val="00FD492A"/>
    <w:rsid w:val="00FD4F6A"/>
    <w:rsid w:val="00FD5473"/>
    <w:rsid w:val="00FD5EF5"/>
    <w:rsid w:val="00FD6777"/>
    <w:rsid w:val="00FD67E1"/>
    <w:rsid w:val="00FD6AB9"/>
    <w:rsid w:val="00FD7F15"/>
    <w:rsid w:val="00FE01BA"/>
    <w:rsid w:val="00FE02C8"/>
    <w:rsid w:val="00FE6E91"/>
    <w:rsid w:val="00FE6F30"/>
    <w:rsid w:val="00FE7896"/>
    <w:rsid w:val="00FE79A7"/>
    <w:rsid w:val="00FF036B"/>
    <w:rsid w:val="00FF0395"/>
    <w:rsid w:val="00FF0BBE"/>
    <w:rsid w:val="00FF10D5"/>
    <w:rsid w:val="00FF26BD"/>
    <w:rsid w:val="00FF3471"/>
    <w:rsid w:val="00FF36DA"/>
    <w:rsid w:val="00FF415A"/>
    <w:rsid w:val="00FF43EE"/>
    <w:rsid w:val="00FF4C80"/>
    <w:rsid w:val="00FF67E0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  <w14:docId w14:val="04CB395E"/>
  <w15:docId w15:val="{63AC8F83-92A5-4166-A7C9-A862212A0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1239"/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2AE8"/>
    <w:pPr>
      <w:keepNext/>
      <w:keepLines/>
      <w:spacing w:before="480" w:after="0"/>
      <w:outlineLvl w:val="0"/>
    </w:pPr>
    <w:rPr>
      <w:rFonts w:eastAsiaTheme="majorEastAsia" w:cstheme="majorBidi"/>
      <w:b/>
      <w:bCs/>
      <w:i/>
      <w:color w:val="00447C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AE8"/>
    <w:pPr>
      <w:keepNext/>
      <w:keepLines/>
      <w:spacing w:before="200" w:after="0"/>
      <w:outlineLvl w:val="1"/>
    </w:pPr>
    <w:rPr>
      <w:rFonts w:eastAsiaTheme="majorEastAsia" w:cstheme="majorBidi"/>
      <w:bCs/>
      <w:i/>
      <w:color w:val="00447C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C27"/>
  </w:style>
  <w:style w:type="paragraph" w:styleId="Footer">
    <w:name w:val="footer"/>
    <w:basedOn w:val="Normal"/>
    <w:link w:val="Foot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C27"/>
  </w:style>
  <w:style w:type="paragraph" w:styleId="BalloonText">
    <w:name w:val="Balloon Text"/>
    <w:basedOn w:val="Normal"/>
    <w:link w:val="BalloonTextChar"/>
    <w:uiPriority w:val="99"/>
    <w:semiHidden/>
    <w:unhideWhenUsed/>
    <w:rsid w:val="00957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C2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385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12AE8"/>
    <w:rPr>
      <w:rFonts w:ascii="Verdana" w:eastAsiaTheme="majorEastAsia" w:hAnsi="Verdana" w:cstheme="majorBidi"/>
      <w:b/>
      <w:bCs/>
      <w:i/>
      <w:color w:val="00447C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AE8"/>
    <w:rPr>
      <w:rFonts w:ascii="Verdana" w:eastAsiaTheme="majorEastAsia" w:hAnsi="Verdana" w:cstheme="majorBidi"/>
      <w:bCs/>
      <w:i/>
      <w:color w:val="00447C"/>
      <w:sz w:val="20"/>
      <w:szCs w:val="26"/>
    </w:rPr>
  </w:style>
  <w:style w:type="paragraph" w:styleId="ListParagraph">
    <w:name w:val="List Paragraph"/>
    <w:basedOn w:val="Normal"/>
    <w:uiPriority w:val="99"/>
    <w:qFormat/>
    <w:rsid w:val="002178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32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321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321B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3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321B"/>
    <w:rPr>
      <w:rFonts w:ascii="Verdana" w:hAnsi="Verdana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F48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TableNormal"/>
    <w:uiPriority w:val="61"/>
    <w:rsid w:val="002D5B0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F7233"/>
    <w:rPr>
      <w:color w:val="808080"/>
    </w:rPr>
  </w:style>
  <w:style w:type="table" w:customStyle="1" w:styleId="LightList1">
    <w:name w:val="Light List1"/>
    <w:basedOn w:val="TableNormal"/>
    <w:uiPriority w:val="61"/>
    <w:rsid w:val="00861EB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D35FB8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Revision">
    <w:name w:val="Revision"/>
    <w:hidden/>
    <w:uiPriority w:val="99"/>
    <w:semiHidden/>
    <w:rsid w:val="002B30D9"/>
    <w:pPr>
      <w:spacing w:after="0" w:line="240" w:lineRule="auto"/>
    </w:pPr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62223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9537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2481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25743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5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orum\Desktop\InterimMaster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94B823AB47A44949930F54067247A" ma:contentTypeVersion="0" ma:contentTypeDescription="Create a new document." ma:contentTypeScope="" ma:versionID="92efde4aac3b27d4d62403855d39b6f0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8E57E-2B66-40CA-874F-D1C1A3EAEB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216092-4DE1-4700-87AD-5E0F296C2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B267CC7-ED1C-434D-84BF-45B097F4CABC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8831913-A97D-4754-93F1-6E1B9EC72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InterimMasterTemplate.dotx</Template>
  <TotalTime>0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Status Report</vt:lpstr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Report</dc:title>
  <dc:creator>John Padgett</dc:creator>
  <cp:lastModifiedBy>Emily Augustini</cp:lastModifiedBy>
  <cp:revision>2</cp:revision>
  <cp:lastPrinted>2014-03-04T16:13:00Z</cp:lastPrinted>
  <dcterms:created xsi:type="dcterms:W3CDTF">2018-05-16T21:39:00Z</dcterms:created>
  <dcterms:modified xsi:type="dcterms:W3CDTF">2018-05-16T21:39:00Z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0x010100E9D94B823AB47A44949930F54067247A</vt:lpwstr>
  </property>
</Properties>
</file>