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71D4C3" w14:textId="4174C901" w:rsidR="00B909A3" w:rsidRDefault="00F556AD" w:rsidP="00B909A3">
      <w:pPr>
        <w:pStyle w:val="Heading1"/>
        <w:pBdr>
          <w:bottom w:val="single" w:sz="4" w:space="1" w:color="auto"/>
        </w:pBdr>
        <w:tabs>
          <w:tab w:val="left" w:pos="5600"/>
        </w:tabs>
        <w:spacing w:after="240"/>
        <w:rPr>
          <w:b w:val="0"/>
          <w:i w:val="0"/>
          <w:sz w:val="28"/>
        </w:rPr>
      </w:pPr>
      <w:r>
        <w:rPr>
          <w:b w:val="0"/>
          <w:i w:val="0"/>
          <w:sz w:val="28"/>
        </w:rPr>
        <w:t>Biweekly</w:t>
      </w:r>
      <w:r w:rsidR="00295A31">
        <w:rPr>
          <w:b w:val="0"/>
          <w:i w:val="0"/>
          <w:sz w:val="28"/>
        </w:rPr>
        <w:t xml:space="preserve"> </w:t>
      </w:r>
      <w:r w:rsidR="001305E2">
        <w:rPr>
          <w:b w:val="0"/>
          <w:i w:val="0"/>
          <w:sz w:val="28"/>
        </w:rPr>
        <w:t xml:space="preserve">Status Report to </w:t>
      </w:r>
      <w:r>
        <w:rPr>
          <w:b w:val="0"/>
          <w:i w:val="0"/>
          <w:sz w:val="28"/>
        </w:rPr>
        <w:t>Workgroup</w:t>
      </w:r>
    </w:p>
    <w:tbl>
      <w:tblPr>
        <w:tblStyle w:val="LightList-Accent11"/>
        <w:tblW w:w="0" w:type="auto"/>
        <w:shd w:val="clear" w:color="auto" w:fill="4F81BD" w:themeFill="accent1"/>
        <w:tblLook w:val="0480" w:firstRow="0" w:lastRow="0" w:firstColumn="1" w:lastColumn="0" w:noHBand="0" w:noVBand="1"/>
      </w:tblPr>
      <w:tblGrid>
        <w:gridCol w:w="1191"/>
        <w:gridCol w:w="8149"/>
      </w:tblGrid>
      <w:tr w:rsidR="00A45471" w14:paraId="379BF6CB" w14:textId="77777777" w:rsidTr="004D6426">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1008" w:type="dxa"/>
            <w:shd w:val="clear" w:color="auto" w:fill="5080B2"/>
            <w:vAlign w:val="center"/>
          </w:tcPr>
          <w:p w14:paraId="27FC029A" w14:textId="77777777" w:rsidR="00A45471" w:rsidRPr="00B909A3" w:rsidRDefault="00A45471" w:rsidP="004D6426">
            <w:pPr>
              <w:rPr>
                <w:color w:val="FFFFFF" w:themeColor="background1"/>
                <w:sz w:val="22"/>
              </w:rPr>
            </w:pPr>
            <w:r>
              <w:rPr>
                <w:color w:val="FFFFFF" w:themeColor="background1"/>
                <w:sz w:val="22"/>
              </w:rPr>
              <w:t>Project:</w:t>
            </w:r>
          </w:p>
        </w:tc>
        <w:tc>
          <w:tcPr>
            <w:tcW w:w="8298" w:type="dxa"/>
            <w:vAlign w:val="center"/>
          </w:tcPr>
          <w:p w14:paraId="09FC858C" w14:textId="7C1B79CF" w:rsidR="00A45471" w:rsidRDefault="00295A31" w:rsidP="00A45471">
            <w:pPr>
              <w:cnfStyle w:val="000000100000" w:firstRow="0" w:lastRow="0" w:firstColumn="0" w:lastColumn="0" w:oddVBand="0" w:evenVBand="0" w:oddHBand="1" w:evenHBand="0" w:firstRowFirstColumn="0" w:firstRowLastColumn="0" w:lastRowFirstColumn="0" w:lastRowLastColumn="0"/>
              <w:rPr>
                <w:sz w:val="22"/>
              </w:rPr>
            </w:pPr>
            <w:r>
              <w:rPr>
                <w:sz w:val="22"/>
              </w:rPr>
              <w:t>CSTE Data Standardization Workgroup</w:t>
            </w:r>
          </w:p>
        </w:tc>
      </w:tr>
    </w:tbl>
    <w:p w14:paraId="7557A6A7" w14:textId="77777777" w:rsidR="00A45471" w:rsidRDefault="00A45471" w:rsidP="00A45471"/>
    <w:tbl>
      <w:tblPr>
        <w:tblStyle w:val="LightList-Accent11"/>
        <w:tblW w:w="0" w:type="auto"/>
        <w:shd w:val="clear" w:color="auto" w:fill="4F81BD" w:themeFill="accent1"/>
        <w:tblLook w:val="0480" w:firstRow="0" w:lastRow="0" w:firstColumn="1" w:lastColumn="0" w:noHBand="0" w:noVBand="1"/>
      </w:tblPr>
      <w:tblGrid>
        <w:gridCol w:w="1188"/>
        <w:gridCol w:w="8118"/>
      </w:tblGrid>
      <w:tr w:rsidR="00B909A3" w:rsidRPr="003A4727" w14:paraId="7C8E55B6" w14:textId="77777777" w:rsidTr="00A45471">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1188" w:type="dxa"/>
            <w:shd w:val="clear" w:color="auto" w:fill="5080B2"/>
            <w:vAlign w:val="center"/>
          </w:tcPr>
          <w:p w14:paraId="3EA15DDD" w14:textId="77777777" w:rsidR="00B909A3" w:rsidRPr="00B909A3" w:rsidRDefault="00B909A3" w:rsidP="00B909A3">
            <w:pPr>
              <w:rPr>
                <w:color w:val="FFFFFF" w:themeColor="background1"/>
                <w:sz w:val="22"/>
              </w:rPr>
            </w:pPr>
            <w:r>
              <w:rPr>
                <w:color w:val="FFFFFF" w:themeColor="background1"/>
                <w:sz w:val="22"/>
              </w:rPr>
              <w:t>To:</w:t>
            </w:r>
          </w:p>
        </w:tc>
        <w:tc>
          <w:tcPr>
            <w:tcW w:w="8118" w:type="dxa"/>
            <w:vAlign w:val="center"/>
          </w:tcPr>
          <w:p w14:paraId="4F9AB13D" w14:textId="2A343AC0" w:rsidR="00B909A3" w:rsidRDefault="00295A31" w:rsidP="00B909A3">
            <w:pPr>
              <w:cnfStyle w:val="000000100000" w:firstRow="0" w:lastRow="0" w:firstColumn="0" w:lastColumn="0" w:oddVBand="0" w:evenVBand="0" w:oddHBand="1" w:evenHBand="0" w:firstRowFirstColumn="0" w:firstRowLastColumn="0" w:lastRowFirstColumn="0" w:lastRowLastColumn="0"/>
              <w:rPr>
                <w:sz w:val="22"/>
              </w:rPr>
            </w:pPr>
            <w:r>
              <w:rPr>
                <w:sz w:val="22"/>
              </w:rPr>
              <w:t>Shaily Krishan</w:t>
            </w:r>
            <w:r w:rsidR="00F556AD">
              <w:rPr>
                <w:sz w:val="22"/>
              </w:rPr>
              <w:t xml:space="preserve">, </w:t>
            </w:r>
            <w:r>
              <w:rPr>
                <w:sz w:val="22"/>
              </w:rPr>
              <w:t>Meredith Lichtenstein</w:t>
            </w:r>
            <w:r w:rsidR="00F556AD">
              <w:rPr>
                <w:sz w:val="22"/>
              </w:rPr>
              <w:t>, Shannon Harney, and Molly Crockett</w:t>
            </w:r>
          </w:p>
        </w:tc>
      </w:tr>
      <w:tr w:rsidR="00B909A3" w:rsidRPr="003A4727" w14:paraId="18305F8B" w14:textId="77777777" w:rsidTr="00A45471">
        <w:trPr>
          <w:trHeight w:val="375"/>
        </w:trPr>
        <w:tc>
          <w:tcPr>
            <w:cnfStyle w:val="001000000000" w:firstRow="0" w:lastRow="0" w:firstColumn="1" w:lastColumn="0" w:oddVBand="0" w:evenVBand="0" w:oddHBand="0" w:evenHBand="0" w:firstRowFirstColumn="0" w:firstRowLastColumn="0" w:lastRowFirstColumn="0" w:lastRowLastColumn="0"/>
            <w:tcW w:w="1188" w:type="dxa"/>
            <w:tcBorders>
              <w:top w:val="single" w:sz="8" w:space="0" w:color="4F81BD" w:themeColor="accent1"/>
              <w:left w:val="nil"/>
              <w:bottom w:val="single" w:sz="8" w:space="0" w:color="4F81BD" w:themeColor="accent1"/>
            </w:tcBorders>
            <w:shd w:val="clear" w:color="auto" w:fill="FFFFFF" w:themeFill="background1"/>
            <w:vAlign w:val="center"/>
          </w:tcPr>
          <w:p w14:paraId="7B7B1E2D" w14:textId="77777777" w:rsidR="00B909A3" w:rsidRDefault="00B909A3" w:rsidP="00B909A3">
            <w:pPr>
              <w:rPr>
                <w:color w:val="FFFFFF" w:themeColor="background1"/>
                <w:sz w:val="22"/>
              </w:rPr>
            </w:pPr>
          </w:p>
        </w:tc>
        <w:tc>
          <w:tcPr>
            <w:tcW w:w="8118" w:type="dxa"/>
            <w:tcBorders>
              <w:top w:val="single" w:sz="8" w:space="0" w:color="4F81BD" w:themeColor="accent1"/>
              <w:bottom w:val="single" w:sz="8" w:space="0" w:color="4F81BD" w:themeColor="accent1"/>
              <w:right w:val="nil"/>
            </w:tcBorders>
            <w:vAlign w:val="center"/>
          </w:tcPr>
          <w:p w14:paraId="3D419650" w14:textId="77777777" w:rsidR="00B909A3" w:rsidRDefault="00B909A3" w:rsidP="00B909A3">
            <w:pPr>
              <w:cnfStyle w:val="000000000000" w:firstRow="0" w:lastRow="0" w:firstColumn="0" w:lastColumn="0" w:oddVBand="0" w:evenVBand="0" w:oddHBand="0" w:evenHBand="0" w:firstRowFirstColumn="0" w:firstRowLastColumn="0" w:lastRowFirstColumn="0" w:lastRowLastColumn="0"/>
              <w:rPr>
                <w:sz w:val="22"/>
              </w:rPr>
            </w:pPr>
          </w:p>
        </w:tc>
      </w:tr>
      <w:tr w:rsidR="00B909A3" w:rsidRPr="00D72DE3" w14:paraId="342CD8E8" w14:textId="77777777" w:rsidTr="00A45471">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1188" w:type="dxa"/>
            <w:shd w:val="clear" w:color="auto" w:fill="5080B2"/>
            <w:vAlign w:val="center"/>
          </w:tcPr>
          <w:p w14:paraId="12CE213B" w14:textId="77777777" w:rsidR="00B909A3" w:rsidRPr="00B909A3" w:rsidRDefault="00B909A3" w:rsidP="00B909A3">
            <w:pPr>
              <w:rPr>
                <w:color w:val="FFFFFF" w:themeColor="background1"/>
                <w:sz w:val="22"/>
              </w:rPr>
            </w:pPr>
            <w:r>
              <w:rPr>
                <w:color w:val="FFFFFF" w:themeColor="background1"/>
                <w:sz w:val="22"/>
              </w:rPr>
              <w:t>CC:</w:t>
            </w:r>
          </w:p>
        </w:tc>
        <w:tc>
          <w:tcPr>
            <w:tcW w:w="8118" w:type="dxa"/>
            <w:shd w:val="clear" w:color="auto" w:fill="FFFFFF" w:themeFill="background1"/>
            <w:vAlign w:val="center"/>
          </w:tcPr>
          <w:p w14:paraId="08DD7DB9" w14:textId="0C3EBFEF" w:rsidR="00B909A3" w:rsidRPr="00CF0ADA" w:rsidRDefault="00F556AD" w:rsidP="00106192">
            <w:pPr>
              <w:cnfStyle w:val="000000100000" w:firstRow="0" w:lastRow="0" w:firstColumn="0" w:lastColumn="0" w:oddVBand="0" w:evenVBand="0" w:oddHBand="1" w:evenHBand="0" w:firstRowFirstColumn="0" w:firstRowLastColumn="0" w:lastRowFirstColumn="0" w:lastRowLastColumn="0"/>
              <w:rPr>
                <w:sz w:val="22"/>
              </w:rPr>
            </w:pPr>
            <w:r>
              <w:rPr>
                <w:sz w:val="22"/>
              </w:rPr>
              <w:t>Workgroup Members</w:t>
            </w:r>
          </w:p>
        </w:tc>
      </w:tr>
      <w:tr w:rsidR="00B909A3" w:rsidRPr="00D72DE3" w14:paraId="430C98BD" w14:textId="77777777" w:rsidTr="00A45471">
        <w:trPr>
          <w:trHeight w:val="375"/>
        </w:trPr>
        <w:tc>
          <w:tcPr>
            <w:cnfStyle w:val="001000000000" w:firstRow="0" w:lastRow="0" w:firstColumn="1" w:lastColumn="0" w:oddVBand="0" w:evenVBand="0" w:oddHBand="0" w:evenHBand="0" w:firstRowFirstColumn="0" w:firstRowLastColumn="0" w:lastRowFirstColumn="0" w:lastRowLastColumn="0"/>
            <w:tcW w:w="1188" w:type="dxa"/>
            <w:tcBorders>
              <w:top w:val="single" w:sz="8" w:space="0" w:color="4F81BD" w:themeColor="accent1"/>
              <w:left w:val="nil"/>
              <w:bottom w:val="single" w:sz="8" w:space="0" w:color="4F81BD" w:themeColor="accent1"/>
            </w:tcBorders>
            <w:shd w:val="clear" w:color="auto" w:fill="FFFFFF" w:themeFill="background1"/>
            <w:vAlign w:val="center"/>
          </w:tcPr>
          <w:p w14:paraId="378A06B0" w14:textId="77777777" w:rsidR="00B909A3" w:rsidRDefault="00B909A3" w:rsidP="00B909A3">
            <w:pPr>
              <w:rPr>
                <w:color w:val="FFFFFF" w:themeColor="background1"/>
                <w:sz w:val="22"/>
              </w:rPr>
            </w:pPr>
          </w:p>
        </w:tc>
        <w:tc>
          <w:tcPr>
            <w:tcW w:w="8118" w:type="dxa"/>
            <w:tcBorders>
              <w:top w:val="single" w:sz="8" w:space="0" w:color="4F81BD" w:themeColor="accent1"/>
              <w:bottom w:val="single" w:sz="8" w:space="0" w:color="4F81BD" w:themeColor="accent1"/>
              <w:right w:val="nil"/>
            </w:tcBorders>
            <w:shd w:val="clear" w:color="auto" w:fill="FFFFFF" w:themeFill="background1"/>
            <w:vAlign w:val="center"/>
          </w:tcPr>
          <w:p w14:paraId="452F4F93" w14:textId="77777777" w:rsidR="00B909A3" w:rsidRPr="00CF0ADA" w:rsidRDefault="00B909A3" w:rsidP="00B909A3">
            <w:pPr>
              <w:cnfStyle w:val="000000000000" w:firstRow="0" w:lastRow="0" w:firstColumn="0" w:lastColumn="0" w:oddVBand="0" w:evenVBand="0" w:oddHBand="0" w:evenHBand="0" w:firstRowFirstColumn="0" w:firstRowLastColumn="0" w:lastRowFirstColumn="0" w:lastRowLastColumn="0"/>
              <w:rPr>
                <w:sz w:val="22"/>
              </w:rPr>
            </w:pPr>
          </w:p>
        </w:tc>
      </w:tr>
      <w:tr w:rsidR="00B909A3" w:rsidRPr="00D72DE3" w14:paraId="56395CFA" w14:textId="77777777" w:rsidTr="00A45471">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1188" w:type="dxa"/>
            <w:shd w:val="clear" w:color="auto" w:fill="5080B2"/>
            <w:vAlign w:val="center"/>
          </w:tcPr>
          <w:p w14:paraId="554C586F" w14:textId="77777777" w:rsidR="00B909A3" w:rsidRDefault="00B909A3" w:rsidP="00B909A3">
            <w:pPr>
              <w:rPr>
                <w:color w:val="FFFFFF" w:themeColor="background1"/>
                <w:sz w:val="22"/>
              </w:rPr>
            </w:pPr>
            <w:r>
              <w:rPr>
                <w:color w:val="FFFFFF" w:themeColor="background1"/>
                <w:sz w:val="22"/>
              </w:rPr>
              <w:t>From:</w:t>
            </w:r>
          </w:p>
        </w:tc>
        <w:tc>
          <w:tcPr>
            <w:tcW w:w="8118" w:type="dxa"/>
            <w:shd w:val="clear" w:color="auto" w:fill="FFFFFF" w:themeFill="background1"/>
            <w:vAlign w:val="center"/>
          </w:tcPr>
          <w:p w14:paraId="6CE988FE" w14:textId="263BCFF5" w:rsidR="00B909A3" w:rsidRPr="00CF0ADA" w:rsidRDefault="00295A31" w:rsidP="00B909A3">
            <w:pPr>
              <w:cnfStyle w:val="000000100000" w:firstRow="0" w:lastRow="0" w:firstColumn="0" w:lastColumn="0" w:oddVBand="0" w:evenVBand="0" w:oddHBand="1" w:evenHBand="0" w:firstRowFirstColumn="0" w:firstRowLastColumn="0" w:lastRowFirstColumn="0" w:lastRowLastColumn="0"/>
              <w:rPr>
                <w:sz w:val="22"/>
              </w:rPr>
            </w:pPr>
            <w:r>
              <w:rPr>
                <w:sz w:val="22"/>
              </w:rPr>
              <w:t>Emily Augustini and Elizabeth Sprouse</w:t>
            </w:r>
          </w:p>
        </w:tc>
      </w:tr>
      <w:tr w:rsidR="00B909A3" w:rsidRPr="00D72DE3" w14:paraId="3592EBB8" w14:textId="77777777" w:rsidTr="00A45471">
        <w:trPr>
          <w:trHeight w:val="375"/>
        </w:trPr>
        <w:tc>
          <w:tcPr>
            <w:cnfStyle w:val="001000000000" w:firstRow="0" w:lastRow="0" w:firstColumn="1" w:lastColumn="0" w:oddVBand="0" w:evenVBand="0" w:oddHBand="0" w:evenHBand="0" w:firstRowFirstColumn="0" w:firstRowLastColumn="0" w:lastRowFirstColumn="0" w:lastRowLastColumn="0"/>
            <w:tcW w:w="1188" w:type="dxa"/>
            <w:tcBorders>
              <w:top w:val="single" w:sz="8" w:space="0" w:color="4F81BD" w:themeColor="accent1"/>
              <w:left w:val="nil"/>
              <w:bottom w:val="single" w:sz="8" w:space="0" w:color="4F81BD" w:themeColor="accent1"/>
            </w:tcBorders>
            <w:shd w:val="clear" w:color="auto" w:fill="FFFFFF" w:themeFill="background1"/>
            <w:vAlign w:val="center"/>
          </w:tcPr>
          <w:p w14:paraId="71B0C174" w14:textId="77777777" w:rsidR="00B909A3" w:rsidRDefault="00B909A3" w:rsidP="00B909A3">
            <w:pPr>
              <w:rPr>
                <w:color w:val="FFFFFF" w:themeColor="background1"/>
                <w:sz w:val="22"/>
              </w:rPr>
            </w:pPr>
          </w:p>
        </w:tc>
        <w:tc>
          <w:tcPr>
            <w:tcW w:w="8118" w:type="dxa"/>
            <w:tcBorders>
              <w:top w:val="single" w:sz="8" w:space="0" w:color="4F81BD" w:themeColor="accent1"/>
              <w:bottom w:val="single" w:sz="8" w:space="0" w:color="4F81BD" w:themeColor="accent1"/>
              <w:right w:val="nil"/>
            </w:tcBorders>
            <w:shd w:val="clear" w:color="auto" w:fill="FFFFFF" w:themeFill="background1"/>
            <w:vAlign w:val="center"/>
          </w:tcPr>
          <w:p w14:paraId="24FA68CB" w14:textId="77777777" w:rsidR="00B909A3" w:rsidRPr="00CF0ADA" w:rsidRDefault="00B909A3" w:rsidP="00B909A3">
            <w:pPr>
              <w:cnfStyle w:val="000000000000" w:firstRow="0" w:lastRow="0" w:firstColumn="0" w:lastColumn="0" w:oddVBand="0" w:evenVBand="0" w:oddHBand="0" w:evenHBand="0" w:firstRowFirstColumn="0" w:firstRowLastColumn="0" w:lastRowFirstColumn="0" w:lastRowLastColumn="0"/>
              <w:rPr>
                <w:sz w:val="22"/>
              </w:rPr>
            </w:pPr>
          </w:p>
        </w:tc>
      </w:tr>
      <w:tr w:rsidR="00B909A3" w:rsidRPr="00D72DE3" w14:paraId="2C8E13E2" w14:textId="77777777" w:rsidTr="00A45471">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1188" w:type="dxa"/>
            <w:shd w:val="clear" w:color="auto" w:fill="5080B2"/>
            <w:vAlign w:val="center"/>
          </w:tcPr>
          <w:p w14:paraId="6069BF9E" w14:textId="77777777" w:rsidR="00B909A3" w:rsidRDefault="00B909A3" w:rsidP="00B909A3">
            <w:pPr>
              <w:rPr>
                <w:color w:val="FFFFFF" w:themeColor="background1"/>
                <w:sz w:val="22"/>
              </w:rPr>
            </w:pPr>
            <w:r>
              <w:rPr>
                <w:color w:val="FFFFFF" w:themeColor="background1"/>
                <w:sz w:val="22"/>
              </w:rPr>
              <w:t>Date:</w:t>
            </w:r>
          </w:p>
        </w:tc>
        <w:tc>
          <w:tcPr>
            <w:tcW w:w="8118" w:type="dxa"/>
            <w:shd w:val="clear" w:color="auto" w:fill="FFFFFF" w:themeFill="background1"/>
            <w:vAlign w:val="center"/>
          </w:tcPr>
          <w:p w14:paraId="53E8FF11" w14:textId="5C2A3591" w:rsidR="00B909A3" w:rsidRPr="00CF0ADA" w:rsidRDefault="00FA4CE7" w:rsidP="00A45471">
            <w:pPr>
              <w:cnfStyle w:val="000000100000" w:firstRow="0" w:lastRow="0" w:firstColumn="0" w:lastColumn="0" w:oddVBand="0" w:evenVBand="0" w:oddHBand="1" w:evenHBand="0" w:firstRowFirstColumn="0" w:firstRowLastColumn="0" w:lastRowFirstColumn="0" w:lastRowLastColumn="0"/>
              <w:rPr>
                <w:sz w:val="22"/>
              </w:rPr>
            </w:pPr>
            <w:r>
              <w:rPr>
                <w:sz w:val="22"/>
              </w:rPr>
              <w:t>6</w:t>
            </w:r>
            <w:r w:rsidR="00295A31">
              <w:rPr>
                <w:sz w:val="22"/>
              </w:rPr>
              <w:t>-</w:t>
            </w:r>
            <w:r w:rsidR="00C207CC">
              <w:rPr>
                <w:sz w:val="22"/>
              </w:rPr>
              <w:t>1</w:t>
            </w:r>
            <w:r w:rsidR="00295A31">
              <w:rPr>
                <w:sz w:val="22"/>
              </w:rPr>
              <w:t>-18</w:t>
            </w:r>
          </w:p>
        </w:tc>
      </w:tr>
    </w:tbl>
    <w:p w14:paraId="619D7D5F" w14:textId="54C90274" w:rsidR="003D3C50" w:rsidRDefault="003D3C50" w:rsidP="00E70BFD">
      <w:pPr>
        <w:pStyle w:val="Heading1"/>
        <w:pBdr>
          <w:bottom w:val="single" w:sz="4" w:space="1" w:color="auto"/>
        </w:pBdr>
        <w:spacing w:after="240"/>
        <w:rPr>
          <w:b w:val="0"/>
          <w:i w:val="0"/>
          <w:sz w:val="28"/>
        </w:rPr>
      </w:pPr>
      <w:r w:rsidRPr="00E70BFD">
        <w:rPr>
          <w:b w:val="0"/>
          <w:i w:val="0"/>
          <w:sz w:val="28"/>
        </w:rPr>
        <w:t xml:space="preserve">Overall Status </w:t>
      </w:r>
      <w:r w:rsidR="00295A31">
        <w:rPr>
          <w:b w:val="0"/>
          <w:i w:val="0"/>
          <w:sz w:val="28"/>
        </w:rPr>
        <w:t xml:space="preserve">for </w:t>
      </w:r>
      <w:r w:rsidR="00FA4CE7">
        <w:rPr>
          <w:b w:val="0"/>
          <w:i w:val="0"/>
          <w:sz w:val="28"/>
        </w:rPr>
        <w:t>June</w:t>
      </w:r>
      <w:r w:rsidR="002B3AB6">
        <w:rPr>
          <w:b w:val="0"/>
          <w:i w:val="0"/>
          <w:sz w:val="28"/>
        </w:rPr>
        <w:t xml:space="preserve"> </w:t>
      </w:r>
      <w:r w:rsidR="00C207CC">
        <w:rPr>
          <w:b w:val="0"/>
          <w:i w:val="0"/>
          <w:sz w:val="28"/>
        </w:rPr>
        <w:t>1</w:t>
      </w:r>
      <w:r w:rsidR="002B3AB6">
        <w:rPr>
          <w:b w:val="0"/>
          <w:i w:val="0"/>
          <w:sz w:val="28"/>
        </w:rPr>
        <w:t>,</w:t>
      </w:r>
      <w:r w:rsidR="005A757A">
        <w:rPr>
          <w:b w:val="0"/>
          <w:i w:val="0"/>
          <w:sz w:val="28"/>
        </w:rPr>
        <w:t xml:space="preserve"> 201</w:t>
      </w:r>
      <w:r w:rsidR="00FB4A9E">
        <w:rPr>
          <w:b w:val="0"/>
          <w:i w:val="0"/>
          <w:sz w:val="28"/>
        </w:rPr>
        <w:t>8</w:t>
      </w:r>
    </w:p>
    <w:tbl>
      <w:tblPr>
        <w:tblStyle w:val="LightList-Accent11"/>
        <w:tblW w:w="9846" w:type="dxa"/>
        <w:shd w:val="clear" w:color="auto" w:fill="4F81BD" w:themeFill="accent1"/>
        <w:tblLook w:val="04A0" w:firstRow="1" w:lastRow="0" w:firstColumn="1" w:lastColumn="0" w:noHBand="0" w:noVBand="1"/>
      </w:tblPr>
      <w:tblGrid>
        <w:gridCol w:w="1548"/>
        <w:gridCol w:w="8298"/>
      </w:tblGrid>
      <w:tr w:rsidR="00C62967" w:rsidRPr="003A4727" w14:paraId="6984438A" w14:textId="77777777" w:rsidTr="00A123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8" w:type="dxa"/>
            <w:tcBorders>
              <w:top w:val="single" w:sz="8" w:space="0" w:color="4F81BD" w:themeColor="accent1"/>
              <w:bottom w:val="single" w:sz="8" w:space="0" w:color="4F81BD" w:themeColor="accent1"/>
            </w:tcBorders>
          </w:tcPr>
          <w:p w14:paraId="71DF8F28" w14:textId="77777777" w:rsidR="009F48A2" w:rsidRDefault="00D72DE3" w:rsidP="003B52AF">
            <w:pPr>
              <w:rPr>
                <w:sz w:val="22"/>
              </w:rPr>
            </w:pPr>
            <w:r>
              <w:rPr>
                <w:sz w:val="22"/>
              </w:rPr>
              <w:t>St</w:t>
            </w:r>
            <w:r w:rsidR="002D5B00">
              <w:rPr>
                <w:sz w:val="22"/>
              </w:rPr>
              <w:t>atus</w:t>
            </w:r>
          </w:p>
        </w:tc>
        <w:tc>
          <w:tcPr>
            <w:tcW w:w="8298" w:type="dxa"/>
            <w:tcBorders>
              <w:top w:val="single" w:sz="8" w:space="0" w:color="4F81BD" w:themeColor="accent1"/>
            </w:tcBorders>
          </w:tcPr>
          <w:p w14:paraId="2883F615" w14:textId="77777777" w:rsidR="009F48A2" w:rsidRDefault="002D5B00" w:rsidP="003B52AF">
            <w:pPr>
              <w:cnfStyle w:val="100000000000" w:firstRow="1" w:lastRow="0" w:firstColumn="0" w:lastColumn="0" w:oddVBand="0" w:evenVBand="0" w:oddHBand="0" w:evenHBand="0" w:firstRowFirstColumn="0" w:firstRowLastColumn="0" w:lastRowFirstColumn="0" w:lastRowLastColumn="0"/>
              <w:rPr>
                <w:sz w:val="22"/>
              </w:rPr>
            </w:pPr>
            <w:r>
              <w:rPr>
                <w:sz w:val="22"/>
              </w:rPr>
              <w:t>Comments</w:t>
            </w:r>
          </w:p>
        </w:tc>
      </w:tr>
      <w:tr w:rsidR="00C62967" w:rsidRPr="00D72DE3" w14:paraId="038C68CA" w14:textId="77777777" w:rsidTr="00A643BA">
        <w:trPr>
          <w:cnfStyle w:val="000000100000" w:firstRow="0" w:lastRow="0" w:firstColumn="0" w:lastColumn="0" w:oddVBand="0" w:evenVBand="0" w:oddHBand="1" w:evenHBand="0" w:firstRowFirstColumn="0" w:firstRowLastColumn="0" w:lastRowFirstColumn="0" w:lastRowLastColumn="0"/>
          <w:trHeight w:val="868"/>
        </w:trPr>
        <w:tc>
          <w:tcPr>
            <w:cnfStyle w:val="001000000000" w:firstRow="0" w:lastRow="0" w:firstColumn="1" w:lastColumn="0" w:oddVBand="0" w:evenVBand="0" w:oddHBand="0" w:evenHBand="0" w:firstRowFirstColumn="0" w:firstRowLastColumn="0" w:lastRowFirstColumn="0" w:lastRowLastColumn="0"/>
            <w:tcW w:w="1548" w:type="dxa"/>
            <w:shd w:val="clear" w:color="auto" w:fill="FFFFFF" w:themeFill="background1"/>
            <w:vAlign w:val="center"/>
          </w:tcPr>
          <w:p w14:paraId="12200304" w14:textId="0F0C8FFF" w:rsidR="002F5F1B" w:rsidRPr="00952DA9" w:rsidRDefault="004F41A6" w:rsidP="00A643BA">
            <w:pPr>
              <w:rPr>
                <w:color w:val="00B050"/>
                <w:sz w:val="22"/>
              </w:rPr>
            </w:pPr>
            <w:r w:rsidRPr="004F41A6">
              <w:rPr>
                <w:color w:val="00B050"/>
                <w:sz w:val="22"/>
              </w:rPr>
              <w:t>On Track</w:t>
            </w:r>
          </w:p>
        </w:tc>
        <w:tc>
          <w:tcPr>
            <w:tcW w:w="8298" w:type="dxa"/>
            <w:shd w:val="clear" w:color="auto" w:fill="FFFFFF" w:themeFill="background1"/>
            <w:vAlign w:val="center"/>
          </w:tcPr>
          <w:p w14:paraId="712069EC" w14:textId="62C958A5" w:rsidR="00CF0ADA" w:rsidRPr="004F41A6" w:rsidRDefault="00145F45" w:rsidP="00A643BA">
            <w:pPr>
              <w:cnfStyle w:val="000000100000" w:firstRow="0" w:lastRow="0" w:firstColumn="0" w:lastColumn="0" w:oddVBand="0" w:evenVBand="0" w:oddHBand="1" w:evenHBand="0" w:firstRowFirstColumn="0" w:firstRowLastColumn="0" w:lastRowFirstColumn="0" w:lastRowLastColumn="0"/>
              <w:rPr>
                <w:sz w:val="22"/>
              </w:rPr>
            </w:pPr>
            <w:r>
              <w:rPr>
                <w:sz w:val="22"/>
              </w:rPr>
              <w:t>On track according to adjusted timeline after the extended Date of Illness Onset discussion</w:t>
            </w:r>
          </w:p>
        </w:tc>
      </w:tr>
    </w:tbl>
    <w:p w14:paraId="3C9CD025" w14:textId="77777777" w:rsidR="00DD75E7" w:rsidRDefault="00A45471" w:rsidP="00DD75E7">
      <w:pPr>
        <w:pStyle w:val="Heading1"/>
        <w:pBdr>
          <w:bottom w:val="single" w:sz="4" w:space="1" w:color="auto"/>
        </w:pBdr>
        <w:spacing w:after="240"/>
        <w:rPr>
          <w:b w:val="0"/>
          <w:i w:val="0"/>
          <w:sz w:val="28"/>
        </w:rPr>
      </w:pPr>
      <w:r w:rsidRPr="00A45471">
        <w:rPr>
          <w:b w:val="0"/>
          <w:i w:val="0"/>
          <w:sz w:val="28"/>
        </w:rPr>
        <w:t xml:space="preserve">Activities Performed </w:t>
      </w:r>
      <w:r>
        <w:rPr>
          <w:b w:val="0"/>
          <w:i w:val="0"/>
          <w:sz w:val="28"/>
        </w:rPr>
        <w:t>a</w:t>
      </w:r>
      <w:r w:rsidRPr="00A45471">
        <w:rPr>
          <w:b w:val="0"/>
          <w:i w:val="0"/>
          <w:sz w:val="28"/>
        </w:rPr>
        <w:t>nd Accomplishments</w:t>
      </w:r>
      <w:r>
        <w:rPr>
          <w:b w:val="0"/>
          <w:i w:val="0"/>
          <w:sz w:val="28"/>
        </w:rPr>
        <w:t xml:space="preserve"> This Period</w:t>
      </w:r>
      <w:r w:rsidRPr="00E70BFD">
        <w:rPr>
          <w:b w:val="0"/>
          <w:i w:val="0"/>
          <w:sz w:val="28"/>
        </w:rPr>
        <w:t xml:space="preserve"> </w:t>
      </w:r>
    </w:p>
    <w:p w14:paraId="76A5E643" w14:textId="25231F57" w:rsidR="00C95BA2" w:rsidRDefault="007457C7" w:rsidP="00514E8F">
      <w:pPr>
        <w:spacing w:after="0" w:line="240" w:lineRule="auto"/>
        <w:rPr>
          <w:sz w:val="22"/>
        </w:rPr>
      </w:pPr>
      <w:r w:rsidRPr="007457C7">
        <w:rPr>
          <w:sz w:val="22"/>
        </w:rPr>
        <w:t xml:space="preserve">The </w:t>
      </w:r>
      <w:r w:rsidR="000C01B5">
        <w:rPr>
          <w:sz w:val="22"/>
        </w:rPr>
        <w:t xml:space="preserve">CSTE </w:t>
      </w:r>
      <w:r w:rsidRPr="007457C7">
        <w:rPr>
          <w:sz w:val="22"/>
        </w:rPr>
        <w:t>Data Standardization Workgroup</w:t>
      </w:r>
      <w:r w:rsidR="000C01B5">
        <w:rPr>
          <w:sz w:val="22"/>
        </w:rPr>
        <w:t xml:space="preserve"> </w:t>
      </w:r>
      <w:r w:rsidR="004D6426">
        <w:rPr>
          <w:sz w:val="22"/>
        </w:rPr>
        <w:t xml:space="preserve">has convened one time this </w:t>
      </w:r>
      <w:r w:rsidR="007256DC">
        <w:rPr>
          <w:sz w:val="22"/>
        </w:rPr>
        <w:t>reporting</w:t>
      </w:r>
      <w:r w:rsidR="004D6426">
        <w:rPr>
          <w:sz w:val="22"/>
        </w:rPr>
        <w:t xml:space="preserve"> period</w:t>
      </w:r>
      <w:r w:rsidR="006A4227">
        <w:rPr>
          <w:sz w:val="22"/>
        </w:rPr>
        <w:t xml:space="preserve">, </w:t>
      </w:r>
      <w:r w:rsidR="00FA4CE7">
        <w:rPr>
          <w:sz w:val="22"/>
        </w:rPr>
        <w:t>during which we discussed the membership’s comments on the proposed Date of Illness Onset definition, as well as some continued discussion of Diagnosis Date</w:t>
      </w:r>
      <w:r w:rsidR="007256DC">
        <w:rPr>
          <w:sz w:val="22"/>
        </w:rPr>
        <w:t>.</w:t>
      </w:r>
      <w:r w:rsidRPr="007457C7">
        <w:rPr>
          <w:sz w:val="22"/>
        </w:rPr>
        <w:t xml:space="preserve"> </w:t>
      </w:r>
      <w:r w:rsidR="000C01B5">
        <w:rPr>
          <w:sz w:val="22"/>
        </w:rPr>
        <w:t xml:space="preserve">Below is a summary of the </w:t>
      </w:r>
      <w:r w:rsidR="001122CF">
        <w:rPr>
          <w:sz w:val="22"/>
        </w:rPr>
        <w:t>sources of variation</w:t>
      </w:r>
      <w:r w:rsidR="007256DC">
        <w:rPr>
          <w:sz w:val="22"/>
        </w:rPr>
        <w:t xml:space="preserve"> and</w:t>
      </w:r>
      <w:r w:rsidR="001122CF">
        <w:rPr>
          <w:sz w:val="22"/>
        </w:rPr>
        <w:t xml:space="preserve"> other</w:t>
      </w:r>
      <w:r w:rsidR="007256DC">
        <w:rPr>
          <w:sz w:val="22"/>
        </w:rPr>
        <w:t xml:space="preserve"> </w:t>
      </w:r>
      <w:r w:rsidR="00514E8F">
        <w:rPr>
          <w:sz w:val="22"/>
        </w:rPr>
        <w:t xml:space="preserve">input </w:t>
      </w:r>
      <w:r w:rsidR="000C01B5">
        <w:rPr>
          <w:sz w:val="22"/>
        </w:rPr>
        <w:t>f</w:t>
      </w:r>
      <w:r w:rsidRPr="007457C7">
        <w:rPr>
          <w:sz w:val="22"/>
        </w:rPr>
        <w:t>rom th</w:t>
      </w:r>
      <w:r w:rsidR="007256DC">
        <w:rPr>
          <w:sz w:val="22"/>
        </w:rPr>
        <w:t>is</w:t>
      </w:r>
      <w:r w:rsidRPr="007457C7">
        <w:rPr>
          <w:sz w:val="22"/>
        </w:rPr>
        <w:t xml:space="preserve"> </w:t>
      </w:r>
      <w:r w:rsidR="007256DC">
        <w:rPr>
          <w:sz w:val="22"/>
        </w:rPr>
        <w:t>meeting</w:t>
      </w:r>
      <w:r w:rsidRPr="007457C7">
        <w:rPr>
          <w:sz w:val="22"/>
        </w:rPr>
        <w:t>:</w:t>
      </w:r>
    </w:p>
    <w:p w14:paraId="137F2C0F" w14:textId="77777777" w:rsidR="00514E8F" w:rsidRDefault="00514E8F" w:rsidP="00514E8F">
      <w:pPr>
        <w:spacing w:after="0" w:line="240" w:lineRule="auto"/>
        <w:rPr>
          <w:sz w:val="22"/>
        </w:rPr>
      </w:pPr>
    </w:p>
    <w:p w14:paraId="5A9A0324" w14:textId="77777777" w:rsidR="00036334" w:rsidRDefault="00036334" w:rsidP="00036334">
      <w:pPr>
        <w:numPr>
          <w:ilvl w:val="0"/>
          <w:numId w:val="17"/>
        </w:numPr>
        <w:spacing w:after="0" w:line="240" w:lineRule="auto"/>
        <w:rPr>
          <w:sz w:val="22"/>
        </w:rPr>
      </w:pPr>
      <w:r>
        <w:rPr>
          <w:sz w:val="22"/>
        </w:rPr>
        <w:t>Diagnosis Date</w:t>
      </w:r>
    </w:p>
    <w:p w14:paraId="61775970" w14:textId="44BDC169" w:rsidR="00036334" w:rsidRDefault="00B03594" w:rsidP="00036334">
      <w:pPr>
        <w:numPr>
          <w:ilvl w:val="1"/>
          <w:numId w:val="17"/>
        </w:numPr>
        <w:spacing w:after="0" w:line="240" w:lineRule="auto"/>
        <w:rPr>
          <w:sz w:val="22"/>
        </w:rPr>
      </w:pPr>
      <w:r>
        <w:rPr>
          <w:sz w:val="22"/>
        </w:rPr>
        <w:t>Presumptive v. Confirmatory Diagnosis: The Diagnosis Date field is populated with both, depending on the disease and available data. Both types of diagnosis provide useful information, so we must find a way to capture both while standardizing the field to allow comparisons between jurisdictions and programs.</w:t>
      </w:r>
    </w:p>
    <w:p w14:paraId="30BAD7D5" w14:textId="77777777" w:rsidR="00B03594" w:rsidRDefault="00B03594" w:rsidP="00B03594">
      <w:pPr>
        <w:numPr>
          <w:ilvl w:val="2"/>
          <w:numId w:val="17"/>
        </w:numPr>
        <w:spacing w:after="0" w:line="240" w:lineRule="auto"/>
        <w:rPr>
          <w:sz w:val="22"/>
        </w:rPr>
      </w:pPr>
      <w:r>
        <w:rPr>
          <w:sz w:val="22"/>
        </w:rPr>
        <w:t>Some options include:</w:t>
      </w:r>
    </w:p>
    <w:p w14:paraId="512072D7" w14:textId="388F3DD9" w:rsidR="00B03594" w:rsidRPr="00B03594" w:rsidRDefault="00B03594" w:rsidP="00B03594">
      <w:pPr>
        <w:numPr>
          <w:ilvl w:val="3"/>
          <w:numId w:val="17"/>
        </w:numPr>
        <w:spacing w:after="0" w:line="240" w:lineRule="auto"/>
        <w:rPr>
          <w:sz w:val="22"/>
        </w:rPr>
      </w:pPr>
      <w:r w:rsidRPr="00B03594">
        <w:rPr>
          <w:sz w:val="22"/>
        </w:rPr>
        <w:t>Categorizing by disease</w:t>
      </w:r>
    </w:p>
    <w:p w14:paraId="232085D0" w14:textId="575AC18E" w:rsidR="00B03594" w:rsidRPr="00B03594" w:rsidRDefault="00B03594" w:rsidP="00B03594">
      <w:pPr>
        <w:numPr>
          <w:ilvl w:val="3"/>
          <w:numId w:val="17"/>
        </w:numPr>
        <w:spacing w:after="0" w:line="240" w:lineRule="auto"/>
        <w:rPr>
          <w:sz w:val="22"/>
        </w:rPr>
      </w:pPr>
      <w:r>
        <w:rPr>
          <w:sz w:val="22"/>
        </w:rPr>
        <w:lastRenderedPageBreak/>
        <w:t>In the future, requesting an additional field be added to the MMG specifying if the diagnosis is presumptive or confirmatory</w:t>
      </w:r>
    </w:p>
    <w:p w14:paraId="59DD7D64" w14:textId="4FC05474" w:rsidR="001122CF" w:rsidRDefault="00FA4CE7" w:rsidP="00390985">
      <w:pPr>
        <w:numPr>
          <w:ilvl w:val="0"/>
          <w:numId w:val="17"/>
        </w:numPr>
        <w:spacing w:after="0" w:line="240" w:lineRule="auto"/>
        <w:rPr>
          <w:sz w:val="22"/>
        </w:rPr>
      </w:pPr>
      <w:r>
        <w:rPr>
          <w:sz w:val="22"/>
        </w:rPr>
        <w:t>Date of Illness Onset Proposed Definition</w:t>
      </w:r>
    </w:p>
    <w:p w14:paraId="15AE1A82" w14:textId="10ACDC54" w:rsidR="00B03594" w:rsidRDefault="00B03594" w:rsidP="00B03594">
      <w:pPr>
        <w:numPr>
          <w:ilvl w:val="1"/>
          <w:numId w:val="17"/>
        </w:numPr>
        <w:spacing w:after="0" w:line="240" w:lineRule="auto"/>
        <w:rPr>
          <w:sz w:val="22"/>
        </w:rPr>
      </w:pPr>
      <w:r>
        <w:rPr>
          <w:sz w:val="22"/>
        </w:rPr>
        <w:t xml:space="preserve">Decided to specify which MMGs </w:t>
      </w:r>
      <w:r w:rsidR="00806459">
        <w:rPr>
          <w:sz w:val="22"/>
        </w:rPr>
        <w:t>to which the definition applies</w:t>
      </w:r>
    </w:p>
    <w:p w14:paraId="2074C740" w14:textId="73621AE1" w:rsidR="00B03594" w:rsidRDefault="00B03594" w:rsidP="00B03594">
      <w:pPr>
        <w:numPr>
          <w:ilvl w:val="1"/>
          <w:numId w:val="17"/>
        </w:numPr>
        <w:spacing w:after="0" w:line="240" w:lineRule="auto"/>
        <w:rPr>
          <w:sz w:val="22"/>
        </w:rPr>
      </w:pPr>
      <w:r>
        <w:rPr>
          <w:sz w:val="22"/>
        </w:rPr>
        <w:t>Clarified that the data element is intended to capture “onset of symptoms” not “beginning of illness”</w:t>
      </w:r>
    </w:p>
    <w:p w14:paraId="5A73D790" w14:textId="1530C864" w:rsidR="00B03594" w:rsidRDefault="00B03594" w:rsidP="00B03594">
      <w:pPr>
        <w:numPr>
          <w:ilvl w:val="1"/>
          <w:numId w:val="17"/>
        </w:numPr>
        <w:spacing w:after="0" w:line="240" w:lineRule="auto"/>
        <w:rPr>
          <w:sz w:val="22"/>
        </w:rPr>
      </w:pPr>
      <w:r>
        <w:rPr>
          <w:sz w:val="22"/>
        </w:rPr>
        <w:t>Discussed providing additional guidance around Event Date</w:t>
      </w:r>
    </w:p>
    <w:p w14:paraId="0B8473FB" w14:textId="77777777" w:rsidR="00B03594" w:rsidRDefault="00B03594" w:rsidP="00806459">
      <w:pPr>
        <w:spacing w:after="0" w:line="240" w:lineRule="auto"/>
        <w:ind w:left="1080"/>
        <w:rPr>
          <w:sz w:val="22"/>
        </w:rPr>
      </w:pPr>
    </w:p>
    <w:p w14:paraId="1F065521" w14:textId="6A6E19F7" w:rsidR="00FA4CE7" w:rsidRDefault="00FA4CE7" w:rsidP="00FA4CE7">
      <w:pPr>
        <w:spacing w:after="0" w:line="240" w:lineRule="auto"/>
        <w:rPr>
          <w:sz w:val="22"/>
        </w:rPr>
      </w:pPr>
      <w:r>
        <w:rPr>
          <w:sz w:val="22"/>
        </w:rPr>
        <w:t>In addition, we broached the topic of the Data Standardization Workgroup’s presentation during the Surveillance/Informatics Sunday Workshop at the 2018 CSTE Annual Conference.</w:t>
      </w:r>
      <w:r w:rsidR="00806459">
        <w:rPr>
          <w:sz w:val="22"/>
        </w:rPr>
        <w:t xml:space="preserve"> Members expressed interest in:</w:t>
      </w:r>
    </w:p>
    <w:p w14:paraId="1CE71AF5" w14:textId="7A78667A" w:rsidR="00806459" w:rsidRDefault="00806459" w:rsidP="00806459">
      <w:pPr>
        <w:pStyle w:val="ListParagraph"/>
        <w:numPr>
          <w:ilvl w:val="0"/>
          <w:numId w:val="22"/>
        </w:numPr>
        <w:spacing w:after="0" w:line="240" w:lineRule="auto"/>
        <w:rPr>
          <w:sz w:val="22"/>
        </w:rPr>
      </w:pPr>
      <w:r>
        <w:rPr>
          <w:sz w:val="22"/>
        </w:rPr>
        <w:t>Using the presentation to garner interest in the workgroup</w:t>
      </w:r>
    </w:p>
    <w:p w14:paraId="780044E9" w14:textId="430E3FC1" w:rsidR="00806459" w:rsidRDefault="00806459" w:rsidP="00806459">
      <w:pPr>
        <w:pStyle w:val="ListParagraph"/>
        <w:numPr>
          <w:ilvl w:val="0"/>
          <w:numId w:val="22"/>
        </w:numPr>
        <w:spacing w:after="0" w:line="240" w:lineRule="auto"/>
        <w:rPr>
          <w:sz w:val="22"/>
        </w:rPr>
      </w:pPr>
      <w:r>
        <w:rPr>
          <w:sz w:val="22"/>
        </w:rPr>
        <w:t>Discussing implementation of proposed definitions</w:t>
      </w:r>
    </w:p>
    <w:p w14:paraId="14B0BAA3" w14:textId="50A93113" w:rsidR="00806459" w:rsidRPr="00806459" w:rsidRDefault="00806459" w:rsidP="00806459">
      <w:pPr>
        <w:pStyle w:val="ListParagraph"/>
        <w:numPr>
          <w:ilvl w:val="0"/>
          <w:numId w:val="22"/>
        </w:numPr>
        <w:spacing w:after="0" w:line="240" w:lineRule="auto"/>
        <w:rPr>
          <w:sz w:val="22"/>
        </w:rPr>
      </w:pPr>
      <w:r>
        <w:rPr>
          <w:sz w:val="22"/>
        </w:rPr>
        <w:t>Creating a survey to distribute to workshop attendees</w:t>
      </w:r>
    </w:p>
    <w:p w14:paraId="139BAD25" w14:textId="77777777" w:rsidR="00FA4CE7" w:rsidRDefault="00FA4CE7" w:rsidP="00FA4CE7">
      <w:pPr>
        <w:spacing w:after="0" w:line="240" w:lineRule="auto"/>
        <w:rPr>
          <w:sz w:val="22"/>
        </w:rPr>
      </w:pPr>
    </w:p>
    <w:p w14:paraId="06E9657D" w14:textId="39DAEEC2" w:rsidR="00FA4CE7" w:rsidRPr="00680821" w:rsidRDefault="00FA4CE7" w:rsidP="00FA4CE7">
      <w:pPr>
        <w:spacing w:after="0" w:line="240" w:lineRule="auto"/>
        <w:rPr>
          <w:sz w:val="22"/>
        </w:rPr>
      </w:pPr>
      <w:r>
        <w:rPr>
          <w:sz w:val="22"/>
        </w:rPr>
        <w:t>Finally, we distributed the long-term roadmap survey to workgroup members. This survey will allow members to provide feedback on the consensus process and future directions for the workgroup. This survey is due by June 4, 2018.</w:t>
      </w:r>
    </w:p>
    <w:p w14:paraId="37120C1B" w14:textId="290D9FDC" w:rsidR="006B096D" w:rsidRDefault="006B096D" w:rsidP="006B096D">
      <w:pPr>
        <w:pStyle w:val="Heading1"/>
        <w:pBdr>
          <w:bottom w:val="single" w:sz="4" w:space="1" w:color="auto"/>
        </w:pBdr>
        <w:spacing w:after="240"/>
        <w:rPr>
          <w:b w:val="0"/>
          <w:i w:val="0"/>
          <w:sz w:val="28"/>
        </w:rPr>
      </w:pPr>
      <w:r>
        <w:rPr>
          <w:b w:val="0"/>
          <w:i w:val="0"/>
          <w:sz w:val="28"/>
        </w:rPr>
        <w:t>Status of Data Elements under Discussion</w:t>
      </w:r>
      <w:r w:rsidRPr="00E70BFD">
        <w:rPr>
          <w:b w:val="0"/>
          <w:i w:val="0"/>
          <w:sz w:val="28"/>
        </w:rPr>
        <w:t xml:space="preserve"> </w:t>
      </w:r>
    </w:p>
    <w:tbl>
      <w:tblPr>
        <w:tblStyle w:val="TableGrid"/>
        <w:tblW w:w="9824" w:type="dxa"/>
        <w:tblLayout w:type="fixed"/>
        <w:tblLook w:val="04A0" w:firstRow="1" w:lastRow="0" w:firstColumn="1" w:lastColumn="0" w:noHBand="0" w:noVBand="1"/>
      </w:tblPr>
      <w:tblGrid>
        <w:gridCol w:w="1228"/>
        <w:gridCol w:w="1228"/>
        <w:gridCol w:w="1228"/>
        <w:gridCol w:w="1228"/>
        <w:gridCol w:w="1228"/>
        <w:gridCol w:w="1228"/>
        <w:gridCol w:w="1228"/>
        <w:gridCol w:w="1228"/>
      </w:tblGrid>
      <w:tr w:rsidR="00642CE6" w14:paraId="27F52317" w14:textId="77777777" w:rsidTr="00642CE6">
        <w:trPr>
          <w:trHeight w:val="959"/>
        </w:trPr>
        <w:tc>
          <w:tcPr>
            <w:tcW w:w="1228" w:type="dxa"/>
            <w:tcBorders>
              <w:right w:val="single" w:sz="12" w:space="0" w:color="auto"/>
            </w:tcBorders>
          </w:tcPr>
          <w:p w14:paraId="4D770D4C" w14:textId="77777777" w:rsidR="00642CE6" w:rsidRDefault="00642CE6" w:rsidP="00642CE6">
            <w:pPr>
              <w:jc w:val="center"/>
              <w:rPr>
                <w:b/>
                <w:sz w:val="18"/>
                <w:szCs w:val="18"/>
              </w:rPr>
            </w:pPr>
          </w:p>
          <w:p w14:paraId="0C828AF8" w14:textId="3DD91E95" w:rsidR="006B096D" w:rsidRPr="006B096D" w:rsidRDefault="006B096D" w:rsidP="00642CE6">
            <w:pPr>
              <w:jc w:val="center"/>
              <w:rPr>
                <w:b/>
                <w:sz w:val="18"/>
                <w:szCs w:val="18"/>
              </w:rPr>
            </w:pPr>
            <w:r w:rsidRPr="006B096D">
              <w:rPr>
                <w:b/>
                <w:sz w:val="18"/>
                <w:szCs w:val="18"/>
              </w:rPr>
              <w:t>Data Element</w:t>
            </w:r>
          </w:p>
        </w:tc>
        <w:tc>
          <w:tcPr>
            <w:tcW w:w="1228" w:type="dxa"/>
            <w:tcBorders>
              <w:left w:val="single" w:sz="12" w:space="0" w:color="auto"/>
            </w:tcBorders>
          </w:tcPr>
          <w:p w14:paraId="0719FDB3" w14:textId="6B460E46" w:rsidR="006B096D" w:rsidRPr="006B096D" w:rsidRDefault="006B096D" w:rsidP="00642CE6">
            <w:pPr>
              <w:jc w:val="center"/>
              <w:rPr>
                <w:sz w:val="18"/>
                <w:szCs w:val="18"/>
              </w:rPr>
            </w:pPr>
            <w:r w:rsidRPr="006B096D">
              <w:rPr>
                <w:sz w:val="18"/>
                <w:szCs w:val="18"/>
              </w:rPr>
              <w:t xml:space="preserve">Solicit </w:t>
            </w:r>
            <w:r w:rsidR="00642CE6">
              <w:rPr>
                <w:sz w:val="18"/>
                <w:szCs w:val="18"/>
              </w:rPr>
              <w:t>I</w:t>
            </w:r>
            <w:r w:rsidRPr="006B096D">
              <w:rPr>
                <w:sz w:val="18"/>
                <w:szCs w:val="18"/>
              </w:rPr>
              <w:t xml:space="preserve">nitial </w:t>
            </w:r>
            <w:r w:rsidR="00642CE6">
              <w:rPr>
                <w:sz w:val="18"/>
                <w:szCs w:val="18"/>
              </w:rPr>
              <w:t>I</w:t>
            </w:r>
            <w:r w:rsidRPr="006B096D">
              <w:rPr>
                <w:sz w:val="18"/>
                <w:szCs w:val="18"/>
              </w:rPr>
              <w:t>nput</w:t>
            </w:r>
          </w:p>
        </w:tc>
        <w:tc>
          <w:tcPr>
            <w:tcW w:w="1228" w:type="dxa"/>
          </w:tcPr>
          <w:p w14:paraId="0B2678F3" w14:textId="5CBE00D9" w:rsidR="006B096D" w:rsidRPr="006B096D" w:rsidRDefault="006B096D" w:rsidP="00642CE6">
            <w:pPr>
              <w:jc w:val="center"/>
              <w:rPr>
                <w:sz w:val="18"/>
                <w:szCs w:val="18"/>
              </w:rPr>
            </w:pPr>
            <w:r w:rsidRPr="006B096D">
              <w:rPr>
                <w:sz w:val="18"/>
                <w:szCs w:val="18"/>
              </w:rPr>
              <w:t xml:space="preserve">Discussion on Workgroup </w:t>
            </w:r>
            <w:r w:rsidR="00642CE6">
              <w:rPr>
                <w:sz w:val="18"/>
                <w:szCs w:val="18"/>
              </w:rPr>
              <w:t>C</w:t>
            </w:r>
            <w:r w:rsidRPr="006B096D">
              <w:rPr>
                <w:sz w:val="18"/>
                <w:szCs w:val="18"/>
              </w:rPr>
              <w:t>all</w:t>
            </w:r>
          </w:p>
        </w:tc>
        <w:tc>
          <w:tcPr>
            <w:tcW w:w="1228" w:type="dxa"/>
          </w:tcPr>
          <w:p w14:paraId="5DFAA93D" w14:textId="13BB3D51" w:rsidR="006B096D" w:rsidRPr="006B096D" w:rsidRDefault="00642CE6" w:rsidP="00642CE6">
            <w:pPr>
              <w:jc w:val="center"/>
              <w:rPr>
                <w:sz w:val="18"/>
                <w:szCs w:val="18"/>
              </w:rPr>
            </w:pPr>
            <w:r>
              <w:rPr>
                <w:sz w:val="18"/>
                <w:szCs w:val="18"/>
              </w:rPr>
              <w:t>Distribute S</w:t>
            </w:r>
            <w:r w:rsidR="006B096D" w:rsidRPr="006B096D">
              <w:rPr>
                <w:sz w:val="18"/>
                <w:szCs w:val="18"/>
              </w:rPr>
              <w:t xml:space="preserve">ample </w:t>
            </w:r>
            <w:r>
              <w:rPr>
                <w:sz w:val="18"/>
                <w:szCs w:val="18"/>
              </w:rPr>
              <w:t>D</w:t>
            </w:r>
            <w:r w:rsidR="006B096D" w:rsidRPr="006B096D">
              <w:rPr>
                <w:sz w:val="18"/>
                <w:szCs w:val="18"/>
              </w:rPr>
              <w:t>efinitions</w:t>
            </w:r>
          </w:p>
        </w:tc>
        <w:tc>
          <w:tcPr>
            <w:tcW w:w="1228" w:type="dxa"/>
          </w:tcPr>
          <w:p w14:paraId="34A98467" w14:textId="77777777" w:rsidR="00642CE6" w:rsidRDefault="00642CE6" w:rsidP="00642CE6">
            <w:pPr>
              <w:jc w:val="center"/>
              <w:rPr>
                <w:sz w:val="18"/>
                <w:szCs w:val="18"/>
              </w:rPr>
            </w:pPr>
          </w:p>
          <w:p w14:paraId="743B7461" w14:textId="50FA7D66" w:rsidR="006B096D" w:rsidRPr="006B096D" w:rsidRDefault="006B096D" w:rsidP="00642CE6">
            <w:pPr>
              <w:jc w:val="center"/>
              <w:rPr>
                <w:sz w:val="18"/>
                <w:szCs w:val="18"/>
              </w:rPr>
            </w:pPr>
            <w:r w:rsidRPr="006B096D">
              <w:rPr>
                <w:sz w:val="18"/>
                <w:szCs w:val="18"/>
              </w:rPr>
              <w:t>Vot</w:t>
            </w:r>
            <w:r w:rsidR="00642CE6">
              <w:rPr>
                <w:sz w:val="18"/>
                <w:szCs w:val="18"/>
              </w:rPr>
              <w:t>e</w:t>
            </w:r>
            <w:r w:rsidRPr="006B096D">
              <w:rPr>
                <w:sz w:val="18"/>
                <w:szCs w:val="18"/>
              </w:rPr>
              <w:t xml:space="preserve"> on </w:t>
            </w:r>
            <w:r w:rsidR="00642CE6">
              <w:rPr>
                <w:sz w:val="18"/>
                <w:szCs w:val="18"/>
              </w:rPr>
              <w:t>D</w:t>
            </w:r>
            <w:r w:rsidRPr="006B096D">
              <w:rPr>
                <w:sz w:val="18"/>
                <w:szCs w:val="18"/>
              </w:rPr>
              <w:t>efinitions</w:t>
            </w:r>
          </w:p>
        </w:tc>
        <w:tc>
          <w:tcPr>
            <w:tcW w:w="1228" w:type="dxa"/>
          </w:tcPr>
          <w:p w14:paraId="27ECAAAC" w14:textId="11C306FB" w:rsidR="006B096D" w:rsidRPr="006B096D" w:rsidRDefault="006B096D" w:rsidP="00642CE6">
            <w:pPr>
              <w:jc w:val="center"/>
              <w:rPr>
                <w:sz w:val="18"/>
                <w:szCs w:val="18"/>
              </w:rPr>
            </w:pPr>
            <w:r w:rsidRPr="006B096D">
              <w:rPr>
                <w:sz w:val="18"/>
                <w:szCs w:val="18"/>
              </w:rPr>
              <w:t>Discus</w:t>
            </w:r>
            <w:r w:rsidR="00642CE6">
              <w:rPr>
                <w:sz w:val="18"/>
                <w:szCs w:val="18"/>
              </w:rPr>
              <w:t>s R</w:t>
            </w:r>
            <w:r w:rsidRPr="006B096D">
              <w:rPr>
                <w:sz w:val="18"/>
                <w:szCs w:val="18"/>
              </w:rPr>
              <w:t xml:space="preserve">esults on Workgroup </w:t>
            </w:r>
            <w:r w:rsidR="00642CE6">
              <w:rPr>
                <w:sz w:val="18"/>
                <w:szCs w:val="18"/>
              </w:rPr>
              <w:t>C</w:t>
            </w:r>
            <w:r w:rsidRPr="006B096D">
              <w:rPr>
                <w:sz w:val="18"/>
                <w:szCs w:val="18"/>
              </w:rPr>
              <w:t>all</w:t>
            </w:r>
          </w:p>
        </w:tc>
        <w:tc>
          <w:tcPr>
            <w:tcW w:w="1228" w:type="dxa"/>
          </w:tcPr>
          <w:p w14:paraId="3D5C3EA8" w14:textId="1EF603E5" w:rsidR="006B096D" w:rsidRPr="006B096D" w:rsidRDefault="00642CE6" w:rsidP="00642CE6">
            <w:pPr>
              <w:jc w:val="center"/>
              <w:rPr>
                <w:sz w:val="18"/>
                <w:szCs w:val="18"/>
              </w:rPr>
            </w:pPr>
            <w:r>
              <w:rPr>
                <w:sz w:val="18"/>
                <w:szCs w:val="18"/>
              </w:rPr>
              <w:t>Develop C</w:t>
            </w:r>
            <w:r w:rsidR="006B096D" w:rsidRPr="006B096D">
              <w:rPr>
                <w:sz w:val="18"/>
                <w:szCs w:val="18"/>
              </w:rPr>
              <w:t xml:space="preserve">onsensus </w:t>
            </w:r>
            <w:r>
              <w:rPr>
                <w:sz w:val="18"/>
                <w:szCs w:val="18"/>
              </w:rPr>
              <w:t>D</w:t>
            </w:r>
            <w:r w:rsidR="006B096D" w:rsidRPr="006B096D">
              <w:rPr>
                <w:sz w:val="18"/>
                <w:szCs w:val="18"/>
              </w:rPr>
              <w:t>efinition</w:t>
            </w:r>
          </w:p>
        </w:tc>
        <w:tc>
          <w:tcPr>
            <w:tcW w:w="1228" w:type="dxa"/>
          </w:tcPr>
          <w:p w14:paraId="16DC9963" w14:textId="66492ECB" w:rsidR="006B096D" w:rsidRPr="006B096D" w:rsidRDefault="00642CE6" w:rsidP="00642CE6">
            <w:pPr>
              <w:jc w:val="center"/>
              <w:rPr>
                <w:sz w:val="18"/>
                <w:szCs w:val="18"/>
              </w:rPr>
            </w:pPr>
            <w:r>
              <w:rPr>
                <w:sz w:val="18"/>
                <w:szCs w:val="18"/>
              </w:rPr>
              <w:t>Present D</w:t>
            </w:r>
            <w:r w:rsidR="006B096D" w:rsidRPr="006B096D">
              <w:rPr>
                <w:sz w:val="18"/>
                <w:szCs w:val="18"/>
              </w:rPr>
              <w:t>efinition</w:t>
            </w:r>
            <w:r>
              <w:rPr>
                <w:sz w:val="18"/>
                <w:szCs w:val="18"/>
              </w:rPr>
              <w:t xml:space="preserve"> </w:t>
            </w:r>
            <w:r w:rsidR="006B096D" w:rsidRPr="006B096D">
              <w:rPr>
                <w:sz w:val="18"/>
                <w:szCs w:val="18"/>
              </w:rPr>
              <w:t>to CSTE</w:t>
            </w:r>
          </w:p>
        </w:tc>
      </w:tr>
      <w:tr w:rsidR="00642CE6" w14:paraId="095A0B9C" w14:textId="77777777" w:rsidTr="00642CE6">
        <w:trPr>
          <w:trHeight w:val="780"/>
        </w:trPr>
        <w:tc>
          <w:tcPr>
            <w:tcW w:w="1228" w:type="dxa"/>
            <w:tcBorders>
              <w:right w:val="single" w:sz="12" w:space="0" w:color="auto"/>
            </w:tcBorders>
          </w:tcPr>
          <w:p w14:paraId="024FDEB5" w14:textId="21082B1C" w:rsidR="006B096D" w:rsidRPr="006B096D" w:rsidRDefault="006B096D" w:rsidP="00175BB2">
            <w:pPr>
              <w:rPr>
                <w:sz w:val="18"/>
                <w:szCs w:val="18"/>
              </w:rPr>
            </w:pPr>
            <w:r w:rsidRPr="006B096D">
              <w:rPr>
                <w:sz w:val="18"/>
                <w:szCs w:val="18"/>
              </w:rPr>
              <w:t>Date of Illness Onset</w:t>
            </w:r>
          </w:p>
        </w:tc>
        <w:tc>
          <w:tcPr>
            <w:tcW w:w="1228" w:type="dxa"/>
            <w:tcBorders>
              <w:left w:val="single" w:sz="12" w:space="0" w:color="auto"/>
            </w:tcBorders>
          </w:tcPr>
          <w:p w14:paraId="700E1E9B" w14:textId="021CD1A5" w:rsidR="006B096D" w:rsidRDefault="00642CE6" w:rsidP="006B096D">
            <w:pPr>
              <w:rPr>
                <w:sz w:val="32"/>
                <w:szCs w:val="18"/>
              </w:rPr>
            </w:pPr>
            <w:r w:rsidRPr="00642CE6">
              <w:rPr>
                <w:noProof/>
                <w:sz w:val="22"/>
              </w:rPr>
              <mc:AlternateContent>
                <mc:Choice Requires="wps">
                  <w:drawing>
                    <wp:anchor distT="45720" distB="45720" distL="114300" distR="114300" simplePos="0" relativeHeight="251661312" behindDoc="0" locked="0" layoutInCell="1" allowOverlap="1" wp14:anchorId="331C189D" wp14:editId="662391C6">
                      <wp:simplePos x="0" y="0"/>
                      <wp:positionH relativeFrom="column">
                        <wp:posOffset>126365</wp:posOffset>
                      </wp:positionH>
                      <wp:positionV relativeFrom="paragraph">
                        <wp:posOffset>52705</wp:posOffset>
                      </wp:positionV>
                      <wp:extent cx="409575" cy="35242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352425"/>
                              </a:xfrm>
                              <a:prstGeom prst="rect">
                                <a:avLst/>
                              </a:prstGeom>
                              <a:noFill/>
                              <a:ln w="9525">
                                <a:noFill/>
                                <a:miter lim="800000"/>
                                <a:headEnd/>
                                <a:tailEnd/>
                              </a:ln>
                            </wps:spPr>
                            <wps:txbx>
                              <w:txbxContent>
                                <w:p w14:paraId="5E556A8C" w14:textId="77777777" w:rsidR="004D6426" w:rsidRPr="00642CE6" w:rsidRDefault="004D6426" w:rsidP="00642CE6">
                                  <w:pPr>
                                    <w:rPr>
                                      <w:b/>
                                      <w:color w:val="006600"/>
                                    </w:rPr>
                                  </w:pPr>
                                  <w:r w:rsidRPr="00642CE6">
                                    <w:rPr>
                                      <w:b/>
                                      <w:color w:val="006600"/>
                                      <w:sz w:val="32"/>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1C189D" id="_x0000_t202" coordsize="21600,21600" o:spt="202" path="m,l,21600r21600,l21600,xe">
                      <v:stroke joinstyle="miter"/>
                      <v:path gradientshapeok="t" o:connecttype="rect"/>
                    </v:shapetype>
                    <v:shape id="Text Box 2" o:spid="_x0000_s1026" type="#_x0000_t202" style="position:absolute;margin-left:9.95pt;margin-top:4.15pt;width:32.25pt;height:27.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" filled="f" stroked="f">
                      <v:textbox>
                        <w:txbxContent>
                          <w:p w14:paraId="5E556A8C" w14:textId="77777777" w:rsidR="004D6426" w:rsidRPr="00642CE6" w:rsidRDefault="004D6426" w:rsidP="00642CE6">
                            <w:pPr>
                              <w:rPr>
                                <w:b/>
                                <w:color w:val="006600"/>
                              </w:rPr>
                            </w:pPr>
                            <w:r w:rsidRPr="00642CE6">
                              <w:rPr>
                                <w:b/>
                                <w:color w:val="006600"/>
                                <w:sz w:val="32"/>
                                <w:szCs w:val="18"/>
                              </w:rPr>
                              <w:t>√</w:t>
                            </w:r>
                          </w:p>
                        </w:txbxContent>
                      </v:textbox>
                    </v:shape>
                  </w:pict>
                </mc:Fallback>
              </mc:AlternateContent>
            </w:r>
          </w:p>
          <w:p w14:paraId="4D1F85D1" w14:textId="48555530" w:rsidR="006B096D" w:rsidRPr="006B096D" w:rsidRDefault="006B096D" w:rsidP="006B096D">
            <w:pPr>
              <w:jc w:val="center"/>
              <w:rPr>
                <w:sz w:val="18"/>
                <w:szCs w:val="18"/>
              </w:rPr>
            </w:pPr>
          </w:p>
        </w:tc>
        <w:tc>
          <w:tcPr>
            <w:tcW w:w="1228" w:type="dxa"/>
          </w:tcPr>
          <w:p w14:paraId="4D5D8861" w14:textId="299EF8C9" w:rsidR="006B096D" w:rsidRPr="006B096D" w:rsidRDefault="00642CE6" w:rsidP="00175BB2">
            <w:pPr>
              <w:rPr>
                <w:sz w:val="18"/>
                <w:szCs w:val="18"/>
              </w:rPr>
            </w:pPr>
            <w:r w:rsidRPr="00642CE6">
              <w:rPr>
                <w:noProof/>
                <w:sz w:val="22"/>
              </w:rPr>
              <mc:AlternateContent>
                <mc:Choice Requires="wps">
                  <w:drawing>
                    <wp:anchor distT="45720" distB="45720" distL="114300" distR="114300" simplePos="0" relativeHeight="251663360" behindDoc="0" locked="0" layoutInCell="1" allowOverlap="1" wp14:anchorId="6E6088A7" wp14:editId="6849F5BA">
                      <wp:simplePos x="0" y="0"/>
                      <wp:positionH relativeFrom="column">
                        <wp:posOffset>121285</wp:posOffset>
                      </wp:positionH>
                      <wp:positionV relativeFrom="paragraph">
                        <wp:posOffset>52705</wp:posOffset>
                      </wp:positionV>
                      <wp:extent cx="409575" cy="35242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352425"/>
                              </a:xfrm>
                              <a:prstGeom prst="rect">
                                <a:avLst/>
                              </a:prstGeom>
                              <a:noFill/>
                              <a:ln w="9525">
                                <a:noFill/>
                                <a:miter lim="800000"/>
                                <a:headEnd/>
                                <a:tailEnd/>
                              </a:ln>
                            </wps:spPr>
                            <wps:txbx>
                              <w:txbxContent>
                                <w:p w14:paraId="00428D66" w14:textId="77777777" w:rsidR="004D6426" w:rsidRPr="00642CE6" w:rsidRDefault="004D6426" w:rsidP="00642CE6">
                                  <w:pPr>
                                    <w:rPr>
                                      <w:b/>
                                      <w:color w:val="006600"/>
                                    </w:rPr>
                                  </w:pPr>
                                  <w:r w:rsidRPr="00642CE6">
                                    <w:rPr>
                                      <w:b/>
                                      <w:color w:val="006600"/>
                                      <w:sz w:val="32"/>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6088A7" id="_x0000_s1027" type="#_x0000_t202" style="position:absolute;margin-left:9.55pt;margin-top:4.15pt;width:32.25pt;height:27.7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" filled="f" stroked="f">
                      <v:textbox>
                        <w:txbxContent>
                          <w:p w14:paraId="00428D66" w14:textId="77777777" w:rsidR="004D6426" w:rsidRPr="00642CE6" w:rsidRDefault="004D6426" w:rsidP="00642CE6">
                            <w:pPr>
                              <w:rPr>
                                <w:b/>
                                <w:color w:val="006600"/>
                              </w:rPr>
                            </w:pPr>
                            <w:r w:rsidRPr="00642CE6">
                              <w:rPr>
                                <w:b/>
                                <w:color w:val="006600"/>
                                <w:sz w:val="32"/>
                                <w:szCs w:val="18"/>
                              </w:rPr>
                              <w:t>√</w:t>
                            </w:r>
                          </w:p>
                        </w:txbxContent>
                      </v:textbox>
                    </v:shape>
                  </w:pict>
                </mc:Fallback>
              </mc:AlternateContent>
            </w:r>
          </w:p>
        </w:tc>
        <w:tc>
          <w:tcPr>
            <w:tcW w:w="1228" w:type="dxa"/>
          </w:tcPr>
          <w:p w14:paraId="1845DFD6" w14:textId="52BAEE04" w:rsidR="006B096D" w:rsidRPr="006B096D" w:rsidRDefault="00882BAE" w:rsidP="00175BB2">
            <w:pPr>
              <w:rPr>
                <w:sz w:val="18"/>
                <w:szCs w:val="18"/>
              </w:rPr>
            </w:pPr>
            <w:r w:rsidRPr="00642CE6">
              <w:rPr>
                <w:noProof/>
                <w:sz w:val="22"/>
              </w:rPr>
              <mc:AlternateContent>
                <mc:Choice Requires="wps">
                  <w:drawing>
                    <wp:anchor distT="45720" distB="45720" distL="114300" distR="114300" simplePos="0" relativeHeight="251667456" behindDoc="0" locked="0" layoutInCell="1" allowOverlap="1" wp14:anchorId="147A5EAC" wp14:editId="21DA9385">
                      <wp:simplePos x="0" y="0"/>
                      <wp:positionH relativeFrom="column">
                        <wp:posOffset>92710</wp:posOffset>
                      </wp:positionH>
                      <wp:positionV relativeFrom="paragraph">
                        <wp:posOffset>57150</wp:posOffset>
                      </wp:positionV>
                      <wp:extent cx="409575" cy="35242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352425"/>
                              </a:xfrm>
                              <a:prstGeom prst="rect">
                                <a:avLst/>
                              </a:prstGeom>
                              <a:noFill/>
                              <a:ln w="9525">
                                <a:noFill/>
                                <a:miter lim="800000"/>
                                <a:headEnd/>
                                <a:tailEnd/>
                              </a:ln>
                            </wps:spPr>
                            <wps:txbx>
                              <w:txbxContent>
                                <w:p w14:paraId="03C42017" w14:textId="77777777" w:rsidR="00882BAE" w:rsidRPr="00642CE6" w:rsidRDefault="00882BAE" w:rsidP="00882BAE">
                                  <w:pPr>
                                    <w:rPr>
                                      <w:b/>
                                      <w:color w:val="006600"/>
                                    </w:rPr>
                                  </w:pPr>
                                  <w:r w:rsidRPr="00642CE6">
                                    <w:rPr>
                                      <w:b/>
                                      <w:color w:val="006600"/>
                                      <w:sz w:val="32"/>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7A5EAC" id="Text Box 1" o:spid="_x0000_s1028" type="#_x0000_t202" style="position:absolute;margin-left:7.3pt;margin-top:4.5pt;width:32.25pt;height:27.7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" filled="f" stroked="f">
                      <v:textbox>
                        <w:txbxContent>
                          <w:p w14:paraId="03C42017" w14:textId="77777777" w:rsidR="00882BAE" w:rsidRPr="00642CE6" w:rsidRDefault="00882BAE" w:rsidP="00882BAE">
                            <w:pPr>
                              <w:rPr>
                                <w:b/>
                                <w:color w:val="006600"/>
                              </w:rPr>
                            </w:pPr>
                            <w:r w:rsidRPr="00642CE6">
                              <w:rPr>
                                <w:b/>
                                <w:color w:val="006600"/>
                                <w:sz w:val="32"/>
                                <w:szCs w:val="18"/>
                              </w:rPr>
                              <w:t>√</w:t>
                            </w:r>
                          </w:p>
                        </w:txbxContent>
                      </v:textbox>
                    </v:shape>
                  </w:pict>
                </mc:Fallback>
              </mc:AlternateContent>
            </w:r>
          </w:p>
        </w:tc>
        <w:tc>
          <w:tcPr>
            <w:tcW w:w="1228" w:type="dxa"/>
          </w:tcPr>
          <w:p w14:paraId="4BA8CC1D" w14:textId="77777777" w:rsidR="006B096D" w:rsidRPr="006B096D" w:rsidRDefault="006B096D" w:rsidP="00175BB2">
            <w:pPr>
              <w:rPr>
                <w:sz w:val="18"/>
                <w:szCs w:val="18"/>
              </w:rPr>
            </w:pPr>
          </w:p>
        </w:tc>
        <w:tc>
          <w:tcPr>
            <w:tcW w:w="1228" w:type="dxa"/>
          </w:tcPr>
          <w:p w14:paraId="25AB574B" w14:textId="77777777" w:rsidR="006B096D" w:rsidRPr="006B096D" w:rsidRDefault="006B096D" w:rsidP="00175BB2">
            <w:pPr>
              <w:rPr>
                <w:sz w:val="18"/>
                <w:szCs w:val="18"/>
              </w:rPr>
            </w:pPr>
          </w:p>
        </w:tc>
        <w:tc>
          <w:tcPr>
            <w:tcW w:w="1228" w:type="dxa"/>
          </w:tcPr>
          <w:p w14:paraId="39409B28" w14:textId="77777777" w:rsidR="006B096D" w:rsidRPr="006B096D" w:rsidRDefault="006B096D" w:rsidP="00175BB2">
            <w:pPr>
              <w:rPr>
                <w:sz w:val="18"/>
                <w:szCs w:val="18"/>
              </w:rPr>
            </w:pPr>
          </w:p>
        </w:tc>
        <w:tc>
          <w:tcPr>
            <w:tcW w:w="1228" w:type="dxa"/>
          </w:tcPr>
          <w:p w14:paraId="7E8D2F3C" w14:textId="77777777" w:rsidR="006B096D" w:rsidRPr="006B096D" w:rsidRDefault="006B096D" w:rsidP="00175BB2">
            <w:pPr>
              <w:rPr>
                <w:sz w:val="18"/>
                <w:szCs w:val="18"/>
              </w:rPr>
            </w:pPr>
          </w:p>
        </w:tc>
      </w:tr>
      <w:tr w:rsidR="00642CE6" w14:paraId="36BC053F" w14:textId="77777777" w:rsidTr="00642CE6">
        <w:trPr>
          <w:trHeight w:val="780"/>
        </w:trPr>
        <w:tc>
          <w:tcPr>
            <w:tcW w:w="1228" w:type="dxa"/>
            <w:tcBorders>
              <w:right w:val="single" w:sz="12" w:space="0" w:color="auto"/>
            </w:tcBorders>
          </w:tcPr>
          <w:p w14:paraId="5E7C080F" w14:textId="7694F55E" w:rsidR="006B096D" w:rsidRPr="006B096D" w:rsidRDefault="006B096D" w:rsidP="00175BB2">
            <w:pPr>
              <w:rPr>
                <w:sz w:val="18"/>
                <w:szCs w:val="18"/>
              </w:rPr>
            </w:pPr>
            <w:r w:rsidRPr="006B096D">
              <w:rPr>
                <w:sz w:val="18"/>
                <w:szCs w:val="18"/>
              </w:rPr>
              <w:t>Diagnosis Date</w:t>
            </w:r>
          </w:p>
        </w:tc>
        <w:tc>
          <w:tcPr>
            <w:tcW w:w="1228" w:type="dxa"/>
            <w:tcBorders>
              <w:left w:val="single" w:sz="12" w:space="0" w:color="auto"/>
            </w:tcBorders>
          </w:tcPr>
          <w:p w14:paraId="574DFD9E" w14:textId="65A73226" w:rsidR="006B096D" w:rsidRPr="006B096D" w:rsidRDefault="00642CE6" w:rsidP="00175BB2">
            <w:pPr>
              <w:rPr>
                <w:sz w:val="18"/>
                <w:szCs w:val="18"/>
              </w:rPr>
            </w:pPr>
            <w:r w:rsidRPr="00642CE6">
              <w:rPr>
                <w:noProof/>
                <w:sz w:val="22"/>
              </w:rPr>
              <mc:AlternateContent>
                <mc:Choice Requires="wps">
                  <w:drawing>
                    <wp:anchor distT="45720" distB="45720" distL="114300" distR="114300" simplePos="0" relativeHeight="251665408" behindDoc="0" locked="0" layoutInCell="1" allowOverlap="1" wp14:anchorId="4340D71A" wp14:editId="3FD10B52">
                      <wp:simplePos x="0" y="0"/>
                      <wp:positionH relativeFrom="column">
                        <wp:posOffset>126365</wp:posOffset>
                      </wp:positionH>
                      <wp:positionV relativeFrom="paragraph">
                        <wp:posOffset>45720</wp:posOffset>
                      </wp:positionV>
                      <wp:extent cx="409575" cy="35242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352425"/>
                              </a:xfrm>
                              <a:prstGeom prst="rect">
                                <a:avLst/>
                              </a:prstGeom>
                              <a:noFill/>
                              <a:ln w="9525">
                                <a:noFill/>
                                <a:miter lim="800000"/>
                                <a:headEnd/>
                                <a:tailEnd/>
                              </a:ln>
                            </wps:spPr>
                            <wps:txbx>
                              <w:txbxContent>
                                <w:p w14:paraId="641A7177" w14:textId="77777777" w:rsidR="004D6426" w:rsidRPr="00642CE6" w:rsidRDefault="004D6426" w:rsidP="00642CE6">
                                  <w:pPr>
                                    <w:rPr>
                                      <w:b/>
                                      <w:color w:val="006600"/>
                                    </w:rPr>
                                  </w:pPr>
                                  <w:r w:rsidRPr="00642CE6">
                                    <w:rPr>
                                      <w:b/>
                                      <w:color w:val="006600"/>
                                      <w:sz w:val="32"/>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40D71A" id="_x0000_s1029" type="#_x0000_t202" style="position:absolute;margin-left:9.95pt;margin-top:3.6pt;width:32.25pt;height:27.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" filled="f" stroked="f">
                      <v:textbox>
                        <w:txbxContent>
                          <w:p w14:paraId="641A7177" w14:textId="77777777" w:rsidR="004D6426" w:rsidRPr="00642CE6" w:rsidRDefault="004D6426" w:rsidP="00642CE6">
                            <w:pPr>
                              <w:rPr>
                                <w:b/>
                                <w:color w:val="006600"/>
                              </w:rPr>
                            </w:pPr>
                            <w:r w:rsidRPr="00642CE6">
                              <w:rPr>
                                <w:b/>
                                <w:color w:val="006600"/>
                                <w:sz w:val="32"/>
                                <w:szCs w:val="18"/>
                              </w:rPr>
                              <w:t>√</w:t>
                            </w:r>
                          </w:p>
                        </w:txbxContent>
                      </v:textbox>
                    </v:shape>
                  </w:pict>
                </mc:Fallback>
              </mc:AlternateContent>
            </w:r>
          </w:p>
        </w:tc>
        <w:tc>
          <w:tcPr>
            <w:tcW w:w="1228" w:type="dxa"/>
          </w:tcPr>
          <w:p w14:paraId="66076BE4" w14:textId="5A3BB664" w:rsidR="006B096D" w:rsidRPr="006B096D" w:rsidRDefault="00882BAE" w:rsidP="00175BB2">
            <w:pPr>
              <w:rPr>
                <w:sz w:val="18"/>
                <w:szCs w:val="18"/>
              </w:rPr>
            </w:pPr>
            <w:r w:rsidRPr="00642CE6">
              <w:rPr>
                <w:noProof/>
                <w:sz w:val="22"/>
              </w:rPr>
              <mc:AlternateContent>
                <mc:Choice Requires="wps">
                  <w:drawing>
                    <wp:anchor distT="45720" distB="45720" distL="114300" distR="114300" simplePos="0" relativeHeight="251669504" behindDoc="0" locked="0" layoutInCell="1" allowOverlap="1" wp14:anchorId="0BA0BB4B" wp14:editId="24F226CF">
                      <wp:simplePos x="0" y="0"/>
                      <wp:positionH relativeFrom="column">
                        <wp:posOffset>132715</wp:posOffset>
                      </wp:positionH>
                      <wp:positionV relativeFrom="paragraph">
                        <wp:posOffset>50800</wp:posOffset>
                      </wp:positionV>
                      <wp:extent cx="409575" cy="352425"/>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352425"/>
                              </a:xfrm>
                              <a:prstGeom prst="rect">
                                <a:avLst/>
                              </a:prstGeom>
                              <a:noFill/>
                              <a:ln w="9525">
                                <a:noFill/>
                                <a:miter lim="800000"/>
                                <a:headEnd/>
                                <a:tailEnd/>
                              </a:ln>
                            </wps:spPr>
                            <wps:txbx>
                              <w:txbxContent>
                                <w:p w14:paraId="27DBBEF7" w14:textId="77777777" w:rsidR="00882BAE" w:rsidRPr="00642CE6" w:rsidRDefault="00882BAE" w:rsidP="00882BAE">
                                  <w:pPr>
                                    <w:rPr>
                                      <w:b/>
                                      <w:color w:val="006600"/>
                                    </w:rPr>
                                  </w:pPr>
                                  <w:r w:rsidRPr="00642CE6">
                                    <w:rPr>
                                      <w:b/>
                                      <w:color w:val="006600"/>
                                      <w:sz w:val="32"/>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A0BB4B" id="_x0000_s1030" type="#_x0000_t202" style="position:absolute;margin-left:10.45pt;margin-top:4pt;width:32.25pt;height:27.7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" filled="f" stroked="f">
                      <v:textbox>
                        <w:txbxContent>
                          <w:p w14:paraId="27DBBEF7" w14:textId="77777777" w:rsidR="00882BAE" w:rsidRPr="00642CE6" w:rsidRDefault="00882BAE" w:rsidP="00882BAE">
                            <w:pPr>
                              <w:rPr>
                                <w:b/>
                                <w:color w:val="006600"/>
                              </w:rPr>
                            </w:pPr>
                            <w:r w:rsidRPr="00642CE6">
                              <w:rPr>
                                <w:b/>
                                <w:color w:val="006600"/>
                                <w:sz w:val="32"/>
                                <w:szCs w:val="18"/>
                              </w:rPr>
                              <w:t>√</w:t>
                            </w:r>
                          </w:p>
                        </w:txbxContent>
                      </v:textbox>
                    </v:shape>
                  </w:pict>
                </mc:Fallback>
              </mc:AlternateContent>
            </w:r>
          </w:p>
        </w:tc>
        <w:tc>
          <w:tcPr>
            <w:tcW w:w="1228" w:type="dxa"/>
          </w:tcPr>
          <w:p w14:paraId="45C2ED55" w14:textId="77777777" w:rsidR="006B096D" w:rsidRPr="006B096D" w:rsidRDefault="006B096D" w:rsidP="00175BB2">
            <w:pPr>
              <w:rPr>
                <w:sz w:val="18"/>
                <w:szCs w:val="18"/>
              </w:rPr>
            </w:pPr>
          </w:p>
        </w:tc>
        <w:tc>
          <w:tcPr>
            <w:tcW w:w="1228" w:type="dxa"/>
          </w:tcPr>
          <w:p w14:paraId="6217B81C" w14:textId="77777777" w:rsidR="006B096D" w:rsidRPr="006B096D" w:rsidRDefault="006B096D" w:rsidP="00175BB2">
            <w:pPr>
              <w:rPr>
                <w:sz w:val="18"/>
                <w:szCs w:val="18"/>
              </w:rPr>
            </w:pPr>
          </w:p>
        </w:tc>
        <w:tc>
          <w:tcPr>
            <w:tcW w:w="1228" w:type="dxa"/>
          </w:tcPr>
          <w:p w14:paraId="42FEE908" w14:textId="77777777" w:rsidR="006B096D" w:rsidRPr="006B096D" w:rsidRDefault="006B096D" w:rsidP="00175BB2">
            <w:pPr>
              <w:rPr>
                <w:sz w:val="18"/>
                <w:szCs w:val="18"/>
              </w:rPr>
            </w:pPr>
          </w:p>
        </w:tc>
        <w:tc>
          <w:tcPr>
            <w:tcW w:w="1228" w:type="dxa"/>
          </w:tcPr>
          <w:p w14:paraId="483EB019" w14:textId="77777777" w:rsidR="006B096D" w:rsidRPr="006B096D" w:rsidRDefault="006B096D" w:rsidP="00175BB2">
            <w:pPr>
              <w:rPr>
                <w:sz w:val="18"/>
                <w:szCs w:val="18"/>
              </w:rPr>
            </w:pPr>
          </w:p>
        </w:tc>
        <w:tc>
          <w:tcPr>
            <w:tcW w:w="1228" w:type="dxa"/>
          </w:tcPr>
          <w:p w14:paraId="27F680E8" w14:textId="77777777" w:rsidR="006B096D" w:rsidRPr="006B096D" w:rsidRDefault="006B096D" w:rsidP="00175BB2">
            <w:pPr>
              <w:rPr>
                <w:sz w:val="18"/>
                <w:szCs w:val="18"/>
              </w:rPr>
            </w:pPr>
          </w:p>
        </w:tc>
      </w:tr>
      <w:tr w:rsidR="00642CE6" w14:paraId="626343F9" w14:textId="77777777" w:rsidTr="00642CE6">
        <w:trPr>
          <w:trHeight w:val="780"/>
        </w:trPr>
        <w:tc>
          <w:tcPr>
            <w:tcW w:w="1228" w:type="dxa"/>
            <w:tcBorders>
              <w:right w:val="single" w:sz="12" w:space="0" w:color="auto"/>
            </w:tcBorders>
          </w:tcPr>
          <w:p w14:paraId="662207DE" w14:textId="21176DB9" w:rsidR="006B096D" w:rsidRPr="006B096D" w:rsidRDefault="006B096D" w:rsidP="00175BB2">
            <w:pPr>
              <w:rPr>
                <w:sz w:val="18"/>
                <w:szCs w:val="18"/>
              </w:rPr>
            </w:pPr>
            <w:r w:rsidRPr="006B096D">
              <w:rPr>
                <w:sz w:val="18"/>
                <w:szCs w:val="18"/>
              </w:rPr>
              <w:t xml:space="preserve">Date </w:t>
            </w:r>
            <w:r>
              <w:rPr>
                <w:sz w:val="18"/>
                <w:szCs w:val="18"/>
              </w:rPr>
              <w:t>First Reported to PHD</w:t>
            </w:r>
          </w:p>
        </w:tc>
        <w:tc>
          <w:tcPr>
            <w:tcW w:w="1228" w:type="dxa"/>
            <w:tcBorders>
              <w:left w:val="single" w:sz="12" w:space="0" w:color="auto"/>
            </w:tcBorders>
          </w:tcPr>
          <w:p w14:paraId="4294C284" w14:textId="37AB68D9" w:rsidR="006B096D" w:rsidRPr="006B096D" w:rsidRDefault="006B096D" w:rsidP="00175BB2">
            <w:pPr>
              <w:rPr>
                <w:sz w:val="18"/>
                <w:szCs w:val="18"/>
              </w:rPr>
            </w:pPr>
          </w:p>
        </w:tc>
        <w:tc>
          <w:tcPr>
            <w:tcW w:w="1228" w:type="dxa"/>
          </w:tcPr>
          <w:p w14:paraId="5FF706E3" w14:textId="65A54F7F" w:rsidR="006B096D" w:rsidRPr="006B096D" w:rsidRDefault="006B096D" w:rsidP="00175BB2">
            <w:pPr>
              <w:rPr>
                <w:sz w:val="18"/>
                <w:szCs w:val="18"/>
              </w:rPr>
            </w:pPr>
          </w:p>
        </w:tc>
        <w:tc>
          <w:tcPr>
            <w:tcW w:w="1228" w:type="dxa"/>
          </w:tcPr>
          <w:p w14:paraId="22D01081" w14:textId="77777777" w:rsidR="006B096D" w:rsidRPr="006B096D" w:rsidRDefault="006B096D" w:rsidP="00175BB2">
            <w:pPr>
              <w:rPr>
                <w:sz w:val="18"/>
                <w:szCs w:val="18"/>
              </w:rPr>
            </w:pPr>
          </w:p>
        </w:tc>
        <w:tc>
          <w:tcPr>
            <w:tcW w:w="1228" w:type="dxa"/>
          </w:tcPr>
          <w:p w14:paraId="2315D6C5" w14:textId="77777777" w:rsidR="006B096D" w:rsidRPr="006B096D" w:rsidRDefault="006B096D" w:rsidP="00175BB2">
            <w:pPr>
              <w:rPr>
                <w:sz w:val="18"/>
                <w:szCs w:val="18"/>
              </w:rPr>
            </w:pPr>
          </w:p>
        </w:tc>
        <w:tc>
          <w:tcPr>
            <w:tcW w:w="1228" w:type="dxa"/>
          </w:tcPr>
          <w:p w14:paraId="17DCF5FF" w14:textId="77777777" w:rsidR="006B096D" w:rsidRPr="006B096D" w:rsidRDefault="006B096D" w:rsidP="00175BB2">
            <w:pPr>
              <w:rPr>
                <w:sz w:val="18"/>
                <w:szCs w:val="18"/>
              </w:rPr>
            </w:pPr>
          </w:p>
        </w:tc>
        <w:tc>
          <w:tcPr>
            <w:tcW w:w="1228" w:type="dxa"/>
          </w:tcPr>
          <w:p w14:paraId="12D5F47B" w14:textId="77777777" w:rsidR="006B096D" w:rsidRPr="006B096D" w:rsidRDefault="006B096D" w:rsidP="00175BB2">
            <w:pPr>
              <w:rPr>
                <w:sz w:val="18"/>
                <w:szCs w:val="18"/>
              </w:rPr>
            </w:pPr>
          </w:p>
        </w:tc>
        <w:tc>
          <w:tcPr>
            <w:tcW w:w="1228" w:type="dxa"/>
          </w:tcPr>
          <w:p w14:paraId="3510D90B" w14:textId="77777777" w:rsidR="006B096D" w:rsidRPr="006B096D" w:rsidRDefault="006B096D" w:rsidP="00175BB2">
            <w:pPr>
              <w:rPr>
                <w:sz w:val="18"/>
                <w:szCs w:val="18"/>
              </w:rPr>
            </w:pPr>
          </w:p>
        </w:tc>
      </w:tr>
    </w:tbl>
    <w:p w14:paraId="58408748" w14:textId="3F638950" w:rsidR="006B096D" w:rsidRPr="0014724A" w:rsidRDefault="006B096D" w:rsidP="00175BB2">
      <w:pPr>
        <w:spacing w:after="0" w:line="240" w:lineRule="auto"/>
        <w:rPr>
          <w:sz w:val="22"/>
        </w:rPr>
      </w:pPr>
    </w:p>
    <w:p w14:paraId="620CC942" w14:textId="20AE118B" w:rsidR="00A45471" w:rsidRDefault="006C752C" w:rsidP="00A45471">
      <w:pPr>
        <w:pStyle w:val="Heading1"/>
        <w:pBdr>
          <w:bottom w:val="single" w:sz="4" w:space="1" w:color="auto"/>
        </w:pBdr>
        <w:spacing w:after="240"/>
        <w:rPr>
          <w:b w:val="0"/>
          <w:i w:val="0"/>
          <w:sz w:val="28"/>
        </w:rPr>
      </w:pPr>
      <w:r>
        <w:rPr>
          <w:b w:val="0"/>
          <w:i w:val="0"/>
          <w:sz w:val="28"/>
        </w:rPr>
        <w:t>Act</w:t>
      </w:r>
      <w:r w:rsidR="003517BA">
        <w:rPr>
          <w:b w:val="0"/>
          <w:i w:val="0"/>
          <w:sz w:val="28"/>
        </w:rPr>
        <w:t>i</w:t>
      </w:r>
      <w:r>
        <w:rPr>
          <w:b w:val="0"/>
          <w:i w:val="0"/>
          <w:sz w:val="28"/>
        </w:rPr>
        <w:t>v</w:t>
      </w:r>
      <w:r w:rsidR="00A45471" w:rsidRPr="00A45471">
        <w:rPr>
          <w:b w:val="0"/>
          <w:i w:val="0"/>
          <w:sz w:val="28"/>
        </w:rPr>
        <w:t>ities Planned For The Next Reporting Period</w:t>
      </w:r>
      <w:r w:rsidR="00A45471" w:rsidRPr="00E70BFD">
        <w:rPr>
          <w:b w:val="0"/>
          <w:i w:val="0"/>
          <w:sz w:val="28"/>
        </w:rPr>
        <w:t xml:space="preserve"> </w:t>
      </w:r>
    </w:p>
    <w:p w14:paraId="21CB36C8" w14:textId="53C491CB" w:rsidR="00F44120" w:rsidRPr="00F44120" w:rsidRDefault="003517BA" w:rsidP="007256DC">
      <w:pPr>
        <w:pStyle w:val="ListParagraph"/>
        <w:numPr>
          <w:ilvl w:val="0"/>
          <w:numId w:val="17"/>
        </w:numPr>
        <w:rPr>
          <w:sz w:val="22"/>
        </w:rPr>
      </w:pPr>
      <w:r w:rsidRPr="00F44120">
        <w:rPr>
          <w:b/>
          <w:sz w:val="22"/>
        </w:rPr>
        <w:t>Lon</w:t>
      </w:r>
      <w:r w:rsidR="00F44120" w:rsidRPr="00F44120">
        <w:rPr>
          <w:b/>
          <w:sz w:val="22"/>
        </w:rPr>
        <w:t>g-term roadmap assessment</w:t>
      </w:r>
      <w:r w:rsidRPr="00F44120">
        <w:rPr>
          <w:b/>
          <w:sz w:val="22"/>
        </w:rPr>
        <w:t>:</w:t>
      </w:r>
      <w:r w:rsidRPr="003517BA">
        <w:rPr>
          <w:sz w:val="22"/>
        </w:rPr>
        <w:t xml:space="preserve"> </w:t>
      </w:r>
      <w:r w:rsidR="00806459">
        <w:rPr>
          <w:sz w:val="22"/>
        </w:rPr>
        <w:t>The survey was distributed to members. The co-chairs, JMC, and CSTE will be collecting and analyzing the responses, and discussing the results at the CSTE Annual Conference.</w:t>
      </w:r>
    </w:p>
    <w:p w14:paraId="122450B6" w14:textId="47B7AAA3" w:rsidR="00FA6E81" w:rsidRDefault="00EE78FA" w:rsidP="00835073">
      <w:pPr>
        <w:pStyle w:val="ListParagraph"/>
        <w:numPr>
          <w:ilvl w:val="0"/>
          <w:numId w:val="17"/>
        </w:numPr>
        <w:rPr>
          <w:sz w:val="22"/>
        </w:rPr>
      </w:pPr>
      <w:r>
        <w:rPr>
          <w:b/>
          <w:sz w:val="22"/>
        </w:rPr>
        <w:t xml:space="preserve">CSTE Annual Conference: </w:t>
      </w:r>
      <w:r>
        <w:rPr>
          <w:sz w:val="22"/>
        </w:rPr>
        <w:t xml:space="preserve">The Data Standardization Workgroup will be a topic of discussion at the CSTE Annual Conference Surveillance/Informatics </w:t>
      </w:r>
      <w:r>
        <w:rPr>
          <w:sz w:val="22"/>
        </w:rPr>
        <w:lastRenderedPageBreak/>
        <w:t>Sunday Workshop. There will be a presentation about the workgroup’s progress and a guided discussion. The session is 3:30 – 4:15 pm on Sunday, June 10. We look forward to seeing you there and around the conference!</w:t>
      </w:r>
    </w:p>
    <w:p w14:paraId="22D3FE7B" w14:textId="1BC5C946" w:rsidR="00FA4CE7" w:rsidRPr="00680821" w:rsidRDefault="00FA4CE7" w:rsidP="00835073">
      <w:pPr>
        <w:pStyle w:val="ListParagraph"/>
        <w:numPr>
          <w:ilvl w:val="0"/>
          <w:numId w:val="17"/>
        </w:numPr>
        <w:rPr>
          <w:sz w:val="22"/>
        </w:rPr>
      </w:pPr>
      <w:r>
        <w:rPr>
          <w:b/>
          <w:sz w:val="22"/>
        </w:rPr>
        <w:t>NOTE:</w:t>
      </w:r>
      <w:r>
        <w:rPr>
          <w:sz w:val="22"/>
        </w:rPr>
        <w:t xml:space="preserve"> The June 8, 2018 workgroup meeting has been cancelled due to many members traveling to the CSTE Annual Conference</w:t>
      </w:r>
      <w:bookmarkStart w:id="0" w:name="_GoBack"/>
      <w:bookmarkEnd w:id="0"/>
      <w:r>
        <w:rPr>
          <w:sz w:val="22"/>
        </w:rPr>
        <w:t>. The next workgroup meeting will be June 22, 2018.</w:t>
      </w:r>
    </w:p>
    <w:sectPr w:rsidR="00FA4CE7" w:rsidRPr="00680821" w:rsidSect="00E75199">
      <w:headerReference w:type="even" r:id="rId11"/>
      <w:headerReference w:type="default" r:id="rId12"/>
      <w:footerReference w:type="default" r:id="rId13"/>
      <w:headerReference w:type="first" r:id="rId14"/>
      <w:pgSz w:w="12240" w:h="15840"/>
      <w:pgMar w:top="1794" w:right="1440" w:bottom="1440" w:left="1440" w:header="28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3A61EA" w14:textId="77777777" w:rsidR="005307AC" w:rsidRDefault="005307AC" w:rsidP="00957C27">
      <w:pPr>
        <w:spacing w:after="0" w:line="240" w:lineRule="auto"/>
      </w:pPr>
      <w:r>
        <w:separator/>
      </w:r>
    </w:p>
  </w:endnote>
  <w:endnote w:type="continuationSeparator" w:id="0">
    <w:p w14:paraId="7A5771ED" w14:textId="77777777" w:rsidR="005307AC" w:rsidRDefault="005307AC" w:rsidP="00957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21F6E2" w14:textId="77777777" w:rsidR="004D6426" w:rsidRPr="00D53857" w:rsidRDefault="004D6426" w:rsidP="00D53857">
    <w:pPr>
      <w:pStyle w:val="Footer"/>
      <w:ind w:left="-576"/>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47CAEC" w14:textId="77777777" w:rsidR="005307AC" w:rsidRDefault="005307AC" w:rsidP="00957C27">
      <w:pPr>
        <w:spacing w:after="0" w:line="240" w:lineRule="auto"/>
      </w:pPr>
      <w:r>
        <w:separator/>
      </w:r>
    </w:p>
  </w:footnote>
  <w:footnote w:type="continuationSeparator" w:id="0">
    <w:p w14:paraId="4BF9AF6C" w14:textId="77777777" w:rsidR="005307AC" w:rsidRDefault="005307AC" w:rsidP="00957C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528BDC" w14:textId="77777777" w:rsidR="004D6426" w:rsidRDefault="005307AC">
    <w:pPr>
      <w:pStyle w:val="Header"/>
    </w:pPr>
    <w:r>
      <w:rPr>
        <w:noProof/>
      </w:rPr>
      <w:pict w14:anchorId="79F2D4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6716079" o:spid="_x0000_s2053" type="#_x0000_t75" style="position:absolute;margin-left:0;margin-top:0;width:356.55pt;height:575.8pt;z-index:-251658752;mso-position-horizontal:center;mso-position-horizontal-relative:margin;mso-position-vertical:center;mso-position-vertical-relative:margin" o:allowincell="f">
          <v:imagedata r:id="rId1" o:title="background-6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76D830" w14:textId="77777777" w:rsidR="004D6426" w:rsidRDefault="004D6426">
    <w:pPr>
      <w:pStyle w:val="Header"/>
    </w:pPr>
  </w:p>
  <w:sdt>
    <w:sdtPr>
      <w:id w:val="-2048525405"/>
      <w:docPartObj>
        <w:docPartGallery w:val="Page Numbers (Top of Page)"/>
        <w:docPartUnique/>
      </w:docPartObj>
    </w:sdtPr>
    <w:sdtEndPr/>
    <w:sdtContent>
      <w:p w14:paraId="6A505F02" w14:textId="7140EDBB" w:rsidR="004D6426" w:rsidRPr="00E75199" w:rsidRDefault="004D6426" w:rsidP="00E75199">
        <w:pPr>
          <w:pStyle w:val="Header"/>
          <w:ind w:right="-1008"/>
          <w:rPr>
            <w:i/>
            <w:color w:val="19536E"/>
            <w:sz w:val="28"/>
            <w:szCs w:val="28"/>
          </w:rP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r>
          <w:rPr>
            <w:b/>
            <w:bCs/>
            <w:sz w:val="24"/>
            <w:szCs w:val="24"/>
          </w:rPr>
          <w:tab/>
        </w:r>
        <w:r>
          <w:rPr>
            <w:b/>
            <w:bCs/>
            <w:sz w:val="24"/>
            <w:szCs w:val="24"/>
          </w:rPr>
          <w:tab/>
        </w:r>
        <w:r w:rsidRPr="002D246A">
          <w:rPr>
            <w:i/>
            <w:color w:val="19536E"/>
            <w:sz w:val="28"/>
            <w:szCs w:val="28"/>
          </w:rPr>
          <w:t xml:space="preserve">Project </w:t>
        </w:r>
        <w:r>
          <w:rPr>
            <w:i/>
            <w:color w:val="19536E"/>
            <w:sz w:val="28"/>
            <w:szCs w:val="28"/>
          </w:rPr>
          <w:t>Status Report</w:t>
        </w:r>
      </w:p>
    </w:sdtContent>
  </w:sdt>
  <w:p w14:paraId="2859CB10" w14:textId="77777777" w:rsidR="004D6426" w:rsidRPr="002D246A" w:rsidRDefault="004D6426" w:rsidP="00E75199">
    <w:pPr>
      <w:pStyle w:val="Header"/>
      <w:ind w:right="-1008"/>
      <w:rPr>
        <w:i/>
        <w:color w:val="19536E"/>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E49D8F" w14:textId="4168FB98" w:rsidR="004D6426" w:rsidRDefault="004D6426" w:rsidP="002E2E93">
    <w:pPr>
      <w:pStyle w:val="Header"/>
      <w:ind w:left="-1354" w:right="-1008"/>
    </w:pPr>
    <w:r>
      <w:rPr>
        <w:noProof/>
      </w:rPr>
      <w:br/>
      <w:t xml:space="preserve">                 </w:t>
    </w:r>
    <w:r>
      <w:rPr>
        <w:noProof/>
      </w:rPr>
      <w:drawing>
        <wp:inline distT="0" distB="0" distL="0" distR="0" wp14:anchorId="308402DA" wp14:editId="528AEE34">
          <wp:extent cx="1860550" cy="621189"/>
          <wp:effectExtent l="0" t="0" r="635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STE_plain.png"/>
                  <pic:cNvPicPr/>
                </pic:nvPicPr>
                <pic:blipFill>
                  <a:blip r:embed="rId1"/>
                  <a:stretch>
                    <a:fillRect/>
                  </a:stretch>
                </pic:blipFill>
                <pic:spPr>
                  <a:xfrm>
                    <a:off x="0" y="0"/>
                    <a:ext cx="1903661" cy="63558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B468D"/>
    <w:multiLevelType w:val="hybridMultilevel"/>
    <w:tmpl w:val="F7843842"/>
    <w:lvl w:ilvl="0" w:tplc="EF0C610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BE381F"/>
    <w:multiLevelType w:val="hybridMultilevel"/>
    <w:tmpl w:val="9D4620F8"/>
    <w:lvl w:ilvl="0" w:tplc="94F6069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F02632"/>
    <w:multiLevelType w:val="hybridMultilevel"/>
    <w:tmpl w:val="042AFA4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34645D"/>
    <w:multiLevelType w:val="hybridMultilevel"/>
    <w:tmpl w:val="33B04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9C72CE"/>
    <w:multiLevelType w:val="hybridMultilevel"/>
    <w:tmpl w:val="373A13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2BA288E"/>
    <w:multiLevelType w:val="hybridMultilevel"/>
    <w:tmpl w:val="ED962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4C1B19"/>
    <w:multiLevelType w:val="hybridMultilevel"/>
    <w:tmpl w:val="9D263754"/>
    <w:lvl w:ilvl="0" w:tplc="04090001">
      <w:start w:val="1"/>
      <w:numFmt w:val="bullet"/>
      <w:lvlText w:val=""/>
      <w:lvlJc w:val="left"/>
      <w:pPr>
        <w:ind w:left="108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6386606"/>
    <w:multiLevelType w:val="hybridMultilevel"/>
    <w:tmpl w:val="60E6C1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6A9694E6">
      <w:numFmt w:val="bullet"/>
      <w:lvlText w:val="-"/>
      <w:lvlJc w:val="left"/>
      <w:pPr>
        <w:ind w:left="2880" w:hanging="360"/>
      </w:pPr>
      <w:rPr>
        <w:rFonts w:ascii="Tahoma" w:eastAsia="Times New Roman" w:hAnsi="Tahoma" w:cs="Tahoma"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6A0889"/>
    <w:multiLevelType w:val="hybridMultilevel"/>
    <w:tmpl w:val="493E4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DE069F"/>
    <w:multiLevelType w:val="hybridMultilevel"/>
    <w:tmpl w:val="5DEEE0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2BC12E9"/>
    <w:multiLevelType w:val="hybridMultilevel"/>
    <w:tmpl w:val="3A02C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812B02"/>
    <w:multiLevelType w:val="multilevel"/>
    <w:tmpl w:val="2DBA8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7A6EED"/>
    <w:multiLevelType w:val="hybridMultilevel"/>
    <w:tmpl w:val="99A6076E"/>
    <w:lvl w:ilvl="0" w:tplc="8904D5A6">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6776B2"/>
    <w:multiLevelType w:val="hybridMultilevel"/>
    <w:tmpl w:val="DB560A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506BEE"/>
    <w:multiLevelType w:val="hybridMultilevel"/>
    <w:tmpl w:val="B3741AE4"/>
    <w:lvl w:ilvl="0" w:tplc="ED94C4A0">
      <w:start w:val="1"/>
      <w:numFmt w:val="bullet"/>
      <w:lvlText w:val="o"/>
      <w:lvlJc w:val="left"/>
      <w:pPr>
        <w:tabs>
          <w:tab w:val="num" w:pos="720"/>
        </w:tabs>
        <w:ind w:left="720" w:hanging="360"/>
      </w:pPr>
      <w:rPr>
        <w:rFonts w:ascii="Courier New" w:hAnsi="Courier New" w:hint="default"/>
      </w:rPr>
    </w:lvl>
    <w:lvl w:ilvl="1" w:tplc="D7906BC8">
      <w:start w:val="1"/>
      <w:numFmt w:val="bullet"/>
      <w:lvlText w:val="o"/>
      <w:lvlJc w:val="left"/>
      <w:pPr>
        <w:tabs>
          <w:tab w:val="num" w:pos="1440"/>
        </w:tabs>
        <w:ind w:left="1440" w:hanging="360"/>
      </w:pPr>
      <w:rPr>
        <w:rFonts w:ascii="Courier New" w:hAnsi="Courier New" w:hint="default"/>
      </w:rPr>
    </w:lvl>
    <w:lvl w:ilvl="2" w:tplc="6B728970" w:tentative="1">
      <w:start w:val="1"/>
      <w:numFmt w:val="bullet"/>
      <w:lvlText w:val="o"/>
      <w:lvlJc w:val="left"/>
      <w:pPr>
        <w:tabs>
          <w:tab w:val="num" w:pos="2160"/>
        </w:tabs>
        <w:ind w:left="2160" w:hanging="360"/>
      </w:pPr>
      <w:rPr>
        <w:rFonts w:ascii="Courier New" w:hAnsi="Courier New" w:hint="default"/>
      </w:rPr>
    </w:lvl>
    <w:lvl w:ilvl="3" w:tplc="2AB61108" w:tentative="1">
      <w:start w:val="1"/>
      <w:numFmt w:val="bullet"/>
      <w:lvlText w:val="o"/>
      <w:lvlJc w:val="left"/>
      <w:pPr>
        <w:tabs>
          <w:tab w:val="num" w:pos="2880"/>
        </w:tabs>
        <w:ind w:left="2880" w:hanging="360"/>
      </w:pPr>
      <w:rPr>
        <w:rFonts w:ascii="Courier New" w:hAnsi="Courier New" w:hint="default"/>
      </w:rPr>
    </w:lvl>
    <w:lvl w:ilvl="4" w:tplc="A83C8AB8" w:tentative="1">
      <w:start w:val="1"/>
      <w:numFmt w:val="bullet"/>
      <w:lvlText w:val="o"/>
      <w:lvlJc w:val="left"/>
      <w:pPr>
        <w:tabs>
          <w:tab w:val="num" w:pos="3600"/>
        </w:tabs>
        <w:ind w:left="3600" w:hanging="360"/>
      </w:pPr>
      <w:rPr>
        <w:rFonts w:ascii="Courier New" w:hAnsi="Courier New" w:hint="default"/>
      </w:rPr>
    </w:lvl>
    <w:lvl w:ilvl="5" w:tplc="186ADBFA" w:tentative="1">
      <w:start w:val="1"/>
      <w:numFmt w:val="bullet"/>
      <w:lvlText w:val="o"/>
      <w:lvlJc w:val="left"/>
      <w:pPr>
        <w:tabs>
          <w:tab w:val="num" w:pos="4320"/>
        </w:tabs>
        <w:ind w:left="4320" w:hanging="360"/>
      </w:pPr>
      <w:rPr>
        <w:rFonts w:ascii="Courier New" w:hAnsi="Courier New" w:hint="default"/>
      </w:rPr>
    </w:lvl>
    <w:lvl w:ilvl="6" w:tplc="A0C0609E" w:tentative="1">
      <w:start w:val="1"/>
      <w:numFmt w:val="bullet"/>
      <w:lvlText w:val="o"/>
      <w:lvlJc w:val="left"/>
      <w:pPr>
        <w:tabs>
          <w:tab w:val="num" w:pos="5040"/>
        </w:tabs>
        <w:ind w:left="5040" w:hanging="360"/>
      </w:pPr>
      <w:rPr>
        <w:rFonts w:ascii="Courier New" w:hAnsi="Courier New" w:hint="default"/>
      </w:rPr>
    </w:lvl>
    <w:lvl w:ilvl="7" w:tplc="2CA63B94" w:tentative="1">
      <w:start w:val="1"/>
      <w:numFmt w:val="bullet"/>
      <w:lvlText w:val="o"/>
      <w:lvlJc w:val="left"/>
      <w:pPr>
        <w:tabs>
          <w:tab w:val="num" w:pos="5760"/>
        </w:tabs>
        <w:ind w:left="5760" w:hanging="360"/>
      </w:pPr>
      <w:rPr>
        <w:rFonts w:ascii="Courier New" w:hAnsi="Courier New" w:hint="default"/>
      </w:rPr>
    </w:lvl>
    <w:lvl w:ilvl="8" w:tplc="04047E00" w:tentative="1">
      <w:start w:val="1"/>
      <w:numFmt w:val="bullet"/>
      <w:lvlText w:val="o"/>
      <w:lvlJc w:val="left"/>
      <w:pPr>
        <w:tabs>
          <w:tab w:val="num" w:pos="6480"/>
        </w:tabs>
        <w:ind w:left="6480" w:hanging="360"/>
      </w:pPr>
      <w:rPr>
        <w:rFonts w:ascii="Courier New" w:hAnsi="Courier New" w:hint="default"/>
      </w:rPr>
    </w:lvl>
  </w:abstractNum>
  <w:abstractNum w:abstractNumId="15" w15:restartNumberingAfterBreak="0">
    <w:nsid w:val="46D108D2"/>
    <w:multiLevelType w:val="multilevel"/>
    <w:tmpl w:val="14184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8955E8"/>
    <w:multiLevelType w:val="hybridMultilevel"/>
    <w:tmpl w:val="E126F380"/>
    <w:lvl w:ilvl="0" w:tplc="EF0C610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D35CB9"/>
    <w:multiLevelType w:val="hybridMultilevel"/>
    <w:tmpl w:val="F54C0A44"/>
    <w:lvl w:ilvl="0" w:tplc="04090001">
      <w:start w:val="1"/>
      <w:numFmt w:val="bullet"/>
      <w:lvlText w:val=""/>
      <w:lvlJc w:val="left"/>
      <w:pPr>
        <w:ind w:left="1080" w:hanging="360"/>
      </w:pPr>
      <w:rPr>
        <w:rFonts w:ascii="Symbol" w:hAnsi="Symbol" w:hint="default"/>
        <w:color w:val="auto"/>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CD14A12"/>
    <w:multiLevelType w:val="hybridMultilevel"/>
    <w:tmpl w:val="FA042292"/>
    <w:lvl w:ilvl="0" w:tplc="8904D5A6">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77A4EE2"/>
    <w:multiLevelType w:val="hybridMultilevel"/>
    <w:tmpl w:val="0DD8717C"/>
    <w:lvl w:ilvl="0" w:tplc="0409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BFC5745"/>
    <w:multiLevelType w:val="hybridMultilevel"/>
    <w:tmpl w:val="60AE59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6"/>
  </w:num>
  <w:num w:numId="3">
    <w:abstractNumId w:val="20"/>
  </w:num>
  <w:num w:numId="4">
    <w:abstractNumId w:val="18"/>
  </w:num>
  <w:num w:numId="5">
    <w:abstractNumId w:val="10"/>
  </w:num>
  <w:num w:numId="6">
    <w:abstractNumId w:val="5"/>
  </w:num>
  <w:num w:numId="7">
    <w:abstractNumId w:val="4"/>
  </w:num>
  <w:num w:numId="8">
    <w:abstractNumId w:val="9"/>
  </w:num>
  <w:num w:numId="9">
    <w:abstractNumId w:val="2"/>
  </w:num>
  <w:num w:numId="10">
    <w:abstractNumId w:val="12"/>
  </w:num>
  <w:num w:numId="11">
    <w:abstractNumId w:val="17"/>
  </w:num>
  <w:num w:numId="12">
    <w:abstractNumId w:val="8"/>
  </w:num>
  <w:num w:numId="13">
    <w:abstractNumId w:val="13"/>
  </w:num>
  <w:num w:numId="14">
    <w:abstractNumId w:val="19"/>
  </w:num>
  <w:num w:numId="15">
    <w:abstractNumId w:val="6"/>
  </w:num>
  <w:num w:numId="16">
    <w:abstractNumId w:val="7"/>
  </w:num>
  <w:num w:numId="17">
    <w:abstractNumId w:val="16"/>
  </w:num>
  <w:num w:numId="18">
    <w:abstractNumId w:val="0"/>
  </w:num>
  <w:num w:numId="19">
    <w:abstractNumId w:val="15"/>
  </w:num>
  <w:num w:numId="20">
    <w:abstractNumId w:val="11"/>
  </w:num>
  <w:num w:numId="21">
    <w:abstractNumId w:val="14"/>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attachedTemplate r:id="rId1"/>
  <w:defaultTabStop w:val="720"/>
  <w:drawingGridHorizontalSpacing w:val="100"/>
  <w:displayHorizontalDrawingGridEvery w:val="2"/>
  <w:doNotShadeFormData/>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375"/>
    <w:rsid w:val="00001565"/>
    <w:rsid w:val="00002C5E"/>
    <w:rsid w:val="00002FB7"/>
    <w:rsid w:val="00004F67"/>
    <w:rsid w:val="000067F6"/>
    <w:rsid w:val="00006C89"/>
    <w:rsid w:val="0000726C"/>
    <w:rsid w:val="00007959"/>
    <w:rsid w:val="00007BE9"/>
    <w:rsid w:val="000101FC"/>
    <w:rsid w:val="0001049F"/>
    <w:rsid w:val="00010E1D"/>
    <w:rsid w:val="00011CA9"/>
    <w:rsid w:val="00011E84"/>
    <w:rsid w:val="00012707"/>
    <w:rsid w:val="000128B6"/>
    <w:rsid w:val="00012AE8"/>
    <w:rsid w:val="00015B1B"/>
    <w:rsid w:val="00015E4B"/>
    <w:rsid w:val="000164EE"/>
    <w:rsid w:val="000166A2"/>
    <w:rsid w:val="00017AA4"/>
    <w:rsid w:val="000200C4"/>
    <w:rsid w:val="00020952"/>
    <w:rsid w:val="00021BB5"/>
    <w:rsid w:val="0002282C"/>
    <w:rsid w:val="00023AD3"/>
    <w:rsid w:val="000300FE"/>
    <w:rsid w:val="00030FCA"/>
    <w:rsid w:val="00031CED"/>
    <w:rsid w:val="0003213A"/>
    <w:rsid w:val="00032EDA"/>
    <w:rsid w:val="000330E0"/>
    <w:rsid w:val="00033312"/>
    <w:rsid w:val="0003394B"/>
    <w:rsid w:val="00033964"/>
    <w:rsid w:val="00033B08"/>
    <w:rsid w:val="0003459F"/>
    <w:rsid w:val="000361F4"/>
    <w:rsid w:val="00036334"/>
    <w:rsid w:val="0003635E"/>
    <w:rsid w:val="00040040"/>
    <w:rsid w:val="00040ACD"/>
    <w:rsid w:val="00042E58"/>
    <w:rsid w:val="00043079"/>
    <w:rsid w:val="000431A8"/>
    <w:rsid w:val="00043517"/>
    <w:rsid w:val="00044225"/>
    <w:rsid w:val="00045385"/>
    <w:rsid w:val="00047C82"/>
    <w:rsid w:val="00050B50"/>
    <w:rsid w:val="00051DB8"/>
    <w:rsid w:val="00052A0A"/>
    <w:rsid w:val="0005349F"/>
    <w:rsid w:val="00054D3F"/>
    <w:rsid w:val="000558D2"/>
    <w:rsid w:val="0005658E"/>
    <w:rsid w:val="00056642"/>
    <w:rsid w:val="00056D82"/>
    <w:rsid w:val="00057824"/>
    <w:rsid w:val="00057C1D"/>
    <w:rsid w:val="00061854"/>
    <w:rsid w:val="0006254D"/>
    <w:rsid w:val="00062727"/>
    <w:rsid w:val="0006330C"/>
    <w:rsid w:val="00063343"/>
    <w:rsid w:val="00064033"/>
    <w:rsid w:val="000641A7"/>
    <w:rsid w:val="000646D1"/>
    <w:rsid w:val="00065318"/>
    <w:rsid w:val="0006565F"/>
    <w:rsid w:val="0006661B"/>
    <w:rsid w:val="00075456"/>
    <w:rsid w:val="000759C4"/>
    <w:rsid w:val="00076A27"/>
    <w:rsid w:val="00080E14"/>
    <w:rsid w:val="000819FC"/>
    <w:rsid w:val="000820AF"/>
    <w:rsid w:val="0008274D"/>
    <w:rsid w:val="00082981"/>
    <w:rsid w:val="00082B70"/>
    <w:rsid w:val="0008359D"/>
    <w:rsid w:val="00083AB8"/>
    <w:rsid w:val="00083F92"/>
    <w:rsid w:val="000846CF"/>
    <w:rsid w:val="000848A4"/>
    <w:rsid w:val="00084C7A"/>
    <w:rsid w:val="00084EA3"/>
    <w:rsid w:val="00084FAC"/>
    <w:rsid w:val="000851E7"/>
    <w:rsid w:val="00085416"/>
    <w:rsid w:val="00085FDE"/>
    <w:rsid w:val="0008610C"/>
    <w:rsid w:val="00091BAB"/>
    <w:rsid w:val="00091D00"/>
    <w:rsid w:val="00092CED"/>
    <w:rsid w:val="000934C5"/>
    <w:rsid w:val="00093BEB"/>
    <w:rsid w:val="0009438E"/>
    <w:rsid w:val="00094799"/>
    <w:rsid w:val="00094B97"/>
    <w:rsid w:val="000956CA"/>
    <w:rsid w:val="000969C4"/>
    <w:rsid w:val="00096D3C"/>
    <w:rsid w:val="00097B66"/>
    <w:rsid w:val="00097C5E"/>
    <w:rsid w:val="000A05EA"/>
    <w:rsid w:val="000A0A1D"/>
    <w:rsid w:val="000A0C14"/>
    <w:rsid w:val="000A0D88"/>
    <w:rsid w:val="000A3FC4"/>
    <w:rsid w:val="000A475E"/>
    <w:rsid w:val="000A4FDB"/>
    <w:rsid w:val="000A5674"/>
    <w:rsid w:val="000A6B66"/>
    <w:rsid w:val="000B081E"/>
    <w:rsid w:val="000B1A25"/>
    <w:rsid w:val="000B1A3C"/>
    <w:rsid w:val="000B3884"/>
    <w:rsid w:val="000B394A"/>
    <w:rsid w:val="000B42DD"/>
    <w:rsid w:val="000B4405"/>
    <w:rsid w:val="000B4A24"/>
    <w:rsid w:val="000B5055"/>
    <w:rsid w:val="000B5122"/>
    <w:rsid w:val="000B62B1"/>
    <w:rsid w:val="000B66BA"/>
    <w:rsid w:val="000C01B5"/>
    <w:rsid w:val="000C171B"/>
    <w:rsid w:val="000C278F"/>
    <w:rsid w:val="000C3189"/>
    <w:rsid w:val="000C3A37"/>
    <w:rsid w:val="000C50DE"/>
    <w:rsid w:val="000C5594"/>
    <w:rsid w:val="000C67F9"/>
    <w:rsid w:val="000C69C7"/>
    <w:rsid w:val="000D03D4"/>
    <w:rsid w:val="000D063A"/>
    <w:rsid w:val="000D06D3"/>
    <w:rsid w:val="000D0C64"/>
    <w:rsid w:val="000D1323"/>
    <w:rsid w:val="000D1AFA"/>
    <w:rsid w:val="000D1D60"/>
    <w:rsid w:val="000D1EA6"/>
    <w:rsid w:val="000D2CD6"/>
    <w:rsid w:val="000D5523"/>
    <w:rsid w:val="000D6FC1"/>
    <w:rsid w:val="000E28AA"/>
    <w:rsid w:val="000E320D"/>
    <w:rsid w:val="000E34B1"/>
    <w:rsid w:val="000E51FD"/>
    <w:rsid w:val="000E549C"/>
    <w:rsid w:val="000E5C78"/>
    <w:rsid w:val="000E6B31"/>
    <w:rsid w:val="000E7D27"/>
    <w:rsid w:val="000F2250"/>
    <w:rsid w:val="000F32B0"/>
    <w:rsid w:val="000F3818"/>
    <w:rsid w:val="000F4340"/>
    <w:rsid w:val="000F538F"/>
    <w:rsid w:val="000F641B"/>
    <w:rsid w:val="000F682C"/>
    <w:rsid w:val="000F6AC8"/>
    <w:rsid w:val="000F6C15"/>
    <w:rsid w:val="000F7C54"/>
    <w:rsid w:val="00100D6D"/>
    <w:rsid w:val="00101147"/>
    <w:rsid w:val="0010165D"/>
    <w:rsid w:val="001025C2"/>
    <w:rsid w:val="00102C3D"/>
    <w:rsid w:val="0010466A"/>
    <w:rsid w:val="00104DA4"/>
    <w:rsid w:val="001053B5"/>
    <w:rsid w:val="00106192"/>
    <w:rsid w:val="001061DD"/>
    <w:rsid w:val="00107301"/>
    <w:rsid w:val="00107F14"/>
    <w:rsid w:val="001122CF"/>
    <w:rsid w:val="00112538"/>
    <w:rsid w:val="00112DFA"/>
    <w:rsid w:val="001134A0"/>
    <w:rsid w:val="001134A3"/>
    <w:rsid w:val="001138A2"/>
    <w:rsid w:val="00113C33"/>
    <w:rsid w:val="00116CA3"/>
    <w:rsid w:val="00116D61"/>
    <w:rsid w:val="00116FF7"/>
    <w:rsid w:val="00117024"/>
    <w:rsid w:val="00117441"/>
    <w:rsid w:val="00122E43"/>
    <w:rsid w:val="001238FF"/>
    <w:rsid w:val="00124D77"/>
    <w:rsid w:val="00124F64"/>
    <w:rsid w:val="001266C2"/>
    <w:rsid w:val="0012681A"/>
    <w:rsid w:val="00127128"/>
    <w:rsid w:val="00127381"/>
    <w:rsid w:val="00127BF2"/>
    <w:rsid w:val="001305E2"/>
    <w:rsid w:val="00130803"/>
    <w:rsid w:val="00131B69"/>
    <w:rsid w:val="00131E2F"/>
    <w:rsid w:val="0013220E"/>
    <w:rsid w:val="001324E2"/>
    <w:rsid w:val="00134A6A"/>
    <w:rsid w:val="00135BBB"/>
    <w:rsid w:val="00135F50"/>
    <w:rsid w:val="00136908"/>
    <w:rsid w:val="00137443"/>
    <w:rsid w:val="00137596"/>
    <w:rsid w:val="001376A9"/>
    <w:rsid w:val="0014100D"/>
    <w:rsid w:val="001417FA"/>
    <w:rsid w:val="00142071"/>
    <w:rsid w:val="00144330"/>
    <w:rsid w:val="001443B5"/>
    <w:rsid w:val="00144DE3"/>
    <w:rsid w:val="00145F45"/>
    <w:rsid w:val="0014631E"/>
    <w:rsid w:val="001471BE"/>
    <w:rsid w:val="0014724A"/>
    <w:rsid w:val="001472D9"/>
    <w:rsid w:val="00147BB3"/>
    <w:rsid w:val="00147FB9"/>
    <w:rsid w:val="00151F30"/>
    <w:rsid w:val="00152160"/>
    <w:rsid w:val="0015250E"/>
    <w:rsid w:val="0015278D"/>
    <w:rsid w:val="00152D4D"/>
    <w:rsid w:val="00152D95"/>
    <w:rsid w:val="001531AF"/>
    <w:rsid w:val="00154CFB"/>
    <w:rsid w:val="00154EF4"/>
    <w:rsid w:val="00155FDA"/>
    <w:rsid w:val="0015648B"/>
    <w:rsid w:val="0015722C"/>
    <w:rsid w:val="001624E0"/>
    <w:rsid w:val="00162C69"/>
    <w:rsid w:val="00164AD4"/>
    <w:rsid w:val="00164C36"/>
    <w:rsid w:val="00167385"/>
    <w:rsid w:val="0017018E"/>
    <w:rsid w:val="00170828"/>
    <w:rsid w:val="00170B67"/>
    <w:rsid w:val="001722FC"/>
    <w:rsid w:val="0017295B"/>
    <w:rsid w:val="00172E75"/>
    <w:rsid w:val="001734D8"/>
    <w:rsid w:val="00175226"/>
    <w:rsid w:val="001759DD"/>
    <w:rsid w:val="00175B06"/>
    <w:rsid w:val="00175BB2"/>
    <w:rsid w:val="00176257"/>
    <w:rsid w:val="001769AE"/>
    <w:rsid w:val="00177375"/>
    <w:rsid w:val="00177A22"/>
    <w:rsid w:val="00177F0D"/>
    <w:rsid w:val="001800AA"/>
    <w:rsid w:val="00180A59"/>
    <w:rsid w:val="00180D84"/>
    <w:rsid w:val="001817FF"/>
    <w:rsid w:val="00181D85"/>
    <w:rsid w:val="00182A02"/>
    <w:rsid w:val="00183D20"/>
    <w:rsid w:val="0018410F"/>
    <w:rsid w:val="0018614D"/>
    <w:rsid w:val="0018720C"/>
    <w:rsid w:val="00187637"/>
    <w:rsid w:val="001879B2"/>
    <w:rsid w:val="00190E2D"/>
    <w:rsid w:val="00191935"/>
    <w:rsid w:val="00191E5B"/>
    <w:rsid w:val="00192FC7"/>
    <w:rsid w:val="001940A5"/>
    <w:rsid w:val="00194D75"/>
    <w:rsid w:val="0019621F"/>
    <w:rsid w:val="001963DF"/>
    <w:rsid w:val="001A029C"/>
    <w:rsid w:val="001A03D2"/>
    <w:rsid w:val="001A24E9"/>
    <w:rsid w:val="001A2BBE"/>
    <w:rsid w:val="001A3492"/>
    <w:rsid w:val="001A3D9E"/>
    <w:rsid w:val="001A5087"/>
    <w:rsid w:val="001A5779"/>
    <w:rsid w:val="001A62FC"/>
    <w:rsid w:val="001A634B"/>
    <w:rsid w:val="001A75FD"/>
    <w:rsid w:val="001A7FD7"/>
    <w:rsid w:val="001B177B"/>
    <w:rsid w:val="001B1C14"/>
    <w:rsid w:val="001B2461"/>
    <w:rsid w:val="001B3302"/>
    <w:rsid w:val="001B3335"/>
    <w:rsid w:val="001B351E"/>
    <w:rsid w:val="001B3910"/>
    <w:rsid w:val="001B3FC5"/>
    <w:rsid w:val="001B4B52"/>
    <w:rsid w:val="001B5E5C"/>
    <w:rsid w:val="001C0F1A"/>
    <w:rsid w:val="001C23CF"/>
    <w:rsid w:val="001C2665"/>
    <w:rsid w:val="001C2C3D"/>
    <w:rsid w:val="001C4512"/>
    <w:rsid w:val="001C4845"/>
    <w:rsid w:val="001C5174"/>
    <w:rsid w:val="001C536F"/>
    <w:rsid w:val="001C654B"/>
    <w:rsid w:val="001C6C00"/>
    <w:rsid w:val="001C7205"/>
    <w:rsid w:val="001C7A50"/>
    <w:rsid w:val="001D0570"/>
    <w:rsid w:val="001D109D"/>
    <w:rsid w:val="001D11A7"/>
    <w:rsid w:val="001D14AE"/>
    <w:rsid w:val="001D2944"/>
    <w:rsid w:val="001D39A1"/>
    <w:rsid w:val="001D63E6"/>
    <w:rsid w:val="001D7342"/>
    <w:rsid w:val="001D7BED"/>
    <w:rsid w:val="001E0CF4"/>
    <w:rsid w:val="001E1F4C"/>
    <w:rsid w:val="001E4581"/>
    <w:rsid w:val="001E4B1A"/>
    <w:rsid w:val="001E7CFE"/>
    <w:rsid w:val="001F02A4"/>
    <w:rsid w:val="001F02BB"/>
    <w:rsid w:val="001F0835"/>
    <w:rsid w:val="001F148B"/>
    <w:rsid w:val="001F17D8"/>
    <w:rsid w:val="001F20C5"/>
    <w:rsid w:val="001F2944"/>
    <w:rsid w:val="001F33CC"/>
    <w:rsid w:val="001F33E9"/>
    <w:rsid w:val="001F3CCB"/>
    <w:rsid w:val="001F491A"/>
    <w:rsid w:val="001F5519"/>
    <w:rsid w:val="001F6217"/>
    <w:rsid w:val="001F78B9"/>
    <w:rsid w:val="001F7C9E"/>
    <w:rsid w:val="00200089"/>
    <w:rsid w:val="0020031C"/>
    <w:rsid w:val="0020244D"/>
    <w:rsid w:val="002027F7"/>
    <w:rsid w:val="002031CC"/>
    <w:rsid w:val="002034DE"/>
    <w:rsid w:val="00203AEF"/>
    <w:rsid w:val="00204D53"/>
    <w:rsid w:val="002051CF"/>
    <w:rsid w:val="00205956"/>
    <w:rsid w:val="002065D7"/>
    <w:rsid w:val="00206791"/>
    <w:rsid w:val="0020685E"/>
    <w:rsid w:val="0020689A"/>
    <w:rsid w:val="00206941"/>
    <w:rsid w:val="00207106"/>
    <w:rsid w:val="00207C1D"/>
    <w:rsid w:val="00207DE2"/>
    <w:rsid w:val="002105A3"/>
    <w:rsid w:val="0021087C"/>
    <w:rsid w:val="00211A03"/>
    <w:rsid w:val="00211EE0"/>
    <w:rsid w:val="00212429"/>
    <w:rsid w:val="00212A0C"/>
    <w:rsid w:val="00212A10"/>
    <w:rsid w:val="00212FD1"/>
    <w:rsid w:val="002131DB"/>
    <w:rsid w:val="00213E4D"/>
    <w:rsid w:val="00214090"/>
    <w:rsid w:val="00214709"/>
    <w:rsid w:val="00215C34"/>
    <w:rsid w:val="002166CD"/>
    <w:rsid w:val="00216A17"/>
    <w:rsid w:val="0021772E"/>
    <w:rsid w:val="002178AE"/>
    <w:rsid w:val="00217935"/>
    <w:rsid w:val="00217D68"/>
    <w:rsid w:val="00220783"/>
    <w:rsid w:val="00220B40"/>
    <w:rsid w:val="00221862"/>
    <w:rsid w:val="00222088"/>
    <w:rsid w:val="002227F1"/>
    <w:rsid w:val="0022317C"/>
    <w:rsid w:val="002233AC"/>
    <w:rsid w:val="00223800"/>
    <w:rsid w:val="002242BD"/>
    <w:rsid w:val="00224EB4"/>
    <w:rsid w:val="00226BFC"/>
    <w:rsid w:val="002308D1"/>
    <w:rsid w:val="00230977"/>
    <w:rsid w:val="002329C2"/>
    <w:rsid w:val="0023314E"/>
    <w:rsid w:val="0023485E"/>
    <w:rsid w:val="00236A0A"/>
    <w:rsid w:val="0023704E"/>
    <w:rsid w:val="00240656"/>
    <w:rsid w:val="00240875"/>
    <w:rsid w:val="00240E05"/>
    <w:rsid w:val="00244D92"/>
    <w:rsid w:val="00245B90"/>
    <w:rsid w:val="00247B82"/>
    <w:rsid w:val="002500D5"/>
    <w:rsid w:val="002508E4"/>
    <w:rsid w:val="00250D42"/>
    <w:rsid w:val="00250F9F"/>
    <w:rsid w:val="0025233B"/>
    <w:rsid w:val="002526A7"/>
    <w:rsid w:val="00252E3D"/>
    <w:rsid w:val="002534F7"/>
    <w:rsid w:val="002535C6"/>
    <w:rsid w:val="00253CB1"/>
    <w:rsid w:val="00254292"/>
    <w:rsid w:val="002545D3"/>
    <w:rsid w:val="002558A8"/>
    <w:rsid w:val="00255BEA"/>
    <w:rsid w:val="00257A45"/>
    <w:rsid w:val="00263FC0"/>
    <w:rsid w:val="002641C2"/>
    <w:rsid w:val="00264269"/>
    <w:rsid w:val="0026667A"/>
    <w:rsid w:val="00267E4A"/>
    <w:rsid w:val="00270018"/>
    <w:rsid w:val="002701B7"/>
    <w:rsid w:val="00270DA3"/>
    <w:rsid w:val="00272044"/>
    <w:rsid w:val="00272178"/>
    <w:rsid w:val="00272DA6"/>
    <w:rsid w:val="00273B07"/>
    <w:rsid w:val="00273D87"/>
    <w:rsid w:val="002740B5"/>
    <w:rsid w:val="002748EE"/>
    <w:rsid w:val="0027559D"/>
    <w:rsid w:val="00275813"/>
    <w:rsid w:val="00276E34"/>
    <w:rsid w:val="00277F40"/>
    <w:rsid w:val="0028034E"/>
    <w:rsid w:val="002808A4"/>
    <w:rsid w:val="00280C80"/>
    <w:rsid w:val="002827B5"/>
    <w:rsid w:val="00282D8D"/>
    <w:rsid w:val="00283154"/>
    <w:rsid w:val="00283815"/>
    <w:rsid w:val="00283A17"/>
    <w:rsid w:val="002844B4"/>
    <w:rsid w:val="002855A9"/>
    <w:rsid w:val="00285B63"/>
    <w:rsid w:val="00287F96"/>
    <w:rsid w:val="0029200A"/>
    <w:rsid w:val="002930E4"/>
    <w:rsid w:val="00295A31"/>
    <w:rsid w:val="002966AE"/>
    <w:rsid w:val="00296D2A"/>
    <w:rsid w:val="002A04DA"/>
    <w:rsid w:val="002A1100"/>
    <w:rsid w:val="002A1DEF"/>
    <w:rsid w:val="002A2C86"/>
    <w:rsid w:val="002A2ED1"/>
    <w:rsid w:val="002A2F2E"/>
    <w:rsid w:val="002A52A8"/>
    <w:rsid w:val="002A5930"/>
    <w:rsid w:val="002A7063"/>
    <w:rsid w:val="002A7598"/>
    <w:rsid w:val="002A7F3A"/>
    <w:rsid w:val="002B1D68"/>
    <w:rsid w:val="002B238B"/>
    <w:rsid w:val="002B30D9"/>
    <w:rsid w:val="002B3AB6"/>
    <w:rsid w:val="002B63FD"/>
    <w:rsid w:val="002B6FF4"/>
    <w:rsid w:val="002B741E"/>
    <w:rsid w:val="002B7B0E"/>
    <w:rsid w:val="002C1D98"/>
    <w:rsid w:val="002C22B1"/>
    <w:rsid w:val="002C27B6"/>
    <w:rsid w:val="002C37C7"/>
    <w:rsid w:val="002C386C"/>
    <w:rsid w:val="002C54C1"/>
    <w:rsid w:val="002C583A"/>
    <w:rsid w:val="002C7F5A"/>
    <w:rsid w:val="002D04AE"/>
    <w:rsid w:val="002D0FDD"/>
    <w:rsid w:val="002D1E10"/>
    <w:rsid w:val="002D219E"/>
    <w:rsid w:val="002D246A"/>
    <w:rsid w:val="002D2789"/>
    <w:rsid w:val="002D32E3"/>
    <w:rsid w:val="002D3B4B"/>
    <w:rsid w:val="002D4337"/>
    <w:rsid w:val="002D56E5"/>
    <w:rsid w:val="002D5B00"/>
    <w:rsid w:val="002D6342"/>
    <w:rsid w:val="002D6927"/>
    <w:rsid w:val="002E003B"/>
    <w:rsid w:val="002E0724"/>
    <w:rsid w:val="002E0B7D"/>
    <w:rsid w:val="002E125C"/>
    <w:rsid w:val="002E1682"/>
    <w:rsid w:val="002E193D"/>
    <w:rsid w:val="002E1D92"/>
    <w:rsid w:val="002E225A"/>
    <w:rsid w:val="002E2E93"/>
    <w:rsid w:val="002E2EB4"/>
    <w:rsid w:val="002E474B"/>
    <w:rsid w:val="002E494A"/>
    <w:rsid w:val="002E4B98"/>
    <w:rsid w:val="002E58B0"/>
    <w:rsid w:val="002E63A6"/>
    <w:rsid w:val="002E66C1"/>
    <w:rsid w:val="002E6F8D"/>
    <w:rsid w:val="002E762B"/>
    <w:rsid w:val="002F12BC"/>
    <w:rsid w:val="002F4336"/>
    <w:rsid w:val="002F4676"/>
    <w:rsid w:val="002F4DD5"/>
    <w:rsid w:val="002F54F0"/>
    <w:rsid w:val="002F5F1B"/>
    <w:rsid w:val="002F5F50"/>
    <w:rsid w:val="002F6443"/>
    <w:rsid w:val="0030028F"/>
    <w:rsid w:val="00300B7E"/>
    <w:rsid w:val="00302D2B"/>
    <w:rsid w:val="00302D47"/>
    <w:rsid w:val="00302F3A"/>
    <w:rsid w:val="0030375E"/>
    <w:rsid w:val="00304B68"/>
    <w:rsid w:val="00305F0B"/>
    <w:rsid w:val="00305FF9"/>
    <w:rsid w:val="00306977"/>
    <w:rsid w:val="00306A72"/>
    <w:rsid w:val="0030702A"/>
    <w:rsid w:val="0030739D"/>
    <w:rsid w:val="00310AFA"/>
    <w:rsid w:val="0031263C"/>
    <w:rsid w:val="00313AE2"/>
    <w:rsid w:val="0031402F"/>
    <w:rsid w:val="00315524"/>
    <w:rsid w:val="003156FF"/>
    <w:rsid w:val="00315F62"/>
    <w:rsid w:val="0031718E"/>
    <w:rsid w:val="00320689"/>
    <w:rsid w:val="00320F92"/>
    <w:rsid w:val="00322181"/>
    <w:rsid w:val="00322230"/>
    <w:rsid w:val="00323197"/>
    <w:rsid w:val="0032383F"/>
    <w:rsid w:val="00325CD5"/>
    <w:rsid w:val="00325FF4"/>
    <w:rsid w:val="0032757A"/>
    <w:rsid w:val="003278DF"/>
    <w:rsid w:val="003302FD"/>
    <w:rsid w:val="0033038B"/>
    <w:rsid w:val="00331239"/>
    <w:rsid w:val="00331C88"/>
    <w:rsid w:val="00331CF0"/>
    <w:rsid w:val="00332475"/>
    <w:rsid w:val="00332484"/>
    <w:rsid w:val="00332EF3"/>
    <w:rsid w:val="0033334E"/>
    <w:rsid w:val="00333B9F"/>
    <w:rsid w:val="003350EC"/>
    <w:rsid w:val="003369D7"/>
    <w:rsid w:val="00337335"/>
    <w:rsid w:val="00337874"/>
    <w:rsid w:val="00340032"/>
    <w:rsid w:val="00340F6B"/>
    <w:rsid w:val="003412B7"/>
    <w:rsid w:val="00341C82"/>
    <w:rsid w:val="00341D62"/>
    <w:rsid w:val="003434A2"/>
    <w:rsid w:val="00343625"/>
    <w:rsid w:val="00344191"/>
    <w:rsid w:val="003449BB"/>
    <w:rsid w:val="003456CB"/>
    <w:rsid w:val="003458F8"/>
    <w:rsid w:val="00350A10"/>
    <w:rsid w:val="00350AAC"/>
    <w:rsid w:val="00350E09"/>
    <w:rsid w:val="00350E44"/>
    <w:rsid w:val="0035131F"/>
    <w:rsid w:val="003513BB"/>
    <w:rsid w:val="0035150D"/>
    <w:rsid w:val="0035178C"/>
    <w:rsid w:val="003517BA"/>
    <w:rsid w:val="00351A16"/>
    <w:rsid w:val="00351E47"/>
    <w:rsid w:val="0035289C"/>
    <w:rsid w:val="00352E44"/>
    <w:rsid w:val="00353349"/>
    <w:rsid w:val="003534D0"/>
    <w:rsid w:val="00353DDF"/>
    <w:rsid w:val="003544DC"/>
    <w:rsid w:val="00354C42"/>
    <w:rsid w:val="003557DF"/>
    <w:rsid w:val="00355A96"/>
    <w:rsid w:val="00355B53"/>
    <w:rsid w:val="0035604C"/>
    <w:rsid w:val="003608F9"/>
    <w:rsid w:val="0036214B"/>
    <w:rsid w:val="00362831"/>
    <w:rsid w:val="0036476A"/>
    <w:rsid w:val="00365CDF"/>
    <w:rsid w:val="003705FB"/>
    <w:rsid w:val="00371484"/>
    <w:rsid w:val="003730E4"/>
    <w:rsid w:val="003732BC"/>
    <w:rsid w:val="00376514"/>
    <w:rsid w:val="00377492"/>
    <w:rsid w:val="00377792"/>
    <w:rsid w:val="00377AA9"/>
    <w:rsid w:val="003803FA"/>
    <w:rsid w:val="00380867"/>
    <w:rsid w:val="0038137F"/>
    <w:rsid w:val="003818CA"/>
    <w:rsid w:val="00381D93"/>
    <w:rsid w:val="003828C6"/>
    <w:rsid w:val="00382D7E"/>
    <w:rsid w:val="003837A9"/>
    <w:rsid w:val="00383906"/>
    <w:rsid w:val="00383BB3"/>
    <w:rsid w:val="00384009"/>
    <w:rsid w:val="00384A30"/>
    <w:rsid w:val="003853E1"/>
    <w:rsid w:val="003862F1"/>
    <w:rsid w:val="003871F0"/>
    <w:rsid w:val="00387337"/>
    <w:rsid w:val="0039076C"/>
    <w:rsid w:val="00390985"/>
    <w:rsid w:val="00390D99"/>
    <w:rsid w:val="00390ECA"/>
    <w:rsid w:val="00391090"/>
    <w:rsid w:val="003927A8"/>
    <w:rsid w:val="00392D64"/>
    <w:rsid w:val="00393C94"/>
    <w:rsid w:val="00394A39"/>
    <w:rsid w:val="00396F4F"/>
    <w:rsid w:val="00397224"/>
    <w:rsid w:val="0039732A"/>
    <w:rsid w:val="00397ADC"/>
    <w:rsid w:val="003A08F5"/>
    <w:rsid w:val="003A1453"/>
    <w:rsid w:val="003A1814"/>
    <w:rsid w:val="003A18E4"/>
    <w:rsid w:val="003A4435"/>
    <w:rsid w:val="003A4727"/>
    <w:rsid w:val="003A5359"/>
    <w:rsid w:val="003A6065"/>
    <w:rsid w:val="003A68B6"/>
    <w:rsid w:val="003A6A54"/>
    <w:rsid w:val="003A6E5A"/>
    <w:rsid w:val="003A6EEE"/>
    <w:rsid w:val="003B02F1"/>
    <w:rsid w:val="003B0C59"/>
    <w:rsid w:val="003B1434"/>
    <w:rsid w:val="003B157D"/>
    <w:rsid w:val="003B2B8D"/>
    <w:rsid w:val="003B308E"/>
    <w:rsid w:val="003B3134"/>
    <w:rsid w:val="003B4CA1"/>
    <w:rsid w:val="003B52AF"/>
    <w:rsid w:val="003B560D"/>
    <w:rsid w:val="003B5C97"/>
    <w:rsid w:val="003B7358"/>
    <w:rsid w:val="003B7375"/>
    <w:rsid w:val="003B74BC"/>
    <w:rsid w:val="003B77AC"/>
    <w:rsid w:val="003C0746"/>
    <w:rsid w:val="003C0CA4"/>
    <w:rsid w:val="003C143F"/>
    <w:rsid w:val="003C1D36"/>
    <w:rsid w:val="003C2358"/>
    <w:rsid w:val="003C3F25"/>
    <w:rsid w:val="003C3F7B"/>
    <w:rsid w:val="003C4431"/>
    <w:rsid w:val="003C4B32"/>
    <w:rsid w:val="003C4D50"/>
    <w:rsid w:val="003C5D0A"/>
    <w:rsid w:val="003C5F6B"/>
    <w:rsid w:val="003C61B3"/>
    <w:rsid w:val="003C6F00"/>
    <w:rsid w:val="003C7313"/>
    <w:rsid w:val="003C7600"/>
    <w:rsid w:val="003C7793"/>
    <w:rsid w:val="003D096A"/>
    <w:rsid w:val="003D0C85"/>
    <w:rsid w:val="003D1612"/>
    <w:rsid w:val="003D2EE5"/>
    <w:rsid w:val="003D3C50"/>
    <w:rsid w:val="003D4907"/>
    <w:rsid w:val="003D4B70"/>
    <w:rsid w:val="003D4E88"/>
    <w:rsid w:val="003D5EB8"/>
    <w:rsid w:val="003D62B9"/>
    <w:rsid w:val="003D7DBB"/>
    <w:rsid w:val="003E0436"/>
    <w:rsid w:val="003E0897"/>
    <w:rsid w:val="003E117D"/>
    <w:rsid w:val="003E142D"/>
    <w:rsid w:val="003E1806"/>
    <w:rsid w:val="003E2BEB"/>
    <w:rsid w:val="003E3D9C"/>
    <w:rsid w:val="003E3DCE"/>
    <w:rsid w:val="003E4CB4"/>
    <w:rsid w:val="003E4DA6"/>
    <w:rsid w:val="003E4E53"/>
    <w:rsid w:val="003E5F62"/>
    <w:rsid w:val="003E658B"/>
    <w:rsid w:val="003E7C01"/>
    <w:rsid w:val="003F0369"/>
    <w:rsid w:val="003F2A2D"/>
    <w:rsid w:val="003F329D"/>
    <w:rsid w:val="003F5724"/>
    <w:rsid w:val="003F65AC"/>
    <w:rsid w:val="003F7C7F"/>
    <w:rsid w:val="00400670"/>
    <w:rsid w:val="00400C6F"/>
    <w:rsid w:val="00402B11"/>
    <w:rsid w:val="004034E4"/>
    <w:rsid w:val="00403653"/>
    <w:rsid w:val="004039F1"/>
    <w:rsid w:val="004044F9"/>
    <w:rsid w:val="00405479"/>
    <w:rsid w:val="00405D9E"/>
    <w:rsid w:val="00406686"/>
    <w:rsid w:val="00406FDF"/>
    <w:rsid w:val="0040768E"/>
    <w:rsid w:val="004078C9"/>
    <w:rsid w:val="00407B25"/>
    <w:rsid w:val="00410333"/>
    <w:rsid w:val="0041037C"/>
    <w:rsid w:val="004130F7"/>
    <w:rsid w:val="00413BE5"/>
    <w:rsid w:val="0041548F"/>
    <w:rsid w:val="0041598F"/>
    <w:rsid w:val="00415FE6"/>
    <w:rsid w:val="00417392"/>
    <w:rsid w:val="00417791"/>
    <w:rsid w:val="004210CF"/>
    <w:rsid w:val="004211BC"/>
    <w:rsid w:val="00421E20"/>
    <w:rsid w:val="00422605"/>
    <w:rsid w:val="0042414F"/>
    <w:rsid w:val="0042420B"/>
    <w:rsid w:val="00424556"/>
    <w:rsid w:val="00424C72"/>
    <w:rsid w:val="00425A10"/>
    <w:rsid w:val="00426AF8"/>
    <w:rsid w:val="00430840"/>
    <w:rsid w:val="00430BA4"/>
    <w:rsid w:val="0043199A"/>
    <w:rsid w:val="00432918"/>
    <w:rsid w:val="00432ECE"/>
    <w:rsid w:val="004347A4"/>
    <w:rsid w:val="00434E85"/>
    <w:rsid w:val="0043577F"/>
    <w:rsid w:val="0043587D"/>
    <w:rsid w:val="004363B8"/>
    <w:rsid w:val="00437BF9"/>
    <w:rsid w:val="00440D92"/>
    <w:rsid w:val="004415E2"/>
    <w:rsid w:val="004446A5"/>
    <w:rsid w:val="00444983"/>
    <w:rsid w:val="00445C5B"/>
    <w:rsid w:val="00445E9C"/>
    <w:rsid w:val="00445EDC"/>
    <w:rsid w:val="00447B79"/>
    <w:rsid w:val="00450F05"/>
    <w:rsid w:val="004519BB"/>
    <w:rsid w:val="0045210B"/>
    <w:rsid w:val="00452619"/>
    <w:rsid w:val="00453429"/>
    <w:rsid w:val="00453DB9"/>
    <w:rsid w:val="004561FC"/>
    <w:rsid w:val="00460AC7"/>
    <w:rsid w:val="00461ABE"/>
    <w:rsid w:val="00461DE5"/>
    <w:rsid w:val="004635BD"/>
    <w:rsid w:val="00463677"/>
    <w:rsid w:val="00463B37"/>
    <w:rsid w:val="004648BB"/>
    <w:rsid w:val="00464FF9"/>
    <w:rsid w:val="0046596F"/>
    <w:rsid w:val="00465C44"/>
    <w:rsid w:val="00466A6B"/>
    <w:rsid w:val="0046703E"/>
    <w:rsid w:val="00467B31"/>
    <w:rsid w:val="004707F8"/>
    <w:rsid w:val="00470A1E"/>
    <w:rsid w:val="00470D10"/>
    <w:rsid w:val="0047111C"/>
    <w:rsid w:val="004714EC"/>
    <w:rsid w:val="00472C7D"/>
    <w:rsid w:val="004737FC"/>
    <w:rsid w:val="00473FD9"/>
    <w:rsid w:val="00474847"/>
    <w:rsid w:val="00475268"/>
    <w:rsid w:val="00476F62"/>
    <w:rsid w:val="0047710E"/>
    <w:rsid w:val="0047754A"/>
    <w:rsid w:val="004818A4"/>
    <w:rsid w:val="00482B88"/>
    <w:rsid w:val="00482BCA"/>
    <w:rsid w:val="004830FB"/>
    <w:rsid w:val="00483105"/>
    <w:rsid w:val="00483244"/>
    <w:rsid w:val="0048430F"/>
    <w:rsid w:val="0048438D"/>
    <w:rsid w:val="00484C3D"/>
    <w:rsid w:val="00484CC2"/>
    <w:rsid w:val="004854D1"/>
    <w:rsid w:val="004857AF"/>
    <w:rsid w:val="004858C4"/>
    <w:rsid w:val="004861A1"/>
    <w:rsid w:val="00490D9E"/>
    <w:rsid w:val="004917E5"/>
    <w:rsid w:val="00492114"/>
    <w:rsid w:val="00492A78"/>
    <w:rsid w:val="00492C14"/>
    <w:rsid w:val="00493176"/>
    <w:rsid w:val="00493B53"/>
    <w:rsid w:val="004944F5"/>
    <w:rsid w:val="00495A72"/>
    <w:rsid w:val="0049669B"/>
    <w:rsid w:val="00497E17"/>
    <w:rsid w:val="00497E94"/>
    <w:rsid w:val="004A0A4C"/>
    <w:rsid w:val="004A1460"/>
    <w:rsid w:val="004A1919"/>
    <w:rsid w:val="004A1D8C"/>
    <w:rsid w:val="004A23C0"/>
    <w:rsid w:val="004A30D6"/>
    <w:rsid w:val="004A38B7"/>
    <w:rsid w:val="004A46BD"/>
    <w:rsid w:val="004A571C"/>
    <w:rsid w:val="004A574D"/>
    <w:rsid w:val="004A57C3"/>
    <w:rsid w:val="004A5DEF"/>
    <w:rsid w:val="004A5E16"/>
    <w:rsid w:val="004A72AD"/>
    <w:rsid w:val="004A7672"/>
    <w:rsid w:val="004B2BC7"/>
    <w:rsid w:val="004B2E8D"/>
    <w:rsid w:val="004B3EEA"/>
    <w:rsid w:val="004B56BD"/>
    <w:rsid w:val="004B7348"/>
    <w:rsid w:val="004B7F63"/>
    <w:rsid w:val="004C01C1"/>
    <w:rsid w:val="004C1212"/>
    <w:rsid w:val="004C298A"/>
    <w:rsid w:val="004C347B"/>
    <w:rsid w:val="004C389C"/>
    <w:rsid w:val="004C441B"/>
    <w:rsid w:val="004C4E49"/>
    <w:rsid w:val="004C5076"/>
    <w:rsid w:val="004C6DFF"/>
    <w:rsid w:val="004C76CC"/>
    <w:rsid w:val="004C7A66"/>
    <w:rsid w:val="004D0677"/>
    <w:rsid w:val="004D0E16"/>
    <w:rsid w:val="004D1D82"/>
    <w:rsid w:val="004D21D1"/>
    <w:rsid w:val="004D2D8E"/>
    <w:rsid w:val="004D2F34"/>
    <w:rsid w:val="004D4324"/>
    <w:rsid w:val="004D4549"/>
    <w:rsid w:val="004D6426"/>
    <w:rsid w:val="004D75FD"/>
    <w:rsid w:val="004D7E97"/>
    <w:rsid w:val="004E0410"/>
    <w:rsid w:val="004E2584"/>
    <w:rsid w:val="004E34C3"/>
    <w:rsid w:val="004E385A"/>
    <w:rsid w:val="004E4B45"/>
    <w:rsid w:val="004E4E13"/>
    <w:rsid w:val="004E589C"/>
    <w:rsid w:val="004F1A86"/>
    <w:rsid w:val="004F1B98"/>
    <w:rsid w:val="004F1CC3"/>
    <w:rsid w:val="004F27AF"/>
    <w:rsid w:val="004F344F"/>
    <w:rsid w:val="004F36BF"/>
    <w:rsid w:val="004F41A6"/>
    <w:rsid w:val="004F52FC"/>
    <w:rsid w:val="004F6116"/>
    <w:rsid w:val="004F758B"/>
    <w:rsid w:val="005001BD"/>
    <w:rsid w:val="005008AB"/>
    <w:rsid w:val="00501C25"/>
    <w:rsid w:val="00502B9F"/>
    <w:rsid w:val="00502FCE"/>
    <w:rsid w:val="00503260"/>
    <w:rsid w:val="00503763"/>
    <w:rsid w:val="005044FC"/>
    <w:rsid w:val="0050496F"/>
    <w:rsid w:val="00505C04"/>
    <w:rsid w:val="00505DCE"/>
    <w:rsid w:val="0050646A"/>
    <w:rsid w:val="005065FA"/>
    <w:rsid w:val="00506885"/>
    <w:rsid w:val="00507310"/>
    <w:rsid w:val="005073BA"/>
    <w:rsid w:val="00507689"/>
    <w:rsid w:val="00507F2F"/>
    <w:rsid w:val="005100C4"/>
    <w:rsid w:val="0051112C"/>
    <w:rsid w:val="00511135"/>
    <w:rsid w:val="0051179C"/>
    <w:rsid w:val="00512016"/>
    <w:rsid w:val="005122C7"/>
    <w:rsid w:val="00512FE0"/>
    <w:rsid w:val="0051311B"/>
    <w:rsid w:val="00513673"/>
    <w:rsid w:val="00514ABB"/>
    <w:rsid w:val="00514C8A"/>
    <w:rsid w:val="00514E8F"/>
    <w:rsid w:val="00515C28"/>
    <w:rsid w:val="005170DF"/>
    <w:rsid w:val="005234F7"/>
    <w:rsid w:val="00523A76"/>
    <w:rsid w:val="00526F9A"/>
    <w:rsid w:val="00527299"/>
    <w:rsid w:val="0052743A"/>
    <w:rsid w:val="0052746D"/>
    <w:rsid w:val="00527617"/>
    <w:rsid w:val="00530533"/>
    <w:rsid w:val="005307AC"/>
    <w:rsid w:val="00530CDB"/>
    <w:rsid w:val="00530D8A"/>
    <w:rsid w:val="00531A8C"/>
    <w:rsid w:val="00532790"/>
    <w:rsid w:val="0053364B"/>
    <w:rsid w:val="0053366D"/>
    <w:rsid w:val="00533ACD"/>
    <w:rsid w:val="00533E5C"/>
    <w:rsid w:val="00534A73"/>
    <w:rsid w:val="005372BE"/>
    <w:rsid w:val="00540003"/>
    <w:rsid w:val="005400F3"/>
    <w:rsid w:val="0054032A"/>
    <w:rsid w:val="00540E6E"/>
    <w:rsid w:val="00541428"/>
    <w:rsid w:val="0054204D"/>
    <w:rsid w:val="00544024"/>
    <w:rsid w:val="00545F57"/>
    <w:rsid w:val="0054636C"/>
    <w:rsid w:val="00547896"/>
    <w:rsid w:val="00547BDD"/>
    <w:rsid w:val="00547F32"/>
    <w:rsid w:val="00551039"/>
    <w:rsid w:val="00553E32"/>
    <w:rsid w:val="00553F00"/>
    <w:rsid w:val="00554715"/>
    <w:rsid w:val="00554A42"/>
    <w:rsid w:val="0055513A"/>
    <w:rsid w:val="00555CC6"/>
    <w:rsid w:val="00555FB2"/>
    <w:rsid w:val="00560A0F"/>
    <w:rsid w:val="0056230D"/>
    <w:rsid w:val="005623D9"/>
    <w:rsid w:val="00562480"/>
    <w:rsid w:val="005628BF"/>
    <w:rsid w:val="005631EB"/>
    <w:rsid w:val="00563E1A"/>
    <w:rsid w:val="005647FC"/>
    <w:rsid w:val="00564FBB"/>
    <w:rsid w:val="0056553E"/>
    <w:rsid w:val="005658A4"/>
    <w:rsid w:val="00565FEC"/>
    <w:rsid w:val="00566F66"/>
    <w:rsid w:val="00570781"/>
    <w:rsid w:val="00572059"/>
    <w:rsid w:val="0057319F"/>
    <w:rsid w:val="005732D5"/>
    <w:rsid w:val="00573869"/>
    <w:rsid w:val="005739BD"/>
    <w:rsid w:val="00573C11"/>
    <w:rsid w:val="005741A8"/>
    <w:rsid w:val="00574497"/>
    <w:rsid w:val="005759F3"/>
    <w:rsid w:val="005776FB"/>
    <w:rsid w:val="00577B04"/>
    <w:rsid w:val="00577B40"/>
    <w:rsid w:val="00581569"/>
    <w:rsid w:val="0058174F"/>
    <w:rsid w:val="00582369"/>
    <w:rsid w:val="005823AD"/>
    <w:rsid w:val="005823CE"/>
    <w:rsid w:val="0058272F"/>
    <w:rsid w:val="00583BBB"/>
    <w:rsid w:val="005849A6"/>
    <w:rsid w:val="00584DD9"/>
    <w:rsid w:val="00587BC8"/>
    <w:rsid w:val="005912A2"/>
    <w:rsid w:val="00591323"/>
    <w:rsid w:val="00591FAA"/>
    <w:rsid w:val="00592109"/>
    <w:rsid w:val="005921BB"/>
    <w:rsid w:val="00592588"/>
    <w:rsid w:val="005927A7"/>
    <w:rsid w:val="00592BAC"/>
    <w:rsid w:val="00592E66"/>
    <w:rsid w:val="0059355E"/>
    <w:rsid w:val="00593D8C"/>
    <w:rsid w:val="00594B5D"/>
    <w:rsid w:val="00595489"/>
    <w:rsid w:val="0059641C"/>
    <w:rsid w:val="0059785F"/>
    <w:rsid w:val="005A0072"/>
    <w:rsid w:val="005A03A7"/>
    <w:rsid w:val="005A1459"/>
    <w:rsid w:val="005A1640"/>
    <w:rsid w:val="005A1FE1"/>
    <w:rsid w:val="005A32B7"/>
    <w:rsid w:val="005A38B9"/>
    <w:rsid w:val="005A6D89"/>
    <w:rsid w:val="005A748E"/>
    <w:rsid w:val="005A757A"/>
    <w:rsid w:val="005A769E"/>
    <w:rsid w:val="005A7DFF"/>
    <w:rsid w:val="005B203C"/>
    <w:rsid w:val="005B25E3"/>
    <w:rsid w:val="005B2E27"/>
    <w:rsid w:val="005B3564"/>
    <w:rsid w:val="005B49DF"/>
    <w:rsid w:val="005B5179"/>
    <w:rsid w:val="005B53FE"/>
    <w:rsid w:val="005B571C"/>
    <w:rsid w:val="005B5944"/>
    <w:rsid w:val="005B651B"/>
    <w:rsid w:val="005B7A7C"/>
    <w:rsid w:val="005C0E0B"/>
    <w:rsid w:val="005C132A"/>
    <w:rsid w:val="005C162C"/>
    <w:rsid w:val="005C18E4"/>
    <w:rsid w:val="005C1E88"/>
    <w:rsid w:val="005C2CD1"/>
    <w:rsid w:val="005C2D06"/>
    <w:rsid w:val="005C3574"/>
    <w:rsid w:val="005C42BE"/>
    <w:rsid w:val="005C579D"/>
    <w:rsid w:val="005C6DBF"/>
    <w:rsid w:val="005D0803"/>
    <w:rsid w:val="005D0AA3"/>
    <w:rsid w:val="005D0DE6"/>
    <w:rsid w:val="005D1051"/>
    <w:rsid w:val="005D12CD"/>
    <w:rsid w:val="005D3381"/>
    <w:rsid w:val="005D4547"/>
    <w:rsid w:val="005D47A5"/>
    <w:rsid w:val="005D4EE1"/>
    <w:rsid w:val="005D52FE"/>
    <w:rsid w:val="005D5379"/>
    <w:rsid w:val="005D6979"/>
    <w:rsid w:val="005D7087"/>
    <w:rsid w:val="005E26A4"/>
    <w:rsid w:val="005E2F8C"/>
    <w:rsid w:val="005E32DA"/>
    <w:rsid w:val="005E3AE6"/>
    <w:rsid w:val="005E497D"/>
    <w:rsid w:val="005E511C"/>
    <w:rsid w:val="005E6146"/>
    <w:rsid w:val="005E69B1"/>
    <w:rsid w:val="005F1B65"/>
    <w:rsid w:val="005F1F70"/>
    <w:rsid w:val="005F2126"/>
    <w:rsid w:val="005F2348"/>
    <w:rsid w:val="005F5091"/>
    <w:rsid w:val="005F5339"/>
    <w:rsid w:val="005F6F25"/>
    <w:rsid w:val="005F7B35"/>
    <w:rsid w:val="00600862"/>
    <w:rsid w:val="00600C47"/>
    <w:rsid w:val="0060268D"/>
    <w:rsid w:val="00603AF3"/>
    <w:rsid w:val="00603E49"/>
    <w:rsid w:val="006047B9"/>
    <w:rsid w:val="006047CF"/>
    <w:rsid w:val="0060585B"/>
    <w:rsid w:val="006064F6"/>
    <w:rsid w:val="00607A0E"/>
    <w:rsid w:val="00607D38"/>
    <w:rsid w:val="006122CB"/>
    <w:rsid w:val="0061239D"/>
    <w:rsid w:val="00613269"/>
    <w:rsid w:val="006132B5"/>
    <w:rsid w:val="0061451B"/>
    <w:rsid w:val="00614A45"/>
    <w:rsid w:val="00615A17"/>
    <w:rsid w:val="006169C0"/>
    <w:rsid w:val="00616F0E"/>
    <w:rsid w:val="006172AB"/>
    <w:rsid w:val="00617885"/>
    <w:rsid w:val="00617998"/>
    <w:rsid w:val="00620ACF"/>
    <w:rsid w:val="006212DB"/>
    <w:rsid w:val="00621CCC"/>
    <w:rsid w:val="00621E4B"/>
    <w:rsid w:val="006224B3"/>
    <w:rsid w:val="0062354D"/>
    <w:rsid w:val="006236BC"/>
    <w:rsid w:val="00623F60"/>
    <w:rsid w:val="00624FE7"/>
    <w:rsid w:val="006257D9"/>
    <w:rsid w:val="00625A7E"/>
    <w:rsid w:val="00625BE6"/>
    <w:rsid w:val="0062668A"/>
    <w:rsid w:val="00626A3F"/>
    <w:rsid w:val="00630FE3"/>
    <w:rsid w:val="006317B7"/>
    <w:rsid w:val="00631E8E"/>
    <w:rsid w:val="006321B0"/>
    <w:rsid w:val="00632A26"/>
    <w:rsid w:val="00633234"/>
    <w:rsid w:val="0063330E"/>
    <w:rsid w:val="0063399D"/>
    <w:rsid w:val="00634104"/>
    <w:rsid w:val="00634EAA"/>
    <w:rsid w:val="00634F4E"/>
    <w:rsid w:val="0063566B"/>
    <w:rsid w:val="00636CC2"/>
    <w:rsid w:val="00637313"/>
    <w:rsid w:val="00640575"/>
    <w:rsid w:val="00640B62"/>
    <w:rsid w:val="00642CE6"/>
    <w:rsid w:val="00642E45"/>
    <w:rsid w:val="0064368F"/>
    <w:rsid w:val="00643D1D"/>
    <w:rsid w:val="00645666"/>
    <w:rsid w:val="00645DCB"/>
    <w:rsid w:val="00650267"/>
    <w:rsid w:val="0065115D"/>
    <w:rsid w:val="00652069"/>
    <w:rsid w:val="006535A2"/>
    <w:rsid w:val="00653E2C"/>
    <w:rsid w:val="0065517A"/>
    <w:rsid w:val="006564A0"/>
    <w:rsid w:val="006564DA"/>
    <w:rsid w:val="00656D16"/>
    <w:rsid w:val="00657CCA"/>
    <w:rsid w:val="00661988"/>
    <w:rsid w:val="00661D0C"/>
    <w:rsid w:val="00665794"/>
    <w:rsid w:val="00665D01"/>
    <w:rsid w:val="006666AA"/>
    <w:rsid w:val="00666C10"/>
    <w:rsid w:val="00670024"/>
    <w:rsid w:val="00670469"/>
    <w:rsid w:val="006707C0"/>
    <w:rsid w:val="00670BAF"/>
    <w:rsid w:val="006716B2"/>
    <w:rsid w:val="00671E8E"/>
    <w:rsid w:val="00673088"/>
    <w:rsid w:val="00673163"/>
    <w:rsid w:val="0067327F"/>
    <w:rsid w:val="00674228"/>
    <w:rsid w:val="00674590"/>
    <w:rsid w:val="00674B23"/>
    <w:rsid w:val="00674C04"/>
    <w:rsid w:val="0067576F"/>
    <w:rsid w:val="0067609D"/>
    <w:rsid w:val="00676934"/>
    <w:rsid w:val="00680821"/>
    <w:rsid w:val="00681A7C"/>
    <w:rsid w:val="00681EF5"/>
    <w:rsid w:val="00682CA7"/>
    <w:rsid w:val="00682E33"/>
    <w:rsid w:val="006832CC"/>
    <w:rsid w:val="00684051"/>
    <w:rsid w:val="006841C5"/>
    <w:rsid w:val="00684B01"/>
    <w:rsid w:val="006857AF"/>
    <w:rsid w:val="00686223"/>
    <w:rsid w:val="00686299"/>
    <w:rsid w:val="006863F1"/>
    <w:rsid w:val="00686672"/>
    <w:rsid w:val="006871E1"/>
    <w:rsid w:val="00691CC3"/>
    <w:rsid w:val="00691FE4"/>
    <w:rsid w:val="0069258A"/>
    <w:rsid w:val="006927E2"/>
    <w:rsid w:val="0069284D"/>
    <w:rsid w:val="0069442D"/>
    <w:rsid w:val="00694DCB"/>
    <w:rsid w:val="00695C22"/>
    <w:rsid w:val="006A1DB9"/>
    <w:rsid w:val="006A4227"/>
    <w:rsid w:val="006A42FE"/>
    <w:rsid w:val="006A43B6"/>
    <w:rsid w:val="006A522E"/>
    <w:rsid w:val="006A56E9"/>
    <w:rsid w:val="006A582A"/>
    <w:rsid w:val="006A6723"/>
    <w:rsid w:val="006A6FF0"/>
    <w:rsid w:val="006B096D"/>
    <w:rsid w:val="006B390F"/>
    <w:rsid w:val="006B4F03"/>
    <w:rsid w:val="006B5DCA"/>
    <w:rsid w:val="006B5F98"/>
    <w:rsid w:val="006B643B"/>
    <w:rsid w:val="006B6AC5"/>
    <w:rsid w:val="006B6D51"/>
    <w:rsid w:val="006B6D5F"/>
    <w:rsid w:val="006B7B51"/>
    <w:rsid w:val="006C0720"/>
    <w:rsid w:val="006C084A"/>
    <w:rsid w:val="006C20D4"/>
    <w:rsid w:val="006C2619"/>
    <w:rsid w:val="006C26EB"/>
    <w:rsid w:val="006C2A75"/>
    <w:rsid w:val="006C2F05"/>
    <w:rsid w:val="006C339E"/>
    <w:rsid w:val="006C3753"/>
    <w:rsid w:val="006C3755"/>
    <w:rsid w:val="006C4D63"/>
    <w:rsid w:val="006C5E49"/>
    <w:rsid w:val="006C5EE4"/>
    <w:rsid w:val="006C6641"/>
    <w:rsid w:val="006C752C"/>
    <w:rsid w:val="006C7AA0"/>
    <w:rsid w:val="006D0756"/>
    <w:rsid w:val="006D0D93"/>
    <w:rsid w:val="006D28EE"/>
    <w:rsid w:val="006D51D1"/>
    <w:rsid w:val="006D5858"/>
    <w:rsid w:val="006D667A"/>
    <w:rsid w:val="006D6E1F"/>
    <w:rsid w:val="006D6E4D"/>
    <w:rsid w:val="006E03BC"/>
    <w:rsid w:val="006E06F4"/>
    <w:rsid w:val="006E10E4"/>
    <w:rsid w:val="006E2FDE"/>
    <w:rsid w:val="006E3BE6"/>
    <w:rsid w:val="006E443D"/>
    <w:rsid w:val="006E4856"/>
    <w:rsid w:val="006E4F01"/>
    <w:rsid w:val="006E4FE2"/>
    <w:rsid w:val="006E773A"/>
    <w:rsid w:val="006E79BC"/>
    <w:rsid w:val="006E7AF4"/>
    <w:rsid w:val="006F0221"/>
    <w:rsid w:val="006F0ABE"/>
    <w:rsid w:val="006F0E3E"/>
    <w:rsid w:val="006F1070"/>
    <w:rsid w:val="006F289A"/>
    <w:rsid w:val="006F2AE1"/>
    <w:rsid w:val="006F3181"/>
    <w:rsid w:val="006F3E65"/>
    <w:rsid w:val="006F4464"/>
    <w:rsid w:val="006F7022"/>
    <w:rsid w:val="006F7BE0"/>
    <w:rsid w:val="007007B2"/>
    <w:rsid w:val="00701413"/>
    <w:rsid w:val="007014AB"/>
    <w:rsid w:val="007017DC"/>
    <w:rsid w:val="00705226"/>
    <w:rsid w:val="007054A2"/>
    <w:rsid w:val="007071BA"/>
    <w:rsid w:val="00707BDE"/>
    <w:rsid w:val="0071052F"/>
    <w:rsid w:val="007108C4"/>
    <w:rsid w:val="007122E2"/>
    <w:rsid w:val="00713DD2"/>
    <w:rsid w:val="00716A08"/>
    <w:rsid w:val="00716D41"/>
    <w:rsid w:val="007173B9"/>
    <w:rsid w:val="00721C61"/>
    <w:rsid w:val="007220A9"/>
    <w:rsid w:val="00722E98"/>
    <w:rsid w:val="00723944"/>
    <w:rsid w:val="00724992"/>
    <w:rsid w:val="007256DC"/>
    <w:rsid w:val="007257FD"/>
    <w:rsid w:val="00725B90"/>
    <w:rsid w:val="00725EF3"/>
    <w:rsid w:val="00725F55"/>
    <w:rsid w:val="0072660F"/>
    <w:rsid w:val="00726D7C"/>
    <w:rsid w:val="0073013B"/>
    <w:rsid w:val="007302D8"/>
    <w:rsid w:val="00730970"/>
    <w:rsid w:val="007354FA"/>
    <w:rsid w:val="007355DA"/>
    <w:rsid w:val="00736034"/>
    <w:rsid w:val="007366C3"/>
    <w:rsid w:val="00736956"/>
    <w:rsid w:val="00737930"/>
    <w:rsid w:val="007416C3"/>
    <w:rsid w:val="00741B7E"/>
    <w:rsid w:val="00741E21"/>
    <w:rsid w:val="00742737"/>
    <w:rsid w:val="007437AF"/>
    <w:rsid w:val="007442D8"/>
    <w:rsid w:val="007446D7"/>
    <w:rsid w:val="00744849"/>
    <w:rsid w:val="00745723"/>
    <w:rsid w:val="007457C7"/>
    <w:rsid w:val="00745A41"/>
    <w:rsid w:val="0074601E"/>
    <w:rsid w:val="007473BF"/>
    <w:rsid w:val="00747FC8"/>
    <w:rsid w:val="007500E7"/>
    <w:rsid w:val="00752258"/>
    <w:rsid w:val="00752AE8"/>
    <w:rsid w:val="00752B75"/>
    <w:rsid w:val="00752FEC"/>
    <w:rsid w:val="00753CF7"/>
    <w:rsid w:val="00754400"/>
    <w:rsid w:val="00754BFD"/>
    <w:rsid w:val="00754D3A"/>
    <w:rsid w:val="0075690F"/>
    <w:rsid w:val="007601AD"/>
    <w:rsid w:val="00760584"/>
    <w:rsid w:val="0076183B"/>
    <w:rsid w:val="00763558"/>
    <w:rsid w:val="00763579"/>
    <w:rsid w:val="00763AF8"/>
    <w:rsid w:val="00764945"/>
    <w:rsid w:val="00764DB2"/>
    <w:rsid w:val="007660C9"/>
    <w:rsid w:val="007663C4"/>
    <w:rsid w:val="0076682F"/>
    <w:rsid w:val="00766EA0"/>
    <w:rsid w:val="00766F74"/>
    <w:rsid w:val="0076718A"/>
    <w:rsid w:val="00767252"/>
    <w:rsid w:val="00767544"/>
    <w:rsid w:val="00767742"/>
    <w:rsid w:val="00767AB2"/>
    <w:rsid w:val="00770D5E"/>
    <w:rsid w:val="00772519"/>
    <w:rsid w:val="00772604"/>
    <w:rsid w:val="007726D0"/>
    <w:rsid w:val="00773032"/>
    <w:rsid w:val="00773592"/>
    <w:rsid w:val="007735A7"/>
    <w:rsid w:val="007737AD"/>
    <w:rsid w:val="00774B0A"/>
    <w:rsid w:val="00774C93"/>
    <w:rsid w:val="00774F34"/>
    <w:rsid w:val="00775C7E"/>
    <w:rsid w:val="007771B4"/>
    <w:rsid w:val="00777335"/>
    <w:rsid w:val="0077789E"/>
    <w:rsid w:val="0078097C"/>
    <w:rsid w:val="0078121E"/>
    <w:rsid w:val="00782CA0"/>
    <w:rsid w:val="0078364B"/>
    <w:rsid w:val="00783719"/>
    <w:rsid w:val="007838F8"/>
    <w:rsid w:val="007839CC"/>
    <w:rsid w:val="00783A80"/>
    <w:rsid w:val="00784E46"/>
    <w:rsid w:val="00786175"/>
    <w:rsid w:val="00786F58"/>
    <w:rsid w:val="00787BA8"/>
    <w:rsid w:val="00787BB9"/>
    <w:rsid w:val="00787C61"/>
    <w:rsid w:val="00787F1F"/>
    <w:rsid w:val="007904D1"/>
    <w:rsid w:val="00790B54"/>
    <w:rsid w:val="00791E7D"/>
    <w:rsid w:val="00793FFD"/>
    <w:rsid w:val="0079492A"/>
    <w:rsid w:val="00794966"/>
    <w:rsid w:val="007951A8"/>
    <w:rsid w:val="007956FF"/>
    <w:rsid w:val="00795746"/>
    <w:rsid w:val="00795849"/>
    <w:rsid w:val="007960A4"/>
    <w:rsid w:val="007964F5"/>
    <w:rsid w:val="007974A1"/>
    <w:rsid w:val="00797969"/>
    <w:rsid w:val="00797D79"/>
    <w:rsid w:val="007A01D7"/>
    <w:rsid w:val="007A2702"/>
    <w:rsid w:val="007A3333"/>
    <w:rsid w:val="007A3405"/>
    <w:rsid w:val="007A3936"/>
    <w:rsid w:val="007A3DA8"/>
    <w:rsid w:val="007A4EC5"/>
    <w:rsid w:val="007A5DBB"/>
    <w:rsid w:val="007A5E1A"/>
    <w:rsid w:val="007A7AC8"/>
    <w:rsid w:val="007B04A2"/>
    <w:rsid w:val="007B2010"/>
    <w:rsid w:val="007B28BB"/>
    <w:rsid w:val="007B2BF5"/>
    <w:rsid w:val="007B4BBA"/>
    <w:rsid w:val="007B63E8"/>
    <w:rsid w:val="007B6472"/>
    <w:rsid w:val="007B7547"/>
    <w:rsid w:val="007C11FF"/>
    <w:rsid w:val="007C30E4"/>
    <w:rsid w:val="007C35AF"/>
    <w:rsid w:val="007C3644"/>
    <w:rsid w:val="007C3969"/>
    <w:rsid w:val="007C5633"/>
    <w:rsid w:val="007C5F6D"/>
    <w:rsid w:val="007C672D"/>
    <w:rsid w:val="007C6750"/>
    <w:rsid w:val="007C7191"/>
    <w:rsid w:val="007D0566"/>
    <w:rsid w:val="007D1757"/>
    <w:rsid w:val="007D2262"/>
    <w:rsid w:val="007D3162"/>
    <w:rsid w:val="007D45B8"/>
    <w:rsid w:val="007D4724"/>
    <w:rsid w:val="007D6B67"/>
    <w:rsid w:val="007D7203"/>
    <w:rsid w:val="007E13A8"/>
    <w:rsid w:val="007E1EA0"/>
    <w:rsid w:val="007E1F23"/>
    <w:rsid w:val="007E2589"/>
    <w:rsid w:val="007E26EE"/>
    <w:rsid w:val="007E2FA5"/>
    <w:rsid w:val="007E2FB8"/>
    <w:rsid w:val="007E3668"/>
    <w:rsid w:val="007E4794"/>
    <w:rsid w:val="007E566A"/>
    <w:rsid w:val="007E7B8B"/>
    <w:rsid w:val="007F0616"/>
    <w:rsid w:val="007F093A"/>
    <w:rsid w:val="007F098E"/>
    <w:rsid w:val="007F1385"/>
    <w:rsid w:val="007F1402"/>
    <w:rsid w:val="007F1487"/>
    <w:rsid w:val="007F2438"/>
    <w:rsid w:val="007F2AA8"/>
    <w:rsid w:val="007F36BB"/>
    <w:rsid w:val="007F3DDD"/>
    <w:rsid w:val="007F406C"/>
    <w:rsid w:val="007F42E1"/>
    <w:rsid w:val="007F43F5"/>
    <w:rsid w:val="007F4A24"/>
    <w:rsid w:val="007F4ADB"/>
    <w:rsid w:val="007F52AE"/>
    <w:rsid w:val="007F6E58"/>
    <w:rsid w:val="007F7720"/>
    <w:rsid w:val="007F78A1"/>
    <w:rsid w:val="00801459"/>
    <w:rsid w:val="00801BE6"/>
    <w:rsid w:val="00802C82"/>
    <w:rsid w:val="00803C6F"/>
    <w:rsid w:val="00803EE8"/>
    <w:rsid w:val="00804051"/>
    <w:rsid w:val="008040F1"/>
    <w:rsid w:val="008059EA"/>
    <w:rsid w:val="00805F1C"/>
    <w:rsid w:val="00806459"/>
    <w:rsid w:val="00807B1A"/>
    <w:rsid w:val="00807C25"/>
    <w:rsid w:val="008103A4"/>
    <w:rsid w:val="00811B90"/>
    <w:rsid w:val="00815199"/>
    <w:rsid w:val="00815D4B"/>
    <w:rsid w:val="008163F9"/>
    <w:rsid w:val="0081709E"/>
    <w:rsid w:val="0082015B"/>
    <w:rsid w:val="00820587"/>
    <w:rsid w:val="00820E2C"/>
    <w:rsid w:val="00821AAC"/>
    <w:rsid w:val="00821EA2"/>
    <w:rsid w:val="00822428"/>
    <w:rsid w:val="00823285"/>
    <w:rsid w:val="008234AF"/>
    <w:rsid w:val="00825EBA"/>
    <w:rsid w:val="00827047"/>
    <w:rsid w:val="0083011D"/>
    <w:rsid w:val="00831791"/>
    <w:rsid w:val="00832327"/>
    <w:rsid w:val="008323E7"/>
    <w:rsid w:val="0083278D"/>
    <w:rsid w:val="00832DC3"/>
    <w:rsid w:val="0083331D"/>
    <w:rsid w:val="00833EF0"/>
    <w:rsid w:val="008340EA"/>
    <w:rsid w:val="008347E6"/>
    <w:rsid w:val="00834E69"/>
    <w:rsid w:val="00836C93"/>
    <w:rsid w:val="00837F1F"/>
    <w:rsid w:val="00840BEE"/>
    <w:rsid w:val="00840DEA"/>
    <w:rsid w:val="00842970"/>
    <w:rsid w:val="008434A5"/>
    <w:rsid w:val="00843506"/>
    <w:rsid w:val="00844A25"/>
    <w:rsid w:val="008459E4"/>
    <w:rsid w:val="00845DB0"/>
    <w:rsid w:val="00846C73"/>
    <w:rsid w:val="00847541"/>
    <w:rsid w:val="008500B7"/>
    <w:rsid w:val="00850A88"/>
    <w:rsid w:val="00851D84"/>
    <w:rsid w:val="00852F8E"/>
    <w:rsid w:val="008537D7"/>
    <w:rsid w:val="00853A4B"/>
    <w:rsid w:val="00853D14"/>
    <w:rsid w:val="00855A99"/>
    <w:rsid w:val="00855B2B"/>
    <w:rsid w:val="00856046"/>
    <w:rsid w:val="008563C4"/>
    <w:rsid w:val="008567B7"/>
    <w:rsid w:val="00856AD4"/>
    <w:rsid w:val="008602D3"/>
    <w:rsid w:val="00861EBE"/>
    <w:rsid w:val="008626DD"/>
    <w:rsid w:val="00862859"/>
    <w:rsid w:val="0086321B"/>
    <w:rsid w:val="00863A64"/>
    <w:rsid w:val="0086410A"/>
    <w:rsid w:val="0086471D"/>
    <w:rsid w:val="00864887"/>
    <w:rsid w:val="00864A5C"/>
    <w:rsid w:val="00865900"/>
    <w:rsid w:val="00865B53"/>
    <w:rsid w:val="00865C71"/>
    <w:rsid w:val="00866614"/>
    <w:rsid w:val="0087123F"/>
    <w:rsid w:val="0087171A"/>
    <w:rsid w:val="0087296A"/>
    <w:rsid w:val="00874F19"/>
    <w:rsid w:val="0087509F"/>
    <w:rsid w:val="008757CA"/>
    <w:rsid w:val="00875A57"/>
    <w:rsid w:val="00875C24"/>
    <w:rsid w:val="00875F31"/>
    <w:rsid w:val="00877AB2"/>
    <w:rsid w:val="00877B9E"/>
    <w:rsid w:val="00881E08"/>
    <w:rsid w:val="008822B9"/>
    <w:rsid w:val="00882B73"/>
    <w:rsid w:val="00882BAE"/>
    <w:rsid w:val="00884345"/>
    <w:rsid w:val="00885F19"/>
    <w:rsid w:val="00886E14"/>
    <w:rsid w:val="00887401"/>
    <w:rsid w:val="00891634"/>
    <w:rsid w:val="0089183F"/>
    <w:rsid w:val="0089226B"/>
    <w:rsid w:val="008926D8"/>
    <w:rsid w:val="008948DA"/>
    <w:rsid w:val="008949EA"/>
    <w:rsid w:val="00894FFE"/>
    <w:rsid w:val="008951BF"/>
    <w:rsid w:val="00895B35"/>
    <w:rsid w:val="008961CD"/>
    <w:rsid w:val="00896998"/>
    <w:rsid w:val="00896DBD"/>
    <w:rsid w:val="008978F6"/>
    <w:rsid w:val="008A0530"/>
    <w:rsid w:val="008A0B0D"/>
    <w:rsid w:val="008A16F1"/>
    <w:rsid w:val="008A17CF"/>
    <w:rsid w:val="008A1B87"/>
    <w:rsid w:val="008A28EA"/>
    <w:rsid w:val="008A2D9E"/>
    <w:rsid w:val="008A35DF"/>
    <w:rsid w:val="008A381A"/>
    <w:rsid w:val="008A3D43"/>
    <w:rsid w:val="008A4307"/>
    <w:rsid w:val="008A43FA"/>
    <w:rsid w:val="008A4477"/>
    <w:rsid w:val="008A4F93"/>
    <w:rsid w:val="008A5311"/>
    <w:rsid w:val="008A583A"/>
    <w:rsid w:val="008A5915"/>
    <w:rsid w:val="008A7802"/>
    <w:rsid w:val="008B069B"/>
    <w:rsid w:val="008B0E4E"/>
    <w:rsid w:val="008B0FF7"/>
    <w:rsid w:val="008B1336"/>
    <w:rsid w:val="008B167F"/>
    <w:rsid w:val="008B29DE"/>
    <w:rsid w:val="008B3A52"/>
    <w:rsid w:val="008B56FE"/>
    <w:rsid w:val="008B61D6"/>
    <w:rsid w:val="008C089C"/>
    <w:rsid w:val="008C0A0C"/>
    <w:rsid w:val="008C0A7F"/>
    <w:rsid w:val="008C0C56"/>
    <w:rsid w:val="008C1505"/>
    <w:rsid w:val="008C1832"/>
    <w:rsid w:val="008C2606"/>
    <w:rsid w:val="008C2910"/>
    <w:rsid w:val="008C3488"/>
    <w:rsid w:val="008C3886"/>
    <w:rsid w:val="008C421C"/>
    <w:rsid w:val="008C457D"/>
    <w:rsid w:val="008C58D7"/>
    <w:rsid w:val="008C639E"/>
    <w:rsid w:val="008C7657"/>
    <w:rsid w:val="008D0026"/>
    <w:rsid w:val="008D020E"/>
    <w:rsid w:val="008D0C38"/>
    <w:rsid w:val="008D2429"/>
    <w:rsid w:val="008D3885"/>
    <w:rsid w:val="008D38E4"/>
    <w:rsid w:val="008D407D"/>
    <w:rsid w:val="008D4843"/>
    <w:rsid w:val="008D4DED"/>
    <w:rsid w:val="008D4E54"/>
    <w:rsid w:val="008D54F1"/>
    <w:rsid w:val="008D5D44"/>
    <w:rsid w:val="008D68A0"/>
    <w:rsid w:val="008D7962"/>
    <w:rsid w:val="008D7F6F"/>
    <w:rsid w:val="008E01B8"/>
    <w:rsid w:val="008E0625"/>
    <w:rsid w:val="008E130A"/>
    <w:rsid w:val="008E1945"/>
    <w:rsid w:val="008E357B"/>
    <w:rsid w:val="008E434E"/>
    <w:rsid w:val="008E4D80"/>
    <w:rsid w:val="008E5770"/>
    <w:rsid w:val="008E6EBE"/>
    <w:rsid w:val="008F0561"/>
    <w:rsid w:val="008F0DAD"/>
    <w:rsid w:val="008F1006"/>
    <w:rsid w:val="008F1157"/>
    <w:rsid w:val="008F2BD6"/>
    <w:rsid w:val="008F34F1"/>
    <w:rsid w:val="008F46C3"/>
    <w:rsid w:val="008F5CAD"/>
    <w:rsid w:val="008F5E07"/>
    <w:rsid w:val="008F6032"/>
    <w:rsid w:val="008F696C"/>
    <w:rsid w:val="008F6B02"/>
    <w:rsid w:val="008F7E15"/>
    <w:rsid w:val="009021EE"/>
    <w:rsid w:val="00903A9E"/>
    <w:rsid w:val="00903CFF"/>
    <w:rsid w:val="00903DB8"/>
    <w:rsid w:val="00907594"/>
    <w:rsid w:val="009102AD"/>
    <w:rsid w:val="00912529"/>
    <w:rsid w:val="009131FC"/>
    <w:rsid w:val="009137A3"/>
    <w:rsid w:val="00914161"/>
    <w:rsid w:val="0091517D"/>
    <w:rsid w:val="00915332"/>
    <w:rsid w:val="00915E3C"/>
    <w:rsid w:val="009168D8"/>
    <w:rsid w:val="00916B70"/>
    <w:rsid w:val="00924121"/>
    <w:rsid w:val="0092427F"/>
    <w:rsid w:val="009314D0"/>
    <w:rsid w:val="00931BDC"/>
    <w:rsid w:val="00931C83"/>
    <w:rsid w:val="00932373"/>
    <w:rsid w:val="00932646"/>
    <w:rsid w:val="009337E7"/>
    <w:rsid w:val="009343B6"/>
    <w:rsid w:val="009343FB"/>
    <w:rsid w:val="00934977"/>
    <w:rsid w:val="0093659B"/>
    <w:rsid w:val="009368CB"/>
    <w:rsid w:val="0094085E"/>
    <w:rsid w:val="00940B63"/>
    <w:rsid w:val="00941700"/>
    <w:rsid w:val="0094194B"/>
    <w:rsid w:val="00941C2D"/>
    <w:rsid w:val="0094275E"/>
    <w:rsid w:val="0094445A"/>
    <w:rsid w:val="00945B67"/>
    <w:rsid w:val="00946401"/>
    <w:rsid w:val="00946406"/>
    <w:rsid w:val="009465DD"/>
    <w:rsid w:val="0094676C"/>
    <w:rsid w:val="00946BEE"/>
    <w:rsid w:val="009503C9"/>
    <w:rsid w:val="009525AD"/>
    <w:rsid w:val="00952DA9"/>
    <w:rsid w:val="009540EA"/>
    <w:rsid w:val="00954BFC"/>
    <w:rsid w:val="00955498"/>
    <w:rsid w:val="0095617B"/>
    <w:rsid w:val="009562A5"/>
    <w:rsid w:val="00957C27"/>
    <w:rsid w:val="00957E78"/>
    <w:rsid w:val="0096007A"/>
    <w:rsid w:val="009610E5"/>
    <w:rsid w:val="0096386F"/>
    <w:rsid w:val="00964BCB"/>
    <w:rsid w:val="00966338"/>
    <w:rsid w:val="009675FA"/>
    <w:rsid w:val="009679E7"/>
    <w:rsid w:val="00971BC8"/>
    <w:rsid w:val="009732E3"/>
    <w:rsid w:val="0097403B"/>
    <w:rsid w:val="00974B96"/>
    <w:rsid w:val="00976267"/>
    <w:rsid w:val="00977832"/>
    <w:rsid w:val="009803BE"/>
    <w:rsid w:val="009827D6"/>
    <w:rsid w:val="009827F2"/>
    <w:rsid w:val="009829A2"/>
    <w:rsid w:val="00982BAE"/>
    <w:rsid w:val="009840F6"/>
    <w:rsid w:val="0098554C"/>
    <w:rsid w:val="00986419"/>
    <w:rsid w:val="00986C6E"/>
    <w:rsid w:val="009870E5"/>
    <w:rsid w:val="0098727C"/>
    <w:rsid w:val="00991863"/>
    <w:rsid w:val="0099281B"/>
    <w:rsid w:val="00992A58"/>
    <w:rsid w:val="0099520E"/>
    <w:rsid w:val="00995C10"/>
    <w:rsid w:val="00996870"/>
    <w:rsid w:val="00996D9F"/>
    <w:rsid w:val="00997C12"/>
    <w:rsid w:val="009A0A2A"/>
    <w:rsid w:val="009A0D54"/>
    <w:rsid w:val="009A10B5"/>
    <w:rsid w:val="009A172A"/>
    <w:rsid w:val="009A36CB"/>
    <w:rsid w:val="009A3CE5"/>
    <w:rsid w:val="009A401C"/>
    <w:rsid w:val="009A425B"/>
    <w:rsid w:val="009A4718"/>
    <w:rsid w:val="009A4FD6"/>
    <w:rsid w:val="009A5161"/>
    <w:rsid w:val="009A5550"/>
    <w:rsid w:val="009A6051"/>
    <w:rsid w:val="009A64BD"/>
    <w:rsid w:val="009A687A"/>
    <w:rsid w:val="009A6EE3"/>
    <w:rsid w:val="009A7916"/>
    <w:rsid w:val="009B047B"/>
    <w:rsid w:val="009B1C9A"/>
    <w:rsid w:val="009B26AE"/>
    <w:rsid w:val="009B3EDF"/>
    <w:rsid w:val="009B3F12"/>
    <w:rsid w:val="009B49AB"/>
    <w:rsid w:val="009B5CB6"/>
    <w:rsid w:val="009B64E1"/>
    <w:rsid w:val="009B763F"/>
    <w:rsid w:val="009B7CAA"/>
    <w:rsid w:val="009C2052"/>
    <w:rsid w:val="009C3D53"/>
    <w:rsid w:val="009C577A"/>
    <w:rsid w:val="009C5AA9"/>
    <w:rsid w:val="009C5F2D"/>
    <w:rsid w:val="009C6B9F"/>
    <w:rsid w:val="009C6F1D"/>
    <w:rsid w:val="009C70E0"/>
    <w:rsid w:val="009C755D"/>
    <w:rsid w:val="009D09D6"/>
    <w:rsid w:val="009D09EE"/>
    <w:rsid w:val="009D19FD"/>
    <w:rsid w:val="009D236C"/>
    <w:rsid w:val="009D3CA5"/>
    <w:rsid w:val="009D3D16"/>
    <w:rsid w:val="009D400F"/>
    <w:rsid w:val="009D5A7E"/>
    <w:rsid w:val="009D6687"/>
    <w:rsid w:val="009D7B3B"/>
    <w:rsid w:val="009E36BF"/>
    <w:rsid w:val="009E3A99"/>
    <w:rsid w:val="009E4524"/>
    <w:rsid w:val="009E6559"/>
    <w:rsid w:val="009E7375"/>
    <w:rsid w:val="009E7BA5"/>
    <w:rsid w:val="009F2322"/>
    <w:rsid w:val="009F2686"/>
    <w:rsid w:val="009F3B7D"/>
    <w:rsid w:val="009F48A2"/>
    <w:rsid w:val="00A00518"/>
    <w:rsid w:val="00A00C02"/>
    <w:rsid w:val="00A014C8"/>
    <w:rsid w:val="00A01524"/>
    <w:rsid w:val="00A019AE"/>
    <w:rsid w:val="00A02ACE"/>
    <w:rsid w:val="00A0303E"/>
    <w:rsid w:val="00A039A2"/>
    <w:rsid w:val="00A04377"/>
    <w:rsid w:val="00A0551F"/>
    <w:rsid w:val="00A05DC7"/>
    <w:rsid w:val="00A11845"/>
    <w:rsid w:val="00A1236B"/>
    <w:rsid w:val="00A14AF0"/>
    <w:rsid w:val="00A153CC"/>
    <w:rsid w:val="00A17CA3"/>
    <w:rsid w:val="00A20C18"/>
    <w:rsid w:val="00A216A9"/>
    <w:rsid w:val="00A22195"/>
    <w:rsid w:val="00A22BC1"/>
    <w:rsid w:val="00A23004"/>
    <w:rsid w:val="00A234FC"/>
    <w:rsid w:val="00A25F04"/>
    <w:rsid w:val="00A2647E"/>
    <w:rsid w:val="00A27C3D"/>
    <w:rsid w:val="00A30C58"/>
    <w:rsid w:val="00A30E68"/>
    <w:rsid w:val="00A31025"/>
    <w:rsid w:val="00A310B6"/>
    <w:rsid w:val="00A32504"/>
    <w:rsid w:val="00A32738"/>
    <w:rsid w:val="00A32C29"/>
    <w:rsid w:val="00A332AD"/>
    <w:rsid w:val="00A34E8B"/>
    <w:rsid w:val="00A35362"/>
    <w:rsid w:val="00A35E79"/>
    <w:rsid w:val="00A36B69"/>
    <w:rsid w:val="00A37388"/>
    <w:rsid w:val="00A41259"/>
    <w:rsid w:val="00A41641"/>
    <w:rsid w:val="00A429FF"/>
    <w:rsid w:val="00A42E22"/>
    <w:rsid w:val="00A43633"/>
    <w:rsid w:val="00A45471"/>
    <w:rsid w:val="00A4648D"/>
    <w:rsid w:val="00A47832"/>
    <w:rsid w:val="00A47C66"/>
    <w:rsid w:val="00A504C9"/>
    <w:rsid w:val="00A5130D"/>
    <w:rsid w:val="00A5281D"/>
    <w:rsid w:val="00A53ECA"/>
    <w:rsid w:val="00A544FC"/>
    <w:rsid w:val="00A545D1"/>
    <w:rsid w:val="00A54C6F"/>
    <w:rsid w:val="00A55F2C"/>
    <w:rsid w:val="00A567A1"/>
    <w:rsid w:val="00A57415"/>
    <w:rsid w:val="00A57A5B"/>
    <w:rsid w:val="00A57C34"/>
    <w:rsid w:val="00A616C2"/>
    <w:rsid w:val="00A6293F"/>
    <w:rsid w:val="00A634A5"/>
    <w:rsid w:val="00A6427C"/>
    <w:rsid w:val="00A643BA"/>
    <w:rsid w:val="00A64726"/>
    <w:rsid w:val="00A65E01"/>
    <w:rsid w:val="00A66EA5"/>
    <w:rsid w:val="00A711C2"/>
    <w:rsid w:val="00A72379"/>
    <w:rsid w:val="00A74251"/>
    <w:rsid w:val="00A760DE"/>
    <w:rsid w:val="00A7657C"/>
    <w:rsid w:val="00A80310"/>
    <w:rsid w:val="00A80661"/>
    <w:rsid w:val="00A807B8"/>
    <w:rsid w:val="00A80B46"/>
    <w:rsid w:val="00A80C8A"/>
    <w:rsid w:val="00A811CC"/>
    <w:rsid w:val="00A811E9"/>
    <w:rsid w:val="00A82E94"/>
    <w:rsid w:val="00A837E9"/>
    <w:rsid w:val="00A847DD"/>
    <w:rsid w:val="00A850B9"/>
    <w:rsid w:val="00A85B78"/>
    <w:rsid w:val="00A863B4"/>
    <w:rsid w:val="00A86464"/>
    <w:rsid w:val="00A87F3D"/>
    <w:rsid w:val="00A90BB5"/>
    <w:rsid w:val="00A90D1F"/>
    <w:rsid w:val="00A9171C"/>
    <w:rsid w:val="00A924E0"/>
    <w:rsid w:val="00A92AE7"/>
    <w:rsid w:val="00A93044"/>
    <w:rsid w:val="00A93FDD"/>
    <w:rsid w:val="00A94513"/>
    <w:rsid w:val="00A94824"/>
    <w:rsid w:val="00A94C3D"/>
    <w:rsid w:val="00A95B6F"/>
    <w:rsid w:val="00A95EA2"/>
    <w:rsid w:val="00A961FC"/>
    <w:rsid w:val="00A9683D"/>
    <w:rsid w:val="00A96F8B"/>
    <w:rsid w:val="00A9714E"/>
    <w:rsid w:val="00AA0481"/>
    <w:rsid w:val="00AA1A98"/>
    <w:rsid w:val="00AA285A"/>
    <w:rsid w:val="00AA3585"/>
    <w:rsid w:val="00AA3C02"/>
    <w:rsid w:val="00AA3C03"/>
    <w:rsid w:val="00AA600F"/>
    <w:rsid w:val="00AA7B9B"/>
    <w:rsid w:val="00AA7C00"/>
    <w:rsid w:val="00AA7EB6"/>
    <w:rsid w:val="00AB10A9"/>
    <w:rsid w:val="00AB1886"/>
    <w:rsid w:val="00AB295B"/>
    <w:rsid w:val="00AB2AEF"/>
    <w:rsid w:val="00AB41A6"/>
    <w:rsid w:val="00AB42C6"/>
    <w:rsid w:val="00AB5D7E"/>
    <w:rsid w:val="00AB614F"/>
    <w:rsid w:val="00AB7BE3"/>
    <w:rsid w:val="00AC0111"/>
    <w:rsid w:val="00AC20EB"/>
    <w:rsid w:val="00AC26B1"/>
    <w:rsid w:val="00AC2B15"/>
    <w:rsid w:val="00AC2C0A"/>
    <w:rsid w:val="00AC2D63"/>
    <w:rsid w:val="00AC3093"/>
    <w:rsid w:val="00AC3884"/>
    <w:rsid w:val="00AC4143"/>
    <w:rsid w:val="00AC443B"/>
    <w:rsid w:val="00AC4822"/>
    <w:rsid w:val="00AC582A"/>
    <w:rsid w:val="00AC610E"/>
    <w:rsid w:val="00AC6678"/>
    <w:rsid w:val="00AC70AD"/>
    <w:rsid w:val="00AC77CC"/>
    <w:rsid w:val="00AD0034"/>
    <w:rsid w:val="00AD0133"/>
    <w:rsid w:val="00AD0DDF"/>
    <w:rsid w:val="00AD0F4E"/>
    <w:rsid w:val="00AD17DF"/>
    <w:rsid w:val="00AD1845"/>
    <w:rsid w:val="00AD1EC5"/>
    <w:rsid w:val="00AD2D20"/>
    <w:rsid w:val="00AD4674"/>
    <w:rsid w:val="00AD4C1C"/>
    <w:rsid w:val="00AD4DC9"/>
    <w:rsid w:val="00AD4E37"/>
    <w:rsid w:val="00AD540E"/>
    <w:rsid w:val="00AD5A8D"/>
    <w:rsid w:val="00AD5B19"/>
    <w:rsid w:val="00AD5BE2"/>
    <w:rsid w:val="00AD5F11"/>
    <w:rsid w:val="00AD5FDC"/>
    <w:rsid w:val="00AD7074"/>
    <w:rsid w:val="00AD74B9"/>
    <w:rsid w:val="00AD7639"/>
    <w:rsid w:val="00AE0279"/>
    <w:rsid w:val="00AE0C97"/>
    <w:rsid w:val="00AE0F1F"/>
    <w:rsid w:val="00AE16B0"/>
    <w:rsid w:val="00AE2E3C"/>
    <w:rsid w:val="00AE3682"/>
    <w:rsid w:val="00AE45A3"/>
    <w:rsid w:val="00AE4AFE"/>
    <w:rsid w:val="00AE6248"/>
    <w:rsid w:val="00AE761D"/>
    <w:rsid w:val="00AF1376"/>
    <w:rsid w:val="00AF17F4"/>
    <w:rsid w:val="00AF1B39"/>
    <w:rsid w:val="00AF1D5A"/>
    <w:rsid w:val="00AF39A7"/>
    <w:rsid w:val="00AF3E5E"/>
    <w:rsid w:val="00AF47F6"/>
    <w:rsid w:val="00AF5BFD"/>
    <w:rsid w:val="00AF6017"/>
    <w:rsid w:val="00AF7233"/>
    <w:rsid w:val="00AF7380"/>
    <w:rsid w:val="00B00167"/>
    <w:rsid w:val="00B01D8F"/>
    <w:rsid w:val="00B02B41"/>
    <w:rsid w:val="00B03594"/>
    <w:rsid w:val="00B0414B"/>
    <w:rsid w:val="00B059AF"/>
    <w:rsid w:val="00B05F4D"/>
    <w:rsid w:val="00B064AE"/>
    <w:rsid w:val="00B066EC"/>
    <w:rsid w:val="00B06F8D"/>
    <w:rsid w:val="00B107F5"/>
    <w:rsid w:val="00B11468"/>
    <w:rsid w:val="00B12A21"/>
    <w:rsid w:val="00B12C08"/>
    <w:rsid w:val="00B12F55"/>
    <w:rsid w:val="00B13081"/>
    <w:rsid w:val="00B133D2"/>
    <w:rsid w:val="00B14CDB"/>
    <w:rsid w:val="00B1627F"/>
    <w:rsid w:val="00B16C45"/>
    <w:rsid w:val="00B20581"/>
    <w:rsid w:val="00B206AA"/>
    <w:rsid w:val="00B21CD2"/>
    <w:rsid w:val="00B22760"/>
    <w:rsid w:val="00B23884"/>
    <w:rsid w:val="00B259B9"/>
    <w:rsid w:val="00B25D78"/>
    <w:rsid w:val="00B25FEE"/>
    <w:rsid w:val="00B27720"/>
    <w:rsid w:val="00B30324"/>
    <w:rsid w:val="00B303BC"/>
    <w:rsid w:val="00B316C3"/>
    <w:rsid w:val="00B31B19"/>
    <w:rsid w:val="00B328DC"/>
    <w:rsid w:val="00B332B4"/>
    <w:rsid w:val="00B33F31"/>
    <w:rsid w:val="00B34516"/>
    <w:rsid w:val="00B365DB"/>
    <w:rsid w:val="00B36F8B"/>
    <w:rsid w:val="00B37467"/>
    <w:rsid w:val="00B37D71"/>
    <w:rsid w:val="00B4007B"/>
    <w:rsid w:val="00B40248"/>
    <w:rsid w:val="00B42CE3"/>
    <w:rsid w:val="00B44155"/>
    <w:rsid w:val="00B449FD"/>
    <w:rsid w:val="00B466E4"/>
    <w:rsid w:val="00B500A7"/>
    <w:rsid w:val="00B50F13"/>
    <w:rsid w:val="00B5136E"/>
    <w:rsid w:val="00B5219B"/>
    <w:rsid w:val="00B5294E"/>
    <w:rsid w:val="00B53360"/>
    <w:rsid w:val="00B552C0"/>
    <w:rsid w:val="00B55D66"/>
    <w:rsid w:val="00B56C57"/>
    <w:rsid w:val="00B579CE"/>
    <w:rsid w:val="00B6029D"/>
    <w:rsid w:val="00B61179"/>
    <w:rsid w:val="00B61200"/>
    <w:rsid w:val="00B62FE8"/>
    <w:rsid w:val="00B64895"/>
    <w:rsid w:val="00B64C8D"/>
    <w:rsid w:val="00B64D0F"/>
    <w:rsid w:val="00B64EF7"/>
    <w:rsid w:val="00B655CF"/>
    <w:rsid w:val="00B655D3"/>
    <w:rsid w:val="00B65915"/>
    <w:rsid w:val="00B67F3E"/>
    <w:rsid w:val="00B7008E"/>
    <w:rsid w:val="00B70263"/>
    <w:rsid w:val="00B70F3E"/>
    <w:rsid w:val="00B71698"/>
    <w:rsid w:val="00B7235F"/>
    <w:rsid w:val="00B72798"/>
    <w:rsid w:val="00B754A6"/>
    <w:rsid w:val="00B76E43"/>
    <w:rsid w:val="00B77498"/>
    <w:rsid w:val="00B77528"/>
    <w:rsid w:val="00B778C2"/>
    <w:rsid w:val="00B77936"/>
    <w:rsid w:val="00B77EE0"/>
    <w:rsid w:val="00B803B0"/>
    <w:rsid w:val="00B8053D"/>
    <w:rsid w:val="00B8074C"/>
    <w:rsid w:val="00B81207"/>
    <w:rsid w:val="00B82018"/>
    <w:rsid w:val="00B8469D"/>
    <w:rsid w:val="00B85BC9"/>
    <w:rsid w:val="00B86B92"/>
    <w:rsid w:val="00B87310"/>
    <w:rsid w:val="00B87312"/>
    <w:rsid w:val="00B90879"/>
    <w:rsid w:val="00B909A3"/>
    <w:rsid w:val="00B90BB4"/>
    <w:rsid w:val="00B91D5E"/>
    <w:rsid w:val="00B92056"/>
    <w:rsid w:val="00B921DE"/>
    <w:rsid w:val="00B92794"/>
    <w:rsid w:val="00B92B5D"/>
    <w:rsid w:val="00B93F7E"/>
    <w:rsid w:val="00B966F2"/>
    <w:rsid w:val="00BA0FB2"/>
    <w:rsid w:val="00BA16C1"/>
    <w:rsid w:val="00BA1BB1"/>
    <w:rsid w:val="00BA248D"/>
    <w:rsid w:val="00BA2708"/>
    <w:rsid w:val="00BA2785"/>
    <w:rsid w:val="00BA2F2F"/>
    <w:rsid w:val="00BA34CA"/>
    <w:rsid w:val="00BA44BF"/>
    <w:rsid w:val="00BA4944"/>
    <w:rsid w:val="00BA4C65"/>
    <w:rsid w:val="00BA53A6"/>
    <w:rsid w:val="00BA5519"/>
    <w:rsid w:val="00BA5C61"/>
    <w:rsid w:val="00BA6F93"/>
    <w:rsid w:val="00BB0B8A"/>
    <w:rsid w:val="00BB0D8F"/>
    <w:rsid w:val="00BB0F5C"/>
    <w:rsid w:val="00BB0FF3"/>
    <w:rsid w:val="00BB161A"/>
    <w:rsid w:val="00BB3350"/>
    <w:rsid w:val="00BB3DBD"/>
    <w:rsid w:val="00BB4306"/>
    <w:rsid w:val="00BB47F2"/>
    <w:rsid w:val="00BB49AB"/>
    <w:rsid w:val="00BB5992"/>
    <w:rsid w:val="00BB5CDC"/>
    <w:rsid w:val="00BB6039"/>
    <w:rsid w:val="00BB762F"/>
    <w:rsid w:val="00BC0A3C"/>
    <w:rsid w:val="00BC1537"/>
    <w:rsid w:val="00BC1E9D"/>
    <w:rsid w:val="00BC576D"/>
    <w:rsid w:val="00BC61C4"/>
    <w:rsid w:val="00BC625E"/>
    <w:rsid w:val="00BC681B"/>
    <w:rsid w:val="00BC6A8A"/>
    <w:rsid w:val="00BD01BF"/>
    <w:rsid w:val="00BD0671"/>
    <w:rsid w:val="00BD103D"/>
    <w:rsid w:val="00BD3F39"/>
    <w:rsid w:val="00BD5FE4"/>
    <w:rsid w:val="00BD6DC8"/>
    <w:rsid w:val="00BD75DF"/>
    <w:rsid w:val="00BE0526"/>
    <w:rsid w:val="00BE0C96"/>
    <w:rsid w:val="00BE1BA7"/>
    <w:rsid w:val="00BE1F89"/>
    <w:rsid w:val="00BE200A"/>
    <w:rsid w:val="00BE2A7D"/>
    <w:rsid w:val="00BE3027"/>
    <w:rsid w:val="00BE35E4"/>
    <w:rsid w:val="00BE43FD"/>
    <w:rsid w:val="00BE5449"/>
    <w:rsid w:val="00BE5786"/>
    <w:rsid w:val="00BE6025"/>
    <w:rsid w:val="00BE632A"/>
    <w:rsid w:val="00BE6440"/>
    <w:rsid w:val="00BE668E"/>
    <w:rsid w:val="00BE6A03"/>
    <w:rsid w:val="00BE7EC0"/>
    <w:rsid w:val="00BF111B"/>
    <w:rsid w:val="00BF12CF"/>
    <w:rsid w:val="00BF30E6"/>
    <w:rsid w:val="00BF34BD"/>
    <w:rsid w:val="00BF5A63"/>
    <w:rsid w:val="00BF5F56"/>
    <w:rsid w:val="00BF6320"/>
    <w:rsid w:val="00BF694C"/>
    <w:rsid w:val="00BF7B2A"/>
    <w:rsid w:val="00BF7DA7"/>
    <w:rsid w:val="00C00268"/>
    <w:rsid w:val="00C01652"/>
    <w:rsid w:val="00C01969"/>
    <w:rsid w:val="00C01A4F"/>
    <w:rsid w:val="00C025D6"/>
    <w:rsid w:val="00C0532D"/>
    <w:rsid w:val="00C05A4A"/>
    <w:rsid w:val="00C060F6"/>
    <w:rsid w:val="00C069A2"/>
    <w:rsid w:val="00C0798A"/>
    <w:rsid w:val="00C07FC2"/>
    <w:rsid w:val="00C11D55"/>
    <w:rsid w:val="00C13302"/>
    <w:rsid w:val="00C1431E"/>
    <w:rsid w:val="00C15198"/>
    <w:rsid w:val="00C1536F"/>
    <w:rsid w:val="00C1556A"/>
    <w:rsid w:val="00C15B35"/>
    <w:rsid w:val="00C177A9"/>
    <w:rsid w:val="00C17F70"/>
    <w:rsid w:val="00C2021D"/>
    <w:rsid w:val="00C2069D"/>
    <w:rsid w:val="00C207CC"/>
    <w:rsid w:val="00C20F25"/>
    <w:rsid w:val="00C21132"/>
    <w:rsid w:val="00C2189D"/>
    <w:rsid w:val="00C22227"/>
    <w:rsid w:val="00C222B5"/>
    <w:rsid w:val="00C234B7"/>
    <w:rsid w:val="00C238E0"/>
    <w:rsid w:val="00C2481A"/>
    <w:rsid w:val="00C256ED"/>
    <w:rsid w:val="00C263F7"/>
    <w:rsid w:val="00C26EB4"/>
    <w:rsid w:val="00C27127"/>
    <w:rsid w:val="00C27598"/>
    <w:rsid w:val="00C27BE6"/>
    <w:rsid w:val="00C30334"/>
    <w:rsid w:val="00C305D5"/>
    <w:rsid w:val="00C32902"/>
    <w:rsid w:val="00C339C2"/>
    <w:rsid w:val="00C34670"/>
    <w:rsid w:val="00C34C87"/>
    <w:rsid w:val="00C34FCE"/>
    <w:rsid w:val="00C3508A"/>
    <w:rsid w:val="00C35645"/>
    <w:rsid w:val="00C35675"/>
    <w:rsid w:val="00C362A0"/>
    <w:rsid w:val="00C364C9"/>
    <w:rsid w:val="00C378DC"/>
    <w:rsid w:val="00C408E4"/>
    <w:rsid w:val="00C413F6"/>
    <w:rsid w:val="00C43266"/>
    <w:rsid w:val="00C43FA8"/>
    <w:rsid w:val="00C4404E"/>
    <w:rsid w:val="00C4483C"/>
    <w:rsid w:val="00C4483E"/>
    <w:rsid w:val="00C46016"/>
    <w:rsid w:val="00C466B3"/>
    <w:rsid w:val="00C478EB"/>
    <w:rsid w:val="00C50BF3"/>
    <w:rsid w:val="00C5195F"/>
    <w:rsid w:val="00C52EBB"/>
    <w:rsid w:val="00C53746"/>
    <w:rsid w:val="00C53932"/>
    <w:rsid w:val="00C54428"/>
    <w:rsid w:val="00C5546A"/>
    <w:rsid w:val="00C56A2B"/>
    <w:rsid w:val="00C60445"/>
    <w:rsid w:val="00C60C75"/>
    <w:rsid w:val="00C613A5"/>
    <w:rsid w:val="00C620FD"/>
    <w:rsid w:val="00C623FF"/>
    <w:rsid w:val="00C62403"/>
    <w:rsid w:val="00C624E9"/>
    <w:rsid w:val="00C62967"/>
    <w:rsid w:val="00C630FB"/>
    <w:rsid w:val="00C63A18"/>
    <w:rsid w:val="00C63D21"/>
    <w:rsid w:val="00C63D93"/>
    <w:rsid w:val="00C6430A"/>
    <w:rsid w:val="00C651E2"/>
    <w:rsid w:val="00C66098"/>
    <w:rsid w:val="00C66BA2"/>
    <w:rsid w:val="00C676DC"/>
    <w:rsid w:val="00C67B40"/>
    <w:rsid w:val="00C701E0"/>
    <w:rsid w:val="00C725B0"/>
    <w:rsid w:val="00C72A28"/>
    <w:rsid w:val="00C743F7"/>
    <w:rsid w:val="00C747FE"/>
    <w:rsid w:val="00C7559A"/>
    <w:rsid w:val="00C7604A"/>
    <w:rsid w:val="00C7747D"/>
    <w:rsid w:val="00C80102"/>
    <w:rsid w:val="00C801CA"/>
    <w:rsid w:val="00C8100E"/>
    <w:rsid w:val="00C8203A"/>
    <w:rsid w:val="00C826D2"/>
    <w:rsid w:val="00C83CE6"/>
    <w:rsid w:val="00C84668"/>
    <w:rsid w:val="00C86848"/>
    <w:rsid w:val="00C86A59"/>
    <w:rsid w:val="00C87FA0"/>
    <w:rsid w:val="00C908D8"/>
    <w:rsid w:val="00C90A2E"/>
    <w:rsid w:val="00C90EA9"/>
    <w:rsid w:val="00C92648"/>
    <w:rsid w:val="00C92959"/>
    <w:rsid w:val="00C93E2A"/>
    <w:rsid w:val="00C94398"/>
    <w:rsid w:val="00C94C52"/>
    <w:rsid w:val="00C9501E"/>
    <w:rsid w:val="00C95810"/>
    <w:rsid w:val="00C95BA2"/>
    <w:rsid w:val="00C963FA"/>
    <w:rsid w:val="00C97B9D"/>
    <w:rsid w:val="00CA201B"/>
    <w:rsid w:val="00CA2C17"/>
    <w:rsid w:val="00CA3080"/>
    <w:rsid w:val="00CA3C87"/>
    <w:rsid w:val="00CA4486"/>
    <w:rsid w:val="00CA58DE"/>
    <w:rsid w:val="00CA5C6F"/>
    <w:rsid w:val="00CA5E47"/>
    <w:rsid w:val="00CA64F0"/>
    <w:rsid w:val="00CA6D93"/>
    <w:rsid w:val="00CB03D8"/>
    <w:rsid w:val="00CB18E7"/>
    <w:rsid w:val="00CB1E9F"/>
    <w:rsid w:val="00CB3652"/>
    <w:rsid w:val="00CB3A5E"/>
    <w:rsid w:val="00CB4411"/>
    <w:rsid w:val="00CC106C"/>
    <w:rsid w:val="00CC13B4"/>
    <w:rsid w:val="00CC1B9B"/>
    <w:rsid w:val="00CC1BAF"/>
    <w:rsid w:val="00CC1CA8"/>
    <w:rsid w:val="00CC3788"/>
    <w:rsid w:val="00CC38D9"/>
    <w:rsid w:val="00CC39F2"/>
    <w:rsid w:val="00CC45B0"/>
    <w:rsid w:val="00CC529A"/>
    <w:rsid w:val="00CC59F6"/>
    <w:rsid w:val="00CC5F50"/>
    <w:rsid w:val="00CC60EB"/>
    <w:rsid w:val="00CD169B"/>
    <w:rsid w:val="00CD2E05"/>
    <w:rsid w:val="00CD3600"/>
    <w:rsid w:val="00CD3FEE"/>
    <w:rsid w:val="00CD41B6"/>
    <w:rsid w:val="00CD44F8"/>
    <w:rsid w:val="00CD5C45"/>
    <w:rsid w:val="00CD5D0E"/>
    <w:rsid w:val="00CD63D6"/>
    <w:rsid w:val="00CD73F5"/>
    <w:rsid w:val="00CD799D"/>
    <w:rsid w:val="00CD79B6"/>
    <w:rsid w:val="00CE0014"/>
    <w:rsid w:val="00CE0391"/>
    <w:rsid w:val="00CE0F37"/>
    <w:rsid w:val="00CE2177"/>
    <w:rsid w:val="00CE2F60"/>
    <w:rsid w:val="00CE5541"/>
    <w:rsid w:val="00CE6276"/>
    <w:rsid w:val="00CE64F2"/>
    <w:rsid w:val="00CE73FD"/>
    <w:rsid w:val="00CF0697"/>
    <w:rsid w:val="00CF0ADA"/>
    <w:rsid w:val="00CF1195"/>
    <w:rsid w:val="00CF54DE"/>
    <w:rsid w:val="00CF6C5A"/>
    <w:rsid w:val="00CF7540"/>
    <w:rsid w:val="00CF764B"/>
    <w:rsid w:val="00CF7A84"/>
    <w:rsid w:val="00D000C6"/>
    <w:rsid w:val="00D0096E"/>
    <w:rsid w:val="00D00FC9"/>
    <w:rsid w:val="00D0160C"/>
    <w:rsid w:val="00D0229D"/>
    <w:rsid w:val="00D02976"/>
    <w:rsid w:val="00D02E55"/>
    <w:rsid w:val="00D0325A"/>
    <w:rsid w:val="00D04465"/>
    <w:rsid w:val="00D049DD"/>
    <w:rsid w:val="00D05465"/>
    <w:rsid w:val="00D06366"/>
    <w:rsid w:val="00D07107"/>
    <w:rsid w:val="00D07114"/>
    <w:rsid w:val="00D10B41"/>
    <w:rsid w:val="00D10E9D"/>
    <w:rsid w:val="00D131F3"/>
    <w:rsid w:val="00D15994"/>
    <w:rsid w:val="00D15C19"/>
    <w:rsid w:val="00D1650D"/>
    <w:rsid w:val="00D1707B"/>
    <w:rsid w:val="00D1745E"/>
    <w:rsid w:val="00D178FE"/>
    <w:rsid w:val="00D17B6D"/>
    <w:rsid w:val="00D17D19"/>
    <w:rsid w:val="00D202D9"/>
    <w:rsid w:val="00D204EA"/>
    <w:rsid w:val="00D2234A"/>
    <w:rsid w:val="00D2421F"/>
    <w:rsid w:val="00D242AA"/>
    <w:rsid w:val="00D245DA"/>
    <w:rsid w:val="00D27FEC"/>
    <w:rsid w:val="00D30720"/>
    <w:rsid w:val="00D3188E"/>
    <w:rsid w:val="00D31E0C"/>
    <w:rsid w:val="00D32AAF"/>
    <w:rsid w:val="00D335CD"/>
    <w:rsid w:val="00D3376C"/>
    <w:rsid w:val="00D34112"/>
    <w:rsid w:val="00D35FB8"/>
    <w:rsid w:val="00D37BFD"/>
    <w:rsid w:val="00D41B6D"/>
    <w:rsid w:val="00D42414"/>
    <w:rsid w:val="00D425E3"/>
    <w:rsid w:val="00D42633"/>
    <w:rsid w:val="00D4312C"/>
    <w:rsid w:val="00D43FAB"/>
    <w:rsid w:val="00D44293"/>
    <w:rsid w:val="00D44C51"/>
    <w:rsid w:val="00D470AC"/>
    <w:rsid w:val="00D47669"/>
    <w:rsid w:val="00D47EFF"/>
    <w:rsid w:val="00D47F97"/>
    <w:rsid w:val="00D50617"/>
    <w:rsid w:val="00D511FB"/>
    <w:rsid w:val="00D523ED"/>
    <w:rsid w:val="00D523F6"/>
    <w:rsid w:val="00D52C79"/>
    <w:rsid w:val="00D53857"/>
    <w:rsid w:val="00D54025"/>
    <w:rsid w:val="00D5419E"/>
    <w:rsid w:val="00D54811"/>
    <w:rsid w:val="00D5502A"/>
    <w:rsid w:val="00D55879"/>
    <w:rsid w:val="00D571D1"/>
    <w:rsid w:val="00D5745C"/>
    <w:rsid w:val="00D579CC"/>
    <w:rsid w:val="00D61F30"/>
    <w:rsid w:val="00D6412A"/>
    <w:rsid w:val="00D64396"/>
    <w:rsid w:val="00D64D82"/>
    <w:rsid w:val="00D653B6"/>
    <w:rsid w:val="00D657CD"/>
    <w:rsid w:val="00D658D9"/>
    <w:rsid w:val="00D66019"/>
    <w:rsid w:val="00D66B9B"/>
    <w:rsid w:val="00D6700A"/>
    <w:rsid w:val="00D672D7"/>
    <w:rsid w:val="00D71A0A"/>
    <w:rsid w:val="00D71E4D"/>
    <w:rsid w:val="00D72DE3"/>
    <w:rsid w:val="00D73653"/>
    <w:rsid w:val="00D74052"/>
    <w:rsid w:val="00D7405D"/>
    <w:rsid w:val="00D753A3"/>
    <w:rsid w:val="00D76BC7"/>
    <w:rsid w:val="00D77441"/>
    <w:rsid w:val="00D77692"/>
    <w:rsid w:val="00D80C0D"/>
    <w:rsid w:val="00D81DA2"/>
    <w:rsid w:val="00D84AEC"/>
    <w:rsid w:val="00D84C34"/>
    <w:rsid w:val="00D851F9"/>
    <w:rsid w:val="00D85814"/>
    <w:rsid w:val="00D86274"/>
    <w:rsid w:val="00D863B9"/>
    <w:rsid w:val="00D875AD"/>
    <w:rsid w:val="00D8772F"/>
    <w:rsid w:val="00D92DF3"/>
    <w:rsid w:val="00D92EE4"/>
    <w:rsid w:val="00D92FF7"/>
    <w:rsid w:val="00D96458"/>
    <w:rsid w:val="00DA000A"/>
    <w:rsid w:val="00DA0BDC"/>
    <w:rsid w:val="00DA0CC7"/>
    <w:rsid w:val="00DA1C9D"/>
    <w:rsid w:val="00DA3289"/>
    <w:rsid w:val="00DA3673"/>
    <w:rsid w:val="00DA43F7"/>
    <w:rsid w:val="00DA44C2"/>
    <w:rsid w:val="00DA5CA2"/>
    <w:rsid w:val="00DA604B"/>
    <w:rsid w:val="00DA73A2"/>
    <w:rsid w:val="00DA7573"/>
    <w:rsid w:val="00DA7A1F"/>
    <w:rsid w:val="00DA7B78"/>
    <w:rsid w:val="00DB1375"/>
    <w:rsid w:val="00DB1670"/>
    <w:rsid w:val="00DB1B27"/>
    <w:rsid w:val="00DB3309"/>
    <w:rsid w:val="00DB3498"/>
    <w:rsid w:val="00DB4C72"/>
    <w:rsid w:val="00DB58C5"/>
    <w:rsid w:val="00DB64D2"/>
    <w:rsid w:val="00DC0A84"/>
    <w:rsid w:val="00DC164C"/>
    <w:rsid w:val="00DC19ED"/>
    <w:rsid w:val="00DC29B5"/>
    <w:rsid w:val="00DC3364"/>
    <w:rsid w:val="00DC3445"/>
    <w:rsid w:val="00DC34B0"/>
    <w:rsid w:val="00DC3889"/>
    <w:rsid w:val="00DC5824"/>
    <w:rsid w:val="00DC63EA"/>
    <w:rsid w:val="00DC75F2"/>
    <w:rsid w:val="00DD1626"/>
    <w:rsid w:val="00DD1C35"/>
    <w:rsid w:val="00DD57D8"/>
    <w:rsid w:val="00DD68F4"/>
    <w:rsid w:val="00DD68F8"/>
    <w:rsid w:val="00DD6F6A"/>
    <w:rsid w:val="00DD75E7"/>
    <w:rsid w:val="00DD7C4C"/>
    <w:rsid w:val="00DE0EF7"/>
    <w:rsid w:val="00DE1232"/>
    <w:rsid w:val="00DE1727"/>
    <w:rsid w:val="00DE1CFA"/>
    <w:rsid w:val="00DE22FF"/>
    <w:rsid w:val="00DE28C8"/>
    <w:rsid w:val="00DE4712"/>
    <w:rsid w:val="00DE5A37"/>
    <w:rsid w:val="00DE5E65"/>
    <w:rsid w:val="00DE6C17"/>
    <w:rsid w:val="00DE72BD"/>
    <w:rsid w:val="00DF0C66"/>
    <w:rsid w:val="00DF2245"/>
    <w:rsid w:val="00DF2A24"/>
    <w:rsid w:val="00DF371E"/>
    <w:rsid w:val="00DF37DF"/>
    <w:rsid w:val="00DF41BC"/>
    <w:rsid w:val="00DF5378"/>
    <w:rsid w:val="00DF66E6"/>
    <w:rsid w:val="00DF750E"/>
    <w:rsid w:val="00DF79AB"/>
    <w:rsid w:val="00DF7E96"/>
    <w:rsid w:val="00E00F11"/>
    <w:rsid w:val="00E00FA0"/>
    <w:rsid w:val="00E012DE"/>
    <w:rsid w:val="00E02340"/>
    <w:rsid w:val="00E035D6"/>
    <w:rsid w:val="00E036F0"/>
    <w:rsid w:val="00E0404A"/>
    <w:rsid w:val="00E04D26"/>
    <w:rsid w:val="00E05435"/>
    <w:rsid w:val="00E05D8A"/>
    <w:rsid w:val="00E062E1"/>
    <w:rsid w:val="00E066FC"/>
    <w:rsid w:val="00E079B0"/>
    <w:rsid w:val="00E07A28"/>
    <w:rsid w:val="00E11C84"/>
    <w:rsid w:val="00E122EC"/>
    <w:rsid w:val="00E1307E"/>
    <w:rsid w:val="00E1397D"/>
    <w:rsid w:val="00E13E57"/>
    <w:rsid w:val="00E13E9F"/>
    <w:rsid w:val="00E14D67"/>
    <w:rsid w:val="00E158D4"/>
    <w:rsid w:val="00E16426"/>
    <w:rsid w:val="00E16B5B"/>
    <w:rsid w:val="00E16EFD"/>
    <w:rsid w:val="00E17BB6"/>
    <w:rsid w:val="00E17D69"/>
    <w:rsid w:val="00E203C9"/>
    <w:rsid w:val="00E22561"/>
    <w:rsid w:val="00E23153"/>
    <w:rsid w:val="00E2333D"/>
    <w:rsid w:val="00E23BBF"/>
    <w:rsid w:val="00E24C60"/>
    <w:rsid w:val="00E2553A"/>
    <w:rsid w:val="00E266DE"/>
    <w:rsid w:val="00E278F0"/>
    <w:rsid w:val="00E30F4C"/>
    <w:rsid w:val="00E32BE2"/>
    <w:rsid w:val="00E32E16"/>
    <w:rsid w:val="00E33058"/>
    <w:rsid w:val="00E3336B"/>
    <w:rsid w:val="00E33DDD"/>
    <w:rsid w:val="00E34101"/>
    <w:rsid w:val="00E3419B"/>
    <w:rsid w:val="00E34A58"/>
    <w:rsid w:val="00E34CD9"/>
    <w:rsid w:val="00E359E3"/>
    <w:rsid w:val="00E35F47"/>
    <w:rsid w:val="00E372D3"/>
    <w:rsid w:val="00E376CE"/>
    <w:rsid w:val="00E37C43"/>
    <w:rsid w:val="00E40FDF"/>
    <w:rsid w:val="00E4102F"/>
    <w:rsid w:val="00E4176A"/>
    <w:rsid w:val="00E41F7F"/>
    <w:rsid w:val="00E4338A"/>
    <w:rsid w:val="00E440C7"/>
    <w:rsid w:val="00E444E7"/>
    <w:rsid w:val="00E445E5"/>
    <w:rsid w:val="00E454C7"/>
    <w:rsid w:val="00E45C7A"/>
    <w:rsid w:val="00E45D6E"/>
    <w:rsid w:val="00E46742"/>
    <w:rsid w:val="00E46AC2"/>
    <w:rsid w:val="00E46E30"/>
    <w:rsid w:val="00E52C33"/>
    <w:rsid w:val="00E539BA"/>
    <w:rsid w:val="00E53DE1"/>
    <w:rsid w:val="00E54020"/>
    <w:rsid w:val="00E548D2"/>
    <w:rsid w:val="00E55765"/>
    <w:rsid w:val="00E56299"/>
    <w:rsid w:val="00E565EB"/>
    <w:rsid w:val="00E57382"/>
    <w:rsid w:val="00E5764F"/>
    <w:rsid w:val="00E5787D"/>
    <w:rsid w:val="00E60F56"/>
    <w:rsid w:val="00E61C67"/>
    <w:rsid w:val="00E62BC1"/>
    <w:rsid w:val="00E630EC"/>
    <w:rsid w:val="00E64464"/>
    <w:rsid w:val="00E65709"/>
    <w:rsid w:val="00E659E9"/>
    <w:rsid w:val="00E65B1B"/>
    <w:rsid w:val="00E65E14"/>
    <w:rsid w:val="00E67025"/>
    <w:rsid w:val="00E6773C"/>
    <w:rsid w:val="00E67A63"/>
    <w:rsid w:val="00E67AF0"/>
    <w:rsid w:val="00E7034F"/>
    <w:rsid w:val="00E70BFD"/>
    <w:rsid w:val="00E729AE"/>
    <w:rsid w:val="00E729B5"/>
    <w:rsid w:val="00E7312E"/>
    <w:rsid w:val="00E7439B"/>
    <w:rsid w:val="00E74D1E"/>
    <w:rsid w:val="00E75199"/>
    <w:rsid w:val="00E7557D"/>
    <w:rsid w:val="00E76693"/>
    <w:rsid w:val="00E769DD"/>
    <w:rsid w:val="00E76F13"/>
    <w:rsid w:val="00E77D08"/>
    <w:rsid w:val="00E80DDA"/>
    <w:rsid w:val="00E8167C"/>
    <w:rsid w:val="00E818B0"/>
    <w:rsid w:val="00E82F30"/>
    <w:rsid w:val="00E830D0"/>
    <w:rsid w:val="00E83255"/>
    <w:rsid w:val="00E84D6F"/>
    <w:rsid w:val="00E8519B"/>
    <w:rsid w:val="00E85623"/>
    <w:rsid w:val="00E86266"/>
    <w:rsid w:val="00E86585"/>
    <w:rsid w:val="00E86C80"/>
    <w:rsid w:val="00E873E6"/>
    <w:rsid w:val="00E902CB"/>
    <w:rsid w:val="00E9131C"/>
    <w:rsid w:val="00E91448"/>
    <w:rsid w:val="00E9272A"/>
    <w:rsid w:val="00E928DC"/>
    <w:rsid w:val="00E92AA1"/>
    <w:rsid w:val="00E9383C"/>
    <w:rsid w:val="00E94FEC"/>
    <w:rsid w:val="00E954E6"/>
    <w:rsid w:val="00E95AFA"/>
    <w:rsid w:val="00E95EB4"/>
    <w:rsid w:val="00E96CD5"/>
    <w:rsid w:val="00E97077"/>
    <w:rsid w:val="00EA0148"/>
    <w:rsid w:val="00EA0D1D"/>
    <w:rsid w:val="00EA1B62"/>
    <w:rsid w:val="00EA2065"/>
    <w:rsid w:val="00EA26C8"/>
    <w:rsid w:val="00EA286F"/>
    <w:rsid w:val="00EA2CAA"/>
    <w:rsid w:val="00EA579B"/>
    <w:rsid w:val="00EA6B71"/>
    <w:rsid w:val="00EA6CC0"/>
    <w:rsid w:val="00EA7547"/>
    <w:rsid w:val="00EB0236"/>
    <w:rsid w:val="00EB142B"/>
    <w:rsid w:val="00EB17AE"/>
    <w:rsid w:val="00EB3D6F"/>
    <w:rsid w:val="00EB5EB6"/>
    <w:rsid w:val="00EB6262"/>
    <w:rsid w:val="00EB6418"/>
    <w:rsid w:val="00EB7DCE"/>
    <w:rsid w:val="00EC1712"/>
    <w:rsid w:val="00EC1AFF"/>
    <w:rsid w:val="00EC3173"/>
    <w:rsid w:val="00EC36DC"/>
    <w:rsid w:val="00EC3EF4"/>
    <w:rsid w:val="00EC4EE2"/>
    <w:rsid w:val="00EC50F6"/>
    <w:rsid w:val="00EC5F41"/>
    <w:rsid w:val="00EC68CE"/>
    <w:rsid w:val="00EC727F"/>
    <w:rsid w:val="00EC777D"/>
    <w:rsid w:val="00ED087A"/>
    <w:rsid w:val="00ED12B2"/>
    <w:rsid w:val="00ED1C1C"/>
    <w:rsid w:val="00ED2F1F"/>
    <w:rsid w:val="00ED305E"/>
    <w:rsid w:val="00ED42C7"/>
    <w:rsid w:val="00ED437D"/>
    <w:rsid w:val="00ED44BF"/>
    <w:rsid w:val="00ED5B43"/>
    <w:rsid w:val="00ED5D54"/>
    <w:rsid w:val="00ED650F"/>
    <w:rsid w:val="00ED654F"/>
    <w:rsid w:val="00ED7CEE"/>
    <w:rsid w:val="00EE269B"/>
    <w:rsid w:val="00EE37A2"/>
    <w:rsid w:val="00EE3877"/>
    <w:rsid w:val="00EE3B8A"/>
    <w:rsid w:val="00EE3E95"/>
    <w:rsid w:val="00EE4B27"/>
    <w:rsid w:val="00EE4FF3"/>
    <w:rsid w:val="00EE5721"/>
    <w:rsid w:val="00EE7667"/>
    <w:rsid w:val="00EE78FA"/>
    <w:rsid w:val="00EE7A2F"/>
    <w:rsid w:val="00EF0BAF"/>
    <w:rsid w:val="00EF0C5A"/>
    <w:rsid w:val="00EF2275"/>
    <w:rsid w:val="00EF23BC"/>
    <w:rsid w:val="00EF27F7"/>
    <w:rsid w:val="00EF32E5"/>
    <w:rsid w:val="00EF44C5"/>
    <w:rsid w:val="00EF44E6"/>
    <w:rsid w:val="00EF4643"/>
    <w:rsid w:val="00EF4AA7"/>
    <w:rsid w:val="00EF4E34"/>
    <w:rsid w:val="00EF6A0D"/>
    <w:rsid w:val="00EF77AD"/>
    <w:rsid w:val="00EF78A7"/>
    <w:rsid w:val="00F008FC"/>
    <w:rsid w:val="00F00C2C"/>
    <w:rsid w:val="00F0138B"/>
    <w:rsid w:val="00F01C22"/>
    <w:rsid w:val="00F023C4"/>
    <w:rsid w:val="00F02AD8"/>
    <w:rsid w:val="00F04662"/>
    <w:rsid w:val="00F067C4"/>
    <w:rsid w:val="00F0680F"/>
    <w:rsid w:val="00F06FCF"/>
    <w:rsid w:val="00F079CC"/>
    <w:rsid w:val="00F10316"/>
    <w:rsid w:val="00F10871"/>
    <w:rsid w:val="00F11AC8"/>
    <w:rsid w:val="00F127D4"/>
    <w:rsid w:val="00F1326A"/>
    <w:rsid w:val="00F137A0"/>
    <w:rsid w:val="00F13BAA"/>
    <w:rsid w:val="00F13CEF"/>
    <w:rsid w:val="00F14A3C"/>
    <w:rsid w:val="00F15291"/>
    <w:rsid w:val="00F16A43"/>
    <w:rsid w:val="00F171E6"/>
    <w:rsid w:val="00F2003D"/>
    <w:rsid w:val="00F2005C"/>
    <w:rsid w:val="00F201C4"/>
    <w:rsid w:val="00F20212"/>
    <w:rsid w:val="00F21BEB"/>
    <w:rsid w:val="00F21C29"/>
    <w:rsid w:val="00F23A2A"/>
    <w:rsid w:val="00F24399"/>
    <w:rsid w:val="00F25812"/>
    <w:rsid w:val="00F25E14"/>
    <w:rsid w:val="00F266BD"/>
    <w:rsid w:val="00F3037F"/>
    <w:rsid w:val="00F30722"/>
    <w:rsid w:val="00F31137"/>
    <w:rsid w:val="00F320E9"/>
    <w:rsid w:val="00F3242A"/>
    <w:rsid w:val="00F33008"/>
    <w:rsid w:val="00F333D0"/>
    <w:rsid w:val="00F3484E"/>
    <w:rsid w:val="00F35220"/>
    <w:rsid w:val="00F357C6"/>
    <w:rsid w:val="00F3614A"/>
    <w:rsid w:val="00F37E4F"/>
    <w:rsid w:val="00F40891"/>
    <w:rsid w:val="00F418E3"/>
    <w:rsid w:val="00F43C8F"/>
    <w:rsid w:val="00F44120"/>
    <w:rsid w:val="00F4415F"/>
    <w:rsid w:val="00F44826"/>
    <w:rsid w:val="00F44FCA"/>
    <w:rsid w:val="00F45715"/>
    <w:rsid w:val="00F45B54"/>
    <w:rsid w:val="00F46BE3"/>
    <w:rsid w:val="00F46F78"/>
    <w:rsid w:val="00F50E7E"/>
    <w:rsid w:val="00F534F2"/>
    <w:rsid w:val="00F5350B"/>
    <w:rsid w:val="00F54907"/>
    <w:rsid w:val="00F54D83"/>
    <w:rsid w:val="00F556AD"/>
    <w:rsid w:val="00F55E99"/>
    <w:rsid w:val="00F566FA"/>
    <w:rsid w:val="00F57B99"/>
    <w:rsid w:val="00F57B9F"/>
    <w:rsid w:val="00F60017"/>
    <w:rsid w:val="00F614C7"/>
    <w:rsid w:val="00F61ABC"/>
    <w:rsid w:val="00F62B29"/>
    <w:rsid w:val="00F62D57"/>
    <w:rsid w:val="00F63301"/>
    <w:rsid w:val="00F6338B"/>
    <w:rsid w:val="00F63926"/>
    <w:rsid w:val="00F63BB4"/>
    <w:rsid w:val="00F64E0E"/>
    <w:rsid w:val="00F6606F"/>
    <w:rsid w:val="00F666DC"/>
    <w:rsid w:val="00F6738C"/>
    <w:rsid w:val="00F70769"/>
    <w:rsid w:val="00F70E21"/>
    <w:rsid w:val="00F73095"/>
    <w:rsid w:val="00F7340E"/>
    <w:rsid w:val="00F74712"/>
    <w:rsid w:val="00F752B7"/>
    <w:rsid w:val="00F75815"/>
    <w:rsid w:val="00F75AB7"/>
    <w:rsid w:val="00F766EB"/>
    <w:rsid w:val="00F77A0B"/>
    <w:rsid w:val="00F77E0A"/>
    <w:rsid w:val="00F8102B"/>
    <w:rsid w:val="00F81D76"/>
    <w:rsid w:val="00F82C45"/>
    <w:rsid w:val="00F830DE"/>
    <w:rsid w:val="00F833FA"/>
    <w:rsid w:val="00F836E7"/>
    <w:rsid w:val="00F83812"/>
    <w:rsid w:val="00F8408D"/>
    <w:rsid w:val="00F844C6"/>
    <w:rsid w:val="00F84B9A"/>
    <w:rsid w:val="00F84D66"/>
    <w:rsid w:val="00F86E6C"/>
    <w:rsid w:val="00F87FE8"/>
    <w:rsid w:val="00F9037A"/>
    <w:rsid w:val="00F90881"/>
    <w:rsid w:val="00F9276C"/>
    <w:rsid w:val="00F940BD"/>
    <w:rsid w:val="00F9447D"/>
    <w:rsid w:val="00F94A9E"/>
    <w:rsid w:val="00F9570A"/>
    <w:rsid w:val="00F976C2"/>
    <w:rsid w:val="00FA03A8"/>
    <w:rsid w:val="00FA03B4"/>
    <w:rsid w:val="00FA0809"/>
    <w:rsid w:val="00FA094B"/>
    <w:rsid w:val="00FA1282"/>
    <w:rsid w:val="00FA1566"/>
    <w:rsid w:val="00FA2094"/>
    <w:rsid w:val="00FA29FA"/>
    <w:rsid w:val="00FA4CE7"/>
    <w:rsid w:val="00FA5E9A"/>
    <w:rsid w:val="00FA6814"/>
    <w:rsid w:val="00FA6E81"/>
    <w:rsid w:val="00FB0217"/>
    <w:rsid w:val="00FB093A"/>
    <w:rsid w:val="00FB164F"/>
    <w:rsid w:val="00FB2BC7"/>
    <w:rsid w:val="00FB2DF5"/>
    <w:rsid w:val="00FB324A"/>
    <w:rsid w:val="00FB4A9E"/>
    <w:rsid w:val="00FB6A4B"/>
    <w:rsid w:val="00FB6BAE"/>
    <w:rsid w:val="00FB701F"/>
    <w:rsid w:val="00FC0E60"/>
    <w:rsid w:val="00FC3CF7"/>
    <w:rsid w:val="00FC4214"/>
    <w:rsid w:val="00FC422C"/>
    <w:rsid w:val="00FC55B3"/>
    <w:rsid w:val="00FC58CE"/>
    <w:rsid w:val="00FC5E74"/>
    <w:rsid w:val="00FC604F"/>
    <w:rsid w:val="00FC64F9"/>
    <w:rsid w:val="00FC7273"/>
    <w:rsid w:val="00FC7844"/>
    <w:rsid w:val="00FD0838"/>
    <w:rsid w:val="00FD09E6"/>
    <w:rsid w:val="00FD269A"/>
    <w:rsid w:val="00FD2F8D"/>
    <w:rsid w:val="00FD38E5"/>
    <w:rsid w:val="00FD3BA4"/>
    <w:rsid w:val="00FD45CF"/>
    <w:rsid w:val="00FD478D"/>
    <w:rsid w:val="00FD47B0"/>
    <w:rsid w:val="00FD492A"/>
    <w:rsid w:val="00FD4F6A"/>
    <w:rsid w:val="00FD5473"/>
    <w:rsid w:val="00FD5EF5"/>
    <w:rsid w:val="00FD6777"/>
    <w:rsid w:val="00FD67E1"/>
    <w:rsid w:val="00FD6AB9"/>
    <w:rsid w:val="00FD7F15"/>
    <w:rsid w:val="00FE01BA"/>
    <w:rsid w:val="00FE02C8"/>
    <w:rsid w:val="00FE6E91"/>
    <w:rsid w:val="00FE6F30"/>
    <w:rsid w:val="00FE7896"/>
    <w:rsid w:val="00FE79A7"/>
    <w:rsid w:val="00FF036B"/>
    <w:rsid w:val="00FF0395"/>
    <w:rsid w:val="00FF0BBE"/>
    <w:rsid w:val="00FF10D5"/>
    <w:rsid w:val="00FF26BD"/>
    <w:rsid w:val="00FF3471"/>
    <w:rsid w:val="00FF36DA"/>
    <w:rsid w:val="00FF415A"/>
    <w:rsid w:val="00FF43EE"/>
    <w:rsid w:val="00FF4C80"/>
    <w:rsid w:val="00FF67E0"/>
    <w:rsid w:val="00FF77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4"/>
    <o:shapelayout v:ext="edit">
      <o:idmap v:ext="edit" data="1"/>
    </o:shapelayout>
  </w:shapeDefaults>
  <w:decimalSymbol w:val="."/>
  <w:listSeparator w:val=","/>
  <w14:docId w14:val="04CB395E"/>
  <w15:docId w15:val="{63AC8F83-92A5-4166-A7C9-A862212A0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31239"/>
    <w:rPr>
      <w:rFonts w:ascii="Verdana" w:hAnsi="Verdana"/>
      <w:sz w:val="20"/>
    </w:rPr>
  </w:style>
  <w:style w:type="paragraph" w:styleId="Heading1">
    <w:name w:val="heading 1"/>
    <w:basedOn w:val="Normal"/>
    <w:next w:val="Normal"/>
    <w:link w:val="Heading1Char"/>
    <w:uiPriority w:val="9"/>
    <w:qFormat/>
    <w:rsid w:val="00012AE8"/>
    <w:pPr>
      <w:keepNext/>
      <w:keepLines/>
      <w:spacing w:before="480" w:after="0"/>
      <w:outlineLvl w:val="0"/>
    </w:pPr>
    <w:rPr>
      <w:rFonts w:eastAsiaTheme="majorEastAsia" w:cstheme="majorBidi"/>
      <w:b/>
      <w:bCs/>
      <w:i/>
      <w:color w:val="00447C"/>
      <w:sz w:val="24"/>
      <w:szCs w:val="28"/>
    </w:rPr>
  </w:style>
  <w:style w:type="paragraph" w:styleId="Heading2">
    <w:name w:val="heading 2"/>
    <w:basedOn w:val="Normal"/>
    <w:next w:val="Normal"/>
    <w:link w:val="Heading2Char"/>
    <w:uiPriority w:val="9"/>
    <w:semiHidden/>
    <w:unhideWhenUsed/>
    <w:qFormat/>
    <w:rsid w:val="00012AE8"/>
    <w:pPr>
      <w:keepNext/>
      <w:keepLines/>
      <w:spacing w:before="200" w:after="0"/>
      <w:outlineLvl w:val="1"/>
    </w:pPr>
    <w:rPr>
      <w:rFonts w:eastAsiaTheme="majorEastAsia" w:cstheme="majorBidi"/>
      <w:bCs/>
      <w:i/>
      <w:color w:val="00447C"/>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C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C27"/>
  </w:style>
  <w:style w:type="paragraph" w:styleId="Footer">
    <w:name w:val="footer"/>
    <w:basedOn w:val="Normal"/>
    <w:link w:val="FooterChar"/>
    <w:uiPriority w:val="99"/>
    <w:unhideWhenUsed/>
    <w:rsid w:val="00957C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C27"/>
  </w:style>
  <w:style w:type="paragraph" w:styleId="BalloonText">
    <w:name w:val="Balloon Text"/>
    <w:basedOn w:val="Normal"/>
    <w:link w:val="BalloonTextChar"/>
    <w:uiPriority w:val="99"/>
    <w:semiHidden/>
    <w:unhideWhenUsed/>
    <w:rsid w:val="0095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C27"/>
    <w:rPr>
      <w:rFonts w:ascii="Tahoma" w:hAnsi="Tahoma" w:cs="Tahoma"/>
      <w:sz w:val="16"/>
      <w:szCs w:val="16"/>
    </w:rPr>
  </w:style>
  <w:style w:type="character" w:styleId="Hyperlink">
    <w:name w:val="Hyperlink"/>
    <w:basedOn w:val="DefaultParagraphFont"/>
    <w:uiPriority w:val="99"/>
    <w:unhideWhenUsed/>
    <w:rsid w:val="00D53857"/>
    <w:rPr>
      <w:color w:val="0000FF" w:themeColor="hyperlink"/>
      <w:u w:val="single"/>
    </w:rPr>
  </w:style>
  <w:style w:type="character" w:customStyle="1" w:styleId="Heading1Char">
    <w:name w:val="Heading 1 Char"/>
    <w:basedOn w:val="DefaultParagraphFont"/>
    <w:link w:val="Heading1"/>
    <w:uiPriority w:val="9"/>
    <w:rsid w:val="00012AE8"/>
    <w:rPr>
      <w:rFonts w:ascii="Verdana" w:eastAsiaTheme="majorEastAsia" w:hAnsi="Verdana" w:cstheme="majorBidi"/>
      <w:b/>
      <w:bCs/>
      <w:i/>
      <w:color w:val="00447C"/>
      <w:sz w:val="24"/>
      <w:szCs w:val="28"/>
    </w:rPr>
  </w:style>
  <w:style w:type="character" w:customStyle="1" w:styleId="Heading2Char">
    <w:name w:val="Heading 2 Char"/>
    <w:basedOn w:val="DefaultParagraphFont"/>
    <w:link w:val="Heading2"/>
    <w:uiPriority w:val="9"/>
    <w:semiHidden/>
    <w:rsid w:val="00012AE8"/>
    <w:rPr>
      <w:rFonts w:ascii="Verdana" w:eastAsiaTheme="majorEastAsia" w:hAnsi="Verdana" w:cstheme="majorBidi"/>
      <w:bCs/>
      <w:i/>
      <w:color w:val="00447C"/>
      <w:sz w:val="20"/>
      <w:szCs w:val="26"/>
    </w:rPr>
  </w:style>
  <w:style w:type="paragraph" w:styleId="ListParagraph">
    <w:name w:val="List Paragraph"/>
    <w:basedOn w:val="Normal"/>
    <w:uiPriority w:val="99"/>
    <w:qFormat/>
    <w:rsid w:val="002178AE"/>
    <w:pPr>
      <w:ind w:left="720"/>
      <w:contextualSpacing/>
    </w:pPr>
  </w:style>
  <w:style w:type="character" w:styleId="CommentReference">
    <w:name w:val="annotation reference"/>
    <w:basedOn w:val="DefaultParagraphFont"/>
    <w:uiPriority w:val="99"/>
    <w:semiHidden/>
    <w:unhideWhenUsed/>
    <w:rsid w:val="0086321B"/>
    <w:rPr>
      <w:sz w:val="16"/>
      <w:szCs w:val="16"/>
    </w:rPr>
  </w:style>
  <w:style w:type="paragraph" w:styleId="CommentText">
    <w:name w:val="annotation text"/>
    <w:basedOn w:val="Normal"/>
    <w:link w:val="CommentTextChar"/>
    <w:uiPriority w:val="99"/>
    <w:semiHidden/>
    <w:unhideWhenUsed/>
    <w:rsid w:val="0086321B"/>
    <w:pPr>
      <w:spacing w:line="240" w:lineRule="auto"/>
    </w:pPr>
    <w:rPr>
      <w:szCs w:val="20"/>
    </w:rPr>
  </w:style>
  <w:style w:type="character" w:customStyle="1" w:styleId="CommentTextChar">
    <w:name w:val="Comment Text Char"/>
    <w:basedOn w:val="DefaultParagraphFont"/>
    <w:link w:val="CommentText"/>
    <w:uiPriority w:val="99"/>
    <w:semiHidden/>
    <w:rsid w:val="0086321B"/>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6321B"/>
    <w:rPr>
      <w:b/>
      <w:bCs/>
    </w:rPr>
  </w:style>
  <w:style w:type="character" w:customStyle="1" w:styleId="CommentSubjectChar">
    <w:name w:val="Comment Subject Char"/>
    <w:basedOn w:val="CommentTextChar"/>
    <w:link w:val="CommentSubject"/>
    <w:uiPriority w:val="99"/>
    <w:semiHidden/>
    <w:rsid w:val="0086321B"/>
    <w:rPr>
      <w:rFonts w:ascii="Verdana" w:hAnsi="Verdana"/>
      <w:b/>
      <w:bCs/>
      <w:sz w:val="20"/>
      <w:szCs w:val="20"/>
    </w:rPr>
  </w:style>
  <w:style w:type="table" w:styleId="TableGrid">
    <w:name w:val="Table Grid"/>
    <w:basedOn w:val="TableNormal"/>
    <w:uiPriority w:val="59"/>
    <w:rsid w:val="009F48A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List-Accent11">
    <w:name w:val="Light List - Accent 11"/>
    <w:basedOn w:val="TableNormal"/>
    <w:uiPriority w:val="61"/>
    <w:rsid w:val="002D5B0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PlaceholderText">
    <w:name w:val="Placeholder Text"/>
    <w:basedOn w:val="DefaultParagraphFont"/>
    <w:uiPriority w:val="99"/>
    <w:semiHidden/>
    <w:rsid w:val="00AF7233"/>
    <w:rPr>
      <w:color w:val="808080"/>
    </w:rPr>
  </w:style>
  <w:style w:type="table" w:customStyle="1" w:styleId="LightList1">
    <w:name w:val="Light List1"/>
    <w:basedOn w:val="TableNormal"/>
    <w:uiPriority w:val="61"/>
    <w:rsid w:val="00861EB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MediumShading1-Accent11">
    <w:name w:val="Medium Shading 1 - Accent 11"/>
    <w:basedOn w:val="TableNormal"/>
    <w:uiPriority w:val="63"/>
    <w:rsid w:val="00D35FB8"/>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Revision">
    <w:name w:val="Revision"/>
    <w:hidden/>
    <w:uiPriority w:val="99"/>
    <w:semiHidden/>
    <w:rsid w:val="002B30D9"/>
    <w:pPr>
      <w:spacing w:after="0" w:line="240" w:lineRule="auto"/>
    </w:pPr>
    <w:rPr>
      <w:rFonts w:ascii="Verdana" w:hAnsi="Verdan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917938">
      <w:bodyDiv w:val="1"/>
      <w:marLeft w:val="0"/>
      <w:marRight w:val="0"/>
      <w:marTop w:val="0"/>
      <w:marBottom w:val="0"/>
      <w:divBdr>
        <w:top w:val="none" w:sz="0" w:space="0" w:color="auto"/>
        <w:left w:val="none" w:sz="0" w:space="0" w:color="auto"/>
        <w:bottom w:val="none" w:sz="0" w:space="0" w:color="auto"/>
        <w:right w:val="none" w:sz="0" w:space="0" w:color="auto"/>
      </w:divBdr>
    </w:div>
    <w:div w:id="63112866">
      <w:bodyDiv w:val="1"/>
      <w:marLeft w:val="0"/>
      <w:marRight w:val="0"/>
      <w:marTop w:val="0"/>
      <w:marBottom w:val="0"/>
      <w:divBdr>
        <w:top w:val="none" w:sz="0" w:space="0" w:color="auto"/>
        <w:left w:val="none" w:sz="0" w:space="0" w:color="auto"/>
        <w:bottom w:val="none" w:sz="0" w:space="0" w:color="auto"/>
        <w:right w:val="none" w:sz="0" w:space="0" w:color="auto"/>
      </w:divBdr>
    </w:div>
    <w:div w:id="167142110">
      <w:bodyDiv w:val="1"/>
      <w:marLeft w:val="0"/>
      <w:marRight w:val="0"/>
      <w:marTop w:val="0"/>
      <w:marBottom w:val="0"/>
      <w:divBdr>
        <w:top w:val="none" w:sz="0" w:space="0" w:color="auto"/>
        <w:left w:val="none" w:sz="0" w:space="0" w:color="auto"/>
        <w:bottom w:val="none" w:sz="0" w:space="0" w:color="auto"/>
        <w:right w:val="none" w:sz="0" w:space="0" w:color="auto"/>
      </w:divBdr>
      <w:divsChild>
        <w:div w:id="235362223">
          <w:marLeft w:val="1267"/>
          <w:marRight w:val="0"/>
          <w:marTop w:val="115"/>
          <w:marBottom w:val="0"/>
          <w:divBdr>
            <w:top w:val="none" w:sz="0" w:space="0" w:color="auto"/>
            <w:left w:val="none" w:sz="0" w:space="0" w:color="auto"/>
            <w:bottom w:val="none" w:sz="0" w:space="0" w:color="auto"/>
            <w:right w:val="none" w:sz="0" w:space="0" w:color="auto"/>
          </w:divBdr>
        </w:div>
        <w:div w:id="143399537">
          <w:marLeft w:val="1267"/>
          <w:marRight w:val="0"/>
          <w:marTop w:val="115"/>
          <w:marBottom w:val="0"/>
          <w:divBdr>
            <w:top w:val="none" w:sz="0" w:space="0" w:color="auto"/>
            <w:left w:val="none" w:sz="0" w:space="0" w:color="auto"/>
            <w:bottom w:val="none" w:sz="0" w:space="0" w:color="auto"/>
            <w:right w:val="none" w:sz="0" w:space="0" w:color="auto"/>
          </w:divBdr>
        </w:div>
        <w:div w:id="1009602481">
          <w:marLeft w:val="1267"/>
          <w:marRight w:val="0"/>
          <w:marTop w:val="115"/>
          <w:marBottom w:val="0"/>
          <w:divBdr>
            <w:top w:val="none" w:sz="0" w:space="0" w:color="auto"/>
            <w:left w:val="none" w:sz="0" w:space="0" w:color="auto"/>
            <w:bottom w:val="none" w:sz="0" w:space="0" w:color="auto"/>
            <w:right w:val="none" w:sz="0" w:space="0" w:color="auto"/>
          </w:divBdr>
        </w:div>
        <w:div w:id="1812625743">
          <w:marLeft w:val="1267"/>
          <w:marRight w:val="0"/>
          <w:marTop w:val="115"/>
          <w:marBottom w:val="0"/>
          <w:divBdr>
            <w:top w:val="none" w:sz="0" w:space="0" w:color="auto"/>
            <w:left w:val="none" w:sz="0" w:space="0" w:color="auto"/>
            <w:bottom w:val="none" w:sz="0" w:space="0" w:color="auto"/>
            <w:right w:val="none" w:sz="0" w:space="0" w:color="auto"/>
          </w:divBdr>
        </w:div>
      </w:divsChild>
    </w:div>
    <w:div w:id="188959134">
      <w:bodyDiv w:val="1"/>
      <w:marLeft w:val="0"/>
      <w:marRight w:val="0"/>
      <w:marTop w:val="0"/>
      <w:marBottom w:val="0"/>
      <w:divBdr>
        <w:top w:val="none" w:sz="0" w:space="0" w:color="auto"/>
        <w:left w:val="none" w:sz="0" w:space="0" w:color="auto"/>
        <w:bottom w:val="none" w:sz="0" w:space="0" w:color="auto"/>
        <w:right w:val="none" w:sz="0" w:space="0" w:color="auto"/>
      </w:divBdr>
    </w:div>
    <w:div w:id="313146540">
      <w:bodyDiv w:val="1"/>
      <w:marLeft w:val="0"/>
      <w:marRight w:val="0"/>
      <w:marTop w:val="0"/>
      <w:marBottom w:val="0"/>
      <w:divBdr>
        <w:top w:val="none" w:sz="0" w:space="0" w:color="auto"/>
        <w:left w:val="none" w:sz="0" w:space="0" w:color="auto"/>
        <w:bottom w:val="none" w:sz="0" w:space="0" w:color="auto"/>
        <w:right w:val="none" w:sz="0" w:space="0" w:color="auto"/>
      </w:divBdr>
    </w:div>
    <w:div w:id="331027286">
      <w:bodyDiv w:val="1"/>
      <w:marLeft w:val="0"/>
      <w:marRight w:val="0"/>
      <w:marTop w:val="0"/>
      <w:marBottom w:val="0"/>
      <w:divBdr>
        <w:top w:val="none" w:sz="0" w:space="0" w:color="auto"/>
        <w:left w:val="none" w:sz="0" w:space="0" w:color="auto"/>
        <w:bottom w:val="none" w:sz="0" w:space="0" w:color="auto"/>
        <w:right w:val="none" w:sz="0" w:space="0" w:color="auto"/>
      </w:divBdr>
    </w:div>
    <w:div w:id="348336283">
      <w:bodyDiv w:val="1"/>
      <w:marLeft w:val="0"/>
      <w:marRight w:val="0"/>
      <w:marTop w:val="0"/>
      <w:marBottom w:val="0"/>
      <w:divBdr>
        <w:top w:val="none" w:sz="0" w:space="0" w:color="auto"/>
        <w:left w:val="none" w:sz="0" w:space="0" w:color="auto"/>
        <w:bottom w:val="none" w:sz="0" w:space="0" w:color="auto"/>
        <w:right w:val="none" w:sz="0" w:space="0" w:color="auto"/>
      </w:divBdr>
    </w:div>
    <w:div w:id="348603072">
      <w:bodyDiv w:val="1"/>
      <w:marLeft w:val="0"/>
      <w:marRight w:val="0"/>
      <w:marTop w:val="0"/>
      <w:marBottom w:val="0"/>
      <w:divBdr>
        <w:top w:val="none" w:sz="0" w:space="0" w:color="auto"/>
        <w:left w:val="none" w:sz="0" w:space="0" w:color="auto"/>
        <w:bottom w:val="none" w:sz="0" w:space="0" w:color="auto"/>
        <w:right w:val="none" w:sz="0" w:space="0" w:color="auto"/>
      </w:divBdr>
      <w:divsChild>
        <w:div w:id="1913848537">
          <w:marLeft w:val="0"/>
          <w:marRight w:val="0"/>
          <w:marTop w:val="0"/>
          <w:marBottom w:val="0"/>
          <w:divBdr>
            <w:top w:val="none" w:sz="0" w:space="0" w:color="auto"/>
            <w:left w:val="none" w:sz="0" w:space="0" w:color="auto"/>
            <w:bottom w:val="none" w:sz="0" w:space="0" w:color="auto"/>
            <w:right w:val="none" w:sz="0" w:space="0" w:color="auto"/>
          </w:divBdr>
        </w:div>
      </w:divsChild>
    </w:div>
    <w:div w:id="350650305">
      <w:bodyDiv w:val="1"/>
      <w:marLeft w:val="0"/>
      <w:marRight w:val="0"/>
      <w:marTop w:val="0"/>
      <w:marBottom w:val="0"/>
      <w:divBdr>
        <w:top w:val="none" w:sz="0" w:space="0" w:color="auto"/>
        <w:left w:val="none" w:sz="0" w:space="0" w:color="auto"/>
        <w:bottom w:val="none" w:sz="0" w:space="0" w:color="auto"/>
        <w:right w:val="none" w:sz="0" w:space="0" w:color="auto"/>
      </w:divBdr>
    </w:div>
    <w:div w:id="365376926">
      <w:bodyDiv w:val="1"/>
      <w:marLeft w:val="0"/>
      <w:marRight w:val="0"/>
      <w:marTop w:val="0"/>
      <w:marBottom w:val="0"/>
      <w:divBdr>
        <w:top w:val="none" w:sz="0" w:space="0" w:color="auto"/>
        <w:left w:val="none" w:sz="0" w:space="0" w:color="auto"/>
        <w:bottom w:val="none" w:sz="0" w:space="0" w:color="auto"/>
        <w:right w:val="none" w:sz="0" w:space="0" w:color="auto"/>
      </w:divBdr>
    </w:div>
    <w:div w:id="506671091">
      <w:bodyDiv w:val="1"/>
      <w:marLeft w:val="0"/>
      <w:marRight w:val="0"/>
      <w:marTop w:val="0"/>
      <w:marBottom w:val="0"/>
      <w:divBdr>
        <w:top w:val="none" w:sz="0" w:space="0" w:color="auto"/>
        <w:left w:val="none" w:sz="0" w:space="0" w:color="auto"/>
        <w:bottom w:val="none" w:sz="0" w:space="0" w:color="auto"/>
        <w:right w:val="none" w:sz="0" w:space="0" w:color="auto"/>
      </w:divBdr>
    </w:div>
    <w:div w:id="625475914">
      <w:bodyDiv w:val="1"/>
      <w:marLeft w:val="0"/>
      <w:marRight w:val="0"/>
      <w:marTop w:val="0"/>
      <w:marBottom w:val="0"/>
      <w:divBdr>
        <w:top w:val="none" w:sz="0" w:space="0" w:color="auto"/>
        <w:left w:val="none" w:sz="0" w:space="0" w:color="auto"/>
        <w:bottom w:val="none" w:sz="0" w:space="0" w:color="auto"/>
        <w:right w:val="none" w:sz="0" w:space="0" w:color="auto"/>
      </w:divBdr>
    </w:div>
    <w:div w:id="653490579">
      <w:bodyDiv w:val="1"/>
      <w:marLeft w:val="0"/>
      <w:marRight w:val="0"/>
      <w:marTop w:val="0"/>
      <w:marBottom w:val="0"/>
      <w:divBdr>
        <w:top w:val="none" w:sz="0" w:space="0" w:color="auto"/>
        <w:left w:val="none" w:sz="0" w:space="0" w:color="auto"/>
        <w:bottom w:val="none" w:sz="0" w:space="0" w:color="auto"/>
        <w:right w:val="none" w:sz="0" w:space="0" w:color="auto"/>
      </w:divBdr>
    </w:div>
    <w:div w:id="753935561">
      <w:bodyDiv w:val="1"/>
      <w:marLeft w:val="0"/>
      <w:marRight w:val="0"/>
      <w:marTop w:val="0"/>
      <w:marBottom w:val="0"/>
      <w:divBdr>
        <w:top w:val="none" w:sz="0" w:space="0" w:color="auto"/>
        <w:left w:val="none" w:sz="0" w:space="0" w:color="auto"/>
        <w:bottom w:val="none" w:sz="0" w:space="0" w:color="auto"/>
        <w:right w:val="none" w:sz="0" w:space="0" w:color="auto"/>
      </w:divBdr>
    </w:div>
    <w:div w:id="963270032">
      <w:bodyDiv w:val="1"/>
      <w:marLeft w:val="0"/>
      <w:marRight w:val="0"/>
      <w:marTop w:val="0"/>
      <w:marBottom w:val="0"/>
      <w:divBdr>
        <w:top w:val="none" w:sz="0" w:space="0" w:color="auto"/>
        <w:left w:val="none" w:sz="0" w:space="0" w:color="auto"/>
        <w:bottom w:val="none" w:sz="0" w:space="0" w:color="auto"/>
        <w:right w:val="none" w:sz="0" w:space="0" w:color="auto"/>
      </w:divBdr>
    </w:div>
    <w:div w:id="1089733193">
      <w:bodyDiv w:val="1"/>
      <w:marLeft w:val="0"/>
      <w:marRight w:val="0"/>
      <w:marTop w:val="0"/>
      <w:marBottom w:val="0"/>
      <w:divBdr>
        <w:top w:val="none" w:sz="0" w:space="0" w:color="auto"/>
        <w:left w:val="none" w:sz="0" w:space="0" w:color="auto"/>
        <w:bottom w:val="none" w:sz="0" w:space="0" w:color="auto"/>
        <w:right w:val="none" w:sz="0" w:space="0" w:color="auto"/>
      </w:divBdr>
    </w:div>
    <w:div w:id="1579055512">
      <w:bodyDiv w:val="1"/>
      <w:marLeft w:val="0"/>
      <w:marRight w:val="0"/>
      <w:marTop w:val="0"/>
      <w:marBottom w:val="0"/>
      <w:divBdr>
        <w:top w:val="none" w:sz="0" w:space="0" w:color="auto"/>
        <w:left w:val="none" w:sz="0" w:space="0" w:color="auto"/>
        <w:bottom w:val="none" w:sz="0" w:space="0" w:color="auto"/>
        <w:right w:val="none" w:sz="0" w:space="0" w:color="auto"/>
      </w:divBdr>
      <w:divsChild>
        <w:div w:id="618996678">
          <w:marLeft w:val="0"/>
          <w:marRight w:val="0"/>
          <w:marTop w:val="0"/>
          <w:marBottom w:val="0"/>
          <w:divBdr>
            <w:top w:val="none" w:sz="0" w:space="0" w:color="auto"/>
            <w:left w:val="none" w:sz="0" w:space="0" w:color="auto"/>
            <w:bottom w:val="none" w:sz="0" w:space="0" w:color="auto"/>
            <w:right w:val="none" w:sz="0" w:space="0" w:color="auto"/>
          </w:divBdr>
        </w:div>
        <w:div w:id="2126340299">
          <w:marLeft w:val="0"/>
          <w:marRight w:val="0"/>
          <w:marTop w:val="0"/>
          <w:marBottom w:val="0"/>
          <w:divBdr>
            <w:top w:val="none" w:sz="0" w:space="0" w:color="auto"/>
            <w:left w:val="none" w:sz="0" w:space="0" w:color="auto"/>
            <w:bottom w:val="none" w:sz="0" w:space="0" w:color="auto"/>
            <w:right w:val="none" w:sz="0" w:space="0" w:color="auto"/>
          </w:divBdr>
        </w:div>
        <w:div w:id="2121297977">
          <w:marLeft w:val="0"/>
          <w:marRight w:val="0"/>
          <w:marTop w:val="0"/>
          <w:marBottom w:val="0"/>
          <w:divBdr>
            <w:top w:val="none" w:sz="0" w:space="0" w:color="auto"/>
            <w:left w:val="none" w:sz="0" w:space="0" w:color="auto"/>
            <w:bottom w:val="none" w:sz="0" w:space="0" w:color="auto"/>
            <w:right w:val="none" w:sz="0" w:space="0" w:color="auto"/>
          </w:divBdr>
        </w:div>
      </w:divsChild>
    </w:div>
    <w:div w:id="1605260984">
      <w:bodyDiv w:val="1"/>
      <w:marLeft w:val="0"/>
      <w:marRight w:val="0"/>
      <w:marTop w:val="0"/>
      <w:marBottom w:val="0"/>
      <w:divBdr>
        <w:top w:val="none" w:sz="0" w:space="0" w:color="auto"/>
        <w:left w:val="none" w:sz="0" w:space="0" w:color="auto"/>
        <w:bottom w:val="none" w:sz="0" w:space="0" w:color="auto"/>
        <w:right w:val="none" w:sz="0" w:space="0" w:color="auto"/>
      </w:divBdr>
    </w:div>
    <w:div w:id="1621301618">
      <w:bodyDiv w:val="1"/>
      <w:marLeft w:val="0"/>
      <w:marRight w:val="0"/>
      <w:marTop w:val="0"/>
      <w:marBottom w:val="0"/>
      <w:divBdr>
        <w:top w:val="none" w:sz="0" w:space="0" w:color="auto"/>
        <w:left w:val="none" w:sz="0" w:space="0" w:color="auto"/>
        <w:bottom w:val="none" w:sz="0" w:space="0" w:color="auto"/>
        <w:right w:val="none" w:sz="0" w:space="0" w:color="auto"/>
      </w:divBdr>
      <w:divsChild>
        <w:div w:id="1341739523">
          <w:marLeft w:val="0"/>
          <w:marRight w:val="0"/>
          <w:marTop w:val="0"/>
          <w:marBottom w:val="0"/>
          <w:divBdr>
            <w:top w:val="none" w:sz="0" w:space="0" w:color="auto"/>
            <w:left w:val="none" w:sz="0" w:space="0" w:color="auto"/>
            <w:bottom w:val="none" w:sz="0" w:space="0" w:color="auto"/>
            <w:right w:val="none" w:sz="0" w:space="0" w:color="auto"/>
          </w:divBdr>
        </w:div>
        <w:div w:id="1462531498">
          <w:marLeft w:val="0"/>
          <w:marRight w:val="0"/>
          <w:marTop w:val="0"/>
          <w:marBottom w:val="0"/>
          <w:divBdr>
            <w:top w:val="none" w:sz="0" w:space="0" w:color="auto"/>
            <w:left w:val="none" w:sz="0" w:space="0" w:color="auto"/>
            <w:bottom w:val="none" w:sz="0" w:space="0" w:color="auto"/>
            <w:right w:val="none" w:sz="0" w:space="0" w:color="auto"/>
          </w:divBdr>
        </w:div>
        <w:div w:id="769200926">
          <w:marLeft w:val="0"/>
          <w:marRight w:val="0"/>
          <w:marTop w:val="0"/>
          <w:marBottom w:val="0"/>
          <w:divBdr>
            <w:top w:val="none" w:sz="0" w:space="0" w:color="auto"/>
            <w:left w:val="none" w:sz="0" w:space="0" w:color="auto"/>
            <w:bottom w:val="none" w:sz="0" w:space="0" w:color="auto"/>
            <w:right w:val="none" w:sz="0" w:space="0" w:color="auto"/>
          </w:divBdr>
        </w:div>
      </w:divsChild>
    </w:div>
    <w:div w:id="1785537741">
      <w:bodyDiv w:val="1"/>
      <w:marLeft w:val="0"/>
      <w:marRight w:val="0"/>
      <w:marTop w:val="0"/>
      <w:marBottom w:val="0"/>
      <w:divBdr>
        <w:top w:val="none" w:sz="0" w:space="0" w:color="auto"/>
        <w:left w:val="none" w:sz="0" w:space="0" w:color="auto"/>
        <w:bottom w:val="none" w:sz="0" w:space="0" w:color="auto"/>
        <w:right w:val="none" w:sz="0" w:space="0" w:color="auto"/>
      </w:divBdr>
    </w:div>
    <w:div w:id="2082285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orum\Desktop\InterimMaste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9D94B823AB47A44949930F54067247A" ma:contentTypeVersion="0" ma:contentTypeDescription="Create a new document." ma:contentTypeScope="" ma:versionID="92efde4aac3b27d4d62403855d39b6f0">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267CC7-ED1C-434D-84BF-45B097F4CABC}">
  <ds:schemaRefs>
    <ds:schemaRef ds:uri="http://schemas.microsoft.com/office/2006/metadata/properties"/>
  </ds:schemaRefs>
</ds:datastoreItem>
</file>

<file path=customXml/itemProps2.xml><?xml version="1.0" encoding="utf-8"?>
<ds:datastoreItem xmlns:ds="http://schemas.openxmlformats.org/officeDocument/2006/customXml" ds:itemID="{FC58E57E-2B66-40CA-874F-D1C1A3EAEB42}">
  <ds:schemaRefs>
    <ds:schemaRef ds:uri="http://schemas.microsoft.com/sharepoint/v3/contenttype/forms"/>
  </ds:schemaRefs>
</ds:datastoreItem>
</file>

<file path=customXml/itemProps3.xml><?xml version="1.0" encoding="utf-8"?>
<ds:datastoreItem xmlns:ds="http://schemas.openxmlformats.org/officeDocument/2006/customXml" ds:itemID="{E2216092-4DE1-4700-87AD-5E0F296C29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6ABF1EA-4C4D-40C7-A460-37C0D0FA9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InterimMasterTemplate.dotx</Template>
  <TotalTime>1277</TotalTime>
  <Pages>3</Pages>
  <Words>488</Words>
  <Characters>2784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Status Report</vt:lpstr>
    </vt:vector>
  </TitlesOfParts>
  <Company/>
  <LinksUpToDate>false</LinksUpToDate>
  <CharactersWithSpaces>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Report</dc:title>
  <dc:creator>John Padgett</dc:creator>
  <cp:lastModifiedBy>Emily Augustini</cp:lastModifiedBy>
  <cp:revision>5</cp:revision>
  <cp:lastPrinted>2014-03-04T16:13:00Z</cp:lastPrinted>
  <dcterms:created xsi:type="dcterms:W3CDTF">2018-05-30T16:14:00Z</dcterms:created>
  <dcterms:modified xsi:type="dcterms:W3CDTF">2018-05-31T14:55:00Z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0x010100E9D94B823AB47A44949930F54067247A</vt:lpwstr>
  </property>
</Properties>
</file>