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1D4C3" w14:textId="4174C901" w:rsidR="00B909A3" w:rsidRDefault="00F556AD" w:rsidP="00B909A3">
      <w:pPr>
        <w:pStyle w:val="Heading1"/>
        <w:pBdr>
          <w:bottom w:val="single" w:sz="4" w:space="1" w:color="auto"/>
        </w:pBdr>
        <w:tabs>
          <w:tab w:val="left" w:pos="5600"/>
        </w:tabs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Biweekly</w:t>
      </w:r>
      <w:r w:rsidR="00295A31">
        <w:rPr>
          <w:b w:val="0"/>
          <w:i w:val="0"/>
          <w:sz w:val="28"/>
        </w:rPr>
        <w:t xml:space="preserve"> </w:t>
      </w:r>
      <w:r w:rsidR="001305E2">
        <w:rPr>
          <w:b w:val="0"/>
          <w:i w:val="0"/>
          <w:sz w:val="28"/>
        </w:rPr>
        <w:t xml:space="preserve">Status Report to </w:t>
      </w:r>
      <w:r>
        <w:rPr>
          <w:b w:val="0"/>
          <w:i w:val="0"/>
          <w:sz w:val="28"/>
        </w:rPr>
        <w:t>Workgroup</w:t>
      </w:r>
    </w:p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91"/>
        <w:gridCol w:w="8149"/>
      </w:tblGrid>
      <w:tr w:rsidR="00A45471" w14:paraId="379BF6CB" w14:textId="77777777" w:rsidTr="004D6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shd w:val="clear" w:color="auto" w:fill="5080B2"/>
            <w:vAlign w:val="center"/>
          </w:tcPr>
          <w:p w14:paraId="27FC029A" w14:textId="77777777" w:rsidR="00A45471" w:rsidRPr="00B909A3" w:rsidRDefault="00A45471" w:rsidP="004D6426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Project:</w:t>
            </w:r>
          </w:p>
        </w:tc>
        <w:tc>
          <w:tcPr>
            <w:tcW w:w="8298" w:type="dxa"/>
            <w:vAlign w:val="center"/>
          </w:tcPr>
          <w:p w14:paraId="09FC858C" w14:textId="7C1B79CF" w:rsidR="00A45471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CSTE Data Standardization Workgroup</w:t>
            </w:r>
          </w:p>
        </w:tc>
      </w:tr>
    </w:tbl>
    <w:p w14:paraId="7557A6A7" w14:textId="77777777" w:rsidR="00A45471" w:rsidRDefault="00A45471" w:rsidP="00A45471"/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88"/>
        <w:gridCol w:w="8118"/>
      </w:tblGrid>
      <w:tr w:rsidR="00B909A3" w:rsidRPr="003A4727" w14:paraId="7C8E55B6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3EA15DDD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To:</w:t>
            </w:r>
          </w:p>
        </w:tc>
        <w:tc>
          <w:tcPr>
            <w:tcW w:w="8118" w:type="dxa"/>
            <w:vAlign w:val="center"/>
          </w:tcPr>
          <w:p w14:paraId="4F9AB13D" w14:textId="2A343AC0" w:rsidR="00B909A3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Shaily Krishan</w:t>
            </w:r>
            <w:r w:rsidR="00F556AD">
              <w:rPr>
                <w:sz w:val="22"/>
              </w:rPr>
              <w:t xml:space="preserve">, </w:t>
            </w:r>
            <w:r>
              <w:rPr>
                <w:sz w:val="22"/>
              </w:rPr>
              <w:t>Meredith Lichtenstein</w:t>
            </w:r>
            <w:r w:rsidR="00F556AD">
              <w:rPr>
                <w:sz w:val="22"/>
              </w:rPr>
              <w:t>, Shannon Harney, and Molly Crockett</w:t>
            </w:r>
          </w:p>
        </w:tc>
      </w:tr>
      <w:tr w:rsidR="00B909A3" w:rsidRPr="003A4727" w14:paraId="18305F8B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7B1E2D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vAlign w:val="center"/>
          </w:tcPr>
          <w:p w14:paraId="3D419650" w14:textId="77777777" w:rsidR="00B909A3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342CD8E8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12CE213B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CC: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08DD7DB9" w14:textId="0C3EBFEF" w:rsidR="00B909A3" w:rsidRPr="00CF0ADA" w:rsidRDefault="00F556AD" w:rsidP="00106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Workgroup Members</w:t>
            </w:r>
          </w:p>
        </w:tc>
      </w:tr>
      <w:tr w:rsidR="00B909A3" w:rsidRPr="00D72DE3" w14:paraId="430C98BD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78A06B0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452F4F93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56395CFA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554C586F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From: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6CE988FE" w14:textId="263BCFF5" w:rsidR="00B909A3" w:rsidRPr="00CF0ADA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Emily Augustini and Elizabeth Sprouse</w:t>
            </w:r>
          </w:p>
        </w:tc>
      </w:tr>
      <w:tr w:rsidR="00B909A3" w:rsidRPr="00D72DE3" w14:paraId="3592EBB8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1B0C174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24FA68CB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2C8E13E2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6069BF9E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53E8FF11" w14:textId="413C6A85" w:rsidR="00B909A3" w:rsidRPr="00CF0ADA" w:rsidRDefault="00FA4CE7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6</w:t>
            </w:r>
            <w:r w:rsidR="00295A31">
              <w:rPr>
                <w:sz w:val="22"/>
              </w:rPr>
              <w:t>-</w:t>
            </w:r>
            <w:r w:rsidR="00C207CC">
              <w:rPr>
                <w:sz w:val="22"/>
              </w:rPr>
              <w:t>1</w:t>
            </w:r>
            <w:r w:rsidR="009055AB">
              <w:rPr>
                <w:sz w:val="22"/>
              </w:rPr>
              <w:t>5</w:t>
            </w:r>
            <w:r w:rsidR="00295A31">
              <w:rPr>
                <w:sz w:val="22"/>
              </w:rPr>
              <w:t>-18</w:t>
            </w:r>
          </w:p>
        </w:tc>
      </w:tr>
    </w:tbl>
    <w:p w14:paraId="619D7D5F" w14:textId="45CF46B5" w:rsidR="003D3C50" w:rsidRDefault="003D3C50" w:rsidP="00E70BF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E70BFD">
        <w:rPr>
          <w:b w:val="0"/>
          <w:i w:val="0"/>
          <w:sz w:val="28"/>
        </w:rPr>
        <w:t xml:space="preserve">Overall Status </w:t>
      </w:r>
      <w:r w:rsidR="00295A31">
        <w:rPr>
          <w:b w:val="0"/>
          <w:i w:val="0"/>
          <w:sz w:val="28"/>
        </w:rPr>
        <w:t xml:space="preserve">for </w:t>
      </w:r>
      <w:r w:rsidR="00FA4CE7">
        <w:rPr>
          <w:b w:val="0"/>
          <w:i w:val="0"/>
          <w:sz w:val="28"/>
        </w:rPr>
        <w:t>June</w:t>
      </w:r>
      <w:r w:rsidR="002B3AB6">
        <w:rPr>
          <w:b w:val="0"/>
          <w:i w:val="0"/>
          <w:sz w:val="28"/>
        </w:rPr>
        <w:t xml:space="preserve"> </w:t>
      </w:r>
      <w:r w:rsidR="00C207CC">
        <w:rPr>
          <w:b w:val="0"/>
          <w:i w:val="0"/>
          <w:sz w:val="28"/>
        </w:rPr>
        <w:t>1</w:t>
      </w:r>
      <w:r w:rsidR="009055AB">
        <w:rPr>
          <w:b w:val="0"/>
          <w:i w:val="0"/>
          <w:sz w:val="28"/>
        </w:rPr>
        <w:t>5</w:t>
      </w:r>
      <w:r w:rsidR="002B3AB6">
        <w:rPr>
          <w:b w:val="0"/>
          <w:i w:val="0"/>
          <w:sz w:val="28"/>
        </w:rPr>
        <w:t>,</w:t>
      </w:r>
      <w:r w:rsidR="005A757A">
        <w:rPr>
          <w:b w:val="0"/>
          <w:i w:val="0"/>
          <w:sz w:val="28"/>
        </w:rPr>
        <w:t xml:space="preserve"> 201</w:t>
      </w:r>
      <w:r w:rsidR="00FB4A9E">
        <w:rPr>
          <w:b w:val="0"/>
          <w:i w:val="0"/>
          <w:sz w:val="28"/>
        </w:rPr>
        <w:t>8</w:t>
      </w:r>
    </w:p>
    <w:tbl>
      <w:tblPr>
        <w:tblStyle w:val="LightList-Accent11"/>
        <w:tblW w:w="9846" w:type="dxa"/>
        <w:shd w:val="clear" w:color="auto" w:fill="4F81BD" w:themeFill="accent1"/>
        <w:tblLook w:val="04A0" w:firstRow="1" w:lastRow="0" w:firstColumn="1" w:lastColumn="0" w:noHBand="0" w:noVBand="1"/>
      </w:tblPr>
      <w:tblGrid>
        <w:gridCol w:w="1548"/>
        <w:gridCol w:w="8298"/>
      </w:tblGrid>
      <w:tr w:rsidR="00C62967" w:rsidRPr="003A4727" w14:paraId="6984438A" w14:textId="77777777" w:rsidTr="00A12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14:paraId="71DF8F28" w14:textId="77777777" w:rsidR="009F48A2" w:rsidRDefault="00D72DE3" w:rsidP="003B52AF">
            <w:pPr>
              <w:rPr>
                <w:sz w:val="22"/>
              </w:rPr>
            </w:pPr>
            <w:r>
              <w:rPr>
                <w:sz w:val="22"/>
              </w:rPr>
              <w:t>St</w:t>
            </w:r>
            <w:r w:rsidR="002D5B00">
              <w:rPr>
                <w:sz w:val="22"/>
              </w:rPr>
              <w:t>atus</w:t>
            </w:r>
          </w:p>
        </w:tc>
        <w:tc>
          <w:tcPr>
            <w:tcW w:w="8298" w:type="dxa"/>
            <w:tcBorders>
              <w:top w:val="single" w:sz="8" w:space="0" w:color="4F81BD" w:themeColor="accent1"/>
            </w:tcBorders>
          </w:tcPr>
          <w:p w14:paraId="2883F615" w14:textId="77777777" w:rsidR="009F48A2" w:rsidRDefault="002D5B00" w:rsidP="003B52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Comments</w:t>
            </w:r>
          </w:p>
        </w:tc>
      </w:tr>
      <w:tr w:rsidR="00C62967" w:rsidRPr="00D72DE3" w14:paraId="038C68CA" w14:textId="77777777" w:rsidTr="00A64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FFFFFF" w:themeFill="background1"/>
            <w:vAlign w:val="center"/>
          </w:tcPr>
          <w:p w14:paraId="12200304" w14:textId="0F0C8FFF" w:rsidR="002F5F1B" w:rsidRPr="00952DA9" w:rsidRDefault="004F41A6" w:rsidP="00A643BA">
            <w:pPr>
              <w:rPr>
                <w:color w:val="00B050"/>
                <w:sz w:val="22"/>
              </w:rPr>
            </w:pPr>
            <w:r w:rsidRPr="004F41A6">
              <w:rPr>
                <w:color w:val="00B050"/>
                <w:sz w:val="22"/>
              </w:rPr>
              <w:t>On Track</w:t>
            </w:r>
          </w:p>
        </w:tc>
        <w:tc>
          <w:tcPr>
            <w:tcW w:w="8298" w:type="dxa"/>
            <w:shd w:val="clear" w:color="auto" w:fill="FFFFFF" w:themeFill="background1"/>
            <w:vAlign w:val="center"/>
          </w:tcPr>
          <w:p w14:paraId="712069EC" w14:textId="3BD87827" w:rsidR="00CF0ADA" w:rsidRPr="004F41A6" w:rsidRDefault="00145F45" w:rsidP="00A64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On track </w:t>
            </w:r>
          </w:p>
        </w:tc>
      </w:tr>
    </w:tbl>
    <w:p w14:paraId="3C9CD025" w14:textId="77777777" w:rsidR="00DD75E7" w:rsidRDefault="00A45471" w:rsidP="00DD75E7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A45471">
        <w:rPr>
          <w:b w:val="0"/>
          <w:i w:val="0"/>
          <w:sz w:val="28"/>
        </w:rPr>
        <w:t xml:space="preserve">Activities Performed </w:t>
      </w:r>
      <w:r>
        <w:rPr>
          <w:b w:val="0"/>
          <w:i w:val="0"/>
          <w:sz w:val="28"/>
        </w:rPr>
        <w:t>a</w:t>
      </w:r>
      <w:r w:rsidRPr="00A45471">
        <w:rPr>
          <w:b w:val="0"/>
          <w:i w:val="0"/>
          <w:sz w:val="28"/>
        </w:rPr>
        <w:t>nd Accomplishments</w:t>
      </w:r>
      <w:r>
        <w:rPr>
          <w:b w:val="0"/>
          <w:i w:val="0"/>
          <w:sz w:val="28"/>
        </w:rPr>
        <w:t xml:space="preserve"> This Period</w:t>
      </w:r>
      <w:r w:rsidRPr="00E70BFD">
        <w:rPr>
          <w:b w:val="0"/>
          <w:i w:val="0"/>
          <w:sz w:val="28"/>
        </w:rPr>
        <w:t xml:space="preserve"> </w:t>
      </w:r>
    </w:p>
    <w:p w14:paraId="76A5E643" w14:textId="0E9AC302" w:rsidR="00C95BA2" w:rsidRDefault="009055AB" w:rsidP="00514E8F">
      <w:pPr>
        <w:spacing w:after="0" w:line="240" w:lineRule="auto"/>
        <w:rPr>
          <w:sz w:val="22"/>
        </w:rPr>
      </w:pPr>
      <w:r>
        <w:rPr>
          <w:sz w:val="22"/>
        </w:rPr>
        <w:t>During this reporting period</w:t>
      </w:r>
      <w:r w:rsidR="00596744">
        <w:rPr>
          <w:sz w:val="22"/>
        </w:rPr>
        <w:t>,</w:t>
      </w:r>
      <w:r>
        <w:rPr>
          <w:sz w:val="22"/>
        </w:rPr>
        <w:t xml:space="preserve"> the</w:t>
      </w:r>
      <w:r w:rsidR="00D807A9">
        <w:rPr>
          <w:sz w:val="22"/>
        </w:rPr>
        <w:t xml:space="preserve"> </w:t>
      </w:r>
      <w:r w:rsidR="000C01B5">
        <w:rPr>
          <w:sz w:val="22"/>
        </w:rPr>
        <w:t xml:space="preserve">CSTE </w:t>
      </w:r>
      <w:r w:rsidR="007457C7" w:rsidRPr="007457C7">
        <w:rPr>
          <w:sz w:val="22"/>
        </w:rPr>
        <w:t>Data Standardization Workgroup</w:t>
      </w:r>
      <w:r w:rsidR="000C01B5">
        <w:rPr>
          <w:sz w:val="22"/>
        </w:rPr>
        <w:t xml:space="preserve"> </w:t>
      </w:r>
      <w:r w:rsidR="00D807A9">
        <w:rPr>
          <w:sz w:val="22"/>
        </w:rPr>
        <w:t xml:space="preserve">leadership </w:t>
      </w:r>
      <w:r w:rsidR="00596744">
        <w:rPr>
          <w:sz w:val="22"/>
        </w:rPr>
        <w:t>prepared</w:t>
      </w:r>
      <w:r w:rsidR="00D807A9">
        <w:rPr>
          <w:sz w:val="22"/>
        </w:rPr>
        <w:t xml:space="preserve"> for the CSTE Annual Conference. A workgroup update was presented at the Surveillance/Informatics Sunday Workshop, and a discussion was held with the group present at the workshop. This conversation will be addressed in-depth on the next workgroup call, but</w:t>
      </w:r>
      <w:r w:rsidR="007457C7" w:rsidRPr="007457C7">
        <w:rPr>
          <w:sz w:val="22"/>
        </w:rPr>
        <w:t xml:space="preserve"> </w:t>
      </w:r>
      <w:r w:rsidR="00D807A9">
        <w:rPr>
          <w:sz w:val="22"/>
        </w:rPr>
        <w:t>b</w:t>
      </w:r>
      <w:r w:rsidR="000C01B5">
        <w:rPr>
          <w:sz w:val="22"/>
        </w:rPr>
        <w:t xml:space="preserve">elow is a summary of the </w:t>
      </w:r>
      <w:r w:rsidR="00D807A9">
        <w:rPr>
          <w:sz w:val="22"/>
        </w:rPr>
        <w:t>presentation and discussion</w:t>
      </w:r>
      <w:r w:rsidR="007457C7" w:rsidRPr="007457C7">
        <w:rPr>
          <w:sz w:val="22"/>
        </w:rPr>
        <w:t>:</w:t>
      </w:r>
    </w:p>
    <w:p w14:paraId="137F2C0F" w14:textId="77777777" w:rsidR="00514E8F" w:rsidRDefault="00514E8F" w:rsidP="00514E8F">
      <w:pPr>
        <w:spacing w:after="0" w:line="240" w:lineRule="auto"/>
        <w:rPr>
          <w:sz w:val="22"/>
        </w:rPr>
      </w:pPr>
    </w:p>
    <w:p w14:paraId="5A9A0324" w14:textId="0C637FCD" w:rsidR="00036334" w:rsidRDefault="00D807A9" w:rsidP="00036334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The co-chairs presented on:</w:t>
      </w:r>
    </w:p>
    <w:p w14:paraId="602AA0B4" w14:textId="6B0AEBED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Workgroup </w:t>
      </w:r>
      <w:r w:rsidR="00C014BA">
        <w:rPr>
          <w:sz w:val="22"/>
        </w:rPr>
        <w:t>charge</w:t>
      </w:r>
      <w:r>
        <w:rPr>
          <w:sz w:val="22"/>
        </w:rPr>
        <w:t xml:space="preserve"> and mission</w:t>
      </w:r>
    </w:p>
    <w:p w14:paraId="3D4302AF" w14:textId="722A9A4C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Consensus </w:t>
      </w:r>
      <w:r w:rsidR="00C014BA">
        <w:rPr>
          <w:sz w:val="22"/>
        </w:rPr>
        <w:t>framework</w:t>
      </w:r>
    </w:p>
    <w:p w14:paraId="2D565A42" w14:textId="76155DE8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Collaboration tools</w:t>
      </w:r>
    </w:p>
    <w:p w14:paraId="2CC0762F" w14:textId="6237DCE5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Long</w:t>
      </w:r>
      <w:r w:rsidR="00596744">
        <w:rPr>
          <w:sz w:val="22"/>
        </w:rPr>
        <w:t>-</w:t>
      </w:r>
      <w:r>
        <w:rPr>
          <w:sz w:val="22"/>
        </w:rPr>
        <w:t>term roadmap survey</w:t>
      </w:r>
    </w:p>
    <w:p w14:paraId="71089966" w14:textId="1B734F50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Date of Illness Onset progress and proposed definition</w:t>
      </w:r>
    </w:p>
    <w:p w14:paraId="31B68389" w14:textId="548071E7" w:rsidR="00D807A9" w:rsidRDefault="00D807A9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Diagnosis Date progress</w:t>
      </w:r>
    </w:p>
    <w:p w14:paraId="5E9E8B93" w14:textId="2C44C59B" w:rsidR="00C014BA" w:rsidRDefault="00C014BA" w:rsidP="00D807A9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Lessons Learned</w:t>
      </w:r>
    </w:p>
    <w:p w14:paraId="59DD7D64" w14:textId="37DFA413" w:rsidR="001122CF" w:rsidRDefault="00C014BA" w:rsidP="00390985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Topics broached in discussion:</w:t>
      </w:r>
    </w:p>
    <w:p w14:paraId="7D3D41D6" w14:textId="79E28B1D" w:rsidR="00C014BA" w:rsidRDefault="00C014BA" w:rsidP="00C014B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lastRenderedPageBreak/>
        <w:t>Next steps for the workgroup, including data elements and reporting processes</w:t>
      </w:r>
    </w:p>
    <w:p w14:paraId="02FFD066" w14:textId="7DEF7F6D" w:rsidR="00C014BA" w:rsidRDefault="00C014BA" w:rsidP="00C014B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What level of granularity is valuable in the definitions</w:t>
      </w:r>
    </w:p>
    <w:p w14:paraId="0B8473FB" w14:textId="16411179" w:rsidR="00B03594" w:rsidRPr="00C014BA" w:rsidRDefault="00C014BA" w:rsidP="00C014BA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Thoughts on the consensus framework</w:t>
      </w:r>
    </w:p>
    <w:p w14:paraId="139BAD25" w14:textId="77777777" w:rsidR="00FA4CE7" w:rsidRDefault="00FA4CE7" w:rsidP="00FA4CE7">
      <w:pPr>
        <w:spacing w:after="0" w:line="240" w:lineRule="auto"/>
        <w:rPr>
          <w:sz w:val="22"/>
        </w:rPr>
      </w:pPr>
    </w:p>
    <w:p w14:paraId="06E9657D" w14:textId="14222DBD" w:rsidR="00FA4CE7" w:rsidRPr="00680821" w:rsidRDefault="00C014BA" w:rsidP="00FA4CE7">
      <w:pPr>
        <w:spacing w:after="0" w:line="240" w:lineRule="auto"/>
        <w:rPr>
          <w:sz w:val="22"/>
        </w:rPr>
      </w:pPr>
      <w:r>
        <w:rPr>
          <w:sz w:val="22"/>
        </w:rPr>
        <w:t>In addition, during the last reporting period</w:t>
      </w:r>
      <w:r w:rsidR="00596744">
        <w:rPr>
          <w:sz w:val="22"/>
        </w:rPr>
        <w:t>,</w:t>
      </w:r>
      <w:r w:rsidR="00FA4CE7">
        <w:rPr>
          <w:sz w:val="22"/>
        </w:rPr>
        <w:t xml:space="preserve"> we distributed the long-term roadmap survey to workgroup members. This survey </w:t>
      </w:r>
      <w:r>
        <w:rPr>
          <w:sz w:val="22"/>
        </w:rPr>
        <w:t>allowed</w:t>
      </w:r>
      <w:r w:rsidR="00FA4CE7">
        <w:rPr>
          <w:sz w:val="22"/>
        </w:rPr>
        <w:t xml:space="preserve"> members to provide feedback on the consensus process and future directions for the workgroup. </w:t>
      </w:r>
      <w:r w:rsidR="00596744">
        <w:rPr>
          <w:sz w:val="22"/>
        </w:rPr>
        <w:t xml:space="preserve">Responses will be discussed </w:t>
      </w:r>
      <w:r>
        <w:rPr>
          <w:sz w:val="22"/>
        </w:rPr>
        <w:t>on a future call.</w:t>
      </w:r>
    </w:p>
    <w:p w14:paraId="37120C1B" w14:textId="290D9FDC" w:rsidR="006B096D" w:rsidRDefault="006B096D" w:rsidP="006B096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Status of Data Elements under Discussion</w:t>
      </w:r>
      <w:r w:rsidRPr="00E70BFD">
        <w:rPr>
          <w:b w:val="0"/>
          <w:i w:val="0"/>
          <w:sz w:val="28"/>
        </w:rPr>
        <w:t xml:space="preserve"> </w:t>
      </w:r>
    </w:p>
    <w:tbl>
      <w:tblPr>
        <w:tblStyle w:val="TableGrid"/>
        <w:tblW w:w="9824" w:type="dxa"/>
        <w:tblLayout w:type="fixed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  <w:gridCol w:w="1228"/>
        <w:gridCol w:w="1228"/>
      </w:tblGrid>
      <w:tr w:rsidR="00642CE6" w14:paraId="27F52317" w14:textId="77777777" w:rsidTr="00642CE6">
        <w:trPr>
          <w:trHeight w:val="959"/>
        </w:trPr>
        <w:tc>
          <w:tcPr>
            <w:tcW w:w="1228" w:type="dxa"/>
            <w:tcBorders>
              <w:right w:val="single" w:sz="12" w:space="0" w:color="auto"/>
            </w:tcBorders>
          </w:tcPr>
          <w:p w14:paraId="4D770D4C" w14:textId="77777777" w:rsidR="00642CE6" w:rsidRDefault="00642CE6" w:rsidP="00642CE6">
            <w:pPr>
              <w:jc w:val="center"/>
              <w:rPr>
                <w:b/>
                <w:sz w:val="18"/>
                <w:szCs w:val="18"/>
              </w:rPr>
            </w:pPr>
          </w:p>
          <w:p w14:paraId="0C828AF8" w14:textId="3DD91E95" w:rsidR="006B096D" w:rsidRPr="006B096D" w:rsidRDefault="006B096D" w:rsidP="00642CE6">
            <w:pPr>
              <w:jc w:val="center"/>
              <w:rPr>
                <w:b/>
                <w:sz w:val="18"/>
                <w:szCs w:val="18"/>
              </w:rPr>
            </w:pPr>
            <w:r w:rsidRPr="006B096D">
              <w:rPr>
                <w:b/>
                <w:sz w:val="18"/>
                <w:szCs w:val="18"/>
              </w:rPr>
              <w:t>Data Element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0719FDB3" w14:textId="6B460E4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Solicit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 xml:space="preserve">nitial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>nput</w:t>
            </w:r>
          </w:p>
        </w:tc>
        <w:tc>
          <w:tcPr>
            <w:tcW w:w="1228" w:type="dxa"/>
          </w:tcPr>
          <w:p w14:paraId="0B2678F3" w14:textId="5CBE00D9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Discussion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5DFAA93D" w14:textId="13BB3D51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Distribute S</w:t>
            </w:r>
            <w:r w:rsidR="006B096D" w:rsidRPr="006B096D">
              <w:rPr>
                <w:sz w:val="18"/>
                <w:szCs w:val="18"/>
              </w:rPr>
              <w:t xml:space="preserve">ample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34A98467" w14:textId="77777777" w:rsidR="00642CE6" w:rsidRDefault="00642CE6" w:rsidP="00642CE6">
            <w:pPr>
              <w:jc w:val="center"/>
              <w:rPr>
                <w:sz w:val="18"/>
                <w:szCs w:val="18"/>
              </w:rPr>
            </w:pPr>
          </w:p>
          <w:p w14:paraId="743B7461" w14:textId="50FA7D6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Vot</w:t>
            </w:r>
            <w:r w:rsidR="00642CE6">
              <w:rPr>
                <w:sz w:val="18"/>
                <w:szCs w:val="18"/>
              </w:rPr>
              <w:t>e</w:t>
            </w:r>
            <w:r w:rsidRPr="006B096D">
              <w:rPr>
                <w:sz w:val="18"/>
                <w:szCs w:val="18"/>
              </w:rPr>
              <w:t xml:space="preserve"> on </w:t>
            </w:r>
            <w:r w:rsidR="00642CE6">
              <w:rPr>
                <w:sz w:val="18"/>
                <w:szCs w:val="18"/>
              </w:rPr>
              <w:t>D</w:t>
            </w:r>
            <w:r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27ECAAAC" w14:textId="11C306FB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Discus</w:t>
            </w:r>
            <w:r w:rsidR="00642CE6">
              <w:rPr>
                <w:sz w:val="18"/>
                <w:szCs w:val="18"/>
              </w:rPr>
              <w:t>s R</w:t>
            </w:r>
            <w:r w:rsidRPr="006B096D">
              <w:rPr>
                <w:sz w:val="18"/>
                <w:szCs w:val="18"/>
              </w:rPr>
              <w:t xml:space="preserve">esults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3D5C3EA8" w14:textId="1EF603E5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C</w:t>
            </w:r>
            <w:r w:rsidR="006B096D" w:rsidRPr="006B096D">
              <w:rPr>
                <w:sz w:val="18"/>
                <w:szCs w:val="18"/>
              </w:rPr>
              <w:t xml:space="preserve">onsensus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</w:t>
            </w:r>
          </w:p>
        </w:tc>
        <w:tc>
          <w:tcPr>
            <w:tcW w:w="1228" w:type="dxa"/>
          </w:tcPr>
          <w:p w14:paraId="16DC9963" w14:textId="66492ECB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 D</w:t>
            </w:r>
            <w:r w:rsidR="006B096D" w:rsidRPr="006B096D">
              <w:rPr>
                <w:sz w:val="18"/>
                <w:szCs w:val="18"/>
              </w:rPr>
              <w:t>efinition</w:t>
            </w:r>
            <w:r>
              <w:rPr>
                <w:sz w:val="18"/>
                <w:szCs w:val="18"/>
              </w:rPr>
              <w:t xml:space="preserve"> </w:t>
            </w:r>
            <w:r w:rsidR="006B096D" w:rsidRPr="006B096D">
              <w:rPr>
                <w:sz w:val="18"/>
                <w:szCs w:val="18"/>
              </w:rPr>
              <w:t>to CSTE</w:t>
            </w:r>
          </w:p>
        </w:tc>
      </w:tr>
      <w:tr w:rsidR="00642CE6" w14:paraId="095A0B9C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024FDEB5" w14:textId="21082B1C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Date of Illness Onset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700E1E9B" w14:textId="021CD1A5" w:rsidR="006B096D" w:rsidRDefault="00642CE6" w:rsidP="006B096D">
            <w:pPr>
              <w:rPr>
                <w:sz w:val="32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1C189D" wp14:editId="662391C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56A8C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1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95pt;margin-top:4.15pt;width:32.2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" filled="f" stroked="f">
                      <v:textbox>
                        <w:txbxContent>
                          <w:p w14:paraId="5E556A8C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1F85D1" w14:textId="48555530" w:rsidR="006B096D" w:rsidRPr="006B096D" w:rsidRDefault="006B096D" w:rsidP="006B09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D5D8861" w14:textId="299EF8C9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6088A7" wp14:editId="6849F5BA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8D66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88A7" id="_x0000_s1027" type="#_x0000_t202" style="position:absolute;margin-left:9.55pt;margin-top:4.15pt;width:32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ZjCgIAAPgDAAAOAAAAZHJzL2Uyb0RvYy54bWysU9tuGyEQfa/Uf0C817vee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" filled="f" stroked="f">
                      <v:textbox>
                        <w:txbxContent>
                          <w:p w14:paraId="00428D66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1845DFD6" w14:textId="52BAEE0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47A5EAC" wp14:editId="21DA9385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57150</wp:posOffset>
                      </wp:positionV>
                      <wp:extent cx="409575" cy="35242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4201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A5EAC" id="Text Box 1" o:spid="_x0000_s1028" type="#_x0000_t202" style="position:absolute;margin-left:7.3pt;margin-top:4.5pt;width:32.25pt;height:2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" filled="f" stroked="f">
                      <v:textbox>
                        <w:txbxContent>
                          <w:p w14:paraId="03C4201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BA8CC1D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5AB574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9409B2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7E8D2F3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36BC053F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5E7C080F" w14:textId="7694F55E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Diagnosis Date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574DFD9E" w14:textId="65A73226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340D71A" wp14:editId="3FD10B5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45720</wp:posOffset>
                      </wp:positionV>
                      <wp:extent cx="409575" cy="35242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A7177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D71A" id="_x0000_s1029" type="#_x0000_t202" style="position:absolute;margin-left:9.95pt;margin-top:3.6pt;width:32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" filled="f" stroked="f">
                      <v:textbox>
                        <w:txbxContent>
                          <w:p w14:paraId="641A7177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66076BE4" w14:textId="5A3BB66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BA0BB4B" wp14:editId="24F226CF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50800</wp:posOffset>
                      </wp:positionV>
                      <wp:extent cx="409575" cy="352425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BBEF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0BB4B" id="_x0000_s1030" type="#_x0000_t202" style="position:absolute;margin-left:10.45pt;margin-top:4pt;width:32.25pt;height:2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" filled="f" stroked="f">
                      <v:textbox>
                        <w:txbxContent>
                          <w:p w14:paraId="27DBBEF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5C2ED5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6217B81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2FEE90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83EB019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7F680E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626343F9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662207DE" w14:textId="21176DB9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First Reported to PHD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4294C284" w14:textId="37AB68D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5FF706E3" w14:textId="65A54F7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2D01081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315D6C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7DCF5FF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2D5F47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510D90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</w:tbl>
    <w:p w14:paraId="58408748" w14:textId="3F638950" w:rsidR="006B096D" w:rsidRPr="0014724A" w:rsidRDefault="006B096D" w:rsidP="00175BB2">
      <w:pPr>
        <w:spacing w:after="0" w:line="240" w:lineRule="auto"/>
        <w:rPr>
          <w:sz w:val="22"/>
        </w:rPr>
      </w:pPr>
    </w:p>
    <w:p w14:paraId="620CC942" w14:textId="20AE118B" w:rsidR="00A45471" w:rsidRDefault="006C752C" w:rsidP="00A45471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Act</w:t>
      </w:r>
      <w:r w:rsidR="003517BA">
        <w:rPr>
          <w:b w:val="0"/>
          <w:i w:val="0"/>
          <w:sz w:val="28"/>
        </w:rPr>
        <w:t>i</w:t>
      </w:r>
      <w:r>
        <w:rPr>
          <w:b w:val="0"/>
          <w:i w:val="0"/>
          <w:sz w:val="28"/>
        </w:rPr>
        <w:t>v</w:t>
      </w:r>
      <w:r w:rsidR="00A45471" w:rsidRPr="00A45471">
        <w:rPr>
          <w:b w:val="0"/>
          <w:i w:val="0"/>
          <w:sz w:val="28"/>
        </w:rPr>
        <w:t>ities Planned For The Next Reporting Period</w:t>
      </w:r>
      <w:r w:rsidR="00A45471" w:rsidRPr="00E70BFD">
        <w:rPr>
          <w:b w:val="0"/>
          <w:i w:val="0"/>
          <w:sz w:val="28"/>
        </w:rPr>
        <w:t xml:space="preserve"> </w:t>
      </w:r>
    </w:p>
    <w:p w14:paraId="21CB36C8" w14:textId="1FC0DC32" w:rsidR="00F44120" w:rsidRPr="00F44120" w:rsidRDefault="003517BA" w:rsidP="007256DC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Lon</w:t>
      </w:r>
      <w:r w:rsidR="00F44120" w:rsidRPr="00F44120">
        <w:rPr>
          <w:b/>
          <w:sz w:val="22"/>
        </w:rPr>
        <w:t>g-term roadmap assessment</w:t>
      </w:r>
      <w:r w:rsidRPr="00F44120">
        <w:rPr>
          <w:b/>
          <w:sz w:val="22"/>
        </w:rPr>
        <w:t>:</w:t>
      </w:r>
      <w:r w:rsidRPr="003517BA">
        <w:rPr>
          <w:sz w:val="22"/>
        </w:rPr>
        <w:t xml:space="preserve"> </w:t>
      </w:r>
      <w:r w:rsidR="00806459">
        <w:rPr>
          <w:sz w:val="22"/>
        </w:rPr>
        <w:t xml:space="preserve">The survey was distributed to members. The co-chairs, JMC and CSTE will </w:t>
      </w:r>
      <w:bookmarkStart w:id="0" w:name="_GoBack"/>
      <w:r w:rsidR="00596744">
        <w:rPr>
          <w:sz w:val="22"/>
        </w:rPr>
        <w:t>discuss</w:t>
      </w:r>
      <w:bookmarkEnd w:id="0"/>
      <w:r w:rsidR="00806459">
        <w:rPr>
          <w:sz w:val="22"/>
        </w:rPr>
        <w:t xml:space="preserve"> the results </w:t>
      </w:r>
      <w:r w:rsidR="00C014BA">
        <w:rPr>
          <w:sz w:val="22"/>
        </w:rPr>
        <w:t>on a future workgroup call.</w:t>
      </w:r>
    </w:p>
    <w:p w14:paraId="66BDB2F9" w14:textId="0F9466E8" w:rsidR="00C014BA" w:rsidRPr="00C014BA" w:rsidRDefault="009055AB" w:rsidP="00C014BA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Date of Illnes Onset and Diagnosis Date</w:t>
      </w:r>
      <w:r w:rsidR="00EE78FA">
        <w:rPr>
          <w:b/>
          <w:sz w:val="22"/>
        </w:rPr>
        <w:t>:</w:t>
      </w:r>
      <w:r>
        <w:rPr>
          <w:b/>
          <w:sz w:val="22"/>
        </w:rPr>
        <w:t xml:space="preserve"> </w:t>
      </w:r>
      <w:r>
        <w:rPr>
          <w:sz w:val="22"/>
        </w:rPr>
        <w:t>The group will continue discussion of the Date of Illness Onset proposed definition and Diagnosis Date.</w:t>
      </w:r>
      <w:r w:rsidR="00EE78FA">
        <w:rPr>
          <w:b/>
          <w:sz w:val="22"/>
        </w:rPr>
        <w:t xml:space="preserve"> </w:t>
      </w:r>
    </w:p>
    <w:sectPr w:rsidR="00C014BA" w:rsidRPr="00C014BA" w:rsidSect="00E75199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794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E8C7E" w14:textId="77777777" w:rsidR="00A53CEE" w:rsidRDefault="00A53CEE" w:rsidP="00957C27">
      <w:pPr>
        <w:spacing w:after="0" w:line="240" w:lineRule="auto"/>
      </w:pPr>
      <w:r>
        <w:separator/>
      </w:r>
    </w:p>
  </w:endnote>
  <w:endnote w:type="continuationSeparator" w:id="0">
    <w:p w14:paraId="597CDA8F" w14:textId="77777777" w:rsidR="00A53CEE" w:rsidRDefault="00A53CEE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F6E2" w14:textId="77777777" w:rsidR="004D6426" w:rsidRPr="00D53857" w:rsidRDefault="004D6426" w:rsidP="00D53857">
    <w:pPr>
      <w:pStyle w:val="Footer"/>
      <w:ind w:left="-57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1ADFB" w14:textId="77777777" w:rsidR="00A53CEE" w:rsidRDefault="00A53CEE" w:rsidP="00957C27">
      <w:pPr>
        <w:spacing w:after="0" w:line="240" w:lineRule="auto"/>
      </w:pPr>
      <w:r>
        <w:separator/>
      </w:r>
    </w:p>
  </w:footnote>
  <w:footnote w:type="continuationSeparator" w:id="0">
    <w:p w14:paraId="757BE5DA" w14:textId="77777777" w:rsidR="00A53CEE" w:rsidRDefault="00A53CEE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8BDC" w14:textId="77777777" w:rsidR="004D6426" w:rsidRDefault="00A53CEE">
    <w:pPr>
      <w:pStyle w:val="Header"/>
    </w:pPr>
    <w:r>
      <w:rPr>
        <w:noProof/>
      </w:rPr>
      <w:pict w14:anchorId="79F2D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D830" w14:textId="77777777" w:rsidR="004D6426" w:rsidRDefault="004D6426">
    <w:pPr>
      <w:pStyle w:val="Header"/>
    </w:pPr>
  </w:p>
  <w:sdt>
    <w:sdtPr>
      <w:id w:val="-2048525405"/>
      <w:docPartObj>
        <w:docPartGallery w:val="Page Numbers (Top of Page)"/>
        <w:docPartUnique/>
      </w:docPartObj>
    </w:sdtPr>
    <w:sdtEndPr/>
    <w:sdtContent>
      <w:p w14:paraId="6A505F02" w14:textId="7140EDBB" w:rsidR="004D6426" w:rsidRPr="00E75199" w:rsidRDefault="004D6426" w:rsidP="00E75199">
        <w:pPr>
          <w:pStyle w:val="Header"/>
          <w:ind w:right="-1008"/>
          <w:rPr>
            <w:i/>
            <w:color w:val="19536E"/>
            <w:sz w:val="28"/>
            <w:szCs w:val="28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ab/>
        </w:r>
        <w:r>
          <w:rPr>
            <w:b/>
            <w:bCs/>
            <w:sz w:val="24"/>
            <w:szCs w:val="24"/>
          </w:rPr>
          <w:tab/>
        </w:r>
        <w:r w:rsidRPr="002D246A">
          <w:rPr>
            <w:i/>
            <w:color w:val="19536E"/>
            <w:sz w:val="28"/>
            <w:szCs w:val="28"/>
          </w:rPr>
          <w:t xml:space="preserve">Project </w:t>
        </w:r>
        <w:r>
          <w:rPr>
            <w:i/>
            <w:color w:val="19536E"/>
            <w:sz w:val="28"/>
            <w:szCs w:val="28"/>
          </w:rPr>
          <w:t>Status Report</w:t>
        </w:r>
      </w:p>
    </w:sdtContent>
  </w:sdt>
  <w:p w14:paraId="2859CB10" w14:textId="77777777" w:rsidR="004D6426" w:rsidRPr="002D246A" w:rsidRDefault="004D6426" w:rsidP="00E75199">
    <w:pPr>
      <w:pStyle w:val="Header"/>
      <w:ind w:right="-1008"/>
      <w:rPr>
        <w:i/>
        <w:color w:val="19536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9D8F" w14:textId="4168FB98" w:rsidR="004D6426" w:rsidRDefault="004D6426" w:rsidP="002E2E93">
    <w:pPr>
      <w:pStyle w:val="Header"/>
      <w:ind w:left="-1354" w:right="-1008"/>
    </w:pPr>
    <w:r>
      <w:rPr>
        <w:noProof/>
      </w:rPr>
      <w:br/>
      <w:t xml:space="preserve">                 </w:t>
    </w:r>
    <w:r>
      <w:rPr>
        <w:noProof/>
      </w:rPr>
      <w:drawing>
        <wp:inline distT="0" distB="0" distL="0" distR="0" wp14:anchorId="308402DA" wp14:editId="528AEE34">
          <wp:extent cx="1860550" cy="621189"/>
          <wp:effectExtent l="0" t="0" r="635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TE_pla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3661" cy="635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68D"/>
    <w:multiLevelType w:val="hybridMultilevel"/>
    <w:tmpl w:val="F7843842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34645D"/>
    <w:multiLevelType w:val="hybridMultilevel"/>
    <w:tmpl w:val="33B04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86606"/>
    <w:multiLevelType w:val="hybridMultilevel"/>
    <w:tmpl w:val="60E6C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694E6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12B02"/>
    <w:multiLevelType w:val="multilevel"/>
    <w:tmpl w:val="2DB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776B2"/>
    <w:multiLevelType w:val="hybridMultilevel"/>
    <w:tmpl w:val="DB5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06BEE"/>
    <w:multiLevelType w:val="hybridMultilevel"/>
    <w:tmpl w:val="B3741AE4"/>
    <w:lvl w:ilvl="0" w:tplc="ED94C4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7906B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72897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AB611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3C8A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AD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C060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CA63B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47E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46D108D2"/>
    <w:multiLevelType w:val="multilevel"/>
    <w:tmpl w:val="1418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8955E8"/>
    <w:multiLevelType w:val="hybridMultilevel"/>
    <w:tmpl w:val="E126F380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0"/>
  </w:num>
  <w:num w:numId="4">
    <w:abstractNumId w:val="18"/>
  </w:num>
  <w:num w:numId="5">
    <w:abstractNumId w:val="10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12"/>
  </w:num>
  <w:num w:numId="11">
    <w:abstractNumId w:val="17"/>
  </w:num>
  <w:num w:numId="12">
    <w:abstractNumId w:val="8"/>
  </w:num>
  <w:num w:numId="13">
    <w:abstractNumId w:val="13"/>
  </w:num>
  <w:num w:numId="14">
    <w:abstractNumId w:val="19"/>
  </w:num>
  <w:num w:numId="15">
    <w:abstractNumId w:val="6"/>
  </w:num>
  <w:num w:numId="16">
    <w:abstractNumId w:val="7"/>
  </w:num>
  <w:num w:numId="17">
    <w:abstractNumId w:val="16"/>
  </w:num>
  <w:num w:numId="18">
    <w:abstractNumId w:val="0"/>
  </w:num>
  <w:num w:numId="19">
    <w:abstractNumId w:val="15"/>
  </w:num>
  <w:num w:numId="20">
    <w:abstractNumId w:val="11"/>
  </w:num>
  <w:num w:numId="21">
    <w:abstractNumId w:val="1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attachedTemplate r:id="rId1"/>
  <w:trackRevisions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75"/>
    <w:rsid w:val="00001565"/>
    <w:rsid w:val="00002C5E"/>
    <w:rsid w:val="00002FB7"/>
    <w:rsid w:val="00004F67"/>
    <w:rsid w:val="000067F6"/>
    <w:rsid w:val="00006C89"/>
    <w:rsid w:val="0000726C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82C"/>
    <w:rsid w:val="00023AD3"/>
    <w:rsid w:val="000300FE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61F4"/>
    <w:rsid w:val="0003633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46D1"/>
    <w:rsid w:val="00065318"/>
    <w:rsid w:val="0006565F"/>
    <w:rsid w:val="0006661B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FDE"/>
    <w:rsid w:val="0008610C"/>
    <w:rsid w:val="00091BAB"/>
    <w:rsid w:val="00091D00"/>
    <w:rsid w:val="00092CED"/>
    <w:rsid w:val="000934C5"/>
    <w:rsid w:val="00093BEB"/>
    <w:rsid w:val="0009438E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81E"/>
    <w:rsid w:val="000B1A25"/>
    <w:rsid w:val="000B1A3C"/>
    <w:rsid w:val="000B3884"/>
    <w:rsid w:val="000B394A"/>
    <w:rsid w:val="000B42DD"/>
    <w:rsid w:val="000B4405"/>
    <w:rsid w:val="000B4A24"/>
    <w:rsid w:val="000B5055"/>
    <w:rsid w:val="000B5122"/>
    <w:rsid w:val="000B62B1"/>
    <w:rsid w:val="000B66BA"/>
    <w:rsid w:val="000C01B5"/>
    <w:rsid w:val="000C171B"/>
    <w:rsid w:val="000C278F"/>
    <w:rsid w:val="000C3189"/>
    <w:rsid w:val="000C3A37"/>
    <w:rsid w:val="000C50DE"/>
    <w:rsid w:val="000C5594"/>
    <w:rsid w:val="000C67F9"/>
    <w:rsid w:val="000C69C7"/>
    <w:rsid w:val="000D03D4"/>
    <w:rsid w:val="000D063A"/>
    <w:rsid w:val="000D06D3"/>
    <w:rsid w:val="000D0C64"/>
    <w:rsid w:val="000D1323"/>
    <w:rsid w:val="000D1AFA"/>
    <w:rsid w:val="000D1D60"/>
    <w:rsid w:val="000D1EA6"/>
    <w:rsid w:val="000D2CD6"/>
    <w:rsid w:val="000D5523"/>
    <w:rsid w:val="000D6FC1"/>
    <w:rsid w:val="000E28AA"/>
    <w:rsid w:val="000E320D"/>
    <w:rsid w:val="000E34B1"/>
    <w:rsid w:val="000E51FD"/>
    <w:rsid w:val="000E549C"/>
    <w:rsid w:val="000E5C78"/>
    <w:rsid w:val="000E6B31"/>
    <w:rsid w:val="000E7D27"/>
    <w:rsid w:val="000F2250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92"/>
    <w:rsid w:val="001061DD"/>
    <w:rsid w:val="00107301"/>
    <w:rsid w:val="00107F14"/>
    <w:rsid w:val="001122CF"/>
    <w:rsid w:val="00112538"/>
    <w:rsid w:val="00112DFA"/>
    <w:rsid w:val="001134A0"/>
    <w:rsid w:val="001134A3"/>
    <w:rsid w:val="001138A2"/>
    <w:rsid w:val="00113C33"/>
    <w:rsid w:val="00116CA3"/>
    <w:rsid w:val="00116D61"/>
    <w:rsid w:val="00116FF7"/>
    <w:rsid w:val="00117024"/>
    <w:rsid w:val="00117441"/>
    <w:rsid w:val="00122E43"/>
    <w:rsid w:val="001238FF"/>
    <w:rsid w:val="00124D77"/>
    <w:rsid w:val="00124F64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100D"/>
    <w:rsid w:val="001417FA"/>
    <w:rsid w:val="00142071"/>
    <w:rsid w:val="00144330"/>
    <w:rsid w:val="001443B5"/>
    <w:rsid w:val="00144DE3"/>
    <w:rsid w:val="00145F45"/>
    <w:rsid w:val="0014631E"/>
    <w:rsid w:val="001471BE"/>
    <w:rsid w:val="0014724A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24E0"/>
    <w:rsid w:val="00162C69"/>
    <w:rsid w:val="00164AD4"/>
    <w:rsid w:val="00164C36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9DD"/>
    <w:rsid w:val="00175B06"/>
    <w:rsid w:val="00175BB2"/>
    <w:rsid w:val="00176257"/>
    <w:rsid w:val="001769AE"/>
    <w:rsid w:val="00177375"/>
    <w:rsid w:val="00177A22"/>
    <w:rsid w:val="00177F0D"/>
    <w:rsid w:val="001800AA"/>
    <w:rsid w:val="00180A59"/>
    <w:rsid w:val="00180D84"/>
    <w:rsid w:val="001817FF"/>
    <w:rsid w:val="00181D85"/>
    <w:rsid w:val="00182A02"/>
    <w:rsid w:val="00183D20"/>
    <w:rsid w:val="0018410F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BBE"/>
    <w:rsid w:val="001A3492"/>
    <w:rsid w:val="001A3D9E"/>
    <w:rsid w:val="001A5087"/>
    <w:rsid w:val="001A5779"/>
    <w:rsid w:val="001A62FC"/>
    <w:rsid w:val="001A634B"/>
    <w:rsid w:val="001A75FD"/>
    <w:rsid w:val="001A7FD7"/>
    <w:rsid w:val="001B177B"/>
    <w:rsid w:val="001B1C14"/>
    <w:rsid w:val="001B2461"/>
    <w:rsid w:val="001B3302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109D"/>
    <w:rsid w:val="001D11A7"/>
    <w:rsid w:val="001D14AE"/>
    <w:rsid w:val="001D2944"/>
    <w:rsid w:val="001D39A1"/>
    <w:rsid w:val="001D63E6"/>
    <w:rsid w:val="001D7342"/>
    <w:rsid w:val="001D7BED"/>
    <w:rsid w:val="001E0CF4"/>
    <w:rsid w:val="001E1F4C"/>
    <w:rsid w:val="001E4581"/>
    <w:rsid w:val="001E4B1A"/>
    <w:rsid w:val="001E7CFE"/>
    <w:rsid w:val="001F02A4"/>
    <w:rsid w:val="001F02BB"/>
    <w:rsid w:val="001F0835"/>
    <w:rsid w:val="001F148B"/>
    <w:rsid w:val="001F17D8"/>
    <w:rsid w:val="001F20C5"/>
    <w:rsid w:val="001F2944"/>
    <w:rsid w:val="001F33CC"/>
    <w:rsid w:val="001F33E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31CC"/>
    <w:rsid w:val="002034DE"/>
    <w:rsid w:val="00203AEF"/>
    <w:rsid w:val="00204D53"/>
    <w:rsid w:val="002051CF"/>
    <w:rsid w:val="00205956"/>
    <w:rsid w:val="002065D7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A03"/>
    <w:rsid w:val="00211EE0"/>
    <w:rsid w:val="00212429"/>
    <w:rsid w:val="00212A0C"/>
    <w:rsid w:val="00212A10"/>
    <w:rsid w:val="00212FD1"/>
    <w:rsid w:val="002131DB"/>
    <w:rsid w:val="00213E4D"/>
    <w:rsid w:val="00214090"/>
    <w:rsid w:val="00214709"/>
    <w:rsid w:val="00215C34"/>
    <w:rsid w:val="002166CD"/>
    <w:rsid w:val="00216A17"/>
    <w:rsid w:val="0021772E"/>
    <w:rsid w:val="002178AE"/>
    <w:rsid w:val="00217935"/>
    <w:rsid w:val="00217D68"/>
    <w:rsid w:val="00220783"/>
    <w:rsid w:val="00220B40"/>
    <w:rsid w:val="00221862"/>
    <w:rsid w:val="00222088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9C2"/>
    <w:rsid w:val="0023314E"/>
    <w:rsid w:val="0023485E"/>
    <w:rsid w:val="00236A0A"/>
    <w:rsid w:val="0023704E"/>
    <w:rsid w:val="00240656"/>
    <w:rsid w:val="00240875"/>
    <w:rsid w:val="00240E05"/>
    <w:rsid w:val="00244D92"/>
    <w:rsid w:val="00245B90"/>
    <w:rsid w:val="00247B82"/>
    <w:rsid w:val="002500D5"/>
    <w:rsid w:val="002508E4"/>
    <w:rsid w:val="00250D42"/>
    <w:rsid w:val="00250F9F"/>
    <w:rsid w:val="0025233B"/>
    <w:rsid w:val="002526A7"/>
    <w:rsid w:val="00252E3D"/>
    <w:rsid w:val="002534F7"/>
    <w:rsid w:val="002535C6"/>
    <w:rsid w:val="00253CB1"/>
    <w:rsid w:val="00254292"/>
    <w:rsid w:val="002545D3"/>
    <w:rsid w:val="002558A8"/>
    <w:rsid w:val="00255BEA"/>
    <w:rsid w:val="00257A45"/>
    <w:rsid w:val="00263FC0"/>
    <w:rsid w:val="002641C2"/>
    <w:rsid w:val="00264269"/>
    <w:rsid w:val="0026667A"/>
    <w:rsid w:val="00267E4A"/>
    <w:rsid w:val="00270018"/>
    <w:rsid w:val="002701B7"/>
    <w:rsid w:val="00270DA3"/>
    <w:rsid w:val="00272044"/>
    <w:rsid w:val="00272178"/>
    <w:rsid w:val="00272DA6"/>
    <w:rsid w:val="00273B07"/>
    <w:rsid w:val="00273D87"/>
    <w:rsid w:val="002740B5"/>
    <w:rsid w:val="002748EE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44B4"/>
    <w:rsid w:val="002855A9"/>
    <w:rsid w:val="00285B63"/>
    <w:rsid w:val="00287F96"/>
    <w:rsid w:val="0029200A"/>
    <w:rsid w:val="002930E4"/>
    <w:rsid w:val="0029593F"/>
    <w:rsid w:val="00295A31"/>
    <w:rsid w:val="002966AE"/>
    <w:rsid w:val="00296D2A"/>
    <w:rsid w:val="002A04DA"/>
    <w:rsid w:val="002A1100"/>
    <w:rsid w:val="002A1DEF"/>
    <w:rsid w:val="002A2C86"/>
    <w:rsid w:val="002A2ED1"/>
    <w:rsid w:val="002A2F2E"/>
    <w:rsid w:val="002A52A8"/>
    <w:rsid w:val="002A5930"/>
    <w:rsid w:val="002A7063"/>
    <w:rsid w:val="002A7598"/>
    <w:rsid w:val="002A7F3A"/>
    <w:rsid w:val="002B1D68"/>
    <w:rsid w:val="002B238B"/>
    <w:rsid w:val="002B30D9"/>
    <w:rsid w:val="002B3AB6"/>
    <w:rsid w:val="002B63FD"/>
    <w:rsid w:val="002B6FF4"/>
    <w:rsid w:val="002B741E"/>
    <w:rsid w:val="002B7B0E"/>
    <w:rsid w:val="002C1D98"/>
    <w:rsid w:val="002C22B1"/>
    <w:rsid w:val="002C27B6"/>
    <w:rsid w:val="002C37C7"/>
    <w:rsid w:val="002C386C"/>
    <w:rsid w:val="002C54C1"/>
    <w:rsid w:val="002C583A"/>
    <w:rsid w:val="002C7F5A"/>
    <w:rsid w:val="002D04AE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03B"/>
    <w:rsid w:val="002E0724"/>
    <w:rsid w:val="002E0B7D"/>
    <w:rsid w:val="002E125C"/>
    <w:rsid w:val="002E1682"/>
    <w:rsid w:val="002E193D"/>
    <w:rsid w:val="002E1D92"/>
    <w:rsid w:val="002E225A"/>
    <w:rsid w:val="002E2E93"/>
    <w:rsid w:val="002E2EB4"/>
    <w:rsid w:val="002E474B"/>
    <w:rsid w:val="002E494A"/>
    <w:rsid w:val="002E4B98"/>
    <w:rsid w:val="002E58B0"/>
    <w:rsid w:val="002E63A6"/>
    <w:rsid w:val="002E66C1"/>
    <w:rsid w:val="002E6F8D"/>
    <w:rsid w:val="002E762B"/>
    <w:rsid w:val="002F12BC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AE2"/>
    <w:rsid w:val="0031402F"/>
    <w:rsid w:val="00315524"/>
    <w:rsid w:val="003156FF"/>
    <w:rsid w:val="00315F62"/>
    <w:rsid w:val="0031718E"/>
    <w:rsid w:val="00320689"/>
    <w:rsid w:val="00320F92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C88"/>
    <w:rsid w:val="00331CF0"/>
    <w:rsid w:val="00332475"/>
    <w:rsid w:val="00332484"/>
    <w:rsid w:val="00332EF3"/>
    <w:rsid w:val="0033334E"/>
    <w:rsid w:val="00333B9F"/>
    <w:rsid w:val="003350EC"/>
    <w:rsid w:val="003369D7"/>
    <w:rsid w:val="00337335"/>
    <w:rsid w:val="00337874"/>
    <w:rsid w:val="00340032"/>
    <w:rsid w:val="00340F6B"/>
    <w:rsid w:val="003412B7"/>
    <w:rsid w:val="00341C82"/>
    <w:rsid w:val="00341D62"/>
    <w:rsid w:val="003434A2"/>
    <w:rsid w:val="00343625"/>
    <w:rsid w:val="00344191"/>
    <w:rsid w:val="003449BB"/>
    <w:rsid w:val="003456CB"/>
    <w:rsid w:val="003458F8"/>
    <w:rsid w:val="00350A10"/>
    <w:rsid w:val="00350AAC"/>
    <w:rsid w:val="00350E09"/>
    <w:rsid w:val="00350E44"/>
    <w:rsid w:val="0035131F"/>
    <w:rsid w:val="003513BB"/>
    <w:rsid w:val="0035150D"/>
    <w:rsid w:val="0035178C"/>
    <w:rsid w:val="003517BA"/>
    <w:rsid w:val="00351A16"/>
    <w:rsid w:val="00351E47"/>
    <w:rsid w:val="0035289C"/>
    <w:rsid w:val="00352E44"/>
    <w:rsid w:val="00353349"/>
    <w:rsid w:val="003534D0"/>
    <w:rsid w:val="00353DDF"/>
    <w:rsid w:val="003544DC"/>
    <w:rsid w:val="00354C42"/>
    <w:rsid w:val="003557DF"/>
    <w:rsid w:val="00355A96"/>
    <w:rsid w:val="00355B53"/>
    <w:rsid w:val="0035604C"/>
    <w:rsid w:val="003608F9"/>
    <w:rsid w:val="0036214B"/>
    <w:rsid w:val="00362831"/>
    <w:rsid w:val="0036476A"/>
    <w:rsid w:val="00365CDF"/>
    <w:rsid w:val="003705FB"/>
    <w:rsid w:val="00371484"/>
    <w:rsid w:val="003730E4"/>
    <w:rsid w:val="003732BC"/>
    <w:rsid w:val="00376514"/>
    <w:rsid w:val="00377492"/>
    <w:rsid w:val="00377792"/>
    <w:rsid w:val="00377AA9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009"/>
    <w:rsid w:val="00384A30"/>
    <w:rsid w:val="003853E1"/>
    <w:rsid w:val="003862F1"/>
    <w:rsid w:val="003871F0"/>
    <w:rsid w:val="00387337"/>
    <w:rsid w:val="0039076C"/>
    <w:rsid w:val="00390985"/>
    <w:rsid w:val="00390D99"/>
    <w:rsid w:val="00390ECA"/>
    <w:rsid w:val="00391090"/>
    <w:rsid w:val="003927A8"/>
    <w:rsid w:val="00392D64"/>
    <w:rsid w:val="00393C94"/>
    <w:rsid w:val="00394A39"/>
    <w:rsid w:val="00396F4F"/>
    <w:rsid w:val="00397224"/>
    <w:rsid w:val="0039732A"/>
    <w:rsid w:val="00397ADC"/>
    <w:rsid w:val="003A08F5"/>
    <w:rsid w:val="003A1453"/>
    <w:rsid w:val="003A1814"/>
    <w:rsid w:val="003A18E4"/>
    <w:rsid w:val="003A4435"/>
    <w:rsid w:val="003A4727"/>
    <w:rsid w:val="003A5359"/>
    <w:rsid w:val="003A6065"/>
    <w:rsid w:val="003A68B6"/>
    <w:rsid w:val="003A6A54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CB4"/>
    <w:rsid w:val="003E4DA6"/>
    <w:rsid w:val="003E4E53"/>
    <w:rsid w:val="003E5F62"/>
    <w:rsid w:val="003E658B"/>
    <w:rsid w:val="003E7C01"/>
    <w:rsid w:val="003F0369"/>
    <w:rsid w:val="003F2A2D"/>
    <w:rsid w:val="003F329D"/>
    <w:rsid w:val="003F5724"/>
    <w:rsid w:val="003F65AC"/>
    <w:rsid w:val="003F7C7F"/>
    <w:rsid w:val="00400670"/>
    <w:rsid w:val="00400C6F"/>
    <w:rsid w:val="00402B11"/>
    <w:rsid w:val="004034E4"/>
    <w:rsid w:val="00403653"/>
    <w:rsid w:val="004039F1"/>
    <w:rsid w:val="004044F9"/>
    <w:rsid w:val="00405479"/>
    <w:rsid w:val="00405D9E"/>
    <w:rsid w:val="00406686"/>
    <w:rsid w:val="00406FDF"/>
    <w:rsid w:val="0040768E"/>
    <w:rsid w:val="004078C9"/>
    <w:rsid w:val="00407B25"/>
    <w:rsid w:val="00410333"/>
    <w:rsid w:val="0041037C"/>
    <w:rsid w:val="004130F7"/>
    <w:rsid w:val="00413BE5"/>
    <w:rsid w:val="0041548F"/>
    <w:rsid w:val="0041598F"/>
    <w:rsid w:val="00415FE6"/>
    <w:rsid w:val="00417392"/>
    <w:rsid w:val="00417791"/>
    <w:rsid w:val="004210CF"/>
    <w:rsid w:val="004211BC"/>
    <w:rsid w:val="00421E20"/>
    <w:rsid w:val="00422605"/>
    <w:rsid w:val="0042414F"/>
    <w:rsid w:val="0042420B"/>
    <w:rsid w:val="00424556"/>
    <w:rsid w:val="00424C72"/>
    <w:rsid w:val="00425A10"/>
    <w:rsid w:val="00426AF8"/>
    <w:rsid w:val="00430840"/>
    <w:rsid w:val="00430BA4"/>
    <w:rsid w:val="0043199A"/>
    <w:rsid w:val="00432918"/>
    <w:rsid w:val="00432ECE"/>
    <w:rsid w:val="004347A4"/>
    <w:rsid w:val="00434E85"/>
    <w:rsid w:val="0043577F"/>
    <w:rsid w:val="0043587D"/>
    <w:rsid w:val="004363B8"/>
    <w:rsid w:val="00437BF9"/>
    <w:rsid w:val="00440D92"/>
    <w:rsid w:val="004415E2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8BB"/>
    <w:rsid w:val="00464FF9"/>
    <w:rsid w:val="0046596F"/>
    <w:rsid w:val="00465C44"/>
    <w:rsid w:val="00466A6B"/>
    <w:rsid w:val="0046703E"/>
    <w:rsid w:val="00467B31"/>
    <w:rsid w:val="004707F8"/>
    <w:rsid w:val="00470A1E"/>
    <w:rsid w:val="00470D10"/>
    <w:rsid w:val="0047111C"/>
    <w:rsid w:val="004714EC"/>
    <w:rsid w:val="00472C7D"/>
    <w:rsid w:val="004737FC"/>
    <w:rsid w:val="00473FD9"/>
    <w:rsid w:val="00474847"/>
    <w:rsid w:val="00475268"/>
    <w:rsid w:val="00476F62"/>
    <w:rsid w:val="0047710E"/>
    <w:rsid w:val="0047754A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4D1"/>
    <w:rsid w:val="004857AF"/>
    <w:rsid w:val="004858C4"/>
    <w:rsid w:val="004861A1"/>
    <w:rsid w:val="00490D9E"/>
    <w:rsid w:val="004917E5"/>
    <w:rsid w:val="00492114"/>
    <w:rsid w:val="00492A78"/>
    <w:rsid w:val="00492C14"/>
    <w:rsid w:val="00493176"/>
    <w:rsid w:val="00493B53"/>
    <w:rsid w:val="004944F5"/>
    <w:rsid w:val="00495A72"/>
    <w:rsid w:val="0049669B"/>
    <w:rsid w:val="00497E17"/>
    <w:rsid w:val="00497E94"/>
    <w:rsid w:val="004A0A4C"/>
    <w:rsid w:val="004A1460"/>
    <w:rsid w:val="004A1919"/>
    <w:rsid w:val="004A1D8C"/>
    <w:rsid w:val="004A23C0"/>
    <w:rsid w:val="004A30D6"/>
    <w:rsid w:val="004A38B7"/>
    <w:rsid w:val="004A46BD"/>
    <w:rsid w:val="004A571C"/>
    <w:rsid w:val="004A574D"/>
    <w:rsid w:val="004A57C3"/>
    <w:rsid w:val="004A5DEF"/>
    <w:rsid w:val="004A5E16"/>
    <w:rsid w:val="004A72AD"/>
    <w:rsid w:val="004A7672"/>
    <w:rsid w:val="004B2BC7"/>
    <w:rsid w:val="004B2E8D"/>
    <w:rsid w:val="004B3EEA"/>
    <w:rsid w:val="004B56BD"/>
    <w:rsid w:val="004B7348"/>
    <w:rsid w:val="004B7F63"/>
    <w:rsid w:val="004C01C1"/>
    <w:rsid w:val="004C1212"/>
    <w:rsid w:val="004C298A"/>
    <w:rsid w:val="004C347B"/>
    <w:rsid w:val="004C389C"/>
    <w:rsid w:val="004C441B"/>
    <w:rsid w:val="004C4E49"/>
    <w:rsid w:val="004C5076"/>
    <w:rsid w:val="004C6DFF"/>
    <w:rsid w:val="004C76CC"/>
    <w:rsid w:val="004C7A66"/>
    <w:rsid w:val="004D0677"/>
    <w:rsid w:val="004D0E16"/>
    <w:rsid w:val="004D1D82"/>
    <w:rsid w:val="004D21D1"/>
    <w:rsid w:val="004D2D8E"/>
    <w:rsid w:val="004D2F34"/>
    <w:rsid w:val="004D4324"/>
    <w:rsid w:val="004D4549"/>
    <w:rsid w:val="004D6426"/>
    <w:rsid w:val="004D75FD"/>
    <w:rsid w:val="004D7E97"/>
    <w:rsid w:val="004E0410"/>
    <w:rsid w:val="004E2584"/>
    <w:rsid w:val="004E34C3"/>
    <w:rsid w:val="004E385A"/>
    <w:rsid w:val="004E4B45"/>
    <w:rsid w:val="004E4E13"/>
    <w:rsid w:val="004E589C"/>
    <w:rsid w:val="004F1A86"/>
    <w:rsid w:val="004F1B98"/>
    <w:rsid w:val="004F1CC3"/>
    <w:rsid w:val="004F27AF"/>
    <w:rsid w:val="004F344F"/>
    <w:rsid w:val="004F36BF"/>
    <w:rsid w:val="004F41A6"/>
    <w:rsid w:val="004F52FC"/>
    <w:rsid w:val="004F6116"/>
    <w:rsid w:val="004F758B"/>
    <w:rsid w:val="005001BD"/>
    <w:rsid w:val="005008AB"/>
    <w:rsid w:val="00501C25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4E8F"/>
    <w:rsid w:val="00515C28"/>
    <w:rsid w:val="005170DF"/>
    <w:rsid w:val="005234F7"/>
    <w:rsid w:val="00523A76"/>
    <w:rsid w:val="00526F9A"/>
    <w:rsid w:val="00527299"/>
    <w:rsid w:val="0052743A"/>
    <w:rsid w:val="0052746D"/>
    <w:rsid w:val="00527617"/>
    <w:rsid w:val="00530533"/>
    <w:rsid w:val="005307AC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72BE"/>
    <w:rsid w:val="00540003"/>
    <w:rsid w:val="005400F3"/>
    <w:rsid w:val="0054032A"/>
    <w:rsid w:val="00540E6E"/>
    <w:rsid w:val="00541428"/>
    <w:rsid w:val="0054204D"/>
    <w:rsid w:val="00544024"/>
    <w:rsid w:val="00545F57"/>
    <w:rsid w:val="0054636C"/>
    <w:rsid w:val="00547896"/>
    <w:rsid w:val="00547BDD"/>
    <w:rsid w:val="00547F32"/>
    <w:rsid w:val="00551039"/>
    <w:rsid w:val="00553E32"/>
    <w:rsid w:val="00553F00"/>
    <w:rsid w:val="00554715"/>
    <w:rsid w:val="00554A42"/>
    <w:rsid w:val="0055513A"/>
    <w:rsid w:val="00555CC6"/>
    <w:rsid w:val="00555FB2"/>
    <w:rsid w:val="00560A0F"/>
    <w:rsid w:val="0056230D"/>
    <w:rsid w:val="005623D9"/>
    <w:rsid w:val="00562480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2D5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7BC8"/>
    <w:rsid w:val="005912A2"/>
    <w:rsid w:val="00591323"/>
    <w:rsid w:val="00591FAA"/>
    <w:rsid w:val="00592109"/>
    <w:rsid w:val="005921BB"/>
    <w:rsid w:val="00592588"/>
    <w:rsid w:val="005927A7"/>
    <w:rsid w:val="00592BAC"/>
    <w:rsid w:val="00592E66"/>
    <w:rsid w:val="0059355E"/>
    <w:rsid w:val="00593D8C"/>
    <w:rsid w:val="00594B5D"/>
    <w:rsid w:val="00595489"/>
    <w:rsid w:val="0059641C"/>
    <w:rsid w:val="00596744"/>
    <w:rsid w:val="0059785F"/>
    <w:rsid w:val="005A0072"/>
    <w:rsid w:val="005A03A7"/>
    <w:rsid w:val="005A1459"/>
    <w:rsid w:val="005A1640"/>
    <w:rsid w:val="005A1FE1"/>
    <w:rsid w:val="005A32B7"/>
    <w:rsid w:val="005A38B9"/>
    <w:rsid w:val="005A6D89"/>
    <w:rsid w:val="005A748E"/>
    <w:rsid w:val="005A757A"/>
    <w:rsid w:val="005A769E"/>
    <w:rsid w:val="005A7DFF"/>
    <w:rsid w:val="005B203C"/>
    <w:rsid w:val="005B25E3"/>
    <w:rsid w:val="005B2E27"/>
    <w:rsid w:val="005B3564"/>
    <w:rsid w:val="005B49DF"/>
    <w:rsid w:val="005B5179"/>
    <w:rsid w:val="005B53FE"/>
    <w:rsid w:val="005B571C"/>
    <w:rsid w:val="005B5944"/>
    <w:rsid w:val="005B651B"/>
    <w:rsid w:val="005B7A7C"/>
    <w:rsid w:val="005C0E0B"/>
    <w:rsid w:val="005C132A"/>
    <w:rsid w:val="005C162C"/>
    <w:rsid w:val="005C18E4"/>
    <w:rsid w:val="005C1E88"/>
    <w:rsid w:val="005C2CD1"/>
    <w:rsid w:val="005C2D06"/>
    <w:rsid w:val="005C3574"/>
    <w:rsid w:val="005C42BE"/>
    <w:rsid w:val="005C579D"/>
    <w:rsid w:val="005C6DBF"/>
    <w:rsid w:val="005D0803"/>
    <w:rsid w:val="005D0AA3"/>
    <w:rsid w:val="005D0DE6"/>
    <w:rsid w:val="005D1051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AE6"/>
    <w:rsid w:val="005E497D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600862"/>
    <w:rsid w:val="00600C47"/>
    <w:rsid w:val="0060268D"/>
    <w:rsid w:val="00603AF3"/>
    <w:rsid w:val="00603E49"/>
    <w:rsid w:val="006047B9"/>
    <w:rsid w:val="006047CF"/>
    <w:rsid w:val="0060585B"/>
    <w:rsid w:val="006064F6"/>
    <w:rsid w:val="00607A0E"/>
    <w:rsid w:val="00607D38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2AB"/>
    <w:rsid w:val="00617885"/>
    <w:rsid w:val="00617998"/>
    <w:rsid w:val="00620ACF"/>
    <w:rsid w:val="006212DB"/>
    <w:rsid w:val="00621CCC"/>
    <w:rsid w:val="00621E4B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30FE3"/>
    <w:rsid w:val="006317B7"/>
    <w:rsid w:val="00631E8E"/>
    <w:rsid w:val="006321B0"/>
    <w:rsid w:val="00632A26"/>
    <w:rsid w:val="00633234"/>
    <w:rsid w:val="0063330E"/>
    <w:rsid w:val="0063399D"/>
    <w:rsid w:val="00634104"/>
    <w:rsid w:val="00634EAA"/>
    <w:rsid w:val="00634F4E"/>
    <w:rsid w:val="0063566B"/>
    <w:rsid w:val="00636CC2"/>
    <w:rsid w:val="00637313"/>
    <w:rsid w:val="00640575"/>
    <w:rsid w:val="00640B62"/>
    <w:rsid w:val="00642CE6"/>
    <w:rsid w:val="00642E45"/>
    <w:rsid w:val="0064368F"/>
    <w:rsid w:val="00643D1D"/>
    <w:rsid w:val="00645666"/>
    <w:rsid w:val="00645DCB"/>
    <w:rsid w:val="00650267"/>
    <w:rsid w:val="0065115D"/>
    <w:rsid w:val="00652069"/>
    <w:rsid w:val="006535A2"/>
    <w:rsid w:val="00653E2C"/>
    <w:rsid w:val="0065517A"/>
    <w:rsid w:val="006564A0"/>
    <w:rsid w:val="006564DA"/>
    <w:rsid w:val="00656D16"/>
    <w:rsid w:val="00657CCA"/>
    <w:rsid w:val="00661988"/>
    <w:rsid w:val="00661D0C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0821"/>
    <w:rsid w:val="00681A7C"/>
    <w:rsid w:val="00681EF5"/>
    <w:rsid w:val="00682CA7"/>
    <w:rsid w:val="00682E33"/>
    <w:rsid w:val="006832CC"/>
    <w:rsid w:val="00684051"/>
    <w:rsid w:val="006841C5"/>
    <w:rsid w:val="00684B01"/>
    <w:rsid w:val="006857AF"/>
    <w:rsid w:val="00686223"/>
    <w:rsid w:val="00686299"/>
    <w:rsid w:val="006863F1"/>
    <w:rsid w:val="00686672"/>
    <w:rsid w:val="006871E1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27"/>
    <w:rsid w:val="006A42FE"/>
    <w:rsid w:val="006A43B6"/>
    <w:rsid w:val="006A522E"/>
    <w:rsid w:val="006A56E9"/>
    <w:rsid w:val="006A582A"/>
    <w:rsid w:val="006A6723"/>
    <w:rsid w:val="006A6FF0"/>
    <w:rsid w:val="006B096D"/>
    <w:rsid w:val="006B390F"/>
    <w:rsid w:val="006B4F03"/>
    <w:rsid w:val="006B5DCA"/>
    <w:rsid w:val="006B5F98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5EE4"/>
    <w:rsid w:val="006C6641"/>
    <w:rsid w:val="006C752C"/>
    <w:rsid w:val="006C7AA0"/>
    <w:rsid w:val="006D0756"/>
    <w:rsid w:val="006D0D93"/>
    <w:rsid w:val="006D28EE"/>
    <w:rsid w:val="006D51D1"/>
    <w:rsid w:val="006D5858"/>
    <w:rsid w:val="006D667A"/>
    <w:rsid w:val="006D6E1F"/>
    <w:rsid w:val="006D6E4D"/>
    <w:rsid w:val="006E03BC"/>
    <w:rsid w:val="006E06F4"/>
    <w:rsid w:val="006E10E4"/>
    <w:rsid w:val="006E2FDE"/>
    <w:rsid w:val="006E3BE6"/>
    <w:rsid w:val="006E443D"/>
    <w:rsid w:val="006E4856"/>
    <w:rsid w:val="006E4F01"/>
    <w:rsid w:val="006E4FE2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07B2"/>
    <w:rsid w:val="00701413"/>
    <w:rsid w:val="007014AB"/>
    <w:rsid w:val="007017DC"/>
    <w:rsid w:val="00705226"/>
    <w:rsid w:val="007054A2"/>
    <w:rsid w:val="007071BA"/>
    <w:rsid w:val="00707BDE"/>
    <w:rsid w:val="0071052F"/>
    <w:rsid w:val="007108C4"/>
    <w:rsid w:val="007122E2"/>
    <w:rsid w:val="00713DD2"/>
    <w:rsid w:val="00716A08"/>
    <w:rsid w:val="00716D41"/>
    <w:rsid w:val="007173B9"/>
    <w:rsid w:val="00721C61"/>
    <w:rsid w:val="007220A9"/>
    <w:rsid w:val="00722E98"/>
    <w:rsid w:val="00723944"/>
    <w:rsid w:val="00724992"/>
    <w:rsid w:val="007256DC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416C3"/>
    <w:rsid w:val="00741B7E"/>
    <w:rsid w:val="00741E21"/>
    <w:rsid w:val="00742737"/>
    <w:rsid w:val="007437AF"/>
    <w:rsid w:val="007442D8"/>
    <w:rsid w:val="007446D7"/>
    <w:rsid w:val="00744849"/>
    <w:rsid w:val="00745723"/>
    <w:rsid w:val="007457C7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BFD"/>
    <w:rsid w:val="00754D3A"/>
    <w:rsid w:val="0075690F"/>
    <w:rsid w:val="007601AD"/>
    <w:rsid w:val="00760584"/>
    <w:rsid w:val="0076183B"/>
    <w:rsid w:val="00763558"/>
    <w:rsid w:val="00763579"/>
    <w:rsid w:val="00763AF8"/>
    <w:rsid w:val="00764945"/>
    <w:rsid w:val="00764DB2"/>
    <w:rsid w:val="007660C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C7E"/>
    <w:rsid w:val="007771B4"/>
    <w:rsid w:val="00777335"/>
    <w:rsid w:val="0077789E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74A1"/>
    <w:rsid w:val="00797969"/>
    <w:rsid w:val="00797D79"/>
    <w:rsid w:val="007A01D7"/>
    <w:rsid w:val="007A2702"/>
    <w:rsid w:val="007A3333"/>
    <w:rsid w:val="007A3405"/>
    <w:rsid w:val="007A3936"/>
    <w:rsid w:val="007A3DA8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63E8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C7191"/>
    <w:rsid w:val="007D0566"/>
    <w:rsid w:val="007D1757"/>
    <w:rsid w:val="007D2262"/>
    <w:rsid w:val="007D3162"/>
    <w:rsid w:val="007D45B8"/>
    <w:rsid w:val="007D4724"/>
    <w:rsid w:val="007D6B67"/>
    <w:rsid w:val="007D7203"/>
    <w:rsid w:val="007E13A8"/>
    <w:rsid w:val="007E1EA0"/>
    <w:rsid w:val="007E1F23"/>
    <w:rsid w:val="007E2589"/>
    <w:rsid w:val="007E26EE"/>
    <w:rsid w:val="007E2DBB"/>
    <w:rsid w:val="007E2FA5"/>
    <w:rsid w:val="007E2FB8"/>
    <w:rsid w:val="007E3668"/>
    <w:rsid w:val="007E4794"/>
    <w:rsid w:val="007E566A"/>
    <w:rsid w:val="007E7B8B"/>
    <w:rsid w:val="007F0616"/>
    <w:rsid w:val="007F093A"/>
    <w:rsid w:val="007F098E"/>
    <w:rsid w:val="007F1385"/>
    <w:rsid w:val="007F1402"/>
    <w:rsid w:val="007F1487"/>
    <w:rsid w:val="007F2438"/>
    <w:rsid w:val="007F2AA8"/>
    <w:rsid w:val="007F36BB"/>
    <w:rsid w:val="007F3DDD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6459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F1F"/>
    <w:rsid w:val="00840BEE"/>
    <w:rsid w:val="00840DEA"/>
    <w:rsid w:val="00842970"/>
    <w:rsid w:val="008434A5"/>
    <w:rsid w:val="00843506"/>
    <w:rsid w:val="00844A25"/>
    <w:rsid w:val="008459E4"/>
    <w:rsid w:val="00845DB0"/>
    <w:rsid w:val="00846C73"/>
    <w:rsid w:val="00847541"/>
    <w:rsid w:val="008500B7"/>
    <w:rsid w:val="00850A88"/>
    <w:rsid w:val="00851D84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56AD4"/>
    <w:rsid w:val="008602D3"/>
    <w:rsid w:val="00861EBE"/>
    <w:rsid w:val="008626DD"/>
    <w:rsid w:val="00862859"/>
    <w:rsid w:val="0086321B"/>
    <w:rsid w:val="00863A64"/>
    <w:rsid w:val="0086410A"/>
    <w:rsid w:val="0086471D"/>
    <w:rsid w:val="00864887"/>
    <w:rsid w:val="00864A5C"/>
    <w:rsid w:val="00865900"/>
    <w:rsid w:val="00865B53"/>
    <w:rsid w:val="00865C71"/>
    <w:rsid w:val="00866614"/>
    <w:rsid w:val="0087123F"/>
    <w:rsid w:val="0087171A"/>
    <w:rsid w:val="0087296A"/>
    <w:rsid w:val="00874F19"/>
    <w:rsid w:val="0087509F"/>
    <w:rsid w:val="008757CA"/>
    <w:rsid w:val="00875A57"/>
    <w:rsid w:val="00875C24"/>
    <w:rsid w:val="00875F31"/>
    <w:rsid w:val="00877AB2"/>
    <w:rsid w:val="00877B9E"/>
    <w:rsid w:val="00881E08"/>
    <w:rsid w:val="008822B9"/>
    <w:rsid w:val="00882B73"/>
    <w:rsid w:val="00882BAE"/>
    <w:rsid w:val="00884345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8EA"/>
    <w:rsid w:val="008A2D9E"/>
    <w:rsid w:val="008A35DF"/>
    <w:rsid w:val="008A381A"/>
    <w:rsid w:val="008A3D43"/>
    <w:rsid w:val="008A4307"/>
    <w:rsid w:val="008A43FA"/>
    <w:rsid w:val="008A4477"/>
    <w:rsid w:val="008A4F93"/>
    <w:rsid w:val="008A5311"/>
    <w:rsid w:val="008A583A"/>
    <w:rsid w:val="008A5915"/>
    <w:rsid w:val="008A7802"/>
    <w:rsid w:val="008B069B"/>
    <w:rsid w:val="008B0E4E"/>
    <w:rsid w:val="008B0FF7"/>
    <w:rsid w:val="008B1336"/>
    <w:rsid w:val="008B167F"/>
    <w:rsid w:val="008B29DE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910"/>
    <w:rsid w:val="008C3488"/>
    <w:rsid w:val="008C3886"/>
    <w:rsid w:val="008C421C"/>
    <w:rsid w:val="008C457D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07D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96C"/>
    <w:rsid w:val="008F6B02"/>
    <w:rsid w:val="008F7E15"/>
    <w:rsid w:val="009021EE"/>
    <w:rsid w:val="00903A9E"/>
    <w:rsid w:val="00903CFF"/>
    <w:rsid w:val="00903DB8"/>
    <w:rsid w:val="009055AB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4121"/>
    <w:rsid w:val="0092427F"/>
    <w:rsid w:val="009314D0"/>
    <w:rsid w:val="00931BDC"/>
    <w:rsid w:val="00931C83"/>
    <w:rsid w:val="00932373"/>
    <w:rsid w:val="00932646"/>
    <w:rsid w:val="009337E7"/>
    <w:rsid w:val="009343B6"/>
    <w:rsid w:val="009343FB"/>
    <w:rsid w:val="00934977"/>
    <w:rsid w:val="0093659B"/>
    <w:rsid w:val="009368CB"/>
    <w:rsid w:val="0094085E"/>
    <w:rsid w:val="00940B63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2DA9"/>
    <w:rsid w:val="009540EA"/>
    <w:rsid w:val="00954BFC"/>
    <w:rsid w:val="00955498"/>
    <w:rsid w:val="0095617B"/>
    <w:rsid w:val="009562A5"/>
    <w:rsid w:val="00957C27"/>
    <w:rsid w:val="00957E78"/>
    <w:rsid w:val="0096007A"/>
    <w:rsid w:val="009610E5"/>
    <w:rsid w:val="0096386F"/>
    <w:rsid w:val="00964BCB"/>
    <w:rsid w:val="00966338"/>
    <w:rsid w:val="009675FA"/>
    <w:rsid w:val="009679E7"/>
    <w:rsid w:val="00971BC8"/>
    <w:rsid w:val="009732E3"/>
    <w:rsid w:val="0097403B"/>
    <w:rsid w:val="00974B96"/>
    <w:rsid w:val="00976267"/>
    <w:rsid w:val="00977832"/>
    <w:rsid w:val="009803BE"/>
    <w:rsid w:val="009827D6"/>
    <w:rsid w:val="009827F2"/>
    <w:rsid w:val="009829A2"/>
    <w:rsid w:val="00982BAE"/>
    <w:rsid w:val="009840F6"/>
    <w:rsid w:val="0098554C"/>
    <w:rsid w:val="00986419"/>
    <w:rsid w:val="00986C6E"/>
    <w:rsid w:val="009870E5"/>
    <w:rsid w:val="0098727C"/>
    <w:rsid w:val="00991863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6CB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87A"/>
    <w:rsid w:val="009A6EE3"/>
    <w:rsid w:val="009A7916"/>
    <w:rsid w:val="009B047B"/>
    <w:rsid w:val="009B1C9A"/>
    <w:rsid w:val="009B26AE"/>
    <w:rsid w:val="009B3EDF"/>
    <w:rsid w:val="009B3F12"/>
    <w:rsid w:val="009B49AB"/>
    <w:rsid w:val="009B5CB6"/>
    <w:rsid w:val="009B64E1"/>
    <w:rsid w:val="009B763F"/>
    <w:rsid w:val="009B7CAA"/>
    <w:rsid w:val="009C2052"/>
    <w:rsid w:val="009C3D53"/>
    <w:rsid w:val="009C577A"/>
    <w:rsid w:val="009C5AA9"/>
    <w:rsid w:val="009C5F2D"/>
    <w:rsid w:val="009C6B9F"/>
    <w:rsid w:val="009C6F1D"/>
    <w:rsid w:val="009C70E0"/>
    <w:rsid w:val="009C755D"/>
    <w:rsid w:val="009D09D6"/>
    <w:rsid w:val="009D09EE"/>
    <w:rsid w:val="009D19FD"/>
    <w:rsid w:val="009D236C"/>
    <w:rsid w:val="009D3CA5"/>
    <w:rsid w:val="009D3D16"/>
    <w:rsid w:val="009D400F"/>
    <w:rsid w:val="009D5A7E"/>
    <w:rsid w:val="009D6687"/>
    <w:rsid w:val="009D7B3B"/>
    <w:rsid w:val="009E36BF"/>
    <w:rsid w:val="009E3A99"/>
    <w:rsid w:val="009E4524"/>
    <w:rsid w:val="009E6559"/>
    <w:rsid w:val="009E7375"/>
    <w:rsid w:val="009E7BA5"/>
    <w:rsid w:val="009F2322"/>
    <w:rsid w:val="009F2686"/>
    <w:rsid w:val="009F3B7D"/>
    <w:rsid w:val="009F48A2"/>
    <w:rsid w:val="00A00518"/>
    <w:rsid w:val="00A00C02"/>
    <w:rsid w:val="00A014C8"/>
    <w:rsid w:val="00A01524"/>
    <w:rsid w:val="00A019AE"/>
    <w:rsid w:val="00A02ACE"/>
    <w:rsid w:val="00A0303E"/>
    <w:rsid w:val="00A039A2"/>
    <w:rsid w:val="00A04377"/>
    <w:rsid w:val="00A0551F"/>
    <w:rsid w:val="00A05DC7"/>
    <w:rsid w:val="00A11845"/>
    <w:rsid w:val="00A1236B"/>
    <w:rsid w:val="00A14AF0"/>
    <w:rsid w:val="00A153CC"/>
    <w:rsid w:val="00A17CA3"/>
    <w:rsid w:val="00A20C18"/>
    <w:rsid w:val="00A216A9"/>
    <w:rsid w:val="00A22195"/>
    <w:rsid w:val="00A22BC1"/>
    <w:rsid w:val="00A23004"/>
    <w:rsid w:val="00A234FC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5471"/>
    <w:rsid w:val="00A4648D"/>
    <w:rsid w:val="00A47832"/>
    <w:rsid w:val="00A47C66"/>
    <w:rsid w:val="00A504C9"/>
    <w:rsid w:val="00A5130D"/>
    <w:rsid w:val="00A5281D"/>
    <w:rsid w:val="00A53CEE"/>
    <w:rsid w:val="00A53ECA"/>
    <w:rsid w:val="00A544FC"/>
    <w:rsid w:val="00A545D1"/>
    <w:rsid w:val="00A54C6F"/>
    <w:rsid w:val="00A55F2C"/>
    <w:rsid w:val="00A567A1"/>
    <w:rsid w:val="00A57415"/>
    <w:rsid w:val="00A57A5B"/>
    <w:rsid w:val="00A57C34"/>
    <w:rsid w:val="00A616C2"/>
    <w:rsid w:val="00A6293F"/>
    <w:rsid w:val="00A634A5"/>
    <w:rsid w:val="00A6427C"/>
    <w:rsid w:val="00A643BA"/>
    <w:rsid w:val="00A64726"/>
    <w:rsid w:val="00A65E01"/>
    <w:rsid w:val="00A66EA5"/>
    <w:rsid w:val="00A711C2"/>
    <w:rsid w:val="00A72379"/>
    <w:rsid w:val="00A74251"/>
    <w:rsid w:val="00A760DE"/>
    <w:rsid w:val="00A7657C"/>
    <w:rsid w:val="00A80310"/>
    <w:rsid w:val="00A80661"/>
    <w:rsid w:val="00A807B8"/>
    <w:rsid w:val="00A80B46"/>
    <w:rsid w:val="00A80C8A"/>
    <w:rsid w:val="00A811CC"/>
    <w:rsid w:val="00A811E9"/>
    <w:rsid w:val="00A82E94"/>
    <w:rsid w:val="00A837E9"/>
    <w:rsid w:val="00A847DD"/>
    <w:rsid w:val="00A850B9"/>
    <w:rsid w:val="00A85B78"/>
    <w:rsid w:val="00A863B4"/>
    <w:rsid w:val="00A86464"/>
    <w:rsid w:val="00A87F3D"/>
    <w:rsid w:val="00A90BB5"/>
    <w:rsid w:val="00A90D1F"/>
    <w:rsid w:val="00A9171C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1FC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C0111"/>
    <w:rsid w:val="00AC20EB"/>
    <w:rsid w:val="00AC26B1"/>
    <w:rsid w:val="00AC2B15"/>
    <w:rsid w:val="00AC2C0A"/>
    <w:rsid w:val="00AC2D63"/>
    <w:rsid w:val="00AC3093"/>
    <w:rsid w:val="00AC3884"/>
    <w:rsid w:val="00AC4143"/>
    <w:rsid w:val="00AC443B"/>
    <w:rsid w:val="00AC4822"/>
    <w:rsid w:val="00AC582A"/>
    <w:rsid w:val="00AC610E"/>
    <w:rsid w:val="00AC6678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2D20"/>
    <w:rsid w:val="00AD4674"/>
    <w:rsid w:val="00AD4C1C"/>
    <w:rsid w:val="00AD4DC9"/>
    <w:rsid w:val="00AD4E37"/>
    <w:rsid w:val="00AD540E"/>
    <w:rsid w:val="00AD5A8D"/>
    <w:rsid w:val="00AD5B19"/>
    <w:rsid w:val="00AD5BE2"/>
    <w:rsid w:val="00AD5F11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3682"/>
    <w:rsid w:val="00AE45A3"/>
    <w:rsid w:val="00AE4AFE"/>
    <w:rsid w:val="00AE6248"/>
    <w:rsid w:val="00AE761D"/>
    <w:rsid w:val="00AF1376"/>
    <w:rsid w:val="00AF17F4"/>
    <w:rsid w:val="00AF1B39"/>
    <w:rsid w:val="00AF1D5A"/>
    <w:rsid w:val="00AF39A7"/>
    <w:rsid w:val="00AF3E5E"/>
    <w:rsid w:val="00AF47F6"/>
    <w:rsid w:val="00AF5BFD"/>
    <w:rsid w:val="00AF6017"/>
    <w:rsid w:val="00AF7233"/>
    <w:rsid w:val="00AF7380"/>
    <w:rsid w:val="00B00167"/>
    <w:rsid w:val="00B01D8F"/>
    <w:rsid w:val="00B02B41"/>
    <w:rsid w:val="00B03594"/>
    <w:rsid w:val="00B0414B"/>
    <w:rsid w:val="00B059AF"/>
    <w:rsid w:val="00B05F4D"/>
    <w:rsid w:val="00B064AE"/>
    <w:rsid w:val="00B066EC"/>
    <w:rsid w:val="00B06F8D"/>
    <w:rsid w:val="00B107F5"/>
    <w:rsid w:val="00B11468"/>
    <w:rsid w:val="00B12A21"/>
    <w:rsid w:val="00B12C08"/>
    <w:rsid w:val="00B12F55"/>
    <w:rsid w:val="00B13081"/>
    <w:rsid w:val="00B133D2"/>
    <w:rsid w:val="00B14CDB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7720"/>
    <w:rsid w:val="00B30324"/>
    <w:rsid w:val="00B303BC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4155"/>
    <w:rsid w:val="00B449FD"/>
    <w:rsid w:val="00B459D8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895"/>
    <w:rsid w:val="00B64C8D"/>
    <w:rsid w:val="00B64D0F"/>
    <w:rsid w:val="00B64EF7"/>
    <w:rsid w:val="00B655CF"/>
    <w:rsid w:val="00B655D3"/>
    <w:rsid w:val="00B65915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77EE0"/>
    <w:rsid w:val="00B803B0"/>
    <w:rsid w:val="00B8053D"/>
    <w:rsid w:val="00B8074C"/>
    <w:rsid w:val="00B81207"/>
    <w:rsid w:val="00B82018"/>
    <w:rsid w:val="00B8469D"/>
    <w:rsid w:val="00B85BC9"/>
    <w:rsid w:val="00B86B92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66F2"/>
    <w:rsid w:val="00BA0FB2"/>
    <w:rsid w:val="00BA16C1"/>
    <w:rsid w:val="00BA1BB1"/>
    <w:rsid w:val="00BA248D"/>
    <w:rsid w:val="00BA2708"/>
    <w:rsid w:val="00BA2785"/>
    <w:rsid w:val="00BA2F2F"/>
    <w:rsid w:val="00BA34CA"/>
    <w:rsid w:val="00BA44BF"/>
    <w:rsid w:val="00BA4944"/>
    <w:rsid w:val="00BA4C65"/>
    <w:rsid w:val="00BA53A6"/>
    <w:rsid w:val="00BA5519"/>
    <w:rsid w:val="00BA5C61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7F2"/>
    <w:rsid w:val="00BB49AB"/>
    <w:rsid w:val="00BB5992"/>
    <w:rsid w:val="00BB5CDC"/>
    <w:rsid w:val="00BB6039"/>
    <w:rsid w:val="00BB762F"/>
    <w:rsid w:val="00BC0A3C"/>
    <w:rsid w:val="00BC1537"/>
    <w:rsid w:val="00BC1E9D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5DF"/>
    <w:rsid w:val="00BE0526"/>
    <w:rsid w:val="00BE0C96"/>
    <w:rsid w:val="00BE1BA7"/>
    <w:rsid w:val="00BE1F89"/>
    <w:rsid w:val="00BE200A"/>
    <w:rsid w:val="00BE2A7D"/>
    <w:rsid w:val="00BE3027"/>
    <w:rsid w:val="00BE35E4"/>
    <w:rsid w:val="00BE43FD"/>
    <w:rsid w:val="00BE5449"/>
    <w:rsid w:val="00BE5786"/>
    <w:rsid w:val="00BE6025"/>
    <w:rsid w:val="00BE632A"/>
    <w:rsid w:val="00BE6440"/>
    <w:rsid w:val="00BE668E"/>
    <w:rsid w:val="00BE6A03"/>
    <w:rsid w:val="00BE7EC0"/>
    <w:rsid w:val="00BF111B"/>
    <w:rsid w:val="00BF12CF"/>
    <w:rsid w:val="00BF30E6"/>
    <w:rsid w:val="00BF34BD"/>
    <w:rsid w:val="00BF5A63"/>
    <w:rsid w:val="00BF5F56"/>
    <w:rsid w:val="00BF6320"/>
    <w:rsid w:val="00BF694C"/>
    <w:rsid w:val="00BF7B2A"/>
    <w:rsid w:val="00BF7DA7"/>
    <w:rsid w:val="00C00268"/>
    <w:rsid w:val="00C014BA"/>
    <w:rsid w:val="00C01652"/>
    <w:rsid w:val="00C01969"/>
    <w:rsid w:val="00C01A4F"/>
    <w:rsid w:val="00C025D6"/>
    <w:rsid w:val="00C0532D"/>
    <w:rsid w:val="00C05A4A"/>
    <w:rsid w:val="00C060F6"/>
    <w:rsid w:val="00C069A2"/>
    <w:rsid w:val="00C0798A"/>
    <w:rsid w:val="00C07FC2"/>
    <w:rsid w:val="00C11D55"/>
    <w:rsid w:val="00C13302"/>
    <w:rsid w:val="00C1431E"/>
    <w:rsid w:val="00C15198"/>
    <w:rsid w:val="00C1536F"/>
    <w:rsid w:val="00C1556A"/>
    <w:rsid w:val="00C15B35"/>
    <w:rsid w:val="00C177A9"/>
    <w:rsid w:val="00C17F70"/>
    <w:rsid w:val="00C2021D"/>
    <w:rsid w:val="00C2069D"/>
    <w:rsid w:val="00C207CC"/>
    <w:rsid w:val="00C20F25"/>
    <w:rsid w:val="00C21132"/>
    <w:rsid w:val="00C2189D"/>
    <w:rsid w:val="00C22227"/>
    <w:rsid w:val="00C222B5"/>
    <w:rsid w:val="00C234B7"/>
    <w:rsid w:val="00C238E0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322"/>
    <w:rsid w:val="00C378DC"/>
    <w:rsid w:val="00C408E4"/>
    <w:rsid w:val="00C413F6"/>
    <w:rsid w:val="00C43266"/>
    <w:rsid w:val="00C43FA8"/>
    <w:rsid w:val="00C4404E"/>
    <w:rsid w:val="00C4483C"/>
    <w:rsid w:val="00C4483E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5B0"/>
    <w:rsid w:val="00C72A28"/>
    <w:rsid w:val="00C743F7"/>
    <w:rsid w:val="00C747FE"/>
    <w:rsid w:val="00C7559A"/>
    <w:rsid w:val="00C7604A"/>
    <w:rsid w:val="00C7747D"/>
    <w:rsid w:val="00C80102"/>
    <w:rsid w:val="00C801CA"/>
    <w:rsid w:val="00C8100E"/>
    <w:rsid w:val="00C8203A"/>
    <w:rsid w:val="00C826D2"/>
    <w:rsid w:val="00C83CE6"/>
    <w:rsid w:val="00C84668"/>
    <w:rsid w:val="00C86848"/>
    <w:rsid w:val="00C86A59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5BA2"/>
    <w:rsid w:val="00C963FA"/>
    <w:rsid w:val="00C97B9D"/>
    <w:rsid w:val="00CA201B"/>
    <w:rsid w:val="00CA2C17"/>
    <w:rsid w:val="00CA3080"/>
    <w:rsid w:val="00CA3C87"/>
    <w:rsid w:val="00CA4486"/>
    <w:rsid w:val="00CA58DE"/>
    <w:rsid w:val="00CA5C6F"/>
    <w:rsid w:val="00CA5E47"/>
    <w:rsid w:val="00CA64F0"/>
    <w:rsid w:val="00CA6D93"/>
    <w:rsid w:val="00CB03D8"/>
    <w:rsid w:val="00CB18E7"/>
    <w:rsid w:val="00CB1E9F"/>
    <w:rsid w:val="00CB3652"/>
    <w:rsid w:val="00CB3A5E"/>
    <w:rsid w:val="00CB4411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529A"/>
    <w:rsid w:val="00CC59F6"/>
    <w:rsid w:val="00CC5F50"/>
    <w:rsid w:val="00CC60EB"/>
    <w:rsid w:val="00CD169B"/>
    <w:rsid w:val="00CD2E05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54DE"/>
    <w:rsid w:val="00CF6C5A"/>
    <w:rsid w:val="00CF7540"/>
    <w:rsid w:val="00CF764B"/>
    <w:rsid w:val="00CF7A84"/>
    <w:rsid w:val="00D000C6"/>
    <w:rsid w:val="00D002C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234A"/>
    <w:rsid w:val="00D2421F"/>
    <w:rsid w:val="00D242AA"/>
    <w:rsid w:val="00D245DA"/>
    <w:rsid w:val="00D27FEC"/>
    <w:rsid w:val="00D30720"/>
    <w:rsid w:val="00D3188E"/>
    <w:rsid w:val="00D31E0C"/>
    <w:rsid w:val="00D32AAF"/>
    <w:rsid w:val="00D335CD"/>
    <w:rsid w:val="00D3376C"/>
    <w:rsid w:val="00D34112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0AC"/>
    <w:rsid w:val="00D47669"/>
    <w:rsid w:val="00D47EFF"/>
    <w:rsid w:val="00D47F97"/>
    <w:rsid w:val="00D50617"/>
    <w:rsid w:val="00D511FB"/>
    <w:rsid w:val="00D523ED"/>
    <w:rsid w:val="00D523F6"/>
    <w:rsid w:val="00D52C79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653"/>
    <w:rsid w:val="00D74052"/>
    <w:rsid w:val="00D7405D"/>
    <w:rsid w:val="00D753A3"/>
    <w:rsid w:val="00D76BC7"/>
    <w:rsid w:val="00D77441"/>
    <w:rsid w:val="00D77692"/>
    <w:rsid w:val="00D807A9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6458"/>
    <w:rsid w:val="00DA000A"/>
    <w:rsid w:val="00DA0BDC"/>
    <w:rsid w:val="00DA0CC7"/>
    <w:rsid w:val="00DA1C9D"/>
    <w:rsid w:val="00DA3289"/>
    <w:rsid w:val="00DA3673"/>
    <w:rsid w:val="00DA43F7"/>
    <w:rsid w:val="00DA44C2"/>
    <w:rsid w:val="00DA5CA2"/>
    <w:rsid w:val="00DA604B"/>
    <w:rsid w:val="00DA73A2"/>
    <w:rsid w:val="00DA7573"/>
    <w:rsid w:val="00DA7A1F"/>
    <w:rsid w:val="00DA7B78"/>
    <w:rsid w:val="00DB1375"/>
    <w:rsid w:val="00DB1670"/>
    <w:rsid w:val="00DB1B27"/>
    <w:rsid w:val="00DB3309"/>
    <w:rsid w:val="00DB3498"/>
    <w:rsid w:val="00DB4C72"/>
    <w:rsid w:val="00DB58C5"/>
    <w:rsid w:val="00DB64D2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57D8"/>
    <w:rsid w:val="00DD68F4"/>
    <w:rsid w:val="00DD68F8"/>
    <w:rsid w:val="00DD6F6A"/>
    <w:rsid w:val="00DD75E7"/>
    <w:rsid w:val="00DD7C4C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404A"/>
    <w:rsid w:val="00E04D26"/>
    <w:rsid w:val="00E05435"/>
    <w:rsid w:val="00E05D8A"/>
    <w:rsid w:val="00E062E1"/>
    <w:rsid w:val="00E066FC"/>
    <w:rsid w:val="00E079B0"/>
    <w:rsid w:val="00E07A28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4E7"/>
    <w:rsid w:val="00E445E5"/>
    <w:rsid w:val="00E454C7"/>
    <w:rsid w:val="00E45C7A"/>
    <w:rsid w:val="00E45D6E"/>
    <w:rsid w:val="00E46742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5787D"/>
    <w:rsid w:val="00E60F56"/>
    <w:rsid w:val="00E61C67"/>
    <w:rsid w:val="00E62BC1"/>
    <w:rsid w:val="00E630EC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BFD"/>
    <w:rsid w:val="00E729AE"/>
    <w:rsid w:val="00E729B5"/>
    <w:rsid w:val="00E7312E"/>
    <w:rsid w:val="00E7439B"/>
    <w:rsid w:val="00E74D1E"/>
    <w:rsid w:val="00E75199"/>
    <w:rsid w:val="00E7557D"/>
    <w:rsid w:val="00E76693"/>
    <w:rsid w:val="00E769DD"/>
    <w:rsid w:val="00E76F13"/>
    <w:rsid w:val="00E77D08"/>
    <w:rsid w:val="00E80DDA"/>
    <w:rsid w:val="00E8167C"/>
    <w:rsid w:val="00E818B0"/>
    <w:rsid w:val="00E82F30"/>
    <w:rsid w:val="00E830D0"/>
    <w:rsid w:val="00E83255"/>
    <w:rsid w:val="00E84D6F"/>
    <w:rsid w:val="00E8519B"/>
    <w:rsid w:val="00E85623"/>
    <w:rsid w:val="00E86266"/>
    <w:rsid w:val="00E86585"/>
    <w:rsid w:val="00E86C80"/>
    <w:rsid w:val="00E873E6"/>
    <w:rsid w:val="00E902CB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97077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A7547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6DC"/>
    <w:rsid w:val="00EC3EF4"/>
    <w:rsid w:val="00EC4EE2"/>
    <w:rsid w:val="00EC50F6"/>
    <w:rsid w:val="00EC5F41"/>
    <w:rsid w:val="00EC68CE"/>
    <w:rsid w:val="00EC727F"/>
    <w:rsid w:val="00EC777D"/>
    <w:rsid w:val="00ED087A"/>
    <w:rsid w:val="00ED12B2"/>
    <w:rsid w:val="00ED1C1C"/>
    <w:rsid w:val="00ED2F1F"/>
    <w:rsid w:val="00ED305E"/>
    <w:rsid w:val="00ED42C7"/>
    <w:rsid w:val="00ED437D"/>
    <w:rsid w:val="00ED44BF"/>
    <w:rsid w:val="00ED5B43"/>
    <w:rsid w:val="00ED5D54"/>
    <w:rsid w:val="00ED650F"/>
    <w:rsid w:val="00ED654F"/>
    <w:rsid w:val="00ED7CEE"/>
    <w:rsid w:val="00EE269B"/>
    <w:rsid w:val="00EE37A2"/>
    <w:rsid w:val="00EE3877"/>
    <w:rsid w:val="00EE3B8A"/>
    <w:rsid w:val="00EE3E95"/>
    <w:rsid w:val="00EE4B27"/>
    <w:rsid w:val="00EE4FF3"/>
    <w:rsid w:val="00EE5721"/>
    <w:rsid w:val="00EE7667"/>
    <w:rsid w:val="00EE78FA"/>
    <w:rsid w:val="00EE7A2F"/>
    <w:rsid w:val="00EF0BAF"/>
    <w:rsid w:val="00EF0C5A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A0D"/>
    <w:rsid w:val="00EF77AD"/>
    <w:rsid w:val="00EF78A7"/>
    <w:rsid w:val="00F008FC"/>
    <w:rsid w:val="00F00C2C"/>
    <w:rsid w:val="00F0138B"/>
    <w:rsid w:val="00F01C22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3CEF"/>
    <w:rsid w:val="00F14A3C"/>
    <w:rsid w:val="00F15291"/>
    <w:rsid w:val="00F16A43"/>
    <w:rsid w:val="00F171E6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20E9"/>
    <w:rsid w:val="00F3242A"/>
    <w:rsid w:val="00F33008"/>
    <w:rsid w:val="00F333D0"/>
    <w:rsid w:val="00F3484E"/>
    <w:rsid w:val="00F35220"/>
    <w:rsid w:val="00F357C6"/>
    <w:rsid w:val="00F3614A"/>
    <w:rsid w:val="00F37E4F"/>
    <w:rsid w:val="00F40891"/>
    <w:rsid w:val="00F418E3"/>
    <w:rsid w:val="00F43C8F"/>
    <w:rsid w:val="00F44120"/>
    <w:rsid w:val="00F4415F"/>
    <w:rsid w:val="00F44826"/>
    <w:rsid w:val="00F44FCA"/>
    <w:rsid w:val="00F45715"/>
    <w:rsid w:val="00F45B54"/>
    <w:rsid w:val="00F46BE3"/>
    <w:rsid w:val="00F46F78"/>
    <w:rsid w:val="00F50E7E"/>
    <w:rsid w:val="00F534F2"/>
    <w:rsid w:val="00F5350B"/>
    <w:rsid w:val="00F54907"/>
    <w:rsid w:val="00F54D83"/>
    <w:rsid w:val="00F556AD"/>
    <w:rsid w:val="00F55E99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38B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815"/>
    <w:rsid w:val="00F75AB7"/>
    <w:rsid w:val="00F766EB"/>
    <w:rsid w:val="00F77A0B"/>
    <w:rsid w:val="00F77E0A"/>
    <w:rsid w:val="00F8102B"/>
    <w:rsid w:val="00F81D76"/>
    <w:rsid w:val="00F82C45"/>
    <w:rsid w:val="00F830DE"/>
    <w:rsid w:val="00F833FA"/>
    <w:rsid w:val="00F836E7"/>
    <w:rsid w:val="00F83812"/>
    <w:rsid w:val="00F8408D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4CE7"/>
    <w:rsid w:val="00FA5E9A"/>
    <w:rsid w:val="00FA6814"/>
    <w:rsid w:val="00FA6E81"/>
    <w:rsid w:val="00FB0217"/>
    <w:rsid w:val="00FB093A"/>
    <w:rsid w:val="00FB164F"/>
    <w:rsid w:val="00FB2BC7"/>
    <w:rsid w:val="00FB2DF5"/>
    <w:rsid w:val="00FB324A"/>
    <w:rsid w:val="00FB4A9E"/>
    <w:rsid w:val="00FB6A4B"/>
    <w:rsid w:val="00FB6BAE"/>
    <w:rsid w:val="00FB701F"/>
    <w:rsid w:val="00FC0E60"/>
    <w:rsid w:val="00FC3CF7"/>
    <w:rsid w:val="00FC4214"/>
    <w:rsid w:val="00FC422C"/>
    <w:rsid w:val="00FC55B3"/>
    <w:rsid w:val="00FC58CE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8D"/>
    <w:rsid w:val="00FD47B0"/>
    <w:rsid w:val="00FD492A"/>
    <w:rsid w:val="00FD4F6A"/>
    <w:rsid w:val="00FD5473"/>
    <w:rsid w:val="00FD5EF5"/>
    <w:rsid w:val="00FD6777"/>
    <w:rsid w:val="00FD67E1"/>
    <w:rsid w:val="00FD6AB9"/>
    <w:rsid w:val="00FD7F15"/>
    <w:rsid w:val="00FE01BA"/>
    <w:rsid w:val="00FE02C8"/>
    <w:rsid w:val="00FE6E91"/>
    <w:rsid w:val="00FE6F30"/>
    <w:rsid w:val="00FE7896"/>
    <w:rsid w:val="00FE79A7"/>
    <w:rsid w:val="00FF036B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4CB395E"/>
  <w15:docId w15:val="{63AC8F83-92A5-4166-A7C9-A862212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99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2B30D9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22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53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481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74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rum\Desktop\InterimMaster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9DA6623-4E82-489D-A947-942D547C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InterimMasterTemplate.dotx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creator>John Padgett</dc:creator>
  <cp:lastModifiedBy>Emily Augustini</cp:lastModifiedBy>
  <cp:revision>2</cp:revision>
  <cp:lastPrinted>2014-03-04T16:13:00Z</cp:lastPrinted>
  <dcterms:created xsi:type="dcterms:W3CDTF">2018-06-18T15:22:00Z</dcterms:created>
  <dcterms:modified xsi:type="dcterms:W3CDTF">2018-06-18T15:22:00Z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