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0"/>
        <w:gridCol w:w="8120"/>
      </w:tblGrid>
      <w:tr w:rsidR="00380105" w:rsidRPr="00380105" w14:paraId="04110966" w14:textId="77777777" w:rsidTr="00BE5E87">
        <w:tc>
          <w:tcPr>
            <w:tcW w:w="1998" w:type="dxa"/>
          </w:tcPr>
          <w:p w14:paraId="7AC76857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Meeting Title:</w:t>
            </w:r>
          </w:p>
        </w:tc>
        <w:tc>
          <w:tcPr>
            <w:tcW w:w="6930" w:type="dxa"/>
          </w:tcPr>
          <w:p w14:paraId="4EFABC27" w14:textId="5F2555D0" w:rsidR="00380105" w:rsidRPr="00BE5E87" w:rsidRDefault="002512D8" w:rsidP="004D39D8">
            <w:pPr>
              <w:rPr>
                <w:color w:val="000000" w:themeColor="text1"/>
              </w:rPr>
            </w:pPr>
            <w:r>
              <w:rPr>
                <w:rStyle w:val="Strong"/>
                <w:rFonts w:ascii="Helvetica" w:hAnsi="Helvetica" w:cs="Helvetica"/>
                <w:color w:val="283C46"/>
                <w:shd w:val="clear" w:color="auto" w:fill="FFFFFF"/>
              </w:rPr>
              <w:t xml:space="preserve">CSTE Data Standardization Workgroup Meeting </w:t>
            </w:r>
          </w:p>
        </w:tc>
      </w:tr>
      <w:tr w:rsidR="00380105" w:rsidRPr="00380105" w14:paraId="03398DEC" w14:textId="77777777" w:rsidTr="00BE5E87">
        <w:tc>
          <w:tcPr>
            <w:tcW w:w="1998" w:type="dxa"/>
          </w:tcPr>
          <w:p w14:paraId="29265C6B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Date:</w:t>
            </w:r>
          </w:p>
        </w:tc>
        <w:tc>
          <w:tcPr>
            <w:tcW w:w="6930" w:type="dxa"/>
          </w:tcPr>
          <w:p w14:paraId="3FB44EA3" w14:textId="39D80474" w:rsidR="00380105" w:rsidRPr="00BE5E87" w:rsidRDefault="00FC72EC" w:rsidP="004D39D8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 w:rsidR="0092181F">
              <w:rPr>
                <w:color w:val="000000" w:themeColor="text1"/>
              </w:rPr>
              <w:t>5</w:t>
            </w:r>
            <w:r w:rsidR="006A3518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2</w:t>
            </w:r>
            <w:r w:rsidR="0092181F">
              <w:rPr>
                <w:color w:val="000000" w:themeColor="text1"/>
              </w:rPr>
              <w:t>7</w:t>
            </w:r>
            <w:r w:rsidR="005C0045">
              <w:rPr>
                <w:color w:val="000000" w:themeColor="text1"/>
              </w:rPr>
              <w:t>/20</w:t>
            </w:r>
            <w:r w:rsidR="00DD2695">
              <w:rPr>
                <w:color w:val="000000" w:themeColor="text1"/>
              </w:rPr>
              <w:t>2</w:t>
            </w:r>
            <w:r w:rsidR="00CC46C5">
              <w:rPr>
                <w:color w:val="000000" w:themeColor="text1"/>
              </w:rPr>
              <w:t>2</w:t>
            </w:r>
          </w:p>
        </w:tc>
      </w:tr>
      <w:tr w:rsidR="00380105" w:rsidRPr="00380105" w14:paraId="69530AEA" w14:textId="77777777" w:rsidTr="00BE5E87">
        <w:tc>
          <w:tcPr>
            <w:tcW w:w="1998" w:type="dxa"/>
          </w:tcPr>
          <w:p w14:paraId="52064DE1" w14:textId="77777777" w:rsidR="00380105" w:rsidRPr="00380105" w:rsidRDefault="00380105" w:rsidP="00380105">
            <w:pPr>
              <w:jc w:val="right"/>
              <w:rPr>
                <w:b/>
                <w:color w:val="000000" w:themeColor="text1"/>
              </w:rPr>
            </w:pPr>
            <w:r w:rsidRPr="00380105">
              <w:rPr>
                <w:b/>
                <w:color w:val="000000" w:themeColor="text1"/>
              </w:rPr>
              <w:t>Location:</w:t>
            </w:r>
          </w:p>
        </w:tc>
        <w:tc>
          <w:tcPr>
            <w:tcW w:w="6930" w:type="dxa"/>
          </w:tcPr>
          <w:p w14:paraId="56E6A4F4" w14:textId="1F8C4BFB" w:rsidR="001F12E5" w:rsidRPr="00354E87" w:rsidRDefault="006B1FD4" w:rsidP="004D39D8">
            <w:pPr>
              <w:rPr>
                <w:rFonts w:ascii="Calibri" w:hAnsi="Calibri"/>
              </w:rPr>
            </w:pPr>
            <w:hyperlink r:id="rId11" w:history="1">
              <w:r w:rsidR="00354E87">
                <w:rPr>
                  <w:rStyle w:val="Hyperlink"/>
                </w:rPr>
                <w:t>https://zoom.us/j/91592594185?pwd=RTFZbGRicEdEaXJvdFk2VTQyZENSUT09</w:t>
              </w:r>
            </w:hyperlink>
          </w:p>
        </w:tc>
      </w:tr>
    </w:tbl>
    <w:p w14:paraId="31D6B0E3" w14:textId="614213A9" w:rsidR="00380105" w:rsidRDefault="00380105" w:rsidP="00380105">
      <w:pPr>
        <w:spacing w:before="360" w:after="120"/>
        <w:rPr>
          <w:color w:val="000000" w:themeColor="text1"/>
        </w:rPr>
      </w:pPr>
      <w:r w:rsidRPr="00380105">
        <w:rPr>
          <w:b/>
          <w:color w:val="000000" w:themeColor="text1"/>
        </w:rPr>
        <w:t>Attendees</w:t>
      </w:r>
      <w:r w:rsidRPr="00380105">
        <w:rPr>
          <w:color w:val="000000" w:themeColor="text1"/>
        </w:rPr>
        <w:t>:</w:t>
      </w:r>
      <w:r w:rsidR="00972481">
        <w:rPr>
          <w:color w:val="000000" w:themeColor="text1"/>
        </w:rPr>
        <w:t xml:space="preserve"> </w:t>
      </w:r>
      <w:r w:rsidR="006B37E0">
        <w:rPr>
          <w:color w:val="000000" w:themeColor="text1"/>
        </w:rPr>
        <w:t>41</w:t>
      </w:r>
    </w:p>
    <w:tbl>
      <w:tblPr>
        <w:tblW w:w="976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410"/>
        <w:gridCol w:w="540"/>
        <w:gridCol w:w="4287"/>
        <w:gridCol w:w="526"/>
      </w:tblGrid>
      <w:tr w:rsidR="005C3E10" w:rsidRPr="002C68E8" w14:paraId="732705C6" w14:textId="77777777" w:rsidTr="00F568DD">
        <w:trPr>
          <w:trHeight w:val="32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F1453" w14:textId="138831DA" w:rsidR="005C3E10" w:rsidRPr="005A14D4" w:rsidRDefault="005A13DB" w:rsidP="002239EA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bCs/>
                <w:sz w:val="20"/>
                <w:szCs w:val="20"/>
              </w:rPr>
              <w:t>CSTE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B9D94" w14:textId="77777777" w:rsidR="005C3E10" w:rsidRPr="005A14D4" w:rsidRDefault="005C3E10" w:rsidP="002239EA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9001E" w14:textId="3D557EC8" w:rsidR="005C3E10" w:rsidRPr="005A14D4" w:rsidRDefault="00754DE1" w:rsidP="002239EA">
            <w:pPr>
              <w:pStyle w:val="arial"/>
              <w:snapToGrid w:val="0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A14D4">
              <w:rPr>
                <w:rFonts w:ascii="Arial" w:hAnsi="Arial" w:cs="Arial"/>
                <w:b/>
                <w:bCs/>
                <w:sz w:val="20"/>
                <w:szCs w:val="20"/>
              </w:rPr>
              <w:t>PHAs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66786F" w14:textId="77777777" w:rsidR="005C3E10" w:rsidRPr="002C68E8" w:rsidRDefault="005C3E10" w:rsidP="002239EA">
            <w:pPr>
              <w:pStyle w:val="arial"/>
              <w:snapToGrid w:val="0"/>
              <w:ind w:left="-108"/>
              <w:jc w:val="center"/>
              <w:rPr>
                <w:rFonts w:ascii="Franklin Gothic Book" w:hAnsi="Franklin Gothic Book"/>
                <w:bCs/>
                <w:sz w:val="20"/>
                <w:szCs w:val="20"/>
              </w:rPr>
            </w:pPr>
          </w:p>
        </w:tc>
      </w:tr>
      <w:tr w:rsidR="00DD71AF" w:rsidRPr="002C68E8" w14:paraId="3B52B425" w14:textId="77777777" w:rsidTr="00F568DD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CF135" w14:textId="42493654" w:rsidR="00DD71AF" w:rsidRPr="00FF7421" w:rsidRDefault="00DD71AF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Amita Worasilpchai (JMC Consultant)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DE6FC5" w14:textId="766C861D" w:rsidR="00DD71AF" w:rsidRPr="005A14D4" w:rsidRDefault="00DD71AF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72B986" w14:textId="021AEE10" w:rsidR="00DD71AF" w:rsidRPr="00FF7421" w:rsidRDefault="00DD71AF" w:rsidP="005A13DB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FF7421">
              <w:rPr>
                <w:rFonts w:ascii="Arial" w:hAnsi="Arial" w:cs="Arial"/>
                <w:bCs/>
                <w:sz w:val="20"/>
                <w:szCs w:val="20"/>
              </w:rPr>
              <w:t>Suzanne Gibbons-</w:t>
            </w:r>
            <w:proofErr w:type="spellStart"/>
            <w:r w:rsidRPr="00FF7421">
              <w:rPr>
                <w:rFonts w:ascii="Arial" w:hAnsi="Arial" w:cs="Arial"/>
                <w:bCs/>
                <w:sz w:val="20"/>
                <w:szCs w:val="20"/>
              </w:rPr>
              <w:t>Burgener</w:t>
            </w:r>
            <w:proofErr w:type="spellEnd"/>
            <w:r w:rsidRPr="00FF7421">
              <w:rPr>
                <w:rFonts w:ascii="Arial" w:hAnsi="Arial" w:cs="Arial"/>
                <w:bCs/>
                <w:sz w:val="20"/>
                <w:szCs w:val="20"/>
              </w:rPr>
              <w:t xml:space="preserve"> (WI)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44252A" w14:textId="5E2B7A9B" w:rsidR="00DD71AF" w:rsidRPr="00FF7421" w:rsidRDefault="00DD71AF" w:rsidP="005A13DB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D27FF8" w:rsidRPr="002C68E8" w14:paraId="7EAAD84B" w14:textId="77777777" w:rsidTr="009636E3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CA00157" w14:textId="5606038A" w:rsidR="00D27FF8" w:rsidRDefault="00D27FF8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Susan Downer 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02CA9" w14:textId="20F4BB97" w:rsidR="00D27FF8" w:rsidRDefault="00D27FF8" w:rsidP="00EC6DE1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19E493A" w14:textId="68734F57" w:rsidR="00D27FF8" w:rsidRPr="00FF7421" w:rsidRDefault="00D27FF8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Kate Goodin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6C1D3E" w14:textId="322E0505" w:rsidR="00D27FF8" w:rsidRDefault="00D27FF8" w:rsidP="0092181F">
            <w:pPr>
              <w:pStyle w:val="arial"/>
              <w:snapToGrid w:val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X</w:t>
            </w:r>
          </w:p>
        </w:tc>
      </w:tr>
      <w:tr w:rsidR="00D27FF8" w:rsidRPr="002C68E8" w14:paraId="1EAB6ECE" w14:textId="77777777" w:rsidTr="009636E3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B39CB93" w14:textId="5B866515" w:rsidR="00D27FF8" w:rsidRDefault="00D27FF8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Natalie Raketich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439528" w14:textId="3F5C7A68" w:rsidR="00D27FF8" w:rsidRDefault="00D27FF8" w:rsidP="00CC46C5">
            <w:pPr>
              <w:pStyle w:val="arial"/>
              <w:snapToGrid w:val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2BDCF56" w14:textId="42EF95F7" w:rsidR="00D27FF8" w:rsidRPr="00FF7421" w:rsidRDefault="00D27FF8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EJ Klingler (NYC STI)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C7EBBC" w14:textId="7C59022A" w:rsidR="00D27FF8" w:rsidRDefault="00D27FF8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D27FF8" w:rsidRPr="002C68E8" w14:paraId="4CBCA9FB" w14:textId="77777777" w:rsidTr="009636E3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5AC70CC" w14:textId="606A3E3B" w:rsidR="00D27FF8" w:rsidRPr="00FF7421" w:rsidRDefault="00D27FF8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Grace Oguntebi (JMC Consultant)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03D72" w14:textId="29C227FE" w:rsidR="00D27FF8" w:rsidRDefault="00D27FF8" w:rsidP="00CC46C5">
            <w:pPr>
              <w:pStyle w:val="arial"/>
              <w:snapToGrid w:val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3F1F124" w14:textId="467F8201" w:rsidR="00D27FF8" w:rsidRPr="00FF7421" w:rsidRDefault="00A16AD8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Tracy Miller (ND)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BCCACC" w14:textId="24AB49E7" w:rsidR="00D27FF8" w:rsidRDefault="00A16AD8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D27FF8" w:rsidRPr="002C68E8" w14:paraId="403D2847" w14:textId="77777777" w:rsidTr="00FB39B8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9AA38" w14:textId="5678F065" w:rsidR="00D27FF8" w:rsidRPr="00FF7421" w:rsidRDefault="00D27FF8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FF7421">
              <w:rPr>
                <w:rFonts w:ascii="Arial" w:hAnsi="Arial" w:cs="Arial"/>
                <w:bCs/>
                <w:sz w:val="20"/>
                <w:szCs w:val="20"/>
              </w:rPr>
              <w:t>Shaily Krishan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73E403" w14:textId="78AB2928" w:rsidR="00D27FF8" w:rsidRDefault="00D27FF8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5FF0D60" w14:textId="1E6EF232" w:rsidR="00D27FF8" w:rsidRPr="00FF7421" w:rsidRDefault="00A16AD8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Roselyn Thalathara (NM)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B0DDE2" w14:textId="214E38CA" w:rsidR="00D27FF8" w:rsidRDefault="00A16AD8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6B37E0" w:rsidRPr="002C68E8" w14:paraId="54E06FE6" w14:textId="77777777" w:rsidTr="00DF6633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2836B" w14:textId="36CB2C4E" w:rsidR="006B37E0" w:rsidRPr="00D27FF8" w:rsidRDefault="006B37E0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Becky Lampkins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F8590C" w14:textId="2B6F6A74" w:rsidR="006B37E0" w:rsidRDefault="006B37E0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07CC52E" w14:textId="151D251F" w:rsidR="006B37E0" w:rsidRDefault="006B37E0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Sherri Davidson (AL)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A52DF2" w14:textId="1A25E264" w:rsidR="006B37E0" w:rsidRDefault="006B37E0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6B37E0" w:rsidRPr="002C68E8" w14:paraId="67E94FA5" w14:textId="77777777" w:rsidTr="00DF6633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AA286" w14:textId="7B3D6BEE" w:rsidR="006B37E0" w:rsidRPr="00D27FF8" w:rsidRDefault="006B37E0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D27FF8">
              <w:rPr>
                <w:rFonts w:ascii="Arial" w:hAnsi="Arial" w:cs="Arial"/>
                <w:bCs/>
                <w:sz w:val="20"/>
                <w:szCs w:val="20"/>
              </w:rPr>
              <w:t>Taylor Pinsent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19DD0D" w14:textId="7E628B62" w:rsidR="006B37E0" w:rsidRPr="005A14D4" w:rsidRDefault="006B37E0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84204A1" w14:textId="30F1914C" w:rsidR="006B37E0" w:rsidRDefault="006B37E0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Georgette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Lavetsky</w:t>
            </w:r>
            <w:proofErr w:type="spellEnd"/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B86437" w14:textId="002DD567" w:rsidR="006B37E0" w:rsidRDefault="006B37E0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6B37E0" w:rsidRPr="002C68E8" w14:paraId="3CFF188C" w14:textId="77777777" w:rsidTr="00DF6633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DD691" w14:textId="73324EA6" w:rsidR="006B37E0" w:rsidRPr="005A14D4" w:rsidRDefault="006B37E0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FF7421">
              <w:rPr>
                <w:rFonts w:ascii="Arial" w:hAnsi="Arial" w:cs="Arial"/>
                <w:b/>
                <w:sz w:val="20"/>
                <w:szCs w:val="20"/>
              </w:rPr>
              <w:t>CDC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D2F26" w14:textId="6C002100" w:rsidR="006B37E0" w:rsidRPr="005A14D4" w:rsidRDefault="006B37E0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4D6A0AA" w14:textId="06493E86" w:rsidR="006B37E0" w:rsidRPr="00FF7421" w:rsidRDefault="006B37E0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Judie Hyun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E8E1F" w14:textId="194656F2" w:rsidR="006B37E0" w:rsidRPr="00FF7421" w:rsidRDefault="006B37E0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78F85859" w14:textId="77777777" w:rsidTr="00DF6633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89B16E" w14:textId="543CED69" w:rsidR="00746026" w:rsidRPr="005A14D4" w:rsidRDefault="00746026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Sandy Roush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89F6D" w14:textId="406CB26E" w:rsidR="00746026" w:rsidRPr="005A14D4" w:rsidRDefault="00746026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BB909F7" w14:textId="3212FA4F" w:rsidR="00746026" w:rsidRPr="005A14D4" w:rsidRDefault="00746026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Rob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Ariciuolo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(NY)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C01BD4" w14:textId="758C86FE" w:rsidR="00746026" w:rsidRPr="00FF7421" w:rsidRDefault="00746026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3CE8F407" w14:textId="77777777" w:rsidTr="00A9023D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84D42" w14:textId="730503B3" w:rsidR="00746026" w:rsidRPr="005A14D4" w:rsidRDefault="00746026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Danielle Tack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8C0A3" w14:textId="226BEFDA" w:rsidR="00746026" w:rsidRDefault="00746026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4B2D0CE" w14:textId="171716FF" w:rsidR="00746026" w:rsidRPr="00FF7421" w:rsidRDefault="00746026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Jennifer Lockhart</w:t>
            </w:r>
            <w:r w:rsidR="00CF0CA0">
              <w:rPr>
                <w:rFonts w:ascii="Arial" w:hAnsi="Arial" w:cs="Arial"/>
                <w:bCs/>
                <w:sz w:val="20"/>
                <w:szCs w:val="20"/>
              </w:rPr>
              <w:t xml:space="preserve"> (AK)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015364" w14:textId="632AE832" w:rsidR="00746026" w:rsidRPr="00FF7421" w:rsidRDefault="00746026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7B599D66" w14:textId="77777777" w:rsidTr="00D22F93">
        <w:trPr>
          <w:trHeight w:val="14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BD64A" w14:textId="4028C9BD" w:rsidR="00746026" w:rsidRDefault="00746026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C3599A">
              <w:rPr>
                <w:rFonts w:ascii="Arial" w:hAnsi="Arial" w:cs="Arial"/>
                <w:bCs/>
                <w:sz w:val="20"/>
                <w:szCs w:val="20"/>
              </w:rPr>
              <w:t>Sara Johnston, NNDSS, CDC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78BF22" w14:textId="0A43FEF3" w:rsidR="00746026" w:rsidRPr="005A14D4" w:rsidRDefault="00746026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84944B5" w14:textId="19B269F1" w:rsidR="00746026" w:rsidRDefault="00746026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Rebecca Noe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DDA6ED" w14:textId="78045816" w:rsidR="00746026" w:rsidRPr="00FF7421" w:rsidRDefault="00746026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2A532101" w14:textId="77777777" w:rsidTr="00FE5303">
        <w:trPr>
          <w:trHeight w:val="14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3B92194" w14:textId="0B34A968" w:rsidR="00746026" w:rsidRPr="005A14D4" w:rsidRDefault="00746026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Bill Morrill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9CBE2" w14:textId="6E6A47F4" w:rsidR="00746026" w:rsidRPr="005A14D4" w:rsidRDefault="00746026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A1F81E1" w14:textId="71F9D74F" w:rsidR="00746026" w:rsidRPr="00FF7421" w:rsidRDefault="00746026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Michael Bryan (GA)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C67A6B" w14:textId="78BF0C0D" w:rsidR="00746026" w:rsidRPr="00FF7421" w:rsidRDefault="00746026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1BF4C213" w14:textId="77777777" w:rsidTr="00D22F93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060312" w14:textId="74A56AAB" w:rsidR="00746026" w:rsidRPr="005A14D4" w:rsidRDefault="00746026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D25B8A">
              <w:rPr>
                <w:rFonts w:ascii="Arial" w:hAnsi="Arial" w:cs="Arial"/>
                <w:b/>
                <w:sz w:val="20"/>
                <w:szCs w:val="20"/>
              </w:rPr>
              <w:t>Co-Chairs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0B090" w14:textId="08FA0627" w:rsidR="00746026" w:rsidRPr="005A14D4" w:rsidRDefault="00746026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8727B3A" w14:textId="720572D8" w:rsidR="00746026" w:rsidRPr="00FF7421" w:rsidRDefault="00746026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Kacey Ingalls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EE1DA8" w14:textId="3F36FB0D" w:rsidR="00746026" w:rsidRPr="00FF7421" w:rsidRDefault="00746026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X</w:t>
            </w:r>
          </w:p>
        </w:tc>
      </w:tr>
      <w:tr w:rsidR="00746026" w:rsidRPr="002C68E8" w14:paraId="3FCE99A1" w14:textId="77777777" w:rsidTr="00FE5303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D8287" w14:textId="51152006" w:rsidR="00746026" w:rsidRDefault="00746026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Molly Crockett (MA)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856DD3" w14:textId="1B4F76AA" w:rsidR="00746026" w:rsidRPr="005A14D4" w:rsidRDefault="00746026" w:rsidP="00F568DD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4D3305C" w14:textId="38A8EA19" w:rsidR="00746026" w:rsidRDefault="00746026" w:rsidP="00F568DD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Beth i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F32B3D" w14:textId="6B7C2634" w:rsidR="00746026" w:rsidRPr="00FF7421" w:rsidRDefault="00746026" w:rsidP="00D27FF8">
            <w:pPr>
              <w:pStyle w:val="arial"/>
              <w:snapToGrid w:val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X</w:t>
            </w:r>
          </w:p>
        </w:tc>
      </w:tr>
      <w:tr w:rsidR="00746026" w:rsidRPr="002C68E8" w14:paraId="461E3C4B" w14:textId="77777777" w:rsidTr="009C68B9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A89F0" w14:textId="49C77B96" w:rsidR="00746026" w:rsidRPr="00D25B8A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Laura Erhart (AZ)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AA803" w14:textId="04DD0F06" w:rsidR="00746026" w:rsidRPr="005A14D4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D4C3D40" w14:textId="27CA7735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Danica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Kuncio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D6A901" w14:textId="04CFA3B8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3A84F937" w14:textId="77777777" w:rsidTr="002A5C1B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2D9871" w14:textId="2F961161" w:rsidR="00746026" w:rsidRPr="00A354E9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E101A" w14:textId="2B25728F" w:rsidR="00746026" w:rsidRPr="005A14D4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8FC8240" w14:textId="22572625" w:rsidR="00746026" w:rsidRPr="00FF7421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June Bancroft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1D8BB1" w14:textId="4FB5AB91" w:rsidR="00746026" w:rsidRPr="00FF7421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7F656225" w14:textId="77777777" w:rsidTr="0080365E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63ADB" w14:textId="56A893E4" w:rsidR="00746026" w:rsidRPr="00FF7421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CBC21" w14:textId="1C3E77A8" w:rsidR="00746026" w:rsidRPr="005A14D4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D99E5ED" w14:textId="618ACC22" w:rsidR="00746026" w:rsidRPr="00FF7421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Rachel Boulton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1687D2" w14:textId="6042FB21" w:rsidR="00746026" w:rsidRPr="00FF7421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5DC78FA9" w14:textId="77777777" w:rsidTr="00BA4C22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E2310" w14:textId="7FB52DF8" w:rsidR="00746026" w:rsidRPr="008744E2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3F4C7" w14:textId="64B172F6" w:rsidR="00746026" w:rsidRPr="005A14D4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7725993" w14:textId="6648D388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Steven Eichner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E329CE" w14:textId="69B08513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77B60762" w14:textId="77777777" w:rsidTr="00BA4C22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B0A1B2" w14:textId="39201A49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38102B" w14:textId="77777777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AD107AE" w14:textId="524545D1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Eman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Addish</w:t>
            </w:r>
            <w:proofErr w:type="spellEnd"/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2071AF" w14:textId="415ECC31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158F4B6C" w14:textId="77777777" w:rsidTr="00BA4C22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C6403" w14:textId="77777777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B5AAF9" w14:textId="77777777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46CCACE" w14:textId="758BF595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Graham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Crawbuck</w:t>
            </w:r>
            <w:proofErr w:type="spellEnd"/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AD0B16" w14:textId="1DFABD56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57E3F0DB" w14:textId="77777777" w:rsidTr="00BA4C22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BF150" w14:textId="77777777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758745" w14:textId="77777777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AD3299F" w14:textId="6D5282A8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John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Satre</w:t>
            </w:r>
            <w:proofErr w:type="spellEnd"/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F0A483" w14:textId="5CC98421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06F1A749" w14:textId="77777777" w:rsidTr="00BA4C22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89B31" w14:textId="77777777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6A161" w14:textId="77777777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79A0CBC" w14:textId="363D6277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Kasey Ingalls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E763EF" w14:textId="096A6153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17DC0D94" w14:textId="77777777" w:rsidTr="00BA4C22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47C33" w14:textId="77777777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D7DDA" w14:textId="77777777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C41FF6B" w14:textId="7E1FB530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Brooke Beaulieu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F082F1" w14:textId="6ADA143D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1E8D191D" w14:textId="77777777" w:rsidTr="00BA4C22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EBB72" w14:textId="66ADAD81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9FD6C" w14:textId="77777777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97BFF8F" w14:textId="092E9AFE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Ravi Kafle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07FD4D" w14:textId="0995EFC3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2F4A82A7" w14:textId="77777777" w:rsidTr="00BA4C22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D3A66F" w14:textId="77777777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A4F76B" w14:textId="77777777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4B4B0E4" w14:textId="3A53C5F0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Rachelle Boulton (UT)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F2FFC2" w14:textId="570CBA7C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2742FE4A" w14:textId="77777777" w:rsidTr="00BA4C22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CE4D9" w14:textId="77777777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44660" w14:textId="77777777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1F4CC025" w14:textId="26DB9801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Eamon Flynn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741B2A" w14:textId="66339747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23CBBFF8" w14:textId="77777777" w:rsidTr="00BA4C22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455C08" w14:textId="77777777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88EA1" w14:textId="77777777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4B4635E" w14:textId="6E9F605B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Amy Lai (AZ)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75505C9" w14:textId="0A71B043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  <w:tr w:rsidR="00746026" w:rsidRPr="002C68E8" w14:paraId="15797B40" w14:textId="77777777" w:rsidTr="00BA4C22">
        <w:trPr>
          <w:trHeight w:val="7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0F013" w14:textId="77777777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6C5E6" w14:textId="77777777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692B67D" w14:textId="47B259F0" w:rsidR="00746026" w:rsidRDefault="00746026" w:rsidP="006B37E0">
            <w:pPr>
              <w:pStyle w:val="arial"/>
              <w:snapToGrid w:val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Amy Bogucki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6F9A26" w14:textId="19B1DF07" w:rsidR="00746026" w:rsidRDefault="00746026" w:rsidP="006B37E0">
            <w:pPr>
              <w:pStyle w:val="arial"/>
              <w:snapToGrid w:val="0"/>
              <w:ind w:left="-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X</w:t>
            </w:r>
          </w:p>
        </w:tc>
      </w:tr>
    </w:tbl>
    <w:p w14:paraId="56ECE439" w14:textId="77777777" w:rsidR="004D627B" w:rsidRDefault="004D627B" w:rsidP="006B5BCA">
      <w:pPr>
        <w:spacing w:after="240"/>
        <w:rPr>
          <w:rFonts w:ascii="Tahoma" w:hAnsi="Tahoma" w:cs="Tahoma"/>
          <w:b/>
          <w:bCs/>
          <w:caps/>
          <w:szCs w:val="20"/>
          <w:u w:val="single"/>
        </w:rPr>
      </w:pPr>
    </w:p>
    <w:p w14:paraId="4DB3AFAF" w14:textId="33EAEF58" w:rsidR="006B5BCA" w:rsidRDefault="006B5BCA" w:rsidP="006B5BCA">
      <w:pPr>
        <w:spacing w:after="240"/>
        <w:rPr>
          <w:rFonts w:ascii="Tahoma" w:hAnsi="Tahoma" w:cs="Tahoma"/>
          <w:b/>
          <w:bCs/>
          <w:caps/>
          <w:szCs w:val="20"/>
          <w:u w:val="single"/>
        </w:rPr>
      </w:pPr>
      <w:r>
        <w:rPr>
          <w:rFonts w:ascii="Tahoma" w:hAnsi="Tahoma" w:cs="Tahoma"/>
          <w:b/>
          <w:bCs/>
          <w:caps/>
          <w:szCs w:val="20"/>
          <w:u w:val="single"/>
        </w:rPr>
        <w:t>Agenda:</w:t>
      </w:r>
    </w:p>
    <w:p w14:paraId="1B64992B" w14:textId="62FC5C9B" w:rsidR="00264921" w:rsidRDefault="006B5BCA" w:rsidP="00CA1F35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CE3046">
        <w:rPr>
          <w:rFonts w:ascii="Arial" w:eastAsia="Times New Roman" w:hAnsi="Arial" w:cs="Arial"/>
          <w:sz w:val="22"/>
        </w:rPr>
        <w:t xml:space="preserve">Welcome </w:t>
      </w:r>
      <w:r w:rsidR="009F41FC">
        <w:rPr>
          <w:rFonts w:ascii="Arial" w:eastAsia="Times New Roman" w:hAnsi="Arial" w:cs="Arial"/>
          <w:sz w:val="22"/>
        </w:rPr>
        <w:t>new WG Members</w:t>
      </w:r>
    </w:p>
    <w:p w14:paraId="5B72F80F" w14:textId="159A9334" w:rsidR="0092181F" w:rsidRDefault="0092181F" w:rsidP="0092181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92181F">
        <w:rPr>
          <w:rFonts w:ascii="Arial" w:eastAsia="Times New Roman" w:hAnsi="Arial" w:cs="Arial"/>
          <w:sz w:val="22"/>
        </w:rPr>
        <w:t>Status on Timeliness of Notifications to CDC</w:t>
      </w:r>
    </w:p>
    <w:p w14:paraId="0E565F1E" w14:textId="77777777" w:rsidR="009F41FC" w:rsidRPr="009F41FC" w:rsidRDefault="009F41FC" w:rsidP="009F41FC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9F41FC">
        <w:rPr>
          <w:rFonts w:ascii="Arial" w:eastAsia="Times New Roman" w:hAnsi="Arial" w:cs="Arial"/>
          <w:sz w:val="22"/>
        </w:rPr>
        <w:t xml:space="preserve">Will write up a summary of the points discussed thus far </w:t>
      </w:r>
    </w:p>
    <w:p w14:paraId="09699395" w14:textId="09967810" w:rsidR="009F41FC" w:rsidRPr="009F41FC" w:rsidRDefault="009F41FC" w:rsidP="009F41FC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9F41FC">
        <w:rPr>
          <w:rFonts w:ascii="Arial" w:eastAsia="Times New Roman" w:hAnsi="Arial" w:cs="Arial"/>
          <w:sz w:val="22"/>
        </w:rPr>
        <w:t>Bring back to this group for further review</w:t>
      </w:r>
    </w:p>
    <w:p w14:paraId="67C4F27F" w14:textId="77777777" w:rsidR="009F41FC" w:rsidRPr="009F41FC" w:rsidRDefault="009F41FC" w:rsidP="009F41FC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9F41FC">
        <w:rPr>
          <w:rFonts w:ascii="Arial" w:eastAsia="Times New Roman" w:hAnsi="Arial" w:cs="Arial"/>
          <w:sz w:val="22"/>
        </w:rPr>
        <w:t>Status on summary of Counting Date write-up</w:t>
      </w:r>
    </w:p>
    <w:p w14:paraId="0997ED9F" w14:textId="79F9CCD1" w:rsidR="009F41FC" w:rsidRPr="009F41FC" w:rsidRDefault="009F41FC" w:rsidP="009F41FC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9F41FC">
        <w:rPr>
          <w:rFonts w:ascii="Arial" w:eastAsia="Times New Roman" w:hAnsi="Arial" w:cs="Arial"/>
          <w:sz w:val="22"/>
        </w:rPr>
        <w:t xml:space="preserve">Draft in progress! </w:t>
      </w:r>
      <w:r>
        <w:rPr>
          <w:rFonts w:ascii="Arial" w:eastAsia="Times New Roman" w:hAnsi="Arial" w:cs="Arial"/>
          <w:sz w:val="22"/>
        </w:rPr>
        <w:t>“Consensus Report”</w:t>
      </w:r>
    </w:p>
    <w:p w14:paraId="2483AD6D" w14:textId="77777777" w:rsidR="009F41FC" w:rsidRPr="009F41FC" w:rsidRDefault="009F41FC" w:rsidP="009F41FC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9F41FC">
        <w:rPr>
          <w:rFonts w:ascii="Arial" w:eastAsia="Times New Roman" w:hAnsi="Arial" w:cs="Arial"/>
          <w:sz w:val="22"/>
        </w:rPr>
        <w:t>Will share/discuss with WG in near future</w:t>
      </w:r>
    </w:p>
    <w:p w14:paraId="6AA0FF12" w14:textId="77777777" w:rsidR="009F41FC" w:rsidRPr="009F41FC" w:rsidRDefault="009F41FC" w:rsidP="009F41FC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9F41FC">
        <w:rPr>
          <w:rFonts w:ascii="Arial" w:eastAsia="Times New Roman" w:hAnsi="Arial" w:cs="Arial"/>
          <w:sz w:val="22"/>
        </w:rPr>
        <w:t>Approval process after discussion/edits with WG:</w:t>
      </w:r>
    </w:p>
    <w:p w14:paraId="6F0C87F1" w14:textId="77777777" w:rsidR="009F41FC" w:rsidRDefault="009F41FC" w:rsidP="009F41FC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9F41FC">
        <w:rPr>
          <w:rFonts w:ascii="Arial" w:eastAsia="Times New Roman" w:hAnsi="Arial" w:cs="Arial"/>
          <w:sz w:val="22"/>
        </w:rPr>
        <w:t xml:space="preserve">DSWG Co-chairs &gt; CSTE staff review &gt; present to SPIS &gt; SPIS Chair review &gt; present to S/I </w:t>
      </w:r>
      <w:proofErr w:type="gramStart"/>
      <w:r w:rsidRPr="009F41FC">
        <w:rPr>
          <w:rFonts w:ascii="Arial" w:eastAsia="Times New Roman" w:hAnsi="Arial" w:cs="Arial"/>
          <w:sz w:val="22"/>
        </w:rPr>
        <w:t>steering</w:t>
      </w:r>
      <w:proofErr w:type="gramEnd"/>
      <w:r w:rsidRPr="009F41FC">
        <w:rPr>
          <w:rFonts w:ascii="Arial" w:eastAsia="Times New Roman" w:hAnsi="Arial" w:cs="Arial"/>
          <w:sz w:val="22"/>
        </w:rPr>
        <w:t xml:space="preserve"> committee &gt; S/I Chair review</w:t>
      </w:r>
    </w:p>
    <w:p w14:paraId="718D9974" w14:textId="77777777" w:rsidR="009F41FC" w:rsidRPr="009F41FC" w:rsidRDefault="009F41FC" w:rsidP="009F41FC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9F41FC">
        <w:rPr>
          <w:rFonts w:ascii="Arial" w:eastAsia="Times New Roman" w:hAnsi="Arial" w:cs="Arial"/>
          <w:sz w:val="22"/>
        </w:rPr>
        <w:t>Dates of PH Importance Brief</w:t>
      </w:r>
    </w:p>
    <w:p w14:paraId="6044F1A6" w14:textId="0B73AE58" w:rsidR="009F41FC" w:rsidRDefault="009F41FC" w:rsidP="009F41FC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9F41FC">
        <w:rPr>
          <w:rFonts w:ascii="Arial" w:eastAsia="Times New Roman" w:hAnsi="Arial" w:cs="Arial"/>
          <w:sz w:val="22"/>
        </w:rPr>
        <w:t>Reviewed by WG co-chairs, sending back to CSTE leadership next week</w:t>
      </w:r>
    </w:p>
    <w:p w14:paraId="6FF4208F" w14:textId="06798E2A" w:rsidR="009F41FC" w:rsidRDefault="009F41FC" w:rsidP="009F41FC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No substantial changes from what was agreed upon pre-pandemic</w:t>
      </w:r>
    </w:p>
    <w:p w14:paraId="004F8B4C" w14:textId="31885377" w:rsidR="009F41FC" w:rsidRDefault="009F41FC" w:rsidP="009F41FC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lastRenderedPageBreak/>
        <w:t>Next Steps:</w:t>
      </w:r>
    </w:p>
    <w:p w14:paraId="55F6DBEA" w14:textId="42EF613B" w:rsidR="009F41FC" w:rsidRDefault="009F41FC" w:rsidP="009F41FC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6/24 meeting will likely be cancelled</w:t>
      </w:r>
    </w:p>
    <w:p w14:paraId="2E4B4FD4" w14:textId="1DD08BBC" w:rsidR="00A16AD8" w:rsidRPr="00A16AD8" w:rsidRDefault="009F41FC" w:rsidP="00A16AD8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Look for communications in </w:t>
      </w:r>
      <w:proofErr w:type="spellStart"/>
      <w:r>
        <w:rPr>
          <w:rFonts w:ascii="Arial" w:eastAsia="Times New Roman" w:hAnsi="Arial" w:cs="Arial"/>
          <w:sz w:val="22"/>
        </w:rPr>
        <w:t>themeantime</w:t>
      </w:r>
      <w:proofErr w:type="spellEnd"/>
      <w:r>
        <w:rPr>
          <w:rFonts w:ascii="Arial" w:eastAsia="Times New Roman" w:hAnsi="Arial" w:cs="Arial"/>
          <w:sz w:val="22"/>
        </w:rPr>
        <w:t xml:space="preserve"> with further questions</w:t>
      </w:r>
      <w:r w:rsidR="00A16AD8">
        <w:rPr>
          <w:rFonts w:ascii="Arial" w:eastAsia="Times New Roman" w:hAnsi="Arial" w:cs="Arial"/>
          <w:sz w:val="22"/>
        </w:rPr>
        <w:t xml:space="preserve"> </w:t>
      </w:r>
      <w:r w:rsidR="00A16AD8" w:rsidRPr="00A16AD8">
        <w:rPr>
          <w:rFonts w:ascii="Arial" w:eastAsia="Times New Roman" w:hAnsi="Arial" w:cs="Arial"/>
          <w:sz w:val="22"/>
        </w:rPr>
        <w:t>or documentation to review for the counting date and timeliness of case notifications</w:t>
      </w:r>
    </w:p>
    <w:p w14:paraId="7471F8AF" w14:textId="7863D8EE" w:rsidR="009F41FC" w:rsidRPr="00A16AD8" w:rsidRDefault="00A16AD8" w:rsidP="00A16AD8">
      <w:pPr>
        <w:pStyle w:val="ListParagraph"/>
        <w:numPr>
          <w:ilvl w:val="1"/>
          <w:numId w:val="1"/>
        </w:numPr>
        <w:spacing w:line="240" w:lineRule="auto"/>
        <w:contextualSpacing w:val="0"/>
        <w:rPr>
          <w:rFonts w:ascii="Arial" w:eastAsia="Times New Roman" w:hAnsi="Arial" w:cs="Arial"/>
          <w:sz w:val="22"/>
        </w:rPr>
      </w:pPr>
      <w:r w:rsidRPr="00A16AD8">
        <w:rPr>
          <w:rFonts w:ascii="Arial" w:eastAsia="Times New Roman" w:hAnsi="Arial" w:cs="Arial"/>
          <w:sz w:val="22"/>
        </w:rPr>
        <w:t xml:space="preserve">Will present the main points from the write-ups to SPIS in near future (July meeting?) </w:t>
      </w:r>
    </w:p>
    <w:p w14:paraId="054CD949" w14:textId="7EFF6142" w:rsidR="006B37E0" w:rsidRDefault="0092181F" w:rsidP="006B37E0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9F41FC">
        <w:rPr>
          <w:rFonts w:ascii="Arial" w:eastAsia="Times New Roman" w:hAnsi="Arial" w:cs="Arial"/>
          <w:sz w:val="22"/>
        </w:rPr>
        <w:t>Introduce Pregnancy discussion (Michael Bryan)</w:t>
      </w:r>
    </w:p>
    <w:p w14:paraId="264328F9" w14:textId="5B28E001" w:rsidR="00CF51D4" w:rsidRDefault="006B3900" w:rsidP="00CF51D4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Pregnancy </w:t>
      </w:r>
      <w:r w:rsidR="00CF51D4">
        <w:rPr>
          <w:rFonts w:ascii="Arial" w:eastAsia="Times New Roman" w:hAnsi="Arial" w:cs="Arial"/>
          <w:sz w:val="22"/>
        </w:rPr>
        <w:t xml:space="preserve">WG has been going for </w:t>
      </w:r>
      <w:proofErr w:type="gramStart"/>
      <w:r w:rsidR="00CF51D4">
        <w:rPr>
          <w:rFonts w:ascii="Arial" w:eastAsia="Times New Roman" w:hAnsi="Arial" w:cs="Arial"/>
          <w:sz w:val="22"/>
        </w:rPr>
        <w:t>a  few</w:t>
      </w:r>
      <w:proofErr w:type="gramEnd"/>
      <w:r w:rsidR="00CF51D4">
        <w:rPr>
          <w:rFonts w:ascii="Arial" w:eastAsia="Times New Roman" w:hAnsi="Arial" w:cs="Arial"/>
          <w:sz w:val="22"/>
        </w:rPr>
        <w:t xml:space="preserve"> months</w:t>
      </w:r>
    </w:p>
    <w:p w14:paraId="64A2671C" w14:textId="19B26E39" w:rsidR="00CF51D4" w:rsidRDefault="00CF51D4" w:rsidP="00CF51D4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Michael </w:t>
      </w:r>
      <w:r w:rsidR="005B71B0">
        <w:rPr>
          <w:rFonts w:ascii="Arial" w:eastAsia="Times New Roman" w:hAnsi="Arial" w:cs="Arial"/>
          <w:sz w:val="22"/>
        </w:rPr>
        <w:t xml:space="preserve">Bryan </w:t>
      </w:r>
      <w:r>
        <w:rPr>
          <w:rFonts w:ascii="Arial" w:eastAsia="Times New Roman" w:hAnsi="Arial" w:cs="Arial"/>
          <w:sz w:val="22"/>
        </w:rPr>
        <w:t>is the GA Epi Director</w:t>
      </w:r>
    </w:p>
    <w:p w14:paraId="7DC7423A" w14:textId="128DE5ED" w:rsidR="00A16AD8" w:rsidRDefault="00A16AD8" w:rsidP="006B37E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6B37E0">
        <w:rPr>
          <w:rFonts w:ascii="Arial" w:eastAsia="Times New Roman" w:hAnsi="Arial" w:cs="Arial"/>
          <w:sz w:val="22"/>
        </w:rPr>
        <w:t xml:space="preserve">Danica </w:t>
      </w:r>
      <w:proofErr w:type="spellStart"/>
      <w:r w:rsidRPr="006B37E0">
        <w:rPr>
          <w:rFonts w:ascii="Arial" w:eastAsia="Times New Roman" w:hAnsi="Arial" w:cs="Arial"/>
          <w:sz w:val="22"/>
        </w:rPr>
        <w:t>Kuncio</w:t>
      </w:r>
      <w:proofErr w:type="spellEnd"/>
      <w:r w:rsidRPr="006B37E0">
        <w:rPr>
          <w:rFonts w:ascii="Arial" w:eastAsia="Times New Roman" w:hAnsi="Arial" w:cs="Arial"/>
          <w:sz w:val="22"/>
        </w:rPr>
        <w:t xml:space="preserve"> (</w:t>
      </w:r>
      <w:r w:rsidRPr="006B37E0">
        <w:rPr>
          <w:rFonts w:ascii="Arial" w:eastAsia="Times New Roman" w:hAnsi="Arial" w:cs="Arial"/>
          <w:sz w:val="22"/>
        </w:rPr>
        <w:t>Program manager for Viral Hep for Philadelphia</w:t>
      </w:r>
      <w:r w:rsidRPr="006B37E0">
        <w:rPr>
          <w:rFonts w:ascii="Arial" w:eastAsia="Times New Roman" w:hAnsi="Arial" w:cs="Arial"/>
          <w:sz w:val="22"/>
        </w:rPr>
        <w:t>)</w:t>
      </w:r>
    </w:p>
    <w:p w14:paraId="68BA759C" w14:textId="0492B511" w:rsidR="00CF51D4" w:rsidRDefault="00CF51D4" w:rsidP="006B37E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CSTE in collaboration with CDC to develop recommendations around ELR of pregnancy status</w:t>
      </w:r>
    </w:p>
    <w:p w14:paraId="0B390527" w14:textId="27826671" w:rsidR="00CF51D4" w:rsidRDefault="00CF51D4" w:rsidP="00CF51D4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Laboratories, providers, health departments</w:t>
      </w:r>
    </w:p>
    <w:p w14:paraId="50A0C67B" w14:textId="6410C163" w:rsidR="00CF51D4" w:rsidRDefault="00CF51D4" w:rsidP="00CF51D4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Tasked to identify pregnancy, outcomes, and potential impacts on birth outcomes, infant health</w:t>
      </w:r>
    </w:p>
    <w:p w14:paraId="71D7F15E" w14:textId="07E6D812" w:rsidR="00CF51D4" w:rsidRDefault="00CF51D4" w:rsidP="00CF51D4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Many sites have found that the pregnancy indicator was not completed</w:t>
      </w:r>
    </w:p>
    <w:p w14:paraId="3DFBE476" w14:textId="6122FF31" w:rsidR="00CF51D4" w:rsidRDefault="00CF51D4" w:rsidP="00CF51D4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GA case report indicated</w:t>
      </w:r>
      <w:r w:rsidR="005B71B0">
        <w:rPr>
          <w:rFonts w:ascii="Arial" w:eastAsia="Times New Roman" w:hAnsi="Arial" w:cs="Arial"/>
          <w:sz w:val="22"/>
        </w:rPr>
        <w:t xml:space="preserve"> 3</w:t>
      </w:r>
      <w:r w:rsidR="009350D2">
        <w:rPr>
          <w:rFonts w:ascii="Arial" w:eastAsia="Times New Roman" w:hAnsi="Arial" w:cs="Arial"/>
          <w:sz w:val="22"/>
        </w:rPr>
        <w:t>,</w:t>
      </w:r>
      <w:r w:rsidR="005B71B0">
        <w:rPr>
          <w:rFonts w:ascii="Arial" w:eastAsia="Times New Roman" w:hAnsi="Arial" w:cs="Arial"/>
          <w:sz w:val="22"/>
        </w:rPr>
        <w:t>000 pregnancies but after 2020 linkages, there were 7,000 persons identified as pregnant at the time of infection</w:t>
      </w:r>
    </w:p>
    <w:p w14:paraId="55FE1487" w14:textId="01AB6530" w:rsidR="005B71B0" w:rsidRDefault="005B71B0" w:rsidP="00CF51D4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ELRs are a good first step</w:t>
      </w:r>
    </w:p>
    <w:p w14:paraId="2755A367" w14:textId="3BDC95DF" w:rsidR="005B71B0" w:rsidRDefault="005B71B0" w:rsidP="005B71B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Level Setting</w:t>
      </w:r>
    </w:p>
    <w:p w14:paraId="186E707E" w14:textId="16A4DF5B" w:rsidR="005B71B0" w:rsidRDefault="005B71B0" w:rsidP="005B71B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Convened WG of SMEs and public health partners to identify issues and needs around pregnancy status reporting via ELRS and to develop recommendations for the improvement of accuracy and completeness </w:t>
      </w:r>
    </w:p>
    <w:p w14:paraId="50646983" w14:textId="6FB29CAE" w:rsidR="002E0DD6" w:rsidRDefault="002E0DD6" w:rsidP="005B71B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Initial focus on</w:t>
      </w:r>
      <w:r w:rsidR="00DD6718">
        <w:rPr>
          <w:rFonts w:ascii="Arial" w:eastAsia="Times New Roman" w:hAnsi="Arial" w:cs="Arial"/>
          <w:sz w:val="22"/>
        </w:rPr>
        <w:t xml:space="preserve"> </w:t>
      </w:r>
      <w:r>
        <w:rPr>
          <w:rFonts w:ascii="Arial" w:eastAsia="Times New Roman" w:hAnsi="Arial" w:cs="Arial"/>
          <w:sz w:val="22"/>
        </w:rPr>
        <w:t>COVID</w:t>
      </w:r>
      <w:r w:rsidR="00DD6718">
        <w:rPr>
          <w:rFonts w:ascii="Arial" w:eastAsia="Times New Roman" w:hAnsi="Arial" w:cs="Arial"/>
          <w:sz w:val="22"/>
        </w:rPr>
        <w:t>-</w:t>
      </w:r>
      <w:r>
        <w:rPr>
          <w:rFonts w:ascii="Arial" w:eastAsia="Times New Roman" w:hAnsi="Arial" w:cs="Arial"/>
          <w:sz w:val="22"/>
        </w:rPr>
        <w:t xml:space="preserve">19 </w:t>
      </w:r>
      <w:proofErr w:type="spellStart"/>
      <w:r>
        <w:rPr>
          <w:rFonts w:ascii="Arial" w:eastAsia="Times New Roman" w:hAnsi="Arial" w:cs="Arial"/>
          <w:sz w:val="22"/>
        </w:rPr>
        <w:t>surveilllance</w:t>
      </w:r>
      <w:proofErr w:type="spellEnd"/>
      <w:r>
        <w:rPr>
          <w:rFonts w:ascii="Arial" w:eastAsia="Times New Roman" w:hAnsi="Arial" w:cs="Arial"/>
          <w:sz w:val="22"/>
        </w:rPr>
        <w:t xml:space="preserve"> with consideration</w:t>
      </w:r>
      <w:r w:rsidR="00802BBB">
        <w:rPr>
          <w:rFonts w:ascii="Arial" w:eastAsia="Times New Roman" w:hAnsi="Arial" w:cs="Arial"/>
          <w:sz w:val="22"/>
        </w:rPr>
        <w:t xml:space="preserve"> </w:t>
      </w:r>
      <w:r>
        <w:rPr>
          <w:rFonts w:ascii="Arial" w:eastAsia="Times New Roman" w:hAnsi="Arial" w:cs="Arial"/>
          <w:sz w:val="22"/>
        </w:rPr>
        <w:t>of applicability of recommendations for other threats</w:t>
      </w:r>
    </w:p>
    <w:p w14:paraId="6FFACC0A" w14:textId="6FC83EE4" w:rsidR="002E0DD6" w:rsidRDefault="002E0DD6" w:rsidP="005B71B0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Include consideration to leverage existing</w:t>
      </w:r>
      <w:r w:rsidR="00802BBB">
        <w:rPr>
          <w:rFonts w:ascii="Arial" w:eastAsia="Times New Roman" w:hAnsi="Arial" w:cs="Arial"/>
          <w:sz w:val="22"/>
        </w:rPr>
        <w:t xml:space="preserve"> </w:t>
      </w:r>
      <w:r>
        <w:rPr>
          <w:rFonts w:ascii="Arial" w:eastAsia="Times New Roman" w:hAnsi="Arial" w:cs="Arial"/>
          <w:sz w:val="22"/>
        </w:rPr>
        <w:t>capacity</w:t>
      </w:r>
      <w:r w:rsidR="00802BBB">
        <w:rPr>
          <w:rFonts w:ascii="Arial" w:eastAsia="Times New Roman" w:hAnsi="Arial" w:cs="Arial"/>
          <w:sz w:val="22"/>
        </w:rPr>
        <w:t xml:space="preserve"> </w:t>
      </w:r>
      <w:r>
        <w:rPr>
          <w:rFonts w:ascii="Arial" w:eastAsia="Times New Roman" w:hAnsi="Arial" w:cs="Arial"/>
          <w:sz w:val="22"/>
        </w:rPr>
        <w:t>to</w:t>
      </w:r>
      <w:r w:rsidR="00802BBB">
        <w:rPr>
          <w:rFonts w:ascii="Arial" w:eastAsia="Times New Roman" w:hAnsi="Arial" w:cs="Arial"/>
          <w:sz w:val="22"/>
        </w:rPr>
        <w:t xml:space="preserve"> </w:t>
      </w:r>
      <w:r>
        <w:rPr>
          <w:rFonts w:ascii="Arial" w:eastAsia="Times New Roman" w:hAnsi="Arial" w:cs="Arial"/>
          <w:sz w:val="22"/>
        </w:rPr>
        <w:t>identify women who are pregnant at time of specimen collection of COVID-19 infection</w:t>
      </w:r>
    </w:p>
    <w:p w14:paraId="4AE07143" w14:textId="65D5AB17" w:rsidR="002E0DD6" w:rsidRDefault="002E0DD6" w:rsidP="002E0DD6">
      <w:pPr>
        <w:pStyle w:val="ListParagraph"/>
        <w:numPr>
          <w:ilvl w:val="3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Utilize existing systems for data capture</w:t>
      </w:r>
    </w:p>
    <w:p w14:paraId="51117CA7" w14:textId="54A03389" w:rsidR="002E0DD6" w:rsidRDefault="002E0DD6" w:rsidP="002E0DD6">
      <w:pPr>
        <w:pStyle w:val="ListParagraph"/>
        <w:numPr>
          <w:ilvl w:val="3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Develop recommendations for multiple levels</w:t>
      </w:r>
      <w:r w:rsidR="00802BBB">
        <w:rPr>
          <w:rFonts w:ascii="Arial" w:eastAsia="Times New Roman" w:hAnsi="Arial" w:cs="Arial"/>
          <w:sz w:val="22"/>
        </w:rPr>
        <w:t xml:space="preserve"> </w:t>
      </w:r>
      <w:r>
        <w:rPr>
          <w:rFonts w:ascii="Arial" w:eastAsia="Times New Roman" w:hAnsi="Arial" w:cs="Arial"/>
          <w:sz w:val="22"/>
        </w:rPr>
        <w:t>of</w:t>
      </w:r>
      <w:r w:rsidR="00802BBB">
        <w:rPr>
          <w:rFonts w:ascii="Arial" w:eastAsia="Times New Roman" w:hAnsi="Arial" w:cs="Arial"/>
          <w:sz w:val="22"/>
        </w:rPr>
        <w:t xml:space="preserve"> </w:t>
      </w:r>
      <w:r>
        <w:rPr>
          <w:rFonts w:ascii="Arial" w:eastAsia="Times New Roman" w:hAnsi="Arial" w:cs="Arial"/>
          <w:sz w:val="22"/>
        </w:rPr>
        <w:t>data capture not inhibiting existing efforts like ECR</w:t>
      </w:r>
    </w:p>
    <w:p w14:paraId="5C6D2C2B" w14:textId="601D33CF" w:rsidR="002E0DD6" w:rsidRDefault="002E0DD6" w:rsidP="002E0DD6">
      <w:pPr>
        <w:pStyle w:val="ListParagraph"/>
        <w:numPr>
          <w:ilvl w:val="3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Acknowledge multiple approaches may be needed to ensure adequate identification of pregnancy status</w:t>
      </w:r>
    </w:p>
    <w:p w14:paraId="5B5973F9" w14:textId="3B731881" w:rsidR="002E0DD6" w:rsidRDefault="002E0DD6" w:rsidP="002E0DD6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Surveilling health of pregnant women and their infants during pandemics and disasters has been difficult an</w:t>
      </w:r>
      <w:r w:rsidR="00802BBB">
        <w:rPr>
          <w:rFonts w:ascii="Arial" w:eastAsia="Times New Roman" w:hAnsi="Arial" w:cs="Arial"/>
          <w:sz w:val="22"/>
        </w:rPr>
        <w:t xml:space="preserve">d </w:t>
      </w:r>
      <w:r>
        <w:rPr>
          <w:rFonts w:ascii="Arial" w:eastAsia="Times New Roman" w:hAnsi="Arial" w:cs="Arial"/>
          <w:sz w:val="22"/>
        </w:rPr>
        <w:t>untimely</w:t>
      </w:r>
    </w:p>
    <w:p w14:paraId="4DA0F878" w14:textId="508DDBC8" w:rsidR="002E0DD6" w:rsidRDefault="002E0DD6" w:rsidP="002E0DD6">
      <w:pPr>
        <w:pStyle w:val="ListParagraph"/>
        <w:numPr>
          <w:ilvl w:val="3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Prevents ability to monitor and respond during critical times in fetus development and/or neonatal periods</w:t>
      </w:r>
    </w:p>
    <w:p w14:paraId="6D356EAE" w14:textId="29F778AC" w:rsidR="002E0DD6" w:rsidRDefault="002E0DD6" w:rsidP="002E0DD6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Focused a lot on the “how” and less focused on the “what”</w:t>
      </w:r>
    </w:p>
    <w:p w14:paraId="15DD2F43" w14:textId="72664737" w:rsidR="007D53E4" w:rsidRDefault="007D53E4" w:rsidP="002E0DD6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Many </w:t>
      </w:r>
      <w:proofErr w:type="gramStart"/>
      <w:r>
        <w:rPr>
          <w:rFonts w:ascii="Arial" w:eastAsia="Times New Roman" w:hAnsi="Arial" w:cs="Arial"/>
          <w:sz w:val="22"/>
        </w:rPr>
        <w:t>times</w:t>
      </w:r>
      <w:proofErr w:type="gramEnd"/>
      <w:r>
        <w:rPr>
          <w:rFonts w:ascii="Arial" w:eastAsia="Times New Roman" w:hAnsi="Arial" w:cs="Arial"/>
          <w:sz w:val="22"/>
        </w:rPr>
        <w:t xml:space="preserve"> pregnancy is indicated as “no” if at the time of the interview the person is no longer pregnant; they were tested when they arrived at the hospital to deliver</w:t>
      </w:r>
    </w:p>
    <w:p w14:paraId="1F094FC9" w14:textId="497FD3BF" w:rsidR="007D53E4" w:rsidRDefault="007D53E4" w:rsidP="002E0DD6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Data collection </w:t>
      </w:r>
      <w:proofErr w:type="spellStart"/>
      <w:r>
        <w:rPr>
          <w:rFonts w:ascii="Arial" w:eastAsia="Times New Roman" w:hAnsi="Arial" w:cs="Arial"/>
          <w:sz w:val="22"/>
        </w:rPr>
        <w:t>occuring</w:t>
      </w:r>
      <w:proofErr w:type="spellEnd"/>
      <w:r>
        <w:rPr>
          <w:rFonts w:ascii="Arial" w:eastAsia="Times New Roman" w:hAnsi="Arial" w:cs="Arial"/>
          <w:sz w:val="22"/>
        </w:rPr>
        <w:t xml:space="preserve"> in the next month; states and territories will be reached out to by the contractor. Federal partners, clinicians, and laboratories all have different perspectives as well</w:t>
      </w:r>
    </w:p>
    <w:p w14:paraId="2FEB83A5" w14:textId="021C450F" w:rsidR="00746026" w:rsidRDefault="00746026" w:rsidP="007D53E4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How are we parsing out the labs</w:t>
      </w:r>
      <w:r w:rsidR="007D53E4">
        <w:rPr>
          <w:rFonts w:ascii="Arial" w:eastAsia="Times New Roman" w:hAnsi="Arial" w:cs="Arial"/>
          <w:sz w:val="22"/>
        </w:rPr>
        <w:t xml:space="preserve"> to get at pregnancy status</w:t>
      </w:r>
      <w:r>
        <w:rPr>
          <w:rFonts w:ascii="Arial" w:eastAsia="Times New Roman" w:hAnsi="Arial" w:cs="Arial"/>
          <w:sz w:val="22"/>
        </w:rPr>
        <w:t xml:space="preserve">? Are we </w:t>
      </w:r>
      <w:proofErr w:type="gramStart"/>
      <w:r>
        <w:rPr>
          <w:rFonts w:ascii="Arial" w:eastAsia="Times New Roman" w:hAnsi="Arial" w:cs="Arial"/>
          <w:sz w:val="22"/>
        </w:rPr>
        <w:t>act</w:t>
      </w:r>
      <w:r w:rsidR="007D53E4">
        <w:rPr>
          <w:rFonts w:ascii="Arial" w:eastAsia="Times New Roman" w:hAnsi="Arial" w:cs="Arial"/>
          <w:sz w:val="22"/>
        </w:rPr>
        <w:t>u</w:t>
      </w:r>
      <w:r>
        <w:rPr>
          <w:rFonts w:ascii="Arial" w:eastAsia="Times New Roman" w:hAnsi="Arial" w:cs="Arial"/>
          <w:sz w:val="22"/>
        </w:rPr>
        <w:t>ally getting</w:t>
      </w:r>
      <w:proofErr w:type="gramEnd"/>
      <w:r>
        <w:rPr>
          <w:rFonts w:ascii="Arial" w:eastAsia="Times New Roman" w:hAnsi="Arial" w:cs="Arial"/>
          <w:sz w:val="22"/>
        </w:rPr>
        <w:t xml:space="preserve"> </w:t>
      </w:r>
      <w:r w:rsidR="007D53E4">
        <w:rPr>
          <w:rFonts w:ascii="Arial" w:eastAsia="Times New Roman" w:hAnsi="Arial" w:cs="Arial"/>
          <w:sz w:val="22"/>
        </w:rPr>
        <w:t>electronic case reports</w:t>
      </w:r>
      <w:r>
        <w:rPr>
          <w:rFonts w:ascii="Arial" w:eastAsia="Times New Roman" w:hAnsi="Arial" w:cs="Arial"/>
          <w:sz w:val="22"/>
        </w:rPr>
        <w:t xml:space="preserve"> with the data in it and is that information being used within our surveillance? </w:t>
      </w:r>
    </w:p>
    <w:p w14:paraId="582172A5" w14:textId="48A34F0C" w:rsidR="00746026" w:rsidRDefault="007D53E4" w:rsidP="00746026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Laura: </w:t>
      </w:r>
      <w:r w:rsidR="00A74FD1">
        <w:rPr>
          <w:rFonts w:ascii="Arial" w:eastAsia="Times New Roman" w:hAnsi="Arial" w:cs="Arial"/>
          <w:sz w:val="22"/>
        </w:rPr>
        <w:t xml:space="preserve">Where </w:t>
      </w:r>
      <w:r>
        <w:rPr>
          <w:rFonts w:ascii="Arial" w:eastAsia="Times New Roman" w:hAnsi="Arial" w:cs="Arial"/>
          <w:sz w:val="22"/>
        </w:rPr>
        <w:t>can our WG assist</w:t>
      </w:r>
      <w:r w:rsidR="00746026">
        <w:rPr>
          <w:rFonts w:ascii="Arial" w:eastAsia="Times New Roman" w:hAnsi="Arial" w:cs="Arial"/>
          <w:sz w:val="22"/>
        </w:rPr>
        <w:t xml:space="preserve"> and what should be left to the pregnancy WG</w:t>
      </w:r>
    </w:p>
    <w:p w14:paraId="284098DD" w14:textId="10CC27F5" w:rsidR="00746026" w:rsidRDefault="00746026" w:rsidP="007D53E4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proofErr w:type="gramStart"/>
      <w:r>
        <w:rPr>
          <w:rFonts w:ascii="Arial" w:eastAsia="Times New Roman" w:hAnsi="Arial" w:cs="Arial"/>
          <w:sz w:val="22"/>
        </w:rPr>
        <w:t>Is</w:t>
      </w:r>
      <w:proofErr w:type="gramEnd"/>
      <w:r>
        <w:rPr>
          <w:rFonts w:ascii="Arial" w:eastAsia="Times New Roman" w:hAnsi="Arial" w:cs="Arial"/>
          <w:sz w:val="22"/>
        </w:rPr>
        <w:t xml:space="preserve"> this a topic people are interested in?</w:t>
      </w:r>
    </w:p>
    <w:p w14:paraId="0325A54B" w14:textId="1BC43E6D" w:rsidR="00746026" w:rsidRDefault="00746026" w:rsidP="00746026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Kate: struggled with pregnancy status nationally; how is pregnancy status required or requested</w:t>
      </w:r>
      <w:r w:rsidR="00CA61AD">
        <w:rPr>
          <w:rFonts w:ascii="Arial" w:eastAsia="Times New Roman" w:hAnsi="Arial" w:cs="Arial"/>
          <w:sz w:val="22"/>
        </w:rPr>
        <w:t xml:space="preserve"> </w:t>
      </w:r>
      <w:r>
        <w:rPr>
          <w:rFonts w:ascii="Arial" w:eastAsia="Times New Roman" w:hAnsi="Arial" w:cs="Arial"/>
          <w:sz w:val="22"/>
        </w:rPr>
        <w:t>by CDC</w:t>
      </w:r>
      <w:r w:rsidR="00CA61AD">
        <w:rPr>
          <w:rFonts w:ascii="Arial" w:eastAsia="Times New Roman" w:hAnsi="Arial" w:cs="Arial"/>
          <w:sz w:val="22"/>
        </w:rPr>
        <w:t xml:space="preserve"> </w:t>
      </w:r>
      <w:r>
        <w:rPr>
          <w:rFonts w:ascii="Arial" w:eastAsia="Times New Roman" w:hAnsi="Arial" w:cs="Arial"/>
          <w:sz w:val="22"/>
        </w:rPr>
        <w:t>partners depending on the disease</w:t>
      </w:r>
      <w:r w:rsidR="00CA61AD">
        <w:rPr>
          <w:rFonts w:ascii="Arial" w:eastAsia="Times New Roman" w:hAnsi="Arial" w:cs="Arial"/>
          <w:sz w:val="22"/>
        </w:rPr>
        <w:t xml:space="preserve"> </w:t>
      </w:r>
      <w:r>
        <w:rPr>
          <w:rFonts w:ascii="Arial" w:eastAsia="Times New Roman" w:hAnsi="Arial" w:cs="Arial"/>
          <w:sz w:val="22"/>
        </w:rPr>
        <w:t>or</w:t>
      </w:r>
      <w:r w:rsidR="00CA61AD">
        <w:rPr>
          <w:rFonts w:ascii="Arial" w:eastAsia="Times New Roman" w:hAnsi="Arial" w:cs="Arial"/>
          <w:sz w:val="22"/>
        </w:rPr>
        <w:t xml:space="preserve"> </w:t>
      </w:r>
      <w:r>
        <w:rPr>
          <w:rFonts w:ascii="Arial" w:eastAsia="Times New Roman" w:hAnsi="Arial" w:cs="Arial"/>
          <w:sz w:val="22"/>
        </w:rPr>
        <w:lastRenderedPageBreak/>
        <w:t>condit</w:t>
      </w:r>
      <w:r w:rsidR="000C535A">
        <w:rPr>
          <w:rFonts w:ascii="Arial" w:eastAsia="Times New Roman" w:hAnsi="Arial" w:cs="Arial"/>
          <w:sz w:val="22"/>
        </w:rPr>
        <w:t>i</w:t>
      </w:r>
      <w:r>
        <w:rPr>
          <w:rFonts w:ascii="Arial" w:eastAsia="Times New Roman" w:hAnsi="Arial" w:cs="Arial"/>
          <w:sz w:val="22"/>
        </w:rPr>
        <w:t>on or surv</w:t>
      </w:r>
      <w:r w:rsidR="000C535A">
        <w:rPr>
          <w:rFonts w:ascii="Arial" w:eastAsia="Times New Roman" w:hAnsi="Arial" w:cs="Arial"/>
          <w:sz w:val="22"/>
        </w:rPr>
        <w:t>eillance</w:t>
      </w:r>
      <w:r>
        <w:rPr>
          <w:rFonts w:ascii="Arial" w:eastAsia="Times New Roman" w:hAnsi="Arial" w:cs="Arial"/>
          <w:sz w:val="22"/>
        </w:rPr>
        <w:t xml:space="preserve"> sys</w:t>
      </w:r>
      <w:r w:rsidR="000C535A">
        <w:rPr>
          <w:rFonts w:ascii="Arial" w:eastAsia="Times New Roman" w:hAnsi="Arial" w:cs="Arial"/>
          <w:sz w:val="22"/>
        </w:rPr>
        <w:t>tem</w:t>
      </w:r>
      <w:r>
        <w:rPr>
          <w:rFonts w:ascii="Arial" w:eastAsia="Times New Roman" w:hAnsi="Arial" w:cs="Arial"/>
          <w:sz w:val="22"/>
        </w:rPr>
        <w:t xml:space="preserve"> that they are interested in</w:t>
      </w:r>
      <w:r w:rsidR="00CA61AD">
        <w:rPr>
          <w:rFonts w:ascii="Arial" w:eastAsia="Times New Roman" w:hAnsi="Arial" w:cs="Arial"/>
          <w:sz w:val="22"/>
        </w:rPr>
        <w:t xml:space="preserve">. Is there a place for us to recommend </w:t>
      </w:r>
      <w:r w:rsidR="000C535A">
        <w:rPr>
          <w:rFonts w:ascii="Arial" w:eastAsia="Times New Roman" w:hAnsi="Arial" w:cs="Arial"/>
          <w:sz w:val="22"/>
        </w:rPr>
        <w:t>t</w:t>
      </w:r>
      <w:r w:rsidR="00CA61AD">
        <w:rPr>
          <w:rFonts w:ascii="Arial" w:eastAsia="Times New Roman" w:hAnsi="Arial" w:cs="Arial"/>
          <w:sz w:val="22"/>
        </w:rPr>
        <w:t>he types of pregnancy questions</w:t>
      </w:r>
      <w:r w:rsidR="000C535A">
        <w:rPr>
          <w:rFonts w:ascii="Arial" w:eastAsia="Times New Roman" w:hAnsi="Arial" w:cs="Arial"/>
          <w:sz w:val="22"/>
        </w:rPr>
        <w:t xml:space="preserve"> </w:t>
      </w:r>
      <w:r w:rsidR="00CA61AD">
        <w:rPr>
          <w:rFonts w:ascii="Arial" w:eastAsia="Times New Roman" w:hAnsi="Arial" w:cs="Arial"/>
          <w:sz w:val="22"/>
        </w:rPr>
        <w:t>that should be asked</w:t>
      </w:r>
      <w:r w:rsidR="000C535A">
        <w:rPr>
          <w:rFonts w:ascii="Arial" w:eastAsia="Times New Roman" w:hAnsi="Arial" w:cs="Arial"/>
          <w:sz w:val="22"/>
        </w:rPr>
        <w:t xml:space="preserve"> (currently pregnant, dates of interest, </w:t>
      </w:r>
      <w:proofErr w:type="spellStart"/>
      <w:r w:rsidR="000C535A">
        <w:rPr>
          <w:rFonts w:ascii="Arial" w:eastAsia="Times New Roman" w:hAnsi="Arial" w:cs="Arial"/>
          <w:sz w:val="22"/>
        </w:rPr>
        <w:t>post partum</w:t>
      </w:r>
      <w:proofErr w:type="spellEnd"/>
      <w:r w:rsidR="000C535A">
        <w:rPr>
          <w:rFonts w:ascii="Arial" w:eastAsia="Times New Roman" w:hAnsi="Arial" w:cs="Arial"/>
          <w:sz w:val="22"/>
        </w:rPr>
        <w:t xml:space="preserve">, </w:t>
      </w:r>
      <w:proofErr w:type="spellStart"/>
      <w:proofErr w:type="gramStart"/>
      <w:r w:rsidR="000C535A">
        <w:rPr>
          <w:rFonts w:ascii="Arial" w:eastAsia="Times New Roman" w:hAnsi="Arial" w:cs="Arial"/>
          <w:sz w:val="22"/>
        </w:rPr>
        <w:t>etc</w:t>
      </w:r>
      <w:proofErr w:type="spellEnd"/>
      <w:r w:rsidR="000C535A">
        <w:rPr>
          <w:rFonts w:ascii="Arial" w:eastAsia="Times New Roman" w:hAnsi="Arial" w:cs="Arial"/>
          <w:sz w:val="22"/>
        </w:rPr>
        <w:t>).</w:t>
      </w:r>
      <w:proofErr w:type="gramEnd"/>
      <w:r w:rsidR="00CA61AD">
        <w:rPr>
          <w:rFonts w:ascii="Arial" w:eastAsia="Times New Roman" w:hAnsi="Arial" w:cs="Arial"/>
          <w:sz w:val="22"/>
        </w:rPr>
        <w:t xml:space="preserve"> Summary document or best practice</w:t>
      </w:r>
      <w:r w:rsidR="000C535A">
        <w:rPr>
          <w:rFonts w:ascii="Arial" w:eastAsia="Times New Roman" w:hAnsi="Arial" w:cs="Arial"/>
          <w:sz w:val="22"/>
        </w:rPr>
        <w:t xml:space="preserve"> document could be created</w:t>
      </w:r>
    </w:p>
    <w:p w14:paraId="2D96CD0C" w14:textId="43C2907E" w:rsidR="00CA61AD" w:rsidRDefault="00CA61AD" w:rsidP="00746026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Steven Eichner: </w:t>
      </w:r>
      <w:r w:rsidR="000C535A">
        <w:rPr>
          <w:rFonts w:ascii="Arial" w:eastAsia="Times New Roman" w:hAnsi="Arial" w:cs="Arial"/>
          <w:sz w:val="22"/>
        </w:rPr>
        <w:t xml:space="preserve">Submit suggestions or content to </w:t>
      </w:r>
      <w:r>
        <w:rPr>
          <w:rFonts w:ascii="Arial" w:eastAsia="Times New Roman" w:hAnsi="Arial" w:cs="Arial"/>
          <w:sz w:val="22"/>
        </w:rPr>
        <w:t>USCDI</w:t>
      </w:r>
      <w:r w:rsidR="000C535A">
        <w:rPr>
          <w:rFonts w:ascii="Arial" w:eastAsia="Times New Roman" w:hAnsi="Arial" w:cs="Arial"/>
          <w:sz w:val="22"/>
        </w:rPr>
        <w:t>; drives data standard in EHRs</w:t>
      </w:r>
    </w:p>
    <w:p w14:paraId="0FDB22C2" w14:textId="1A2E0F96" w:rsidR="00CA61AD" w:rsidRDefault="00CA61AD" w:rsidP="00CA61AD">
      <w:pPr>
        <w:pStyle w:val="ListParagraph"/>
        <w:numPr>
          <w:ilvl w:val="3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hyperlink r:id="rId12" w:history="1">
        <w:r w:rsidRPr="001350FE">
          <w:rPr>
            <w:rStyle w:val="Hyperlink"/>
            <w:rFonts w:ascii="Arial" w:eastAsia="Times New Roman" w:hAnsi="Arial" w:cs="Arial"/>
            <w:sz w:val="22"/>
          </w:rPr>
          <w:t>https://www.healthit.gov/isa/united-states-core-data-interoperability-uscdi</w:t>
        </w:r>
      </w:hyperlink>
    </w:p>
    <w:p w14:paraId="7418B0DA" w14:textId="1B6D1E9F" w:rsidR="000C535A" w:rsidRDefault="000C535A" w:rsidP="00CA61AD">
      <w:pPr>
        <w:pStyle w:val="ListParagraph"/>
        <w:numPr>
          <w:ilvl w:val="3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Beneficial to submit data standards that are more than just concepts but demonstrated use</w:t>
      </w:r>
    </w:p>
    <w:p w14:paraId="7E6B09C8" w14:textId="0BF107B8" w:rsidR="00CA61AD" w:rsidRDefault="00CA61AD" w:rsidP="00CA61AD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Danielle: </w:t>
      </w:r>
      <w:r w:rsidR="000C535A">
        <w:rPr>
          <w:rFonts w:ascii="Arial" w:eastAsia="Times New Roman" w:hAnsi="Arial" w:cs="Arial"/>
          <w:sz w:val="22"/>
        </w:rPr>
        <w:t>T</w:t>
      </w:r>
      <w:r>
        <w:rPr>
          <w:rFonts w:ascii="Arial" w:eastAsia="Times New Roman" w:hAnsi="Arial" w:cs="Arial"/>
          <w:sz w:val="22"/>
        </w:rPr>
        <w:t>here has been advocation for pregnancy data elements</w:t>
      </w:r>
      <w:r w:rsidR="000C535A">
        <w:rPr>
          <w:rFonts w:ascii="Arial" w:eastAsia="Times New Roman" w:hAnsi="Arial" w:cs="Arial"/>
          <w:sz w:val="22"/>
        </w:rPr>
        <w:t xml:space="preserve">. </w:t>
      </w:r>
      <w:proofErr w:type="gramStart"/>
      <w:r>
        <w:rPr>
          <w:rFonts w:ascii="Arial" w:eastAsia="Times New Roman" w:hAnsi="Arial" w:cs="Arial"/>
          <w:sz w:val="22"/>
        </w:rPr>
        <w:t>Capturing</w:t>
      </w:r>
      <w:proofErr w:type="gramEnd"/>
      <w:r>
        <w:rPr>
          <w:rFonts w:ascii="Arial" w:eastAsia="Times New Roman" w:hAnsi="Arial" w:cs="Arial"/>
          <w:sz w:val="22"/>
        </w:rPr>
        <w:t xml:space="preserve"> on the ELR side is where there is some confusion</w:t>
      </w:r>
    </w:p>
    <w:p w14:paraId="7269CA3D" w14:textId="7A4ECEE1" w:rsidR="00CA61AD" w:rsidRDefault="00CA61AD" w:rsidP="00CA61AD">
      <w:pPr>
        <w:pStyle w:val="ListParagraph"/>
        <w:numPr>
          <w:ilvl w:val="3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Steve: USCDI does not define how data should be transferred; just a </w:t>
      </w:r>
      <w:r w:rsidR="007F5FDD">
        <w:rPr>
          <w:rFonts w:ascii="Arial" w:eastAsia="Times New Roman" w:hAnsi="Arial" w:cs="Arial"/>
          <w:sz w:val="22"/>
        </w:rPr>
        <w:t xml:space="preserve">standard </w:t>
      </w:r>
      <w:r>
        <w:rPr>
          <w:rFonts w:ascii="Arial" w:eastAsia="Times New Roman" w:hAnsi="Arial" w:cs="Arial"/>
          <w:sz w:val="22"/>
        </w:rPr>
        <w:t>definition for if the data exists</w:t>
      </w:r>
      <w:r w:rsidR="007F5FDD">
        <w:rPr>
          <w:rFonts w:ascii="Arial" w:eastAsia="Times New Roman" w:hAnsi="Arial" w:cs="Arial"/>
          <w:sz w:val="22"/>
        </w:rPr>
        <w:t xml:space="preserve"> and </w:t>
      </w:r>
      <w:r>
        <w:rPr>
          <w:rFonts w:ascii="Arial" w:eastAsia="Times New Roman" w:hAnsi="Arial" w:cs="Arial"/>
          <w:sz w:val="22"/>
        </w:rPr>
        <w:t>how to transfer it</w:t>
      </w:r>
      <w:r w:rsidR="007F5FDD">
        <w:rPr>
          <w:rFonts w:ascii="Arial" w:eastAsia="Times New Roman" w:hAnsi="Arial" w:cs="Arial"/>
          <w:sz w:val="22"/>
        </w:rPr>
        <w:t>. Could be included in a CDA document or an ELR document but allows you to gain consistency</w:t>
      </w:r>
    </w:p>
    <w:p w14:paraId="3846BF66" w14:textId="1EC6BCEA" w:rsidR="00B334B6" w:rsidRDefault="00B334B6" w:rsidP="00CA61AD">
      <w:pPr>
        <w:pStyle w:val="ListParagraph"/>
        <w:numPr>
          <w:ilvl w:val="3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Kate: </w:t>
      </w:r>
      <w:r w:rsidR="007F5FDD">
        <w:rPr>
          <w:rFonts w:ascii="Arial" w:eastAsia="Times New Roman" w:hAnsi="Arial" w:cs="Arial"/>
          <w:sz w:val="22"/>
        </w:rPr>
        <w:t>If the data doesn’t exist in the EHR system in a consistent way, then it doesn’t matter if we put a place for it to go in the ELR; there will be no data to put in the ELR and send, just a blank spot</w:t>
      </w:r>
    </w:p>
    <w:p w14:paraId="71AB936D" w14:textId="478FF731" w:rsidR="00B334B6" w:rsidRDefault="00B334B6" w:rsidP="00B334B6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Sara Johnston:</w:t>
      </w:r>
      <w:r w:rsidR="007F5FDD">
        <w:rPr>
          <w:rFonts w:ascii="Arial" w:eastAsia="Times New Roman" w:hAnsi="Arial" w:cs="Arial"/>
          <w:sz w:val="22"/>
        </w:rPr>
        <w:t xml:space="preserve"> Is the</w:t>
      </w:r>
      <w:r>
        <w:rPr>
          <w:rFonts w:ascii="Arial" w:eastAsia="Times New Roman" w:hAnsi="Arial" w:cs="Arial"/>
          <w:sz w:val="22"/>
        </w:rPr>
        <w:t xml:space="preserve"> scope using reason for study </w:t>
      </w:r>
      <w:r w:rsidR="000203FB">
        <w:rPr>
          <w:rFonts w:ascii="Arial" w:eastAsia="Times New Roman" w:hAnsi="Arial" w:cs="Arial"/>
          <w:sz w:val="22"/>
        </w:rPr>
        <w:t xml:space="preserve">and </w:t>
      </w:r>
      <w:r w:rsidR="00A74FD1">
        <w:rPr>
          <w:rFonts w:ascii="Arial" w:eastAsia="Times New Roman" w:hAnsi="Arial" w:cs="Arial"/>
          <w:sz w:val="22"/>
        </w:rPr>
        <w:t xml:space="preserve">using additional tests that were ordered at the same time </w:t>
      </w:r>
      <w:r w:rsidR="000203FB">
        <w:rPr>
          <w:rFonts w:ascii="Arial" w:eastAsia="Times New Roman" w:hAnsi="Arial" w:cs="Arial"/>
          <w:sz w:val="22"/>
        </w:rPr>
        <w:t xml:space="preserve">such as a pregnancy test to indicate pregnancy </w:t>
      </w:r>
      <w:r>
        <w:rPr>
          <w:rFonts w:ascii="Arial" w:eastAsia="Times New Roman" w:hAnsi="Arial" w:cs="Arial"/>
          <w:sz w:val="22"/>
        </w:rPr>
        <w:t xml:space="preserve">or </w:t>
      </w:r>
      <w:r w:rsidR="000203FB">
        <w:rPr>
          <w:rFonts w:ascii="Arial" w:eastAsia="Times New Roman" w:hAnsi="Arial" w:cs="Arial"/>
          <w:sz w:val="22"/>
        </w:rPr>
        <w:t xml:space="preserve">is it </w:t>
      </w:r>
      <w:r>
        <w:rPr>
          <w:rFonts w:ascii="Arial" w:eastAsia="Times New Roman" w:hAnsi="Arial" w:cs="Arial"/>
          <w:sz w:val="22"/>
        </w:rPr>
        <w:t xml:space="preserve">to have information from the ordering providers to send through their </w:t>
      </w:r>
      <w:r w:rsidR="00A74FD1">
        <w:rPr>
          <w:rFonts w:ascii="Arial" w:eastAsia="Times New Roman" w:hAnsi="Arial" w:cs="Arial"/>
          <w:sz w:val="22"/>
        </w:rPr>
        <w:t>EHR</w:t>
      </w:r>
      <w:r w:rsidR="00486C80">
        <w:rPr>
          <w:rFonts w:ascii="Arial" w:eastAsia="Times New Roman" w:hAnsi="Arial" w:cs="Arial"/>
          <w:sz w:val="22"/>
        </w:rPr>
        <w:t>?</w:t>
      </w:r>
    </w:p>
    <w:p w14:paraId="4773AD9D" w14:textId="6B57152B" w:rsidR="00A74FD1" w:rsidRPr="00A74FD1" w:rsidRDefault="00B334B6" w:rsidP="00A74FD1">
      <w:pPr>
        <w:pStyle w:val="ListParagraph"/>
        <w:numPr>
          <w:ilvl w:val="3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AOEs</w:t>
      </w:r>
      <w:r w:rsidR="00A74FD1">
        <w:rPr>
          <w:rFonts w:ascii="Arial" w:eastAsia="Times New Roman" w:hAnsi="Arial" w:cs="Arial"/>
          <w:sz w:val="22"/>
        </w:rPr>
        <w:t>- includes additional information beyond what is regularly included in a laboratory result message</w:t>
      </w:r>
    </w:p>
    <w:p w14:paraId="5E39DC6D" w14:textId="76E00002" w:rsidR="00B334B6" w:rsidRDefault="00B334B6" w:rsidP="00B334B6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Danica: </w:t>
      </w:r>
      <w:r w:rsidR="00A74FD1">
        <w:rPr>
          <w:rFonts w:ascii="Arial" w:eastAsia="Times New Roman" w:hAnsi="Arial" w:cs="Arial"/>
          <w:sz w:val="22"/>
        </w:rPr>
        <w:t>Pregnancy WG is t</w:t>
      </w:r>
      <w:r>
        <w:rPr>
          <w:rFonts w:ascii="Arial" w:eastAsia="Times New Roman" w:hAnsi="Arial" w:cs="Arial"/>
          <w:sz w:val="22"/>
        </w:rPr>
        <w:t xml:space="preserve">rying to take all the above points into consideration. </w:t>
      </w:r>
      <w:r w:rsidR="00A74FD1">
        <w:rPr>
          <w:rFonts w:ascii="Arial" w:eastAsia="Times New Roman" w:hAnsi="Arial" w:cs="Arial"/>
          <w:sz w:val="22"/>
        </w:rPr>
        <w:t>Identify w</w:t>
      </w:r>
      <w:r>
        <w:rPr>
          <w:rFonts w:ascii="Arial" w:eastAsia="Times New Roman" w:hAnsi="Arial" w:cs="Arial"/>
          <w:sz w:val="22"/>
        </w:rPr>
        <w:t>hat makes the most sense to capture data accurately and</w:t>
      </w:r>
      <w:r w:rsidR="00A74FD1">
        <w:rPr>
          <w:rFonts w:ascii="Arial" w:eastAsia="Times New Roman" w:hAnsi="Arial" w:cs="Arial"/>
          <w:sz w:val="22"/>
        </w:rPr>
        <w:t xml:space="preserve"> the processes for that</w:t>
      </w:r>
      <w:r>
        <w:rPr>
          <w:rFonts w:ascii="Arial" w:eastAsia="Times New Roman" w:hAnsi="Arial" w:cs="Arial"/>
          <w:sz w:val="22"/>
        </w:rPr>
        <w:t>. Need recommendations to maximize multiple approaches</w:t>
      </w:r>
      <w:r w:rsidR="00A74FD1">
        <w:rPr>
          <w:rFonts w:ascii="Arial" w:eastAsia="Times New Roman" w:hAnsi="Arial" w:cs="Arial"/>
          <w:sz w:val="22"/>
        </w:rPr>
        <w:t xml:space="preserve"> or encourage a single approach</w:t>
      </w:r>
    </w:p>
    <w:p w14:paraId="4871FB5E" w14:textId="7FB26696" w:rsidR="00CF0CA0" w:rsidRPr="00A74FD1" w:rsidRDefault="00CF0CA0" w:rsidP="00A74FD1">
      <w:pPr>
        <w:pStyle w:val="ListParagraph"/>
        <w:numPr>
          <w:ilvl w:val="3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Sara: Participation from national labs? Michael: APHL is on the calls and </w:t>
      </w:r>
      <w:r w:rsidR="00D06418">
        <w:rPr>
          <w:rFonts w:ascii="Arial" w:eastAsia="Times New Roman" w:hAnsi="Arial" w:cs="Arial"/>
          <w:sz w:val="22"/>
        </w:rPr>
        <w:t xml:space="preserve">the </w:t>
      </w:r>
      <w:r>
        <w:rPr>
          <w:rFonts w:ascii="Arial" w:eastAsia="Times New Roman" w:hAnsi="Arial" w:cs="Arial"/>
          <w:sz w:val="22"/>
        </w:rPr>
        <w:t>consultant tasked with the work has interviewed them</w:t>
      </w:r>
      <w:r w:rsidR="00D06418">
        <w:rPr>
          <w:rFonts w:ascii="Arial" w:eastAsia="Times New Roman" w:hAnsi="Arial" w:cs="Arial"/>
          <w:sz w:val="22"/>
        </w:rPr>
        <w:t xml:space="preserve"> as well</w:t>
      </w:r>
    </w:p>
    <w:p w14:paraId="14E34B63" w14:textId="3108641D" w:rsidR="006B37E0" w:rsidRPr="00CF0CA0" w:rsidRDefault="00CF0CA0" w:rsidP="00CF0CA0">
      <w:pPr>
        <w:pStyle w:val="ListParagraph"/>
        <w:numPr>
          <w:ilvl w:val="1"/>
          <w:numId w:val="1"/>
        </w:numPr>
        <w:spacing w:after="0" w:line="240" w:lineRule="auto"/>
        <w:rPr>
          <w:rFonts w:ascii="Arial" w:eastAsia="Times New Roman" w:hAnsi="Arial" w:cs="Arial"/>
          <w:sz w:val="22"/>
        </w:rPr>
      </w:pPr>
      <w:r w:rsidRPr="00CF0CA0">
        <w:rPr>
          <w:rFonts w:ascii="Arial" w:eastAsia="Times New Roman" w:hAnsi="Arial" w:cs="Arial"/>
          <w:sz w:val="22"/>
        </w:rPr>
        <w:t>Next Steps: Where does our WG fit in and strategically add to the work that is being done</w:t>
      </w:r>
      <w:r>
        <w:rPr>
          <w:rFonts w:ascii="Arial" w:eastAsia="Times New Roman" w:hAnsi="Arial" w:cs="Arial"/>
          <w:sz w:val="22"/>
        </w:rPr>
        <w:t xml:space="preserve">. </w:t>
      </w:r>
      <w:r w:rsidR="00A74FD1">
        <w:rPr>
          <w:rFonts w:ascii="Arial" w:eastAsia="Times New Roman" w:hAnsi="Arial" w:cs="Arial"/>
          <w:sz w:val="22"/>
        </w:rPr>
        <w:t xml:space="preserve">Co-chairs will connect with Michael/Danica offline to figure out our scope. </w:t>
      </w:r>
    </w:p>
    <w:p w14:paraId="01C93247" w14:textId="5BABE9C6" w:rsidR="0092181F" w:rsidRDefault="0092181F" w:rsidP="0092181F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92181F">
        <w:rPr>
          <w:rFonts w:ascii="Arial" w:eastAsia="Times New Roman" w:hAnsi="Arial" w:cs="Arial"/>
          <w:sz w:val="22"/>
        </w:rPr>
        <w:t xml:space="preserve">Discussion of additional NNDSS data elements (Danielle Tack) </w:t>
      </w:r>
    </w:p>
    <w:p w14:paraId="6D344238" w14:textId="021A0D5F" w:rsidR="0092181F" w:rsidRDefault="00CF0CA0" w:rsidP="00CF0CA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Work related to standardizing data elements across conditions</w:t>
      </w:r>
    </w:p>
    <w:p w14:paraId="3C7FACF6" w14:textId="1C02EC43" w:rsidR="0092181F" w:rsidRDefault="00CF0CA0" w:rsidP="00CF0CA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MMG process for sending HL7 case notifications to CDC</w:t>
      </w:r>
    </w:p>
    <w:p w14:paraId="372E8A60" w14:textId="133A0048" w:rsidR="0092181F" w:rsidRDefault="00CF0CA0" w:rsidP="00CF0CA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What is applicable to many conditions</w:t>
      </w:r>
      <w:r w:rsidR="00AA12DE">
        <w:rPr>
          <w:rFonts w:ascii="Arial" w:eastAsia="Times New Roman" w:hAnsi="Arial" w:cs="Arial"/>
          <w:sz w:val="22"/>
        </w:rPr>
        <w:t>; across the board for notifiable diseases and bringing in data elements for health equity</w:t>
      </w:r>
    </w:p>
    <w:p w14:paraId="332989C5" w14:textId="41166DD9" w:rsidR="0092181F" w:rsidRDefault="000934E8" w:rsidP="00CF0CA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Attempting to gain program feedback</w:t>
      </w:r>
    </w:p>
    <w:p w14:paraId="1480F307" w14:textId="5E1A674F" w:rsidR="000934E8" w:rsidRDefault="000934E8" w:rsidP="00CF0CA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Review health equity and proposed concepts</w:t>
      </w:r>
    </w:p>
    <w:p w14:paraId="35FA31F1" w14:textId="72B175A0" w:rsidR="000934E8" w:rsidRDefault="000934E8" w:rsidP="000934E8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Pregnancy and maternal health elements</w:t>
      </w:r>
    </w:p>
    <w:p w14:paraId="1CFA763C" w14:textId="01B0E3D8" w:rsidR="000934E8" w:rsidRDefault="000934E8" w:rsidP="000934E8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Requesting feedback on different approaches</w:t>
      </w:r>
    </w:p>
    <w:p w14:paraId="7881416A" w14:textId="5AD5C781" w:rsidR="0092181F" w:rsidRDefault="007F1FAD" w:rsidP="00CF0CA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Need to identify </w:t>
      </w:r>
      <w:r w:rsidR="00EE23B5">
        <w:rPr>
          <w:rFonts w:ascii="Arial" w:eastAsia="Times New Roman" w:hAnsi="Arial" w:cs="Arial"/>
          <w:sz w:val="22"/>
        </w:rPr>
        <w:t xml:space="preserve">a </w:t>
      </w:r>
      <w:r>
        <w:rPr>
          <w:rFonts w:ascii="Arial" w:eastAsia="Times New Roman" w:hAnsi="Arial" w:cs="Arial"/>
          <w:sz w:val="22"/>
        </w:rPr>
        <w:t>structure that is standard and what is most aligned</w:t>
      </w:r>
    </w:p>
    <w:p w14:paraId="0B4F4850" w14:textId="287932BC" w:rsidR="00EE23B5" w:rsidRDefault="00EE23B5" w:rsidP="00EE23B5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Some recommendations came out of this DSWG (Result Date, Sy</w:t>
      </w:r>
      <w:r w:rsidR="000203FB">
        <w:rPr>
          <w:rFonts w:ascii="Arial" w:eastAsia="Times New Roman" w:hAnsi="Arial" w:cs="Arial"/>
          <w:sz w:val="22"/>
        </w:rPr>
        <w:t>mpt</w:t>
      </w:r>
      <w:r>
        <w:rPr>
          <w:rFonts w:ascii="Arial" w:eastAsia="Times New Roman" w:hAnsi="Arial" w:cs="Arial"/>
          <w:sz w:val="22"/>
        </w:rPr>
        <w:t>om Onset)</w:t>
      </w:r>
    </w:p>
    <w:p w14:paraId="6433650E" w14:textId="66676844" w:rsidR="00EE23B5" w:rsidRDefault="00EE23B5" w:rsidP="00EE23B5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Seeking broad feedback for what is going on within individual systems</w:t>
      </w:r>
    </w:p>
    <w:p w14:paraId="34183D5C" w14:textId="53AED7F4" w:rsidR="00EE23B5" w:rsidRPr="00EE23B5" w:rsidRDefault="00EE23B5" w:rsidP="00EE23B5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Travel element has become more complex; </w:t>
      </w:r>
      <w:r w:rsidR="00CA07E3">
        <w:rPr>
          <w:rFonts w:ascii="Arial" w:eastAsia="Times New Roman" w:hAnsi="Arial" w:cs="Arial"/>
          <w:sz w:val="22"/>
        </w:rPr>
        <w:t>some more broad and some with more specificity</w:t>
      </w:r>
    </w:p>
    <w:p w14:paraId="7C4A161A" w14:textId="0D252375" w:rsidR="00CA07E3" w:rsidRPr="00CA07E3" w:rsidRDefault="007F1FAD" w:rsidP="00CA07E3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lastRenderedPageBreak/>
        <w:t>Amy:</w:t>
      </w:r>
      <w:r w:rsidRPr="007F1FAD">
        <w:t xml:space="preserve"> </w:t>
      </w:r>
      <w:r w:rsidR="00CA07E3">
        <w:rPr>
          <w:rFonts w:ascii="Arial" w:eastAsia="Times New Roman" w:hAnsi="Arial" w:cs="Arial"/>
          <w:sz w:val="22"/>
        </w:rPr>
        <w:t>C</w:t>
      </w:r>
      <w:r w:rsidRPr="007F1FAD">
        <w:rPr>
          <w:rFonts w:ascii="Arial" w:eastAsia="Times New Roman" w:hAnsi="Arial" w:cs="Arial"/>
          <w:sz w:val="22"/>
        </w:rPr>
        <w:t xml:space="preserve">omment on TB v3 MMG. In the TB v3 specific MMG. it include Sex, Race, and some other </w:t>
      </w:r>
      <w:proofErr w:type="gramStart"/>
      <w:r w:rsidRPr="007F1FAD">
        <w:rPr>
          <w:rFonts w:ascii="Arial" w:eastAsia="Times New Roman" w:hAnsi="Arial" w:cs="Arial"/>
          <w:sz w:val="22"/>
        </w:rPr>
        <w:t>demographic  data</w:t>
      </w:r>
      <w:proofErr w:type="gramEnd"/>
      <w:r w:rsidRPr="007F1FAD">
        <w:rPr>
          <w:rFonts w:ascii="Arial" w:eastAsia="Times New Roman" w:hAnsi="Arial" w:cs="Arial"/>
          <w:sz w:val="22"/>
        </w:rPr>
        <w:t xml:space="preserve"> element but these elements are also in Gen v2</w:t>
      </w:r>
      <w:r w:rsidR="00893249">
        <w:rPr>
          <w:rFonts w:ascii="Arial" w:eastAsia="Times New Roman" w:hAnsi="Arial" w:cs="Arial"/>
          <w:sz w:val="22"/>
        </w:rPr>
        <w:t xml:space="preserve">. </w:t>
      </w:r>
      <w:r w:rsidR="00893249" w:rsidRPr="00893249">
        <w:rPr>
          <w:rFonts w:ascii="Arial" w:eastAsia="Times New Roman" w:hAnsi="Arial" w:cs="Arial"/>
          <w:sz w:val="22"/>
        </w:rPr>
        <w:t>Is there a plan to only capture those elements in Gen v2?</w:t>
      </w:r>
      <w:r w:rsidR="00893249">
        <w:rPr>
          <w:rFonts w:ascii="Arial" w:eastAsia="Times New Roman" w:hAnsi="Arial" w:cs="Arial"/>
          <w:sz w:val="22"/>
        </w:rPr>
        <w:t xml:space="preserve"> T</w:t>
      </w:r>
      <w:r w:rsidR="00893249" w:rsidRPr="00893249">
        <w:rPr>
          <w:rFonts w:ascii="Arial" w:eastAsia="Times New Roman" w:hAnsi="Arial" w:cs="Arial"/>
          <w:sz w:val="22"/>
        </w:rPr>
        <w:t>he gender element in Gen v2 only allow F/M/U</w:t>
      </w:r>
    </w:p>
    <w:p w14:paraId="209EA9E1" w14:textId="42EFEE5E" w:rsidR="00893249" w:rsidRDefault="00893249" w:rsidP="00893249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Danielle: </w:t>
      </w:r>
      <w:r w:rsidR="00CA07E3">
        <w:rPr>
          <w:rFonts w:ascii="Arial" w:eastAsia="Times New Roman" w:hAnsi="Arial" w:cs="Arial"/>
          <w:sz w:val="22"/>
        </w:rPr>
        <w:t xml:space="preserve">the TB sex is sex assigned at birth </w:t>
      </w:r>
      <w:r w:rsidR="000203FB">
        <w:rPr>
          <w:rFonts w:ascii="Arial" w:eastAsia="Times New Roman" w:hAnsi="Arial" w:cs="Arial"/>
          <w:sz w:val="22"/>
        </w:rPr>
        <w:t xml:space="preserve">and </w:t>
      </w:r>
      <w:r w:rsidR="00CA07E3">
        <w:rPr>
          <w:rFonts w:ascii="Arial" w:eastAsia="Times New Roman" w:hAnsi="Arial" w:cs="Arial"/>
          <w:sz w:val="22"/>
        </w:rPr>
        <w:t>is not in Gen v2. The r</w:t>
      </w:r>
      <w:r>
        <w:rPr>
          <w:rFonts w:ascii="Arial" w:eastAsia="Times New Roman" w:hAnsi="Arial" w:cs="Arial"/>
          <w:sz w:val="22"/>
        </w:rPr>
        <w:t>ace is race specific</w:t>
      </w:r>
      <w:r w:rsidR="00CA07E3">
        <w:rPr>
          <w:rFonts w:ascii="Arial" w:eastAsia="Times New Roman" w:hAnsi="Arial" w:cs="Arial"/>
          <w:sz w:val="22"/>
        </w:rPr>
        <w:t>; if you have travel information, if someone gives a level of specificity of interest, it can be added in the race category. The data elements are not the same, they each have a level of specificity.</w:t>
      </w:r>
      <w:r>
        <w:rPr>
          <w:rFonts w:ascii="Arial" w:eastAsia="Times New Roman" w:hAnsi="Arial" w:cs="Arial"/>
          <w:sz w:val="22"/>
        </w:rPr>
        <w:t xml:space="preserve"> </w:t>
      </w:r>
    </w:p>
    <w:p w14:paraId="74527C8B" w14:textId="4A6D4B2A" w:rsidR="00893249" w:rsidRDefault="00893249" w:rsidP="00893249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 xml:space="preserve">Sara: </w:t>
      </w:r>
      <w:r w:rsidR="006E4E2E">
        <w:rPr>
          <w:rFonts w:ascii="Arial" w:eastAsia="Times New Roman" w:hAnsi="Arial" w:cs="Arial"/>
          <w:sz w:val="22"/>
        </w:rPr>
        <w:t>I</w:t>
      </w:r>
      <w:r>
        <w:rPr>
          <w:rFonts w:ascii="Arial" w:eastAsia="Times New Roman" w:hAnsi="Arial" w:cs="Arial"/>
          <w:sz w:val="22"/>
        </w:rPr>
        <w:t>f there are areas that you are already collecting or you intend to, that is helpful to</w:t>
      </w:r>
      <w:r w:rsidR="00CA07E3">
        <w:rPr>
          <w:rFonts w:ascii="Arial" w:eastAsia="Times New Roman" w:hAnsi="Arial" w:cs="Arial"/>
          <w:sz w:val="22"/>
        </w:rPr>
        <w:t xml:space="preserve"> identify as a structure that is already in place at jurisdictions</w:t>
      </w:r>
    </w:p>
    <w:p w14:paraId="357F1DB8" w14:textId="57A1ED46" w:rsidR="006E4E2E" w:rsidRDefault="00FE3C09" w:rsidP="006E4E2E">
      <w:pPr>
        <w:pStyle w:val="ListParagraph"/>
        <w:numPr>
          <w:ilvl w:val="0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FE3C09">
        <w:rPr>
          <w:rFonts w:ascii="Arial" w:eastAsia="Times New Roman" w:hAnsi="Arial" w:cs="Arial"/>
          <w:sz w:val="22"/>
        </w:rPr>
        <w:t>Next Steps</w:t>
      </w:r>
    </w:p>
    <w:p w14:paraId="7A187450" w14:textId="41773346" w:rsidR="006B3900" w:rsidRDefault="006B3900" w:rsidP="006B3900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>
        <w:rPr>
          <w:rFonts w:ascii="Arial" w:eastAsia="Times New Roman" w:hAnsi="Arial" w:cs="Arial"/>
          <w:sz w:val="22"/>
        </w:rPr>
        <w:t>Send feedback on data element spreadsheet to Danielle</w:t>
      </w:r>
    </w:p>
    <w:p w14:paraId="1BBAB518" w14:textId="22914DDF" w:rsidR="008E30E3" w:rsidRDefault="006E4E2E" w:rsidP="006E4E2E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6E4E2E">
        <w:rPr>
          <w:rFonts w:ascii="Arial" w:eastAsia="Times New Roman" w:hAnsi="Arial" w:cs="Arial"/>
          <w:sz w:val="22"/>
        </w:rPr>
        <w:t xml:space="preserve">Co-chairs will connect with Michael/Danica offline to figure out </w:t>
      </w:r>
      <w:r>
        <w:rPr>
          <w:rFonts w:ascii="Arial" w:eastAsia="Times New Roman" w:hAnsi="Arial" w:cs="Arial"/>
          <w:sz w:val="22"/>
        </w:rPr>
        <w:t>w</w:t>
      </w:r>
      <w:r w:rsidRPr="006E4E2E">
        <w:rPr>
          <w:rFonts w:ascii="Arial" w:eastAsia="Times New Roman" w:hAnsi="Arial" w:cs="Arial"/>
          <w:sz w:val="22"/>
        </w:rPr>
        <w:t xml:space="preserve">here </w:t>
      </w:r>
      <w:r>
        <w:rPr>
          <w:rFonts w:ascii="Arial" w:eastAsia="Times New Roman" w:hAnsi="Arial" w:cs="Arial"/>
          <w:sz w:val="22"/>
        </w:rPr>
        <w:t>DS</w:t>
      </w:r>
      <w:r w:rsidRPr="006E4E2E">
        <w:rPr>
          <w:rFonts w:ascii="Arial" w:eastAsia="Times New Roman" w:hAnsi="Arial" w:cs="Arial"/>
          <w:sz w:val="22"/>
        </w:rPr>
        <w:t>WG fit</w:t>
      </w:r>
      <w:r>
        <w:rPr>
          <w:rFonts w:ascii="Arial" w:eastAsia="Times New Roman" w:hAnsi="Arial" w:cs="Arial"/>
          <w:sz w:val="22"/>
        </w:rPr>
        <w:t xml:space="preserve">s </w:t>
      </w:r>
      <w:r w:rsidRPr="006E4E2E">
        <w:rPr>
          <w:rFonts w:ascii="Arial" w:eastAsia="Times New Roman" w:hAnsi="Arial" w:cs="Arial"/>
          <w:sz w:val="22"/>
        </w:rPr>
        <w:t>in and strategically add to the work that is being done</w:t>
      </w:r>
    </w:p>
    <w:p w14:paraId="7156A8A3" w14:textId="276EFF9B" w:rsidR="006E4E2E" w:rsidRPr="006E4E2E" w:rsidRDefault="0092181F" w:rsidP="006E4E2E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6E4E2E">
        <w:rPr>
          <w:rFonts w:ascii="Arial" w:eastAsia="Times New Roman" w:hAnsi="Arial" w:cs="Arial"/>
          <w:sz w:val="22"/>
        </w:rPr>
        <w:t>Status on Timeliness of Notifications to CDC</w:t>
      </w:r>
    </w:p>
    <w:p w14:paraId="24905B45" w14:textId="77777777" w:rsidR="009F41FC" w:rsidRPr="009F41FC" w:rsidRDefault="009F41FC" w:rsidP="006E4E2E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9F41FC">
        <w:rPr>
          <w:rFonts w:ascii="Arial" w:eastAsia="Times New Roman" w:hAnsi="Arial" w:cs="Arial"/>
          <w:sz w:val="22"/>
        </w:rPr>
        <w:t xml:space="preserve">Will write up a summary of the points discussed thus far </w:t>
      </w:r>
    </w:p>
    <w:p w14:paraId="510A28D4" w14:textId="77777777" w:rsidR="006E4E2E" w:rsidRPr="009F41FC" w:rsidRDefault="009F41FC" w:rsidP="006E4E2E">
      <w:pPr>
        <w:pStyle w:val="ListParagraph"/>
        <w:numPr>
          <w:ilvl w:val="2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9F41FC">
        <w:rPr>
          <w:rFonts w:ascii="Arial" w:eastAsia="Times New Roman" w:hAnsi="Arial" w:cs="Arial"/>
          <w:sz w:val="22"/>
        </w:rPr>
        <w:t>Bring back to this group for further review</w:t>
      </w:r>
    </w:p>
    <w:p w14:paraId="0DCD20CA" w14:textId="77777777" w:rsidR="009F41FC" w:rsidRPr="009F41FC" w:rsidRDefault="009F41FC" w:rsidP="006E4E2E">
      <w:pPr>
        <w:pStyle w:val="ListParagraph"/>
        <w:numPr>
          <w:ilvl w:val="1"/>
          <w:numId w:val="1"/>
        </w:numPr>
        <w:spacing w:after="0" w:line="240" w:lineRule="auto"/>
        <w:contextualSpacing w:val="0"/>
        <w:rPr>
          <w:rFonts w:ascii="Arial" w:eastAsia="Times New Roman" w:hAnsi="Arial" w:cs="Arial"/>
          <w:sz w:val="22"/>
        </w:rPr>
      </w:pPr>
      <w:r w:rsidRPr="009F41FC">
        <w:rPr>
          <w:rFonts w:ascii="Arial" w:eastAsia="Times New Roman" w:hAnsi="Arial" w:cs="Arial"/>
          <w:sz w:val="22"/>
        </w:rPr>
        <w:t>Status on summary of Counting Date write-up</w:t>
      </w:r>
    </w:p>
    <w:p w14:paraId="01B53CAF" w14:textId="2715F3D6" w:rsidR="009F41FC" w:rsidRPr="009F41FC" w:rsidRDefault="009F41FC" w:rsidP="002D0EF0">
      <w:pPr>
        <w:pStyle w:val="ListParagraph"/>
        <w:numPr>
          <w:ilvl w:val="1"/>
          <w:numId w:val="1"/>
        </w:numPr>
        <w:spacing w:after="0" w:line="240" w:lineRule="auto"/>
        <w:ind w:left="1800"/>
        <w:contextualSpacing w:val="0"/>
        <w:rPr>
          <w:rFonts w:ascii="Arial" w:eastAsia="Times New Roman" w:hAnsi="Arial" w:cs="Arial"/>
          <w:sz w:val="22"/>
        </w:rPr>
      </w:pPr>
      <w:r w:rsidRPr="009F41FC">
        <w:rPr>
          <w:rFonts w:ascii="Arial" w:eastAsia="Times New Roman" w:hAnsi="Arial" w:cs="Arial"/>
          <w:sz w:val="22"/>
        </w:rPr>
        <w:t>Draft in progress</w:t>
      </w:r>
      <w:r w:rsidR="006E4E2E" w:rsidRPr="006E4E2E">
        <w:rPr>
          <w:rFonts w:ascii="Arial" w:eastAsia="Times New Roman" w:hAnsi="Arial" w:cs="Arial"/>
          <w:sz w:val="22"/>
        </w:rPr>
        <w:t xml:space="preserve">; </w:t>
      </w:r>
      <w:r w:rsidR="006E4E2E">
        <w:rPr>
          <w:rFonts w:ascii="Arial" w:eastAsia="Times New Roman" w:hAnsi="Arial" w:cs="Arial"/>
          <w:sz w:val="22"/>
        </w:rPr>
        <w:t>w</w:t>
      </w:r>
      <w:r w:rsidRPr="009F41FC">
        <w:rPr>
          <w:rFonts w:ascii="Arial" w:eastAsia="Times New Roman" w:hAnsi="Arial" w:cs="Arial"/>
          <w:sz w:val="22"/>
        </w:rPr>
        <w:t>ill share/discuss with WG in near future</w:t>
      </w:r>
    </w:p>
    <w:p w14:paraId="248E9C0A" w14:textId="20E5B575" w:rsidR="006E4E2E" w:rsidRPr="006E4E2E" w:rsidRDefault="006E4E2E" w:rsidP="006E4E2E">
      <w:pPr>
        <w:tabs>
          <w:tab w:val="left" w:pos="2294"/>
        </w:tabs>
      </w:pPr>
    </w:p>
    <w:sectPr w:rsidR="006E4E2E" w:rsidRPr="006E4E2E" w:rsidSect="00D96825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350" w:right="1440" w:bottom="900" w:left="1440" w:header="5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2FCD6" w14:textId="77777777" w:rsidR="006B1FD4" w:rsidRDefault="006B1FD4" w:rsidP="00957C27">
      <w:pPr>
        <w:spacing w:after="0" w:line="240" w:lineRule="auto"/>
      </w:pPr>
      <w:r>
        <w:separator/>
      </w:r>
    </w:p>
  </w:endnote>
  <w:endnote w:type="continuationSeparator" w:id="0">
    <w:p w14:paraId="58D4D2B8" w14:textId="77777777" w:rsidR="006B1FD4" w:rsidRDefault="006B1FD4" w:rsidP="00957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altName w:val="Franklin Gothic Book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A3E50" w14:textId="77777777" w:rsidR="00C96D7C" w:rsidRDefault="00C96D7C" w:rsidP="002E2E93">
    <w:pPr>
      <w:pStyle w:val="Footer"/>
      <w:ind w:left="-576"/>
      <w:jc w:val="center"/>
      <w:rPr>
        <w:sz w:val="16"/>
        <w:szCs w:val="16"/>
      </w:rPr>
    </w:pPr>
  </w:p>
  <w:p w14:paraId="29F55F4D" w14:textId="77777777" w:rsidR="00DA52F8" w:rsidRDefault="00DA52F8" w:rsidP="002E2E93">
    <w:pPr>
      <w:pStyle w:val="Footer"/>
      <w:ind w:left="-576"/>
      <w:jc w:val="center"/>
      <w:rPr>
        <w:sz w:val="16"/>
        <w:szCs w:val="16"/>
      </w:rPr>
    </w:pPr>
  </w:p>
  <w:p w14:paraId="4555D774" w14:textId="77777777" w:rsidR="00DA52F8" w:rsidRPr="00DA52F8" w:rsidRDefault="00DA52F8" w:rsidP="00DA52F8">
    <w:pPr>
      <w:pStyle w:val="Footer"/>
      <w:ind w:left="-576"/>
      <w:jc w:val="center"/>
      <w:rPr>
        <w:color w:val="365F91" w:themeColor="accent1" w:themeShade="BF"/>
        <w:sz w:val="16"/>
        <w:szCs w:val="16"/>
      </w:rPr>
    </w:pPr>
  </w:p>
  <w:p w14:paraId="093745C0" w14:textId="77777777" w:rsidR="00C96D7C" w:rsidRPr="00D53857" w:rsidRDefault="00C96D7C" w:rsidP="00D53857">
    <w:pPr>
      <w:pStyle w:val="Footer"/>
      <w:ind w:left="-576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CFBF" w14:textId="4DC56241" w:rsidR="00DA52F8" w:rsidRPr="00DA52F8" w:rsidRDefault="004C07A2" w:rsidP="00380105">
    <w:pPr>
      <w:pStyle w:val="Footer"/>
      <w:ind w:left="-576"/>
      <w:rPr>
        <w:color w:val="365F91" w:themeColor="accent1" w:themeShade="BF"/>
        <w:sz w:val="16"/>
        <w:szCs w:val="16"/>
      </w:rPr>
    </w:pPr>
    <w:r>
      <w:rPr>
        <w:color w:val="365F91" w:themeColor="accent1" w:themeShade="BF"/>
        <w:sz w:val="16"/>
        <w:szCs w:val="16"/>
      </w:rPr>
      <w:t>CSTE Data Standardization WG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80CDD" w14:textId="77777777" w:rsidR="006B1FD4" w:rsidRDefault="006B1FD4" w:rsidP="00957C27">
      <w:pPr>
        <w:spacing w:after="0" w:line="240" w:lineRule="auto"/>
      </w:pPr>
      <w:r>
        <w:separator/>
      </w:r>
    </w:p>
  </w:footnote>
  <w:footnote w:type="continuationSeparator" w:id="0">
    <w:p w14:paraId="48C10D95" w14:textId="77777777" w:rsidR="006B1FD4" w:rsidRDefault="006B1FD4" w:rsidP="00957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C488F" w14:textId="77777777" w:rsidR="00C96D7C" w:rsidRDefault="006B1FD4">
    <w:pPr>
      <w:pStyle w:val="Header"/>
    </w:pPr>
    <w:r>
      <w:rPr>
        <w:noProof/>
      </w:rPr>
      <w:pict w14:anchorId="6FBC68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716079" o:spid="_x0000_s1029" type="#_x0000_t75" style="position:absolute;margin-left:0;margin-top:0;width:356.55pt;height:575.8pt;z-index:-251658752;mso-position-horizontal:center;mso-position-horizontal-relative:margin;mso-position-vertical:center;mso-position-vertical-relative:margin" o:allowincell="f">
          <v:imagedata r:id="rId1" o:title="background-6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8C64E" w14:textId="77777777" w:rsidR="00C96D7C" w:rsidRDefault="00C96D7C">
    <w:pPr>
      <w:pStyle w:val="Header"/>
    </w:pPr>
  </w:p>
  <w:p w14:paraId="5A3C734E" w14:textId="146D9769" w:rsidR="00C96D7C" w:rsidRPr="00DA52F8" w:rsidRDefault="00DA52F8" w:rsidP="00DA52F8">
    <w:pPr>
      <w:pStyle w:val="Header"/>
      <w:jc w:val="right"/>
      <w:rPr>
        <w:color w:val="19536E"/>
        <w:szCs w:val="28"/>
      </w:rPr>
    </w:pPr>
    <w:r w:rsidRPr="00DA52F8">
      <w:rPr>
        <w:color w:val="19536E"/>
        <w:szCs w:val="28"/>
      </w:rPr>
      <w:t xml:space="preserve">Page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PAGE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  <w:r w:rsidRPr="00DA52F8">
      <w:rPr>
        <w:color w:val="19536E"/>
        <w:szCs w:val="28"/>
      </w:rPr>
      <w:t xml:space="preserve"> of </w:t>
    </w:r>
    <w:r w:rsidRPr="00DA52F8">
      <w:rPr>
        <w:color w:val="19536E"/>
        <w:szCs w:val="28"/>
      </w:rPr>
      <w:fldChar w:fldCharType="begin"/>
    </w:r>
    <w:r w:rsidRPr="00DA52F8">
      <w:rPr>
        <w:color w:val="19536E"/>
        <w:szCs w:val="28"/>
      </w:rPr>
      <w:instrText xml:space="preserve"> NUMPAGES   \* MERGEFORMAT </w:instrText>
    </w:r>
    <w:r w:rsidRPr="00DA52F8">
      <w:rPr>
        <w:color w:val="19536E"/>
        <w:szCs w:val="28"/>
      </w:rPr>
      <w:fldChar w:fldCharType="separate"/>
    </w:r>
    <w:r w:rsidR="0005189B">
      <w:rPr>
        <w:noProof/>
        <w:color w:val="19536E"/>
        <w:szCs w:val="28"/>
      </w:rPr>
      <w:t>2</w:t>
    </w:r>
    <w:r w:rsidRPr="00DA52F8">
      <w:rPr>
        <w:color w:val="19536E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10419" w14:textId="4F424509" w:rsidR="00C96D7C" w:rsidRDefault="0003517C" w:rsidP="0003517C">
    <w:pPr>
      <w:pStyle w:val="Header"/>
      <w:ind w:left="-1354" w:right="-180"/>
      <w:jc w:val="right"/>
    </w:pPr>
    <w:r>
      <w:rPr>
        <w:noProof/>
      </w:rPr>
      <w:drawing>
        <wp:inline distT="0" distB="0" distL="0" distR="0" wp14:anchorId="3C5F436F" wp14:editId="2DAAD902">
          <wp:extent cx="1787802" cy="596900"/>
          <wp:effectExtent l="0" t="0" r="317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STE_primary_greysca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3587" cy="5988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22B3F"/>
    <w:multiLevelType w:val="hybridMultilevel"/>
    <w:tmpl w:val="9172459A"/>
    <w:lvl w:ilvl="0" w:tplc="B7D27B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8481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C26F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A245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B87A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7469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BC1E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1E2C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D249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1C33570"/>
    <w:multiLevelType w:val="hybridMultilevel"/>
    <w:tmpl w:val="94785E96"/>
    <w:lvl w:ilvl="0" w:tplc="07A0C8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9000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BFEE0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7C45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08C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E69A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226E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FBE9B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706E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21A3D39"/>
    <w:multiLevelType w:val="hybridMultilevel"/>
    <w:tmpl w:val="F6221F7E"/>
    <w:lvl w:ilvl="0" w:tplc="9FEA45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CE08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9265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140C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8678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6E9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0E0D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44C4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4E29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4626095"/>
    <w:multiLevelType w:val="hybridMultilevel"/>
    <w:tmpl w:val="1794F002"/>
    <w:lvl w:ilvl="0" w:tplc="198EA9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E68B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EC74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F0A6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ECAD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8C09F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F636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4613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8631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04820D71"/>
    <w:multiLevelType w:val="hybridMultilevel"/>
    <w:tmpl w:val="9676BE52"/>
    <w:lvl w:ilvl="0" w:tplc="F0408F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2636E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0AA6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9A05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189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E8C7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C656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66E3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3873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061C08DF"/>
    <w:multiLevelType w:val="hybridMultilevel"/>
    <w:tmpl w:val="2CAC3F6A"/>
    <w:lvl w:ilvl="0" w:tplc="18FA91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79E65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0A8B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A8A1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A4BB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4EA8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747D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582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FD490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06B62735"/>
    <w:multiLevelType w:val="hybridMultilevel"/>
    <w:tmpl w:val="BBF2BD3C"/>
    <w:lvl w:ilvl="0" w:tplc="6082EB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F40E0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A4FA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BECA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8E9C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F8B7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9880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B468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2C22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0FFB4653"/>
    <w:multiLevelType w:val="hybridMultilevel"/>
    <w:tmpl w:val="5798F326"/>
    <w:lvl w:ilvl="0" w:tplc="8D20A9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98F79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8AB6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A2F7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0081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AE7D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0E7A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A40D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DA88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4151AF4"/>
    <w:multiLevelType w:val="hybridMultilevel"/>
    <w:tmpl w:val="97423BB6"/>
    <w:lvl w:ilvl="0" w:tplc="33A251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C6693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BC57D6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54A2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5027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F82A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E60B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347B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86D8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474558D"/>
    <w:multiLevelType w:val="hybridMultilevel"/>
    <w:tmpl w:val="A2CC027E"/>
    <w:lvl w:ilvl="0" w:tplc="0C9892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B6A4D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0EFD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4032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60C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7E40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06FB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FC3A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1C96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18E9670B"/>
    <w:multiLevelType w:val="hybridMultilevel"/>
    <w:tmpl w:val="D0BEBAE4"/>
    <w:lvl w:ilvl="0" w:tplc="2EFE56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A8C92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A1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5262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B4D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A0BF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CAB8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981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F1096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1C730FC0"/>
    <w:multiLevelType w:val="hybridMultilevel"/>
    <w:tmpl w:val="ED22D728"/>
    <w:lvl w:ilvl="0" w:tplc="B87A8D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A8CC0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7869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CE8C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B2604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CA46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58FC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02B4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3270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3D01AB9"/>
    <w:multiLevelType w:val="hybridMultilevel"/>
    <w:tmpl w:val="C20A9C6A"/>
    <w:lvl w:ilvl="0" w:tplc="F47CC2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2CA5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8877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D270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C4AB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64B6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3C22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8C2E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8EB0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5003877"/>
    <w:multiLevelType w:val="hybridMultilevel"/>
    <w:tmpl w:val="F17E0DA2"/>
    <w:lvl w:ilvl="0" w:tplc="7F64BC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BA27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9232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8AAE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0AD0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00D9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BECEC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B022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F060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27064B75"/>
    <w:multiLevelType w:val="hybridMultilevel"/>
    <w:tmpl w:val="129E81A6"/>
    <w:lvl w:ilvl="0" w:tplc="4E50D4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BC4DC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E4C1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DCC2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F47D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6A0B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285F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5813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B23B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28DA7382"/>
    <w:multiLevelType w:val="hybridMultilevel"/>
    <w:tmpl w:val="47DE9580"/>
    <w:lvl w:ilvl="0" w:tplc="D3865D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26E1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4885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84FA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4E72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AE3B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BC63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2824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F424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2FF17991"/>
    <w:multiLevelType w:val="hybridMultilevel"/>
    <w:tmpl w:val="F3BAB920"/>
    <w:lvl w:ilvl="0" w:tplc="890C2D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824A2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BE0A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6049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50E7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0A49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E6BD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BEA8A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1041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13E51D5"/>
    <w:multiLevelType w:val="hybridMultilevel"/>
    <w:tmpl w:val="1FB6D5CC"/>
    <w:lvl w:ilvl="0" w:tplc="9F1EC1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7C5F6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969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6A16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CCA7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BE00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BE9E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7AFC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F4FB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5362246"/>
    <w:multiLevelType w:val="hybridMultilevel"/>
    <w:tmpl w:val="410CF140"/>
    <w:lvl w:ilvl="0" w:tplc="A476F5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7073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0C1E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2EDA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1C46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C433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AE11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F296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AEB9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388A3B41"/>
    <w:multiLevelType w:val="hybridMultilevel"/>
    <w:tmpl w:val="E60609C8"/>
    <w:lvl w:ilvl="0" w:tplc="7B0258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CE7A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8870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F478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2E73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C1288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38D2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B850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60B7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3A6B55BE"/>
    <w:multiLevelType w:val="hybridMultilevel"/>
    <w:tmpl w:val="2E7CBA20"/>
    <w:lvl w:ilvl="0" w:tplc="D11A4F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624FC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B253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ECCA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FEBE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9926A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8850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28AA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4CD2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3A6B5721"/>
    <w:multiLevelType w:val="hybridMultilevel"/>
    <w:tmpl w:val="B3F08ED4"/>
    <w:lvl w:ilvl="0" w:tplc="E00CD7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B0CC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C872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6255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B2CC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48C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30B7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729A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4809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3E48238A"/>
    <w:multiLevelType w:val="hybridMultilevel"/>
    <w:tmpl w:val="252C621A"/>
    <w:lvl w:ilvl="0" w:tplc="DEAC2A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0C5D7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2526C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C42F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160A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F62EF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758D9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0AA4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1C0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41127F8B"/>
    <w:multiLevelType w:val="hybridMultilevel"/>
    <w:tmpl w:val="79C8647E"/>
    <w:lvl w:ilvl="0" w:tplc="AE6E5C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30CC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FECD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9238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0A9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2C020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0C61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E6B1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BA25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5660F1A"/>
    <w:multiLevelType w:val="hybridMultilevel"/>
    <w:tmpl w:val="0E122D6E"/>
    <w:lvl w:ilvl="0" w:tplc="3B86EC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7E76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36AD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FC2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3283C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9CE0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068F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124A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8877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463A6387"/>
    <w:multiLevelType w:val="hybridMultilevel"/>
    <w:tmpl w:val="0A0A94D2"/>
    <w:lvl w:ilvl="0" w:tplc="C212C3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FCD10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AC6A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4491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8A82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8654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4C6E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9C291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2064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48F40CEB"/>
    <w:multiLevelType w:val="hybridMultilevel"/>
    <w:tmpl w:val="783AB238"/>
    <w:lvl w:ilvl="0" w:tplc="8F4E4E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7364B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4C9F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943F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027F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BEC2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921D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8805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E45D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4916110A"/>
    <w:multiLevelType w:val="hybridMultilevel"/>
    <w:tmpl w:val="B8F873AC"/>
    <w:lvl w:ilvl="0" w:tplc="0E5E96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8800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B1CDB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263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8A71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34CB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EA3F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82B0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F899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A490E6E"/>
    <w:multiLevelType w:val="hybridMultilevel"/>
    <w:tmpl w:val="8E04B1EE"/>
    <w:lvl w:ilvl="0" w:tplc="8578B6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84CC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A66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669F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CC22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B65D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D8667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74E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1AF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4AAA2207"/>
    <w:multiLevelType w:val="hybridMultilevel"/>
    <w:tmpl w:val="20F83C16"/>
    <w:lvl w:ilvl="0" w:tplc="7FAEB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0E22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94BD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A44E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BAC0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8EE7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9464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D825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4662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4B5F3057"/>
    <w:multiLevelType w:val="hybridMultilevel"/>
    <w:tmpl w:val="5A76F044"/>
    <w:lvl w:ilvl="0" w:tplc="094E37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1488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36FF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107D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3205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BC24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F28BD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98D9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96DF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06919F2"/>
    <w:multiLevelType w:val="hybridMultilevel"/>
    <w:tmpl w:val="1DB61A12"/>
    <w:lvl w:ilvl="0" w:tplc="A8A8B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C4A963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C85E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D20C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664FB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6C51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BE77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6A72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3ACD3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51DE71DD"/>
    <w:multiLevelType w:val="hybridMultilevel"/>
    <w:tmpl w:val="F6468DA4"/>
    <w:lvl w:ilvl="0" w:tplc="35EA9F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50B15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54C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FE4E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DAC0C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98EC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7AFA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E8C7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89C40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5CB6707B"/>
    <w:multiLevelType w:val="hybridMultilevel"/>
    <w:tmpl w:val="CAE65492"/>
    <w:lvl w:ilvl="0" w:tplc="00B695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6AB5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A022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2C0A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DAF8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EA82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3212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E9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520A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15B1C8D"/>
    <w:multiLevelType w:val="hybridMultilevel"/>
    <w:tmpl w:val="2BE0A4CC"/>
    <w:lvl w:ilvl="0" w:tplc="CB7E2A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B812F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522C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CF632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989A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E2F5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DC6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DCD7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668D5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41B255F"/>
    <w:multiLevelType w:val="hybridMultilevel"/>
    <w:tmpl w:val="C18E1272"/>
    <w:lvl w:ilvl="0" w:tplc="203A9C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207E3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828A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2459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F89D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9A02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CAEA9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67012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E847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 w15:restartNumberingAfterBreak="0">
    <w:nsid w:val="65A119D5"/>
    <w:multiLevelType w:val="hybridMultilevel"/>
    <w:tmpl w:val="93B61FEC"/>
    <w:lvl w:ilvl="0" w:tplc="0D942E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2945E7"/>
    <w:multiLevelType w:val="hybridMultilevel"/>
    <w:tmpl w:val="D6480022"/>
    <w:lvl w:ilvl="0" w:tplc="69961B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FC64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DA33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A855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8C38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E8D7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3A3B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462D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9617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 w15:restartNumberingAfterBreak="0">
    <w:nsid w:val="6E9B0B40"/>
    <w:multiLevelType w:val="hybridMultilevel"/>
    <w:tmpl w:val="86CEFFD8"/>
    <w:lvl w:ilvl="0" w:tplc="A92219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4A03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7E0B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9A26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7888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52B3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C4AE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B6A5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8213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9" w15:restartNumberingAfterBreak="0">
    <w:nsid w:val="77BD68F8"/>
    <w:multiLevelType w:val="hybridMultilevel"/>
    <w:tmpl w:val="598A9E4A"/>
    <w:lvl w:ilvl="0" w:tplc="FA7027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FCF5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404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04AB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AC70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B2F9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C9E3F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2691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5441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0" w15:restartNumberingAfterBreak="0">
    <w:nsid w:val="797436BB"/>
    <w:multiLevelType w:val="hybridMultilevel"/>
    <w:tmpl w:val="B7FCF0E2"/>
    <w:lvl w:ilvl="0" w:tplc="96D03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FEA80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1ED6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621B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2010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572C4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8E4F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9614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A380F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 w15:restartNumberingAfterBreak="0">
    <w:nsid w:val="7F58397A"/>
    <w:multiLevelType w:val="hybridMultilevel"/>
    <w:tmpl w:val="9208E5F2"/>
    <w:lvl w:ilvl="0" w:tplc="07A805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F282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5628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9024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BA0A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5091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8255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76FB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0404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F9C52D4"/>
    <w:multiLevelType w:val="hybridMultilevel"/>
    <w:tmpl w:val="A82C2FEC"/>
    <w:lvl w:ilvl="0" w:tplc="F82C41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24865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6CC2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341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4899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F87B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DC45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DAAB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CECE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011130600">
    <w:abstractNumId w:val="36"/>
  </w:num>
  <w:num w:numId="2" w16cid:durableId="1513568339">
    <w:abstractNumId w:val="38"/>
  </w:num>
  <w:num w:numId="3" w16cid:durableId="1791623863">
    <w:abstractNumId w:val="14"/>
  </w:num>
  <w:num w:numId="4" w16cid:durableId="295992671">
    <w:abstractNumId w:val="30"/>
  </w:num>
  <w:num w:numId="5" w16cid:durableId="1223517968">
    <w:abstractNumId w:val="2"/>
  </w:num>
  <w:num w:numId="6" w16cid:durableId="779685037">
    <w:abstractNumId w:val="41"/>
  </w:num>
  <w:num w:numId="7" w16cid:durableId="746344068">
    <w:abstractNumId w:val="19"/>
  </w:num>
  <w:num w:numId="8" w16cid:durableId="422801910">
    <w:abstractNumId w:val="15"/>
  </w:num>
  <w:num w:numId="9" w16cid:durableId="2076661006">
    <w:abstractNumId w:val="32"/>
  </w:num>
  <w:num w:numId="10" w16cid:durableId="722097477">
    <w:abstractNumId w:val="24"/>
  </w:num>
  <w:num w:numId="11" w16cid:durableId="1040935573">
    <w:abstractNumId w:val="18"/>
  </w:num>
  <w:num w:numId="12" w16cid:durableId="690034516">
    <w:abstractNumId w:val="12"/>
  </w:num>
  <w:num w:numId="13" w16cid:durableId="1611666671">
    <w:abstractNumId w:val="10"/>
  </w:num>
  <w:num w:numId="14" w16cid:durableId="769159552">
    <w:abstractNumId w:val="13"/>
  </w:num>
  <w:num w:numId="15" w16cid:durableId="587466029">
    <w:abstractNumId w:val="42"/>
  </w:num>
  <w:num w:numId="16" w16cid:durableId="797381447">
    <w:abstractNumId w:val="27"/>
  </w:num>
  <w:num w:numId="17" w16cid:durableId="1874072402">
    <w:abstractNumId w:val="39"/>
  </w:num>
  <w:num w:numId="18" w16cid:durableId="1645962870">
    <w:abstractNumId w:val="40"/>
  </w:num>
  <w:num w:numId="19" w16cid:durableId="1145010356">
    <w:abstractNumId w:val="5"/>
  </w:num>
  <w:num w:numId="20" w16cid:durableId="344786869">
    <w:abstractNumId w:val="16"/>
  </w:num>
  <w:num w:numId="21" w16cid:durableId="399405405">
    <w:abstractNumId w:val="22"/>
  </w:num>
  <w:num w:numId="22" w16cid:durableId="1925140688">
    <w:abstractNumId w:val="9"/>
  </w:num>
  <w:num w:numId="23" w16cid:durableId="446438058">
    <w:abstractNumId w:val="33"/>
  </w:num>
  <w:num w:numId="24" w16cid:durableId="632561637">
    <w:abstractNumId w:val="3"/>
  </w:num>
  <w:num w:numId="25" w16cid:durableId="458454060">
    <w:abstractNumId w:val="21"/>
  </w:num>
  <w:num w:numId="26" w16cid:durableId="1186864336">
    <w:abstractNumId w:val="35"/>
  </w:num>
  <w:num w:numId="27" w16cid:durableId="1634483250">
    <w:abstractNumId w:val="1"/>
  </w:num>
  <w:num w:numId="28" w16cid:durableId="1349065770">
    <w:abstractNumId w:val="25"/>
  </w:num>
  <w:num w:numId="29" w16cid:durableId="1576937254">
    <w:abstractNumId w:val="4"/>
  </w:num>
  <w:num w:numId="30" w16cid:durableId="655039235">
    <w:abstractNumId w:val="17"/>
  </w:num>
  <w:num w:numId="31" w16cid:durableId="2134668090">
    <w:abstractNumId w:val="29"/>
  </w:num>
  <w:num w:numId="32" w16cid:durableId="923345323">
    <w:abstractNumId w:val="7"/>
  </w:num>
  <w:num w:numId="33" w16cid:durableId="1309944736">
    <w:abstractNumId w:val="34"/>
  </w:num>
  <w:num w:numId="34" w16cid:durableId="1551570665">
    <w:abstractNumId w:val="31"/>
  </w:num>
  <w:num w:numId="35" w16cid:durableId="1476994140">
    <w:abstractNumId w:val="11"/>
  </w:num>
  <w:num w:numId="36" w16cid:durableId="1990204229">
    <w:abstractNumId w:val="23"/>
  </w:num>
  <w:num w:numId="37" w16cid:durableId="2084794903">
    <w:abstractNumId w:val="28"/>
  </w:num>
  <w:num w:numId="38" w16cid:durableId="1727340932">
    <w:abstractNumId w:val="20"/>
  </w:num>
  <w:num w:numId="39" w16cid:durableId="1590388916">
    <w:abstractNumId w:val="37"/>
  </w:num>
  <w:num w:numId="40" w16cid:durableId="1291594990">
    <w:abstractNumId w:val="8"/>
  </w:num>
  <w:num w:numId="41" w16cid:durableId="2049988203">
    <w:abstractNumId w:val="6"/>
  </w:num>
  <w:num w:numId="42" w16cid:durableId="846871847">
    <w:abstractNumId w:val="0"/>
  </w:num>
  <w:num w:numId="43" w16cid:durableId="567762109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F01"/>
    <w:rsid w:val="0000031D"/>
    <w:rsid w:val="00001565"/>
    <w:rsid w:val="00002C5E"/>
    <w:rsid w:val="00002FB7"/>
    <w:rsid w:val="0000307A"/>
    <w:rsid w:val="00004F67"/>
    <w:rsid w:val="000067F6"/>
    <w:rsid w:val="00006C89"/>
    <w:rsid w:val="00007959"/>
    <w:rsid w:val="00007BE9"/>
    <w:rsid w:val="000101FC"/>
    <w:rsid w:val="0001049F"/>
    <w:rsid w:val="00010E1D"/>
    <w:rsid w:val="00011CA9"/>
    <w:rsid w:val="00011E84"/>
    <w:rsid w:val="00012707"/>
    <w:rsid w:val="000128B6"/>
    <w:rsid w:val="00012AE8"/>
    <w:rsid w:val="00015B1B"/>
    <w:rsid w:val="00015E4B"/>
    <w:rsid w:val="000164EE"/>
    <w:rsid w:val="000166A2"/>
    <w:rsid w:val="00017AA4"/>
    <w:rsid w:val="000200C4"/>
    <w:rsid w:val="000203FB"/>
    <w:rsid w:val="00020952"/>
    <w:rsid w:val="00021BB5"/>
    <w:rsid w:val="000227FA"/>
    <w:rsid w:val="0002282C"/>
    <w:rsid w:val="00023AD3"/>
    <w:rsid w:val="000300FE"/>
    <w:rsid w:val="00030979"/>
    <w:rsid w:val="00030FCA"/>
    <w:rsid w:val="00031CED"/>
    <w:rsid w:val="0003213A"/>
    <w:rsid w:val="00032A82"/>
    <w:rsid w:val="00032EDA"/>
    <w:rsid w:val="000330E0"/>
    <w:rsid w:val="00033312"/>
    <w:rsid w:val="0003394B"/>
    <w:rsid w:val="00033964"/>
    <w:rsid w:val="00033B08"/>
    <w:rsid w:val="0003459F"/>
    <w:rsid w:val="0003517C"/>
    <w:rsid w:val="000361F4"/>
    <w:rsid w:val="0003635E"/>
    <w:rsid w:val="00040040"/>
    <w:rsid w:val="00040ACD"/>
    <w:rsid w:val="00042E58"/>
    <w:rsid w:val="00043079"/>
    <w:rsid w:val="000431A8"/>
    <w:rsid w:val="00043517"/>
    <w:rsid w:val="00044225"/>
    <w:rsid w:val="00045385"/>
    <w:rsid w:val="00047C82"/>
    <w:rsid w:val="00050B50"/>
    <w:rsid w:val="0005189B"/>
    <w:rsid w:val="00051DB8"/>
    <w:rsid w:val="00052A0A"/>
    <w:rsid w:val="0005349F"/>
    <w:rsid w:val="00054D3F"/>
    <w:rsid w:val="000558D2"/>
    <w:rsid w:val="0005658E"/>
    <w:rsid w:val="00056642"/>
    <w:rsid w:val="00056D82"/>
    <w:rsid w:val="00057824"/>
    <w:rsid w:val="00057C1D"/>
    <w:rsid w:val="00061854"/>
    <w:rsid w:val="0006254D"/>
    <w:rsid w:val="00062727"/>
    <w:rsid w:val="00062C34"/>
    <w:rsid w:val="0006330C"/>
    <w:rsid w:val="00063343"/>
    <w:rsid w:val="00064033"/>
    <w:rsid w:val="000641A7"/>
    <w:rsid w:val="00065318"/>
    <w:rsid w:val="0006661B"/>
    <w:rsid w:val="00071654"/>
    <w:rsid w:val="00073915"/>
    <w:rsid w:val="00075456"/>
    <w:rsid w:val="000759C4"/>
    <w:rsid w:val="00076A27"/>
    <w:rsid w:val="00080E14"/>
    <w:rsid w:val="000819FC"/>
    <w:rsid w:val="000820AF"/>
    <w:rsid w:val="0008274D"/>
    <w:rsid w:val="00082900"/>
    <w:rsid w:val="00082981"/>
    <w:rsid w:val="00082B70"/>
    <w:rsid w:val="0008359D"/>
    <w:rsid w:val="0008375D"/>
    <w:rsid w:val="00083AB8"/>
    <w:rsid w:val="00083F92"/>
    <w:rsid w:val="000846CF"/>
    <w:rsid w:val="000848A4"/>
    <w:rsid w:val="00084C7A"/>
    <w:rsid w:val="00084EA3"/>
    <w:rsid w:val="00084FAC"/>
    <w:rsid w:val="000851E7"/>
    <w:rsid w:val="00085416"/>
    <w:rsid w:val="0008575A"/>
    <w:rsid w:val="00085FDE"/>
    <w:rsid w:val="0008610C"/>
    <w:rsid w:val="00087979"/>
    <w:rsid w:val="00091A2C"/>
    <w:rsid w:val="00091BAB"/>
    <w:rsid w:val="00091D00"/>
    <w:rsid w:val="00092CED"/>
    <w:rsid w:val="000934C5"/>
    <w:rsid w:val="000934E8"/>
    <w:rsid w:val="00093BEB"/>
    <w:rsid w:val="00093E93"/>
    <w:rsid w:val="000944B1"/>
    <w:rsid w:val="00094799"/>
    <w:rsid w:val="00094B97"/>
    <w:rsid w:val="000956CA"/>
    <w:rsid w:val="000969C4"/>
    <w:rsid w:val="00096D3C"/>
    <w:rsid w:val="00097B66"/>
    <w:rsid w:val="00097C5E"/>
    <w:rsid w:val="000A05EA"/>
    <w:rsid w:val="000A0A1D"/>
    <w:rsid w:val="000A0C14"/>
    <w:rsid w:val="000A0D88"/>
    <w:rsid w:val="000A3677"/>
    <w:rsid w:val="000A3FC4"/>
    <w:rsid w:val="000A46DB"/>
    <w:rsid w:val="000A475E"/>
    <w:rsid w:val="000A4FDB"/>
    <w:rsid w:val="000A5674"/>
    <w:rsid w:val="000A6B66"/>
    <w:rsid w:val="000B0291"/>
    <w:rsid w:val="000B081E"/>
    <w:rsid w:val="000B1A25"/>
    <w:rsid w:val="000B1A3C"/>
    <w:rsid w:val="000B394A"/>
    <w:rsid w:val="000B42DD"/>
    <w:rsid w:val="000B4405"/>
    <w:rsid w:val="000B474F"/>
    <w:rsid w:val="000B4A24"/>
    <w:rsid w:val="000B5055"/>
    <w:rsid w:val="000B5122"/>
    <w:rsid w:val="000B62B1"/>
    <w:rsid w:val="000B66BA"/>
    <w:rsid w:val="000C048E"/>
    <w:rsid w:val="000C171B"/>
    <w:rsid w:val="000C317D"/>
    <w:rsid w:val="000C3189"/>
    <w:rsid w:val="000C3A37"/>
    <w:rsid w:val="000C50DE"/>
    <w:rsid w:val="000C535A"/>
    <w:rsid w:val="000C5594"/>
    <w:rsid w:val="000C67F9"/>
    <w:rsid w:val="000C69C7"/>
    <w:rsid w:val="000D03D4"/>
    <w:rsid w:val="000D0C64"/>
    <w:rsid w:val="000D1AFA"/>
    <w:rsid w:val="000D1D60"/>
    <w:rsid w:val="000D1EA6"/>
    <w:rsid w:val="000D2CD6"/>
    <w:rsid w:val="000D5523"/>
    <w:rsid w:val="000D6F95"/>
    <w:rsid w:val="000D6FC1"/>
    <w:rsid w:val="000E2639"/>
    <w:rsid w:val="000E320D"/>
    <w:rsid w:val="000E34B1"/>
    <w:rsid w:val="000E51FD"/>
    <w:rsid w:val="000E549C"/>
    <w:rsid w:val="000E5C78"/>
    <w:rsid w:val="000E6B31"/>
    <w:rsid w:val="000E7D27"/>
    <w:rsid w:val="000F2250"/>
    <w:rsid w:val="000F22FC"/>
    <w:rsid w:val="000F32B0"/>
    <w:rsid w:val="000F3818"/>
    <w:rsid w:val="000F4340"/>
    <w:rsid w:val="000F538F"/>
    <w:rsid w:val="000F641B"/>
    <w:rsid w:val="000F682C"/>
    <w:rsid w:val="000F6AC8"/>
    <w:rsid w:val="000F6C15"/>
    <w:rsid w:val="000F727C"/>
    <w:rsid w:val="000F7C54"/>
    <w:rsid w:val="00100D6D"/>
    <w:rsid w:val="00101147"/>
    <w:rsid w:val="0010165D"/>
    <w:rsid w:val="001025C2"/>
    <w:rsid w:val="00102C3D"/>
    <w:rsid w:val="0010466A"/>
    <w:rsid w:val="00104DA4"/>
    <w:rsid w:val="001053B5"/>
    <w:rsid w:val="001061DD"/>
    <w:rsid w:val="00107301"/>
    <w:rsid w:val="00107F14"/>
    <w:rsid w:val="00112538"/>
    <w:rsid w:val="00112DFA"/>
    <w:rsid w:val="001134A0"/>
    <w:rsid w:val="001134A3"/>
    <w:rsid w:val="001138A2"/>
    <w:rsid w:val="00113C33"/>
    <w:rsid w:val="00114AF1"/>
    <w:rsid w:val="001161D1"/>
    <w:rsid w:val="00116768"/>
    <w:rsid w:val="00116CA3"/>
    <w:rsid w:val="00116D61"/>
    <w:rsid w:val="00116FF7"/>
    <w:rsid w:val="00117016"/>
    <w:rsid w:val="00117024"/>
    <w:rsid w:val="00117441"/>
    <w:rsid w:val="00122E43"/>
    <w:rsid w:val="00123762"/>
    <w:rsid w:val="001238FF"/>
    <w:rsid w:val="00124D77"/>
    <w:rsid w:val="00124F64"/>
    <w:rsid w:val="00125A52"/>
    <w:rsid w:val="001266C2"/>
    <w:rsid w:val="0012681A"/>
    <w:rsid w:val="00127128"/>
    <w:rsid w:val="00127381"/>
    <w:rsid w:val="00127BF2"/>
    <w:rsid w:val="001305E2"/>
    <w:rsid w:val="00130803"/>
    <w:rsid w:val="00131B69"/>
    <w:rsid w:val="00131E2F"/>
    <w:rsid w:val="0013220E"/>
    <w:rsid w:val="001324E2"/>
    <w:rsid w:val="00132A87"/>
    <w:rsid w:val="00133BF2"/>
    <w:rsid w:val="00134A6A"/>
    <w:rsid w:val="00135BBB"/>
    <w:rsid w:val="00135F50"/>
    <w:rsid w:val="00136908"/>
    <w:rsid w:val="00137443"/>
    <w:rsid w:val="00137596"/>
    <w:rsid w:val="001376A9"/>
    <w:rsid w:val="0014091B"/>
    <w:rsid w:val="0014100D"/>
    <w:rsid w:val="001417FA"/>
    <w:rsid w:val="00142071"/>
    <w:rsid w:val="00144330"/>
    <w:rsid w:val="001443B5"/>
    <w:rsid w:val="00144DE3"/>
    <w:rsid w:val="0014631E"/>
    <w:rsid w:val="001471BE"/>
    <w:rsid w:val="001472D9"/>
    <w:rsid w:val="00147BB3"/>
    <w:rsid w:val="00147FB9"/>
    <w:rsid w:val="00151F30"/>
    <w:rsid w:val="00152160"/>
    <w:rsid w:val="0015250E"/>
    <w:rsid w:val="0015278D"/>
    <w:rsid w:val="00152D4D"/>
    <w:rsid w:val="00152D95"/>
    <w:rsid w:val="001531AF"/>
    <w:rsid w:val="00154CFB"/>
    <w:rsid w:val="00154EF4"/>
    <w:rsid w:val="00155FDA"/>
    <w:rsid w:val="0015648B"/>
    <w:rsid w:val="0015722C"/>
    <w:rsid w:val="0016169A"/>
    <w:rsid w:val="0016206E"/>
    <w:rsid w:val="001624E0"/>
    <w:rsid w:val="00162C69"/>
    <w:rsid w:val="00164AD4"/>
    <w:rsid w:val="00167385"/>
    <w:rsid w:val="0017018E"/>
    <w:rsid w:val="00170828"/>
    <w:rsid w:val="00170B67"/>
    <w:rsid w:val="001722FC"/>
    <w:rsid w:val="0017295B"/>
    <w:rsid w:val="00172E75"/>
    <w:rsid w:val="001734D8"/>
    <w:rsid w:val="00175226"/>
    <w:rsid w:val="001755F3"/>
    <w:rsid w:val="001759DD"/>
    <w:rsid w:val="00175B06"/>
    <w:rsid w:val="00176257"/>
    <w:rsid w:val="00176C21"/>
    <w:rsid w:val="00177A22"/>
    <w:rsid w:val="00177F0D"/>
    <w:rsid w:val="001800AA"/>
    <w:rsid w:val="00180A59"/>
    <w:rsid w:val="00180D84"/>
    <w:rsid w:val="001817FF"/>
    <w:rsid w:val="00181B7B"/>
    <w:rsid w:val="00181D85"/>
    <w:rsid w:val="00182122"/>
    <w:rsid w:val="00182A02"/>
    <w:rsid w:val="0018614D"/>
    <w:rsid w:val="0018720C"/>
    <w:rsid w:val="00187637"/>
    <w:rsid w:val="001879B2"/>
    <w:rsid w:val="00190E2D"/>
    <w:rsid w:val="00191935"/>
    <w:rsid w:val="00191E5B"/>
    <w:rsid w:val="00192FC7"/>
    <w:rsid w:val="001940A5"/>
    <w:rsid w:val="00194D75"/>
    <w:rsid w:val="0019621F"/>
    <w:rsid w:val="001963DF"/>
    <w:rsid w:val="001A029C"/>
    <w:rsid w:val="001A03D2"/>
    <w:rsid w:val="001A24E9"/>
    <w:rsid w:val="001A26CC"/>
    <w:rsid w:val="001A2AEB"/>
    <w:rsid w:val="001A2BBE"/>
    <w:rsid w:val="001A3492"/>
    <w:rsid w:val="001A3D9E"/>
    <w:rsid w:val="001A5087"/>
    <w:rsid w:val="001A62FC"/>
    <w:rsid w:val="001A634B"/>
    <w:rsid w:val="001A7103"/>
    <w:rsid w:val="001A75FD"/>
    <w:rsid w:val="001A77D0"/>
    <w:rsid w:val="001B145A"/>
    <w:rsid w:val="001B177B"/>
    <w:rsid w:val="001B1C14"/>
    <w:rsid w:val="001B1F60"/>
    <w:rsid w:val="001B20E7"/>
    <w:rsid w:val="001B2461"/>
    <w:rsid w:val="001B3335"/>
    <w:rsid w:val="001B351E"/>
    <w:rsid w:val="001B3910"/>
    <w:rsid w:val="001B3FC5"/>
    <w:rsid w:val="001B4B52"/>
    <w:rsid w:val="001B5E5C"/>
    <w:rsid w:val="001C0F1A"/>
    <w:rsid w:val="001C23CF"/>
    <w:rsid w:val="001C2665"/>
    <w:rsid w:val="001C2C3D"/>
    <w:rsid w:val="001C4512"/>
    <w:rsid w:val="001C4845"/>
    <w:rsid w:val="001C5174"/>
    <w:rsid w:val="001C536F"/>
    <w:rsid w:val="001C654B"/>
    <w:rsid w:val="001C6C00"/>
    <w:rsid w:val="001C7205"/>
    <w:rsid w:val="001C7A50"/>
    <w:rsid w:val="001D0570"/>
    <w:rsid w:val="001D05FE"/>
    <w:rsid w:val="001D109D"/>
    <w:rsid w:val="001D11A7"/>
    <w:rsid w:val="001D14AE"/>
    <w:rsid w:val="001D1DDC"/>
    <w:rsid w:val="001D2944"/>
    <w:rsid w:val="001D39A1"/>
    <w:rsid w:val="001D63E6"/>
    <w:rsid w:val="001D7BED"/>
    <w:rsid w:val="001D7C83"/>
    <w:rsid w:val="001E0CF4"/>
    <w:rsid w:val="001E12E7"/>
    <w:rsid w:val="001E1F4C"/>
    <w:rsid w:val="001E4581"/>
    <w:rsid w:val="001E4B1A"/>
    <w:rsid w:val="001E7CFE"/>
    <w:rsid w:val="001F02A4"/>
    <w:rsid w:val="001F02BB"/>
    <w:rsid w:val="001F0835"/>
    <w:rsid w:val="001F12E5"/>
    <w:rsid w:val="001F148B"/>
    <w:rsid w:val="001F17D8"/>
    <w:rsid w:val="001F20C5"/>
    <w:rsid w:val="001F2944"/>
    <w:rsid w:val="001F33CC"/>
    <w:rsid w:val="001F33E9"/>
    <w:rsid w:val="001F3BA9"/>
    <w:rsid w:val="001F3CCB"/>
    <w:rsid w:val="001F491A"/>
    <w:rsid w:val="001F5519"/>
    <w:rsid w:val="001F6217"/>
    <w:rsid w:val="001F78B9"/>
    <w:rsid w:val="001F7C9E"/>
    <w:rsid w:val="00200089"/>
    <w:rsid w:val="0020031C"/>
    <w:rsid w:val="0020244D"/>
    <w:rsid w:val="002027F7"/>
    <w:rsid w:val="00202D57"/>
    <w:rsid w:val="002031CC"/>
    <w:rsid w:val="002034DE"/>
    <w:rsid w:val="00203AEF"/>
    <w:rsid w:val="002051CF"/>
    <w:rsid w:val="00205956"/>
    <w:rsid w:val="00206791"/>
    <w:rsid w:val="0020685E"/>
    <w:rsid w:val="0020689A"/>
    <w:rsid w:val="00206941"/>
    <w:rsid w:val="00207106"/>
    <w:rsid w:val="00207C1D"/>
    <w:rsid w:val="00207DE2"/>
    <w:rsid w:val="002105A3"/>
    <w:rsid w:val="0021087C"/>
    <w:rsid w:val="00211936"/>
    <w:rsid w:val="00211A03"/>
    <w:rsid w:val="00211EE0"/>
    <w:rsid w:val="00212429"/>
    <w:rsid w:val="002126A2"/>
    <w:rsid w:val="00212A0C"/>
    <w:rsid w:val="00212A10"/>
    <w:rsid w:val="00212FD1"/>
    <w:rsid w:val="002131DB"/>
    <w:rsid w:val="00213E4D"/>
    <w:rsid w:val="00214090"/>
    <w:rsid w:val="00214709"/>
    <w:rsid w:val="00215A0F"/>
    <w:rsid w:val="00215C34"/>
    <w:rsid w:val="00215FB3"/>
    <w:rsid w:val="002166CD"/>
    <w:rsid w:val="0021772E"/>
    <w:rsid w:val="002178AE"/>
    <w:rsid w:val="00217935"/>
    <w:rsid w:val="00217D68"/>
    <w:rsid w:val="00220783"/>
    <w:rsid w:val="00220B40"/>
    <w:rsid w:val="00221862"/>
    <w:rsid w:val="00222088"/>
    <w:rsid w:val="002226FF"/>
    <w:rsid w:val="002227F1"/>
    <w:rsid w:val="0022317C"/>
    <w:rsid w:val="002233AC"/>
    <w:rsid w:val="00223800"/>
    <w:rsid w:val="002239EA"/>
    <w:rsid w:val="002242BD"/>
    <w:rsid w:val="00224EB4"/>
    <w:rsid w:val="00226BFC"/>
    <w:rsid w:val="002308D1"/>
    <w:rsid w:val="00230977"/>
    <w:rsid w:val="0023222A"/>
    <w:rsid w:val="002329C2"/>
    <w:rsid w:val="0023314E"/>
    <w:rsid w:val="0023485E"/>
    <w:rsid w:val="00236302"/>
    <w:rsid w:val="00236A0A"/>
    <w:rsid w:val="00236A34"/>
    <w:rsid w:val="0023704E"/>
    <w:rsid w:val="0023709D"/>
    <w:rsid w:val="00240656"/>
    <w:rsid w:val="00240875"/>
    <w:rsid w:val="00240E05"/>
    <w:rsid w:val="002440FA"/>
    <w:rsid w:val="00244D92"/>
    <w:rsid w:val="00245B90"/>
    <w:rsid w:val="00247B82"/>
    <w:rsid w:val="002500D5"/>
    <w:rsid w:val="002508E4"/>
    <w:rsid w:val="00250D42"/>
    <w:rsid w:val="00250F9F"/>
    <w:rsid w:val="002512D8"/>
    <w:rsid w:val="0025233B"/>
    <w:rsid w:val="002534F7"/>
    <w:rsid w:val="002535C6"/>
    <w:rsid w:val="00253CB1"/>
    <w:rsid w:val="00254292"/>
    <w:rsid w:val="002545D3"/>
    <w:rsid w:val="002558A8"/>
    <w:rsid w:val="00255BEA"/>
    <w:rsid w:val="00257A45"/>
    <w:rsid w:val="00261716"/>
    <w:rsid w:val="00263CFD"/>
    <w:rsid w:val="00263FC0"/>
    <w:rsid w:val="002641C2"/>
    <w:rsid w:val="00264269"/>
    <w:rsid w:val="00264921"/>
    <w:rsid w:val="00265B69"/>
    <w:rsid w:val="0026667A"/>
    <w:rsid w:val="00267E4A"/>
    <w:rsid w:val="00270018"/>
    <w:rsid w:val="00270DA3"/>
    <w:rsid w:val="00272044"/>
    <w:rsid w:val="00272178"/>
    <w:rsid w:val="00272DA6"/>
    <w:rsid w:val="00273B07"/>
    <w:rsid w:val="00273D87"/>
    <w:rsid w:val="002748EE"/>
    <w:rsid w:val="00274FB9"/>
    <w:rsid w:val="002754F6"/>
    <w:rsid w:val="0027559D"/>
    <w:rsid w:val="00275813"/>
    <w:rsid w:val="00276E34"/>
    <w:rsid w:val="00277F40"/>
    <w:rsid w:val="0028034E"/>
    <w:rsid w:val="002808A4"/>
    <w:rsid w:val="00280C80"/>
    <w:rsid w:val="002827B5"/>
    <w:rsid w:val="00282D8D"/>
    <w:rsid w:val="00283154"/>
    <w:rsid w:val="00283815"/>
    <w:rsid w:val="00283A17"/>
    <w:rsid w:val="00283B3C"/>
    <w:rsid w:val="00283C5C"/>
    <w:rsid w:val="002844B4"/>
    <w:rsid w:val="00284EE0"/>
    <w:rsid w:val="002855A9"/>
    <w:rsid w:val="00286C92"/>
    <w:rsid w:val="0028752C"/>
    <w:rsid w:val="00287F96"/>
    <w:rsid w:val="0029200A"/>
    <w:rsid w:val="002968E4"/>
    <w:rsid w:val="00296D2A"/>
    <w:rsid w:val="002A04DA"/>
    <w:rsid w:val="002A1100"/>
    <w:rsid w:val="002A1DEF"/>
    <w:rsid w:val="002A2129"/>
    <w:rsid w:val="002A2C86"/>
    <w:rsid w:val="002A2EB2"/>
    <w:rsid w:val="002A2ED1"/>
    <w:rsid w:val="002A2F2E"/>
    <w:rsid w:val="002A52A8"/>
    <w:rsid w:val="002A5930"/>
    <w:rsid w:val="002A66A2"/>
    <w:rsid w:val="002A7063"/>
    <w:rsid w:val="002A7598"/>
    <w:rsid w:val="002A7F3A"/>
    <w:rsid w:val="002B0788"/>
    <w:rsid w:val="002B1D68"/>
    <w:rsid w:val="002B238B"/>
    <w:rsid w:val="002B63FD"/>
    <w:rsid w:val="002B6FF4"/>
    <w:rsid w:val="002B741E"/>
    <w:rsid w:val="002B7B0E"/>
    <w:rsid w:val="002C22B1"/>
    <w:rsid w:val="002C27B6"/>
    <w:rsid w:val="002C371A"/>
    <w:rsid w:val="002C37C7"/>
    <w:rsid w:val="002C386C"/>
    <w:rsid w:val="002C54C1"/>
    <w:rsid w:val="002C583A"/>
    <w:rsid w:val="002C75A4"/>
    <w:rsid w:val="002C7F5A"/>
    <w:rsid w:val="002D0812"/>
    <w:rsid w:val="002D0FDD"/>
    <w:rsid w:val="002D1156"/>
    <w:rsid w:val="002D1E10"/>
    <w:rsid w:val="002D219E"/>
    <w:rsid w:val="002D246A"/>
    <w:rsid w:val="002D2789"/>
    <w:rsid w:val="002D32E3"/>
    <w:rsid w:val="002D3B4B"/>
    <w:rsid w:val="002D4337"/>
    <w:rsid w:val="002D56E5"/>
    <w:rsid w:val="002D5B00"/>
    <w:rsid w:val="002D6342"/>
    <w:rsid w:val="002D6927"/>
    <w:rsid w:val="002E0724"/>
    <w:rsid w:val="002E0B7D"/>
    <w:rsid w:val="002E0DD6"/>
    <w:rsid w:val="002E125C"/>
    <w:rsid w:val="002E1682"/>
    <w:rsid w:val="002E193D"/>
    <w:rsid w:val="002E1D92"/>
    <w:rsid w:val="002E2E93"/>
    <w:rsid w:val="002E2EB4"/>
    <w:rsid w:val="002E3697"/>
    <w:rsid w:val="002E3BBC"/>
    <w:rsid w:val="002E3C70"/>
    <w:rsid w:val="002E3FC8"/>
    <w:rsid w:val="002E474B"/>
    <w:rsid w:val="002E494A"/>
    <w:rsid w:val="002E4B98"/>
    <w:rsid w:val="002E51E0"/>
    <w:rsid w:val="002E58B0"/>
    <w:rsid w:val="002E63A6"/>
    <w:rsid w:val="002E66C1"/>
    <w:rsid w:val="002E6F8D"/>
    <w:rsid w:val="002F12BC"/>
    <w:rsid w:val="002F200F"/>
    <w:rsid w:val="002F3B19"/>
    <w:rsid w:val="002F4336"/>
    <w:rsid w:val="002F4676"/>
    <w:rsid w:val="002F4DD5"/>
    <w:rsid w:val="002F54F0"/>
    <w:rsid w:val="002F5F1B"/>
    <w:rsid w:val="002F5F50"/>
    <w:rsid w:val="002F6443"/>
    <w:rsid w:val="0030028F"/>
    <w:rsid w:val="00300B7E"/>
    <w:rsid w:val="00302D2B"/>
    <w:rsid w:val="00302D47"/>
    <w:rsid w:val="00302F3A"/>
    <w:rsid w:val="0030375E"/>
    <w:rsid w:val="00304B68"/>
    <w:rsid w:val="00305F0B"/>
    <w:rsid w:val="00305FF9"/>
    <w:rsid w:val="00306977"/>
    <w:rsid w:val="00306A72"/>
    <w:rsid w:val="0030702A"/>
    <w:rsid w:val="0030739D"/>
    <w:rsid w:val="00310AFA"/>
    <w:rsid w:val="0031263C"/>
    <w:rsid w:val="003136FF"/>
    <w:rsid w:val="00313AE2"/>
    <w:rsid w:val="0031402F"/>
    <w:rsid w:val="003153E4"/>
    <w:rsid w:val="00315524"/>
    <w:rsid w:val="003156FF"/>
    <w:rsid w:val="0031718E"/>
    <w:rsid w:val="00320689"/>
    <w:rsid w:val="00320F92"/>
    <w:rsid w:val="003218BD"/>
    <w:rsid w:val="00321AAF"/>
    <w:rsid w:val="00322181"/>
    <w:rsid w:val="00322230"/>
    <w:rsid w:val="00323197"/>
    <w:rsid w:val="0032383F"/>
    <w:rsid w:val="00324EFD"/>
    <w:rsid w:val="00325CD5"/>
    <w:rsid w:val="00325FF4"/>
    <w:rsid w:val="0032757A"/>
    <w:rsid w:val="003278DF"/>
    <w:rsid w:val="003302FD"/>
    <w:rsid w:val="0033038B"/>
    <w:rsid w:val="00331239"/>
    <w:rsid w:val="0033135C"/>
    <w:rsid w:val="00331C4A"/>
    <w:rsid w:val="00331C88"/>
    <w:rsid w:val="00331CF0"/>
    <w:rsid w:val="00332475"/>
    <w:rsid w:val="00332484"/>
    <w:rsid w:val="00332EF3"/>
    <w:rsid w:val="0033334E"/>
    <w:rsid w:val="00333B9F"/>
    <w:rsid w:val="003350EC"/>
    <w:rsid w:val="003357FB"/>
    <w:rsid w:val="003369D7"/>
    <w:rsid w:val="00337874"/>
    <w:rsid w:val="00340032"/>
    <w:rsid w:val="00340F6B"/>
    <w:rsid w:val="003412B7"/>
    <w:rsid w:val="00341C82"/>
    <w:rsid w:val="0034270F"/>
    <w:rsid w:val="003434A2"/>
    <w:rsid w:val="00343625"/>
    <w:rsid w:val="00344191"/>
    <w:rsid w:val="003449BB"/>
    <w:rsid w:val="0034569A"/>
    <w:rsid w:val="003456CB"/>
    <w:rsid w:val="003458F8"/>
    <w:rsid w:val="003460C0"/>
    <w:rsid w:val="003477C1"/>
    <w:rsid w:val="00350AAC"/>
    <w:rsid w:val="00350E09"/>
    <w:rsid w:val="00350E44"/>
    <w:rsid w:val="003513BB"/>
    <w:rsid w:val="0035150D"/>
    <w:rsid w:val="0035178C"/>
    <w:rsid w:val="00351A16"/>
    <w:rsid w:val="00351E47"/>
    <w:rsid w:val="0035289C"/>
    <w:rsid w:val="00352E44"/>
    <w:rsid w:val="00353349"/>
    <w:rsid w:val="003534D0"/>
    <w:rsid w:val="00353DDF"/>
    <w:rsid w:val="003544DC"/>
    <w:rsid w:val="00354B5F"/>
    <w:rsid w:val="00354C42"/>
    <w:rsid w:val="00354E87"/>
    <w:rsid w:val="00354EE1"/>
    <w:rsid w:val="003557DF"/>
    <w:rsid w:val="00355A96"/>
    <w:rsid w:val="00355B53"/>
    <w:rsid w:val="0035604C"/>
    <w:rsid w:val="00356B31"/>
    <w:rsid w:val="003579D6"/>
    <w:rsid w:val="003608F9"/>
    <w:rsid w:val="0036214B"/>
    <w:rsid w:val="00362831"/>
    <w:rsid w:val="0036476A"/>
    <w:rsid w:val="00365CDF"/>
    <w:rsid w:val="003705F5"/>
    <w:rsid w:val="003705FB"/>
    <w:rsid w:val="00371484"/>
    <w:rsid w:val="003730E4"/>
    <w:rsid w:val="003732BC"/>
    <w:rsid w:val="00376514"/>
    <w:rsid w:val="00377492"/>
    <w:rsid w:val="00377792"/>
    <w:rsid w:val="00380105"/>
    <w:rsid w:val="003803FA"/>
    <w:rsid w:val="00380867"/>
    <w:rsid w:val="0038137F"/>
    <w:rsid w:val="003818CA"/>
    <w:rsid w:val="00381D93"/>
    <w:rsid w:val="003828C6"/>
    <w:rsid w:val="00382D7E"/>
    <w:rsid w:val="003837A9"/>
    <w:rsid w:val="00383906"/>
    <w:rsid w:val="00383BB3"/>
    <w:rsid w:val="00384A30"/>
    <w:rsid w:val="003853E1"/>
    <w:rsid w:val="003862F1"/>
    <w:rsid w:val="003871F0"/>
    <w:rsid w:val="00387337"/>
    <w:rsid w:val="0039076C"/>
    <w:rsid w:val="00390D99"/>
    <w:rsid w:val="00390ECA"/>
    <w:rsid w:val="00391090"/>
    <w:rsid w:val="003927A8"/>
    <w:rsid w:val="00392C2E"/>
    <w:rsid w:val="00392D64"/>
    <w:rsid w:val="00393C94"/>
    <w:rsid w:val="00394A39"/>
    <w:rsid w:val="00394E5C"/>
    <w:rsid w:val="00396F4F"/>
    <w:rsid w:val="00397224"/>
    <w:rsid w:val="0039732A"/>
    <w:rsid w:val="00397ADC"/>
    <w:rsid w:val="003A08F5"/>
    <w:rsid w:val="003A1453"/>
    <w:rsid w:val="003A1563"/>
    <w:rsid w:val="003A1814"/>
    <w:rsid w:val="003A18E4"/>
    <w:rsid w:val="003A244F"/>
    <w:rsid w:val="003A3F22"/>
    <w:rsid w:val="003A3F88"/>
    <w:rsid w:val="003A4727"/>
    <w:rsid w:val="003A5359"/>
    <w:rsid w:val="003A6065"/>
    <w:rsid w:val="003A68B6"/>
    <w:rsid w:val="003A6E5A"/>
    <w:rsid w:val="003A6EEE"/>
    <w:rsid w:val="003B02F1"/>
    <w:rsid w:val="003B0C59"/>
    <w:rsid w:val="003B1434"/>
    <w:rsid w:val="003B157D"/>
    <w:rsid w:val="003B2B8D"/>
    <w:rsid w:val="003B308E"/>
    <w:rsid w:val="003B3134"/>
    <w:rsid w:val="003B443B"/>
    <w:rsid w:val="003B4CA1"/>
    <w:rsid w:val="003B52AF"/>
    <w:rsid w:val="003B560D"/>
    <w:rsid w:val="003B5C97"/>
    <w:rsid w:val="003B7358"/>
    <w:rsid w:val="003B7375"/>
    <w:rsid w:val="003B74BC"/>
    <w:rsid w:val="003B77AC"/>
    <w:rsid w:val="003C0746"/>
    <w:rsid w:val="003C0CA4"/>
    <w:rsid w:val="003C143F"/>
    <w:rsid w:val="003C1D36"/>
    <w:rsid w:val="003C1ECA"/>
    <w:rsid w:val="003C2358"/>
    <w:rsid w:val="003C25DB"/>
    <w:rsid w:val="003C3F25"/>
    <w:rsid w:val="003C3F7B"/>
    <w:rsid w:val="003C4431"/>
    <w:rsid w:val="003C4B32"/>
    <w:rsid w:val="003C4D50"/>
    <w:rsid w:val="003C5D0A"/>
    <w:rsid w:val="003C5F6B"/>
    <w:rsid w:val="003C61B3"/>
    <w:rsid w:val="003C61B7"/>
    <w:rsid w:val="003C6813"/>
    <w:rsid w:val="003C6F00"/>
    <w:rsid w:val="003C7313"/>
    <w:rsid w:val="003C7600"/>
    <w:rsid w:val="003C7793"/>
    <w:rsid w:val="003D096A"/>
    <w:rsid w:val="003D0C85"/>
    <w:rsid w:val="003D1612"/>
    <w:rsid w:val="003D2EE5"/>
    <w:rsid w:val="003D3C50"/>
    <w:rsid w:val="003D4907"/>
    <w:rsid w:val="003D4B70"/>
    <w:rsid w:val="003D4E88"/>
    <w:rsid w:val="003D5EB8"/>
    <w:rsid w:val="003D62B9"/>
    <w:rsid w:val="003D683B"/>
    <w:rsid w:val="003D7DBB"/>
    <w:rsid w:val="003E0436"/>
    <w:rsid w:val="003E0897"/>
    <w:rsid w:val="003E117D"/>
    <w:rsid w:val="003E142D"/>
    <w:rsid w:val="003E1806"/>
    <w:rsid w:val="003E2BEB"/>
    <w:rsid w:val="003E3D9C"/>
    <w:rsid w:val="003E3DCE"/>
    <w:rsid w:val="003E40ED"/>
    <w:rsid w:val="003E4CB4"/>
    <w:rsid w:val="003E4DA6"/>
    <w:rsid w:val="003E4E53"/>
    <w:rsid w:val="003E5F62"/>
    <w:rsid w:val="003E6133"/>
    <w:rsid w:val="003E7C01"/>
    <w:rsid w:val="003F0369"/>
    <w:rsid w:val="003F2097"/>
    <w:rsid w:val="003F2A2D"/>
    <w:rsid w:val="003F329D"/>
    <w:rsid w:val="003F46A7"/>
    <w:rsid w:val="003F5724"/>
    <w:rsid w:val="003F65AC"/>
    <w:rsid w:val="00400670"/>
    <w:rsid w:val="00400C6F"/>
    <w:rsid w:val="00402B11"/>
    <w:rsid w:val="004034E4"/>
    <w:rsid w:val="00403653"/>
    <w:rsid w:val="004039F1"/>
    <w:rsid w:val="004044F9"/>
    <w:rsid w:val="00405479"/>
    <w:rsid w:val="00406686"/>
    <w:rsid w:val="00406FDF"/>
    <w:rsid w:val="0040768E"/>
    <w:rsid w:val="004078C9"/>
    <w:rsid w:val="00407B25"/>
    <w:rsid w:val="00407B6C"/>
    <w:rsid w:val="00410333"/>
    <w:rsid w:val="00412E6A"/>
    <w:rsid w:val="004130F7"/>
    <w:rsid w:val="00413BE5"/>
    <w:rsid w:val="0041548F"/>
    <w:rsid w:val="0041598F"/>
    <w:rsid w:val="00415FE6"/>
    <w:rsid w:val="00416725"/>
    <w:rsid w:val="00417392"/>
    <w:rsid w:val="00417791"/>
    <w:rsid w:val="004210CF"/>
    <w:rsid w:val="004211BC"/>
    <w:rsid w:val="00421E20"/>
    <w:rsid w:val="00422605"/>
    <w:rsid w:val="00424081"/>
    <w:rsid w:val="0042414F"/>
    <w:rsid w:val="0042420B"/>
    <w:rsid w:val="00424556"/>
    <w:rsid w:val="00424C72"/>
    <w:rsid w:val="00425A10"/>
    <w:rsid w:val="00425B51"/>
    <w:rsid w:val="00426AF8"/>
    <w:rsid w:val="00430840"/>
    <w:rsid w:val="00430BA4"/>
    <w:rsid w:val="0043199A"/>
    <w:rsid w:val="00432918"/>
    <w:rsid w:val="00432ECE"/>
    <w:rsid w:val="00433F10"/>
    <w:rsid w:val="004347A4"/>
    <w:rsid w:val="004348F9"/>
    <w:rsid w:val="00434E85"/>
    <w:rsid w:val="0043577F"/>
    <w:rsid w:val="0043587D"/>
    <w:rsid w:val="004363B8"/>
    <w:rsid w:val="00437BF9"/>
    <w:rsid w:val="00440D92"/>
    <w:rsid w:val="004415E2"/>
    <w:rsid w:val="004421DF"/>
    <w:rsid w:val="00443A8C"/>
    <w:rsid w:val="004446A5"/>
    <w:rsid w:val="00444983"/>
    <w:rsid w:val="00445C5B"/>
    <w:rsid w:val="00445E9C"/>
    <w:rsid w:val="00445EDC"/>
    <w:rsid w:val="00447B79"/>
    <w:rsid w:val="00450F05"/>
    <w:rsid w:val="004519BB"/>
    <w:rsid w:val="00451E84"/>
    <w:rsid w:val="0045210B"/>
    <w:rsid w:val="00452619"/>
    <w:rsid w:val="00453429"/>
    <w:rsid w:val="00453DB9"/>
    <w:rsid w:val="004561FC"/>
    <w:rsid w:val="00460AC7"/>
    <w:rsid w:val="00461ABE"/>
    <w:rsid w:val="00461DE5"/>
    <w:rsid w:val="004635BD"/>
    <w:rsid w:val="00463677"/>
    <w:rsid w:val="00463B37"/>
    <w:rsid w:val="00464FF9"/>
    <w:rsid w:val="00465C44"/>
    <w:rsid w:val="00466A6B"/>
    <w:rsid w:val="0046703E"/>
    <w:rsid w:val="00467B31"/>
    <w:rsid w:val="004707F8"/>
    <w:rsid w:val="00470D10"/>
    <w:rsid w:val="0047111C"/>
    <w:rsid w:val="004714EC"/>
    <w:rsid w:val="00472C7D"/>
    <w:rsid w:val="004732CA"/>
    <w:rsid w:val="004737FC"/>
    <w:rsid w:val="0047383E"/>
    <w:rsid w:val="00473FD9"/>
    <w:rsid w:val="00474847"/>
    <w:rsid w:val="00475268"/>
    <w:rsid w:val="00476F62"/>
    <w:rsid w:val="0047710E"/>
    <w:rsid w:val="0047754A"/>
    <w:rsid w:val="004776ED"/>
    <w:rsid w:val="004818A4"/>
    <w:rsid w:val="00482B88"/>
    <w:rsid w:val="00482BCA"/>
    <w:rsid w:val="004830FB"/>
    <w:rsid w:val="00483105"/>
    <w:rsid w:val="00483244"/>
    <w:rsid w:val="0048430F"/>
    <w:rsid w:val="0048438D"/>
    <w:rsid w:val="00484C3D"/>
    <w:rsid w:val="00484CC2"/>
    <w:rsid w:val="004855A5"/>
    <w:rsid w:val="004857AF"/>
    <w:rsid w:val="004858C4"/>
    <w:rsid w:val="004861A1"/>
    <w:rsid w:val="00486C80"/>
    <w:rsid w:val="00490D9E"/>
    <w:rsid w:val="00491066"/>
    <w:rsid w:val="004917E5"/>
    <w:rsid w:val="00492114"/>
    <w:rsid w:val="00492A78"/>
    <w:rsid w:val="00492C14"/>
    <w:rsid w:val="00493176"/>
    <w:rsid w:val="00493B53"/>
    <w:rsid w:val="00494DAB"/>
    <w:rsid w:val="00495A72"/>
    <w:rsid w:val="004961EF"/>
    <w:rsid w:val="0049632F"/>
    <w:rsid w:val="0049669B"/>
    <w:rsid w:val="00497E94"/>
    <w:rsid w:val="004A0A2A"/>
    <w:rsid w:val="004A0A4C"/>
    <w:rsid w:val="004A1460"/>
    <w:rsid w:val="004A1919"/>
    <w:rsid w:val="004A1D8C"/>
    <w:rsid w:val="004A23C0"/>
    <w:rsid w:val="004A24C9"/>
    <w:rsid w:val="004A46BD"/>
    <w:rsid w:val="004A571C"/>
    <w:rsid w:val="004A574D"/>
    <w:rsid w:val="004A57C3"/>
    <w:rsid w:val="004A5DEF"/>
    <w:rsid w:val="004A5E16"/>
    <w:rsid w:val="004A72AD"/>
    <w:rsid w:val="004A7672"/>
    <w:rsid w:val="004B1954"/>
    <w:rsid w:val="004B2365"/>
    <w:rsid w:val="004B2BC7"/>
    <w:rsid w:val="004B2E8D"/>
    <w:rsid w:val="004B3EEA"/>
    <w:rsid w:val="004B498B"/>
    <w:rsid w:val="004B56BD"/>
    <w:rsid w:val="004B5E09"/>
    <w:rsid w:val="004B7348"/>
    <w:rsid w:val="004B79FB"/>
    <w:rsid w:val="004B7F63"/>
    <w:rsid w:val="004C01C1"/>
    <w:rsid w:val="004C07A2"/>
    <w:rsid w:val="004C1212"/>
    <w:rsid w:val="004C298A"/>
    <w:rsid w:val="004C347B"/>
    <w:rsid w:val="004C441B"/>
    <w:rsid w:val="004C46F1"/>
    <w:rsid w:val="004C4E49"/>
    <w:rsid w:val="004C5076"/>
    <w:rsid w:val="004C6BC8"/>
    <w:rsid w:val="004C6DFF"/>
    <w:rsid w:val="004C76CC"/>
    <w:rsid w:val="004C7A10"/>
    <w:rsid w:val="004C7A66"/>
    <w:rsid w:val="004D0E16"/>
    <w:rsid w:val="004D1D82"/>
    <w:rsid w:val="004D21D1"/>
    <w:rsid w:val="004D2D8E"/>
    <w:rsid w:val="004D38E9"/>
    <w:rsid w:val="004D39D8"/>
    <w:rsid w:val="004D4324"/>
    <w:rsid w:val="004D4549"/>
    <w:rsid w:val="004D627B"/>
    <w:rsid w:val="004D75FD"/>
    <w:rsid w:val="004D7E97"/>
    <w:rsid w:val="004E34C3"/>
    <w:rsid w:val="004E385A"/>
    <w:rsid w:val="004E4B45"/>
    <w:rsid w:val="004E4E13"/>
    <w:rsid w:val="004E589C"/>
    <w:rsid w:val="004F00B2"/>
    <w:rsid w:val="004F0639"/>
    <w:rsid w:val="004F19D4"/>
    <w:rsid w:val="004F1A86"/>
    <w:rsid w:val="004F1B98"/>
    <w:rsid w:val="004F1CC3"/>
    <w:rsid w:val="004F27AF"/>
    <w:rsid w:val="004F344F"/>
    <w:rsid w:val="004F36BF"/>
    <w:rsid w:val="004F52FC"/>
    <w:rsid w:val="004F6116"/>
    <w:rsid w:val="004F6B11"/>
    <w:rsid w:val="004F6E02"/>
    <w:rsid w:val="004F758B"/>
    <w:rsid w:val="005001BD"/>
    <w:rsid w:val="00501C25"/>
    <w:rsid w:val="005020B4"/>
    <w:rsid w:val="00502B9F"/>
    <w:rsid w:val="00502FCE"/>
    <w:rsid w:val="00503260"/>
    <w:rsid w:val="00503763"/>
    <w:rsid w:val="005044FC"/>
    <w:rsid w:val="0050496F"/>
    <w:rsid w:val="00505C04"/>
    <w:rsid w:val="00505DCE"/>
    <w:rsid w:val="0050646A"/>
    <w:rsid w:val="005065FA"/>
    <w:rsid w:val="00506885"/>
    <w:rsid w:val="00507310"/>
    <w:rsid w:val="005073BA"/>
    <w:rsid w:val="00507689"/>
    <w:rsid w:val="00507F2F"/>
    <w:rsid w:val="005100C4"/>
    <w:rsid w:val="0051112C"/>
    <w:rsid w:val="00511135"/>
    <w:rsid w:val="0051179C"/>
    <w:rsid w:val="00512016"/>
    <w:rsid w:val="005122C7"/>
    <w:rsid w:val="00512FE0"/>
    <w:rsid w:val="0051311B"/>
    <w:rsid w:val="00513673"/>
    <w:rsid w:val="00514ABB"/>
    <w:rsid w:val="00514C8A"/>
    <w:rsid w:val="00515C28"/>
    <w:rsid w:val="005170DF"/>
    <w:rsid w:val="0051773A"/>
    <w:rsid w:val="005234F7"/>
    <w:rsid w:val="005235AD"/>
    <w:rsid w:val="00523A76"/>
    <w:rsid w:val="00525E4C"/>
    <w:rsid w:val="00526C70"/>
    <w:rsid w:val="00526F9A"/>
    <w:rsid w:val="00527299"/>
    <w:rsid w:val="0052743A"/>
    <w:rsid w:val="0052746D"/>
    <w:rsid w:val="00527617"/>
    <w:rsid w:val="00530533"/>
    <w:rsid w:val="00530CDB"/>
    <w:rsid w:val="00530D8A"/>
    <w:rsid w:val="00531A8C"/>
    <w:rsid w:val="00532790"/>
    <w:rsid w:val="0053364B"/>
    <w:rsid w:val="0053366D"/>
    <w:rsid w:val="00533ACD"/>
    <w:rsid w:val="00533E5C"/>
    <w:rsid w:val="00534A73"/>
    <w:rsid w:val="00534A98"/>
    <w:rsid w:val="00535EA3"/>
    <w:rsid w:val="0053722E"/>
    <w:rsid w:val="005372BE"/>
    <w:rsid w:val="00540003"/>
    <w:rsid w:val="005400F3"/>
    <w:rsid w:val="0054032A"/>
    <w:rsid w:val="00540B8D"/>
    <w:rsid w:val="00540E6E"/>
    <w:rsid w:val="00541428"/>
    <w:rsid w:val="0054145D"/>
    <w:rsid w:val="0054204D"/>
    <w:rsid w:val="00544024"/>
    <w:rsid w:val="00544FB1"/>
    <w:rsid w:val="00545F57"/>
    <w:rsid w:val="005474EE"/>
    <w:rsid w:val="00547896"/>
    <w:rsid w:val="00547BDD"/>
    <w:rsid w:val="00551039"/>
    <w:rsid w:val="00553E32"/>
    <w:rsid w:val="00553F00"/>
    <w:rsid w:val="00554715"/>
    <w:rsid w:val="00554A42"/>
    <w:rsid w:val="0055513A"/>
    <w:rsid w:val="0055564B"/>
    <w:rsid w:val="00555CC6"/>
    <w:rsid w:val="00555FB2"/>
    <w:rsid w:val="00560A0F"/>
    <w:rsid w:val="0056199E"/>
    <w:rsid w:val="0056230D"/>
    <w:rsid w:val="005623D9"/>
    <w:rsid w:val="005628BF"/>
    <w:rsid w:val="005631EB"/>
    <w:rsid w:val="00563E1A"/>
    <w:rsid w:val="005647FC"/>
    <w:rsid w:val="00564FBB"/>
    <w:rsid w:val="0056553E"/>
    <w:rsid w:val="005658A4"/>
    <w:rsid w:val="00565FEC"/>
    <w:rsid w:val="00566F66"/>
    <w:rsid w:val="00570781"/>
    <w:rsid w:val="0057118E"/>
    <w:rsid w:val="00572059"/>
    <w:rsid w:val="0057319F"/>
    <w:rsid w:val="00573869"/>
    <w:rsid w:val="005739BD"/>
    <w:rsid w:val="00573C11"/>
    <w:rsid w:val="005741A8"/>
    <w:rsid w:val="00574497"/>
    <w:rsid w:val="005759F3"/>
    <w:rsid w:val="005776FB"/>
    <w:rsid w:val="00577B04"/>
    <w:rsid w:val="00577B40"/>
    <w:rsid w:val="0058095D"/>
    <w:rsid w:val="00581569"/>
    <w:rsid w:val="0058174F"/>
    <w:rsid w:val="00582369"/>
    <w:rsid w:val="005823AD"/>
    <w:rsid w:val="005823CE"/>
    <w:rsid w:val="0058272F"/>
    <w:rsid w:val="00582EC0"/>
    <w:rsid w:val="00583BBB"/>
    <w:rsid w:val="005849A6"/>
    <w:rsid w:val="00584DD9"/>
    <w:rsid w:val="005855A6"/>
    <w:rsid w:val="00587BC8"/>
    <w:rsid w:val="005912A2"/>
    <w:rsid w:val="005916A2"/>
    <w:rsid w:val="00591FAA"/>
    <w:rsid w:val="00592109"/>
    <w:rsid w:val="005921BB"/>
    <w:rsid w:val="00592588"/>
    <w:rsid w:val="005927A7"/>
    <w:rsid w:val="00592862"/>
    <w:rsid w:val="00592BAC"/>
    <w:rsid w:val="00592E66"/>
    <w:rsid w:val="0059355E"/>
    <w:rsid w:val="00593D8C"/>
    <w:rsid w:val="00593E5F"/>
    <w:rsid w:val="00594B5D"/>
    <w:rsid w:val="0059641C"/>
    <w:rsid w:val="00597537"/>
    <w:rsid w:val="0059785F"/>
    <w:rsid w:val="005A0072"/>
    <w:rsid w:val="005A03A7"/>
    <w:rsid w:val="005A0C9C"/>
    <w:rsid w:val="005A13DB"/>
    <w:rsid w:val="005A1459"/>
    <w:rsid w:val="005A14D4"/>
    <w:rsid w:val="005A1640"/>
    <w:rsid w:val="005A1FE1"/>
    <w:rsid w:val="005A32B7"/>
    <w:rsid w:val="005A38B9"/>
    <w:rsid w:val="005A5FC9"/>
    <w:rsid w:val="005A6D89"/>
    <w:rsid w:val="005A748E"/>
    <w:rsid w:val="005A769E"/>
    <w:rsid w:val="005A7DFF"/>
    <w:rsid w:val="005B143B"/>
    <w:rsid w:val="005B15A3"/>
    <w:rsid w:val="005B203C"/>
    <w:rsid w:val="005B277E"/>
    <w:rsid w:val="005B2E27"/>
    <w:rsid w:val="005B34C3"/>
    <w:rsid w:val="005B3564"/>
    <w:rsid w:val="005B49DF"/>
    <w:rsid w:val="005B5179"/>
    <w:rsid w:val="005B53FE"/>
    <w:rsid w:val="005B571C"/>
    <w:rsid w:val="005B71B0"/>
    <w:rsid w:val="005B7A7C"/>
    <w:rsid w:val="005C0045"/>
    <w:rsid w:val="005C0E0B"/>
    <w:rsid w:val="005C132A"/>
    <w:rsid w:val="005C162C"/>
    <w:rsid w:val="005C18E4"/>
    <w:rsid w:val="005C1E88"/>
    <w:rsid w:val="005C2CD1"/>
    <w:rsid w:val="005C2D06"/>
    <w:rsid w:val="005C3574"/>
    <w:rsid w:val="005C3E10"/>
    <w:rsid w:val="005C42BE"/>
    <w:rsid w:val="005D0803"/>
    <w:rsid w:val="005D0AA3"/>
    <w:rsid w:val="005D0DE6"/>
    <w:rsid w:val="005D1051"/>
    <w:rsid w:val="005D10D5"/>
    <w:rsid w:val="005D12CD"/>
    <w:rsid w:val="005D21F0"/>
    <w:rsid w:val="005D3381"/>
    <w:rsid w:val="005D4547"/>
    <w:rsid w:val="005D47A5"/>
    <w:rsid w:val="005D4EE1"/>
    <w:rsid w:val="005D52FE"/>
    <w:rsid w:val="005D5379"/>
    <w:rsid w:val="005D6979"/>
    <w:rsid w:val="005D7087"/>
    <w:rsid w:val="005E26A4"/>
    <w:rsid w:val="005E2F8C"/>
    <w:rsid w:val="005E32DA"/>
    <w:rsid w:val="005E3639"/>
    <w:rsid w:val="005E3AE6"/>
    <w:rsid w:val="005E497D"/>
    <w:rsid w:val="005E4E92"/>
    <w:rsid w:val="005E511C"/>
    <w:rsid w:val="005E6146"/>
    <w:rsid w:val="005E69B1"/>
    <w:rsid w:val="005F1B65"/>
    <w:rsid w:val="005F1F70"/>
    <w:rsid w:val="005F2126"/>
    <w:rsid w:val="005F2348"/>
    <w:rsid w:val="005F5091"/>
    <w:rsid w:val="005F5339"/>
    <w:rsid w:val="005F6F25"/>
    <w:rsid w:val="005F7B35"/>
    <w:rsid w:val="005F7D2D"/>
    <w:rsid w:val="00600862"/>
    <w:rsid w:val="00600C47"/>
    <w:rsid w:val="00603AF3"/>
    <w:rsid w:val="00603E49"/>
    <w:rsid w:val="006043D5"/>
    <w:rsid w:val="006047B9"/>
    <w:rsid w:val="006047CF"/>
    <w:rsid w:val="0060585B"/>
    <w:rsid w:val="00607A0E"/>
    <w:rsid w:val="00607D38"/>
    <w:rsid w:val="00611A05"/>
    <w:rsid w:val="006122CB"/>
    <w:rsid w:val="0061239D"/>
    <w:rsid w:val="00613269"/>
    <w:rsid w:val="006132B5"/>
    <w:rsid w:val="0061451B"/>
    <w:rsid w:val="00614A45"/>
    <w:rsid w:val="00614FDF"/>
    <w:rsid w:val="00615A17"/>
    <w:rsid w:val="006169C0"/>
    <w:rsid w:val="00616F0E"/>
    <w:rsid w:val="00617885"/>
    <w:rsid w:val="00617998"/>
    <w:rsid w:val="00620ACF"/>
    <w:rsid w:val="006212DB"/>
    <w:rsid w:val="00621CCC"/>
    <w:rsid w:val="006224B3"/>
    <w:rsid w:val="0062354D"/>
    <w:rsid w:val="006236BC"/>
    <w:rsid w:val="00623F60"/>
    <w:rsid w:val="00624FE7"/>
    <w:rsid w:val="006257D9"/>
    <w:rsid w:val="00625A7E"/>
    <w:rsid w:val="00625BE6"/>
    <w:rsid w:val="0062668A"/>
    <w:rsid w:val="00626A3F"/>
    <w:rsid w:val="00627EEA"/>
    <w:rsid w:val="006301B7"/>
    <w:rsid w:val="00630FE3"/>
    <w:rsid w:val="006317B7"/>
    <w:rsid w:val="00631E8E"/>
    <w:rsid w:val="006321B0"/>
    <w:rsid w:val="006326B3"/>
    <w:rsid w:val="00632A26"/>
    <w:rsid w:val="00633234"/>
    <w:rsid w:val="0063330E"/>
    <w:rsid w:val="0063399D"/>
    <w:rsid w:val="00634EAA"/>
    <w:rsid w:val="00634F4E"/>
    <w:rsid w:val="0063566B"/>
    <w:rsid w:val="00636CC2"/>
    <w:rsid w:val="00637313"/>
    <w:rsid w:val="00637FA2"/>
    <w:rsid w:val="00640575"/>
    <w:rsid w:val="00640B62"/>
    <w:rsid w:val="00642E45"/>
    <w:rsid w:val="0064368F"/>
    <w:rsid w:val="00643D1D"/>
    <w:rsid w:val="00645666"/>
    <w:rsid w:val="00645899"/>
    <w:rsid w:val="00645DCB"/>
    <w:rsid w:val="00650114"/>
    <w:rsid w:val="0065115D"/>
    <w:rsid w:val="00652069"/>
    <w:rsid w:val="006535A2"/>
    <w:rsid w:val="00653E2C"/>
    <w:rsid w:val="00654778"/>
    <w:rsid w:val="0065517A"/>
    <w:rsid w:val="006564A0"/>
    <w:rsid w:val="006564DA"/>
    <w:rsid w:val="00656D16"/>
    <w:rsid w:val="00657CCA"/>
    <w:rsid w:val="00660827"/>
    <w:rsid w:val="00660D20"/>
    <w:rsid w:val="00661988"/>
    <w:rsid w:val="00661D0C"/>
    <w:rsid w:val="00664085"/>
    <w:rsid w:val="00665794"/>
    <w:rsid w:val="00665D01"/>
    <w:rsid w:val="006666AA"/>
    <w:rsid w:val="00666C10"/>
    <w:rsid w:val="00670024"/>
    <w:rsid w:val="00670469"/>
    <w:rsid w:val="006707C0"/>
    <w:rsid w:val="00670BAF"/>
    <w:rsid w:val="006716B2"/>
    <w:rsid w:val="00671DA8"/>
    <w:rsid w:val="00671E8E"/>
    <w:rsid w:val="00671ED4"/>
    <w:rsid w:val="006729DC"/>
    <w:rsid w:val="00673088"/>
    <w:rsid w:val="00673163"/>
    <w:rsid w:val="0067327F"/>
    <w:rsid w:val="00674228"/>
    <w:rsid w:val="00674590"/>
    <w:rsid w:val="00674B23"/>
    <w:rsid w:val="00674C04"/>
    <w:rsid w:val="0067576F"/>
    <w:rsid w:val="0067609D"/>
    <w:rsid w:val="00676934"/>
    <w:rsid w:val="00681EF5"/>
    <w:rsid w:val="00682CA7"/>
    <w:rsid w:val="00682E33"/>
    <w:rsid w:val="006832CC"/>
    <w:rsid w:val="00684135"/>
    <w:rsid w:val="00684B01"/>
    <w:rsid w:val="006857AF"/>
    <w:rsid w:val="00685C53"/>
    <w:rsid w:val="00686003"/>
    <w:rsid w:val="006863F1"/>
    <w:rsid w:val="00686672"/>
    <w:rsid w:val="006871E1"/>
    <w:rsid w:val="0069109A"/>
    <w:rsid w:val="00691CC3"/>
    <w:rsid w:val="00691FE4"/>
    <w:rsid w:val="0069258A"/>
    <w:rsid w:val="006927E2"/>
    <w:rsid w:val="0069284D"/>
    <w:rsid w:val="0069442D"/>
    <w:rsid w:val="00694DCB"/>
    <w:rsid w:val="00695C22"/>
    <w:rsid w:val="006A1DB9"/>
    <w:rsid w:val="006A3518"/>
    <w:rsid w:val="006A42FE"/>
    <w:rsid w:val="006A43B6"/>
    <w:rsid w:val="006A50EC"/>
    <w:rsid w:val="006A522E"/>
    <w:rsid w:val="006A56E9"/>
    <w:rsid w:val="006A582A"/>
    <w:rsid w:val="006A6723"/>
    <w:rsid w:val="006A6FF0"/>
    <w:rsid w:val="006A7738"/>
    <w:rsid w:val="006B1FD4"/>
    <w:rsid w:val="006B37E0"/>
    <w:rsid w:val="006B3900"/>
    <w:rsid w:val="006B390F"/>
    <w:rsid w:val="006B4F03"/>
    <w:rsid w:val="006B57A0"/>
    <w:rsid w:val="006B5BCA"/>
    <w:rsid w:val="006B5DCA"/>
    <w:rsid w:val="006B643B"/>
    <w:rsid w:val="006B6AC5"/>
    <w:rsid w:val="006B6D51"/>
    <w:rsid w:val="006B6D5F"/>
    <w:rsid w:val="006B7B05"/>
    <w:rsid w:val="006B7B51"/>
    <w:rsid w:val="006C0720"/>
    <w:rsid w:val="006C084A"/>
    <w:rsid w:val="006C20D4"/>
    <w:rsid w:val="006C2619"/>
    <w:rsid w:val="006C26EB"/>
    <w:rsid w:val="006C2A75"/>
    <w:rsid w:val="006C2F05"/>
    <w:rsid w:val="006C339E"/>
    <w:rsid w:val="006C3753"/>
    <w:rsid w:val="006C3755"/>
    <w:rsid w:val="006C4D63"/>
    <w:rsid w:val="006C5E49"/>
    <w:rsid w:val="006C6641"/>
    <w:rsid w:val="006D0756"/>
    <w:rsid w:val="006D0D93"/>
    <w:rsid w:val="006D28EE"/>
    <w:rsid w:val="006D2ECB"/>
    <w:rsid w:val="006D51D1"/>
    <w:rsid w:val="006D5858"/>
    <w:rsid w:val="006D667A"/>
    <w:rsid w:val="006D6E1F"/>
    <w:rsid w:val="006E03BC"/>
    <w:rsid w:val="006E06F4"/>
    <w:rsid w:val="006E10E4"/>
    <w:rsid w:val="006E2FDE"/>
    <w:rsid w:val="006E443D"/>
    <w:rsid w:val="006E4856"/>
    <w:rsid w:val="006E4E2E"/>
    <w:rsid w:val="006E4F01"/>
    <w:rsid w:val="006E4FE2"/>
    <w:rsid w:val="006E744C"/>
    <w:rsid w:val="006E773A"/>
    <w:rsid w:val="006E79BC"/>
    <w:rsid w:val="006E7AF4"/>
    <w:rsid w:val="006F0221"/>
    <w:rsid w:val="006F0ABE"/>
    <w:rsid w:val="006F0E3E"/>
    <w:rsid w:val="006F1070"/>
    <w:rsid w:val="006F289A"/>
    <w:rsid w:val="006F2AE1"/>
    <w:rsid w:val="006F3181"/>
    <w:rsid w:val="006F3E65"/>
    <w:rsid w:val="006F4464"/>
    <w:rsid w:val="006F6CA6"/>
    <w:rsid w:val="006F7022"/>
    <w:rsid w:val="006F7BE0"/>
    <w:rsid w:val="007014AB"/>
    <w:rsid w:val="007017DC"/>
    <w:rsid w:val="00703389"/>
    <w:rsid w:val="00703EAB"/>
    <w:rsid w:val="00705226"/>
    <w:rsid w:val="007054A2"/>
    <w:rsid w:val="007071BA"/>
    <w:rsid w:val="00707BDE"/>
    <w:rsid w:val="00710217"/>
    <w:rsid w:val="0071052F"/>
    <w:rsid w:val="007108C4"/>
    <w:rsid w:val="00710FAC"/>
    <w:rsid w:val="00711626"/>
    <w:rsid w:val="007122E2"/>
    <w:rsid w:val="00713766"/>
    <w:rsid w:val="00713DD2"/>
    <w:rsid w:val="00716A08"/>
    <w:rsid w:val="00716D41"/>
    <w:rsid w:val="007173B9"/>
    <w:rsid w:val="00721A53"/>
    <w:rsid w:val="00721C61"/>
    <w:rsid w:val="00722032"/>
    <w:rsid w:val="00722E98"/>
    <w:rsid w:val="00723944"/>
    <w:rsid w:val="00724992"/>
    <w:rsid w:val="007256CD"/>
    <w:rsid w:val="007257FD"/>
    <w:rsid w:val="00725B90"/>
    <w:rsid w:val="00725EF3"/>
    <w:rsid w:val="00725F55"/>
    <w:rsid w:val="0072660F"/>
    <w:rsid w:val="00726D7C"/>
    <w:rsid w:val="0073013B"/>
    <w:rsid w:val="007302D8"/>
    <w:rsid w:val="00730970"/>
    <w:rsid w:val="007354FA"/>
    <w:rsid w:val="007355DA"/>
    <w:rsid w:val="00735890"/>
    <w:rsid w:val="00736034"/>
    <w:rsid w:val="007366C3"/>
    <w:rsid w:val="00736956"/>
    <w:rsid w:val="00737930"/>
    <w:rsid w:val="00737EAD"/>
    <w:rsid w:val="007416C3"/>
    <w:rsid w:val="00741B7E"/>
    <w:rsid w:val="00741E21"/>
    <w:rsid w:val="00742737"/>
    <w:rsid w:val="00742FF7"/>
    <w:rsid w:val="007446D7"/>
    <w:rsid w:val="00744849"/>
    <w:rsid w:val="00745723"/>
    <w:rsid w:val="00745A41"/>
    <w:rsid w:val="0074601E"/>
    <w:rsid w:val="00746026"/>
    <w:rsid w:val="007473BF"/>
    <w:rsid w:val="00747FC8"/>
    <w:rsid w:val="007500E7"/>
    <w:rsid w:val="00752258"/>
    <w:rsid w:val="00752AE8"/>
    <w:rsid w:val="00752B75"/>
    <w:rsid w:val="00752FEC"/>
    <w:rsid w:val="00753CF7"/>
    <w:rsid w:val="00754400"/>
    <w:rsid w:val="00754873"/>
    <w:rsid w:val="00754BFD"/>
    <w:rsid w:val="00754D3A"/>
    <w:rsid w:val="00754DE1"/>
    <w:rsid w:val="0075690F"/>
    <w:rsid w:val="00757171"/>
    <w:rsid w:val="007601AD"/>
    <w:rsid w:val="00760584"/>
    <w:rsid w:val="0076183B"/>
    <w:rsid w:val="00763558"/>
    <w:rsid w:val="00763579"/>
    <w:rsid w:val="00763AF8"/>
    <w:rsid w:val="00763C67"/>
    <w:rsid w:val="00764945"/>
    <w:rsid w:val="00765799"/>
    <w:rsid w:val="007663C4"/>
    <w:rsid w:val="0076682F"/>
    <w:rsid w:val="00766EA0"/>
    <w:rsid w:val="00766F74"/>
    <w:rsid w:val="0076718A"/>
    <w:rsid w:val="00767252"/>
    <w:rsid w:val="00767544"/>
    <w:rsid w:val="00767742"/>
    <w:rsid w:val="00767AB2"/>
    <w:rsid w:val="00770D5E"/>
    <w:rsid w:val="00772519"/>
    <w:rsid w:val="00772604"/>
    <w:rsid w:val="007726D0"/>
    <w:rsid w:val="00773032"/>
    <w:rsid w:val="00773592"/>
    <w:rsid w:val="007735A7"/>
    <w:rsid w:val="007737AD"/>
    <w:rsid w:val="00774B0A"/>
    <w:rsid w:val="00774C93"/>
    <w:rsid w:val="00774F34"/>
    <w:rsid w:val="00775185"/>
    <w:rsid w:val="00775C7E"/>
    <w:rsid w:val="007771B4"/>
    <w:rsid w:val="00777335"/>
    <w:rsid w:val="0077789E"/>
    <w:rsid w:val="00777E13"/>
    <w:rsid w:val="0078097C"/>
    <w:rsid w:val="0078121E"/>
    <w:rsid w:val="00782B6B"/>
    <w:rsid w:val="00782CA0"/>
    <w:rsid w:val="0078364B"/>
    <w:rsid w:val="00783719"/>
    <w:rsid w:val="007838F8"/>
    <w:rsid w:val="007839CC"/>
    <w:rsid w:val="00783A80"/>
    <w:rsid w:val="00784E46"/>
    <w:rsid w:val="00786175"/>
    <w:rsid w:val="00786445"/>
    <w:rsid w:val="00786F58"/>
    <w:rsid w:val="00787BA8"/>
    <w:rsid w:val="00787BB9"/>
    <w:rsid w:val="00787C61"/>
    <w:rsid w:val="00787F1F"/>
    <w:rsid w:val="007904D1"/>
    <w:rsid w:val="00790B54"/>
    <w:rsid w:val="00791E7D"/>
    <w:rsid w:val="007932E8"/>
    <w:rsid w:val="00793989"/>
    <w:rsid w:val="00793FFD"/>
    <w:rsid w:val="0079492A"/>
    <w:rsid w:val="00794966"/>
    <w:rsid w:val="007951A8"/>
    <w:rsid w:val="007956FF"/>
    <w:rsid w:val="00795746"/>
    <w:rsid w:val="00795849"/>
    <w:rsid w:val="007959B3"/>
    <w:rsid w:val="007960A4"/>
    <w:rsid w:val="007964F5"/>
    <w:rsid w:val="007964F9"/>
    <w:rsid w:val="007974A1"/>
    <w:rsid w:val="00797969"/>
    <w:rsid w:val="00797D79"/>
    <w:rsid w:val="007A01D7"/>
    <w:rsid w:val="007A2702"/>
    <w:rsid w:val="007A3333"/>
    <w:rsid w:val="007A3405"/>
    <w:rsid w:val="007A3936"/>
    <w:rsid w:val="007A4EC5"/>
    <w:rsid w:val="007A5DBB"/>
    <w:rsid w:val="007A5E1A"/>
    <w:rsid w:val="007A7062"/>
    <w:rsid w:val="007A7AC8"/>
    <w:rsid w:val="007B04A2"/>
    <w:rsid w:val="007B1B09"/>
    <w:rsid w:val="007B2010"/>
    <w:rsid w:val="007B28BB"/>
    <w:rsid w:val="007B2BF5"/>
    <w:rsid w:val="007B3C83"/>
    <w:rsid w:val="007B4BBA"/>
    <w:rsid w:val="007B56A7"/>
    <w:rsid w:val="007B59AD"/>
    <w:rsid w:val="007B63E8"/>
    <w:rsid w:val="007B6446"/>
    <w:rsid w:val="007B6472"/>
    <w:rsid w:val="007B7547"/>
    <w:rsid w:val="007C11FF"/>
    <w:rsid w:val="007C30E4"/>
    <w:rsid w:val="007C35AF"/>
    <w:rsid w:val="007C3644"/>
    <w:rsid w:val="007C3969"/>
    <w:rsid w:val="007C5633"/>
    <w:rsid w:val="007C5F6D"/>
    <w:rsid w:val="007C672D"/>
    <w:rsid w:val="007C6750"/>
    <w:rsid w:val="007D0566"/>
    <w:rsid w:val="007D1757"/>
    <w:rsid w:val="007D2262"/>
    <w:rsid w:val="007D3162"/>
    <w:rsid w:val="007D45B8"/>
    <w:rsid w:val="007D4724"/>
    <w:rsid w:val="007D53E4"/>
    <w:rsid w:val="007D6B67"/>
    <w:rsid w:val="007D6F8C"/>
    <w:rsid w:val="007D7203"/>
    <w:rsid w:val="007E13A8"/>
    <w:rsid w:val="007E1EA0"/>
    <w:rsid w:val="007E1F23"/>
    <w:rsid w:val="007E2589"/>
    <w:rsid w:val="007E26EE"/>
    <w:rsid w:val="007E2FA5"/>
    <w:rsid w:val="007E2FB8"/>
    <w:rsid w:val="007E3668"/>
    <w:rsid w:val="007E4794"/>
    <w:rsid w:val="007E7B8B"/>
    <w:rsid w:val="007F0616"/>
    <w:rsid w:val="007F093A"/>
    <w:rsid w:val="007F098E"/>
    <w:rsid w:val="007F0DE8"/>
    <w:rsid w:val="007F1385"/>
    <w:rsid w:val="007F1402"/>
    <w:rsid w:val="007F1487"/>
    <w:rsid w:val="007F1FAD"/>
    <w:rsid w:val="007F2438"/>
    <w:rsid w:val="007F2AA8"/>
    <w:rsid w:val="007F36BB"/>
    <w:rsid w:val="007F406C"/>
    <w:rsid w:val="007F42E1"/>
    <w:rsid w:val="007F43F5"/>
    <w:rsid w:val="007F4A24"/>
    <w:rsid w:val="007F4ADB"/>
    <w:rsid w:val="007F52AE"/>
    <w:rsid w:val="007F5FDD"/>
    <w:rsid w:val="007F6D10"/>
    <w:rsid w:val="007F6E58"/>
    <w:rsid w:val="007F7720"/>
    <w:rsid w:val="007F78A1"/>
    <w:rsid w:val="00801459"/>
    <w:rsid w:val="00801BE6"/>
    <w:rsid w:val="00802BBB"/>
    <w:rsid w:val="00802C82"/>
    <w:rsid w:val="00803C6F"/>
    <w:rsid w:val="00803EE8"/>
    <w:rsid w:val="00804051"/>
    <w:rsid w:val="008040F1"/>
    <w:rsid w:val="008059EA"/>
    <w:rsid w:val="00805F1C"/>
    <w:rsid w:val="00807B1A"/>
    <w:rsid w:val="00807C25"/>
    <w:rsid w:val="008103A4"/>
    <w:rsid w:val="00811B90"/>
    <w:rsid w:val="00815199"/>
    <w:rsid w:val="00815D4B"/>
    <w:rsid w:val="008163F9"/>
    <w:rsid w:val="0081709E"/>
    <w:rsid w:val="0082015B"/>
    <w:rsid w:val="00820587"/>
    <w:rsid w:val="00820E2C"/>
    <w:rsid w:val="00821AAC"/>
    <w:rsid w:val="00821EA2"/>
    <w:rsid w:val="00822428"/>
    <w:rsid w:val="00823285"/>
    <w:rsid w:val="008234AF"/>
    <w:rsid w:val="00825EBA"/>
    <w:rsid w:val="00826ACD"/>
    <w:rsid w:val="00827047"/>
    <w:rsid w:val="0083011D"/>
    <w:rsid w:val="00831791"/>
    <w:rsid w:val="00832327"/>
    <w:rsid w:val="008323E7"/>
    <w:rsid w:val="0083278D"/>
    <w:rsid w:val="00832DC3"/>
    <w:rsid w:val="0083331D"/>
    <w:rsid w:val="00833EF0"/>
    <w:rsid w:val="00833F1B"/>
    <w:rsid w:val="008340EA"/>
    <w:rsid w:val="008347E6"/>
    <w:rsid w:val="00834E69"/>
    <w:rsid w:val="00836C93"/>
    <w:rsid w:val="00837673"/>
    <w:rsid w:val="00837F1F"/>
    <w:rsid w:val="00840BEE"/>
    <w:rsid w:val="00840DEA"/>
    <w:rsid w:val="00842970"/>
    <w:rsid w:val="008430C4"/>
    <w:rsid w:val="008434A5"/>
    <w:rsid w:val="00843506"/>
    <w:rsid w:val="00843BE3"/>
    <w:rsid w:val="00844A25"/>
    <w:rsid w:val="008459E4"/>
    <w:rsid w:val="00845DB0"/>
    <w:rsid w:val="00847541"/>
    <w:rsid w:val="008500B7"/>
    <w:rsid w:val="008507A3"/>
    <w:rsid w:val="00850A88"/>
    <w:rsid w:val="00852F8E"/>
    <w:rsid w:val="008537D7"/>
    <w:rsid w:val="00853A4B"/>
    <w:rsid w:val="00853D14"/>
    <w:rsid w:val="00854C4C"/>
    <w:rsid w:val="00854E49"/>
    <w:rsid w:val="00855A99"/>
    <w:rsid w:val="00855B2B"/>
    <w:rsid w:val="00856046"/>
    <w:rsid w:val="008563C4"/>
    <w:rsid w:val="008567B7"/>
    <w:rsid w:val="008602D3"/>
    <w:rsid w:val="00861EBE"/>
    <w:rsid w:val="0086202C"/>
    <w:rsid w:val="008626DD"/>
    <w:rsid w:val="00862859"/>
    <w:rsid w:val="0086321B"/>
    <w:rsid w:val="00863A64"/>
    <w:rsid w:val="008640A8"/>
    <w:rsid w:val="0086410A"/>
    <w:rsid w:val="0086471D"/>
    <w:rsid w:val="00864887"/>
    <w:rsid w:val="00864A5C"/>
    <w:rsid w:val="00865004"/>
    <w:rsid w:val="00865900"/>
    <w:rsid w:val="00865B53"/>
    <w:rsid w:val="00865C71"/>
    <w:rsid w:val="00866614"/>
    <w:rsid w:val="0087123F"/>
    <w:rsid w:val="0087171A"/>
    <w:rsid w:val="008744E2"/>
    <w:rsid w:val="00874F19"/>
    <w:rsid w:val="0087509F"/>
    <w:rsid w:val="00875A57"/>
    <w:rsid w:val="00875C24"/>
    <w:rsid w:val="00875F31"/>
    <w:rsid w:val="00877AB2"/>
    <w:rsid w:val="00877B9E"/>
    <w:rsid w:val="00880BC9"/>
    <w:rsid w:val="00881067"/>
    <w:rsid w:val="00881E08"/>
    <w:rsid w:val="008822B9"/>
    <w:rsid w:val="00882B73"/>
    <w:rsid w:val="00885F19"/>
    <w:rsid w:val="00886E14"/>
    <w:rsid w:val="00887401"/>
    <w:rsid w:val="00891634"/>
    <w:rsid w:val="0089183F"/>
    <w:rsid w:val="0089226B"/>
    <w:rsid w:val="008926D8"/>
    <w:rsid w:val="00893249"/>
    <w:rsid w:val="00893F6C"/>
    <w:rsid w:val="008948DA"/>
    <w:rsid w:val="008949EA"/>
    <w:rsid w:val="00894FFE"/>
    <w:rsid w:val="008951BF"/>
    <w:rsid w:val="00895B35"/>
    <w:rsid w:val="008961CD"/>
    <w:rsid w:val="00896998"/>
    <w:rsid w:val="00896D3F"/>
    <w:rsid w:val="00896DBD"/>
    <w:rsid w:val="008978F6"/>
    <w:rsid w:val="008A0530"/>
    <w:rsid w:val="008A0A4E"/>
    <w:rsid w:val="008A0B0D"/>
    <w:rsid w:val="008A16F1"/>
    <w:rsid w:val="008A17CF"/>
    <w:rsid w:val="008A1B87"/>
    <w:rsid w:val="008A24BB"/>
    <w:rsid w:val="008A28EA"/>
    <w:rsid w:val="008A2D9E"/>
    <w:rsid w:val="008A35DF"/>
    <w:rsid w:val="008A381A"/>
    <w:rsid w:val="008A38FA"/>
    <w:rsid w:val="008A3D43"/>
    <w:rsid w:val="008A4307"/>
    <w:rsid w:val="008A43FA"/>
    <w:rsid w:val="008A4477"/>
    <w:rsid w:val="008A4F93"/>
    <w:rsid w:val="008A5375"/>
    <w:rsid w:val="008A583A"/>
    <w:rsid w:val="008A5915"/>
    <w:rsid w:val="008A5D90"/>
    <w:rsid w:val="008A7802"/>
    <w:rsid w:val="008B0E4E"/>
    <w:rsid w:val="008B1336"/>
    <w:rsid w:val="008B167F"/>
    <w:rsid w:val="008B3A52"/>
    <w:rsid w:val="008B56FE"/>
    <w:rsid w:val="008B61D6"/>
    <w:rsid w:val="008C089C"/>
    <w:rsid w:val="008C0A0C"/>
    <w:rsid w:val="008C0A7F"/>
    <w:rsid w:val="008C0C56"/>
    <w:rsid w:val="008C1505"/>
    <w:rsid w:val="008C1832"/>
    <w:rsid w:val="008C2450"/>
    <w:rsid w:val="008C2606"/>
    <w:rsid w:val="008C2861"/>
    <w:rsid w:val="008C3886"/>
    <w:rsid w:val="008C421C"/>
    <w:rsid w:val="008C457D"/>
    <w:rsid w:val="008C5593"/>
    <w:rsid w:val="008C58D7"/>
    <w:rsid w:val="008C639E"/>
    <w:rsid w:val="008C7657"/>
    <w:rsid w:val="008D0026"/>
    <w:rsid w:val="008D020E"/>
    <w:rsid w:val="008D0C38"/>
    <w:rsid w:val="008D2429"/>
    <w:rsid w:val="008D3885"/>
    <w:rsid w:val="008D38E4"/>
    <w:rsid w:val="008D4843"/>
    <w:rsid w:val="008D4DED"/>
    <w:rsid w:val="008D4E54"/>
    <w:rsid w:val="008D54F1"/>
    <w:rsid w:val="008D5D44"/>
    <w:rsid w:val="008D68A0"/>
    <w:rsid w:val="008D7962"/>
    <w:rsid w:val="008D7F6F"/>
    <w:rsid w:val="008E01B8"/>
    <w:rsid w:val="008E0625"/>
    <w:rsid w:val="008E130A"/>
    <w:rsid w:val="008E1945"/>
    <w:rsid w:val="008E30E3"/>
    <w:rsid w:val="008E357B"/>
    <w:rsid w:val="008E434E"/>
    <w:rsid w:val="008E4D80"/>
    <w:rsid w:val="008E5770"/>
    <w:rsid w:val="008E6EBE"/>
    <w:rsid w:val="008E7D0F"/>
    <w:rsid w:val="008F0561"/>
    <w:rsid w:val="008F0DAD"/>
    <w:rsid w:val="008F1006"/>
    <w:rsid w:val="008F1157"/>
    <w:rsid w:val="008F2BD6"/>
    <w:rsid w:val="008F2C08"/>
    <w:rsid w:val="008F34F1"/>
    <w:rsid w:val="008F46C3"/>
    <w:rsid w:val="008F5CAD"/>
    <w:rsid w:val="008F5E07"/>
    <w:rsid w:val="008F6032"/>
    <w:rsid w:val="008F6B02"/>
    <w:rsid w:val="008F740F"/>
    <w:rsid w:val="008F778C"/>
    <w:rsid w:val="008F7E15"/>
    <w:rsid w:val="009021EE"/>
    <w:rsid w:val="00903A9E"/>
    <w:rsid w:val="00903CFF"/>
    <w:rsid w:val="00903DB8"/>
    <w:rsid w:val="0090429A"/>
    <w:rsid w:val="0090431A"/>
    <w:rsid w:val="00907594"/>
    <w:rsid w:val="009102AD"/>
    <w:rsid w:val="00912529"/>
    <w:rsid w:val="009131FC"/>
    <w:rsid w:val="009135BC"/>
    <w:rsid w:val="009137A3"/>
    <w:rsid w:val="00914161"/>
    <w:rsid w:val="0091517D"/>
    <w:rsid w:val="00915332"/>
    <w:rsid w:val="00915E3C"/>
    <w:rsid w:val="009168D8"/>
    <w:rsid w:val="00916B70"/>
    <w:rsid w:val="0092181F"/>
    <w:rsid w:val="00921C8E"/>
    <w:rsid w:val="00923BAF"/>
    <w:rsid w:val="00924121"/>
    <w:rsid w:val="0092427F"/>
    <w:rsid w:val="00924899"/>
    <w:rsid w:val="00930F79"/>
    <w:rsid w:val="009314D0"/>
    <w:rsid w:val="009319F2"/>
    <w:rsid w:val="00931BDC"/>
    <w:rsid w:val="00931C83"/>
    <w:rsid w:val="00932373"/>
    <w:rsid w:val="00932646"/>
    <w:rsid w:val="009337E7"/>
    <w:rsid w:val="00933AA2"/>
    <w:rsid w:val="00933E60"/>
    <w:rsid w:val="0093419F"/>
    <w:rsid w:val="009343FB"/>
    <w:rsid w:val="00934977"/>
    <w:rsid w:val="009350D2"/>
    <w:rsid w:val="0093659B"/>
    <w:rsid w:val="009368CB"/>
    <w:rsid w:val="009370BA"/>
    <w:rsid w:val="0094085E"/>
    <w:rsid w:val="00941700"/>
    <w:rsid w:val="0094194B"/>
    <w:rsid w:val="00941C2D"/>
    <w:rsid w:val="0094275E"/>
    <w:rsid w:val="0094445A"/>
    <w:rsid w:val="00945B67"/>
    <w:rsid w:val="00946401"/>
    <w:rsid w:val="00946406"/>
    <w:rsid w:val="009465DD"/>
    <w:rsid w:val="0094676C"/>
    <w:rsid w:val="00946BEE"/>
    <w:rsid w:val="009479CF"/>
    <w:rsid w:val="009503C9"/>
    <w:rsid w:val="009525AD"/>
    <w:rsid w:val="009540EA"/>
    <w:rsid w:val="00954BFC"/>
    <w:rsid w:val="00955498"/>
    <w:rsid w:val="0095617B"/>
    <w:rsid w:val="009562A5"/>
    <w:rsid w:val="00957C27"/>
    <w:rsid w:val="00957E78"/>
    <w:rsid w:val="0096007A"/>
    <w:rsid w:val="00960BA0"/>
    <w:rsid w:val="009610E5"/>
    <w:rsid w:val="0096386F"/>
    <w:rsid w:val="00964BCB"/>
    <w:rsid w:val="00966183"/>
    <w:rsid w:val="00966338"/>
    <w:rsid w:val="009675FA"/>
    <w:rsid w:val="009679E7"/>
    <w:rsid w:val="00971BC8"/>
    <w:rsid w:val="00972481"/>
    <w:rsid w:val="009732E3"/>
    <w:rsid w:val="0097403B"/>
    <w:rsid w:val="00974B96"/>
    <w:rsid w:val="00977832"/>
    <w:rsid w:val="009803BE"/>
    <w:rsid w:val="00981BE1"/>
    <w:rsid w:val="009827D6"/>
    <w:rsid w:val="009827F2"/>
    <w:rsid w:val="009829A2"/>
    <w:rsid w:val="00982BAE"/>
    <w:rsid w:val="009838E7"/>
    <w:rsid w:val="00983FAF"/>
    <w:rsid w:val="009840F6"/>
    <w:rsid w:val="0098554C"/>
    <w:rsid w:val="00986419"/>
    <w:rsid w:val="009870E5"/>
    <w:rsid w:val="00991863"/>
    <w:rsid w:val="00992056"/>
    <w:rsid w:val="0099281B"/>
    <w:rsid w:val="00992A58"/>
    <w:rsid w:val="0099520E"/>
    <w:rsid w:val="00995C10"/>
    <w:rsid w:val="00996870"/>
    <w:rsid w:val="00996D9F"/>
    <w:rsid w:val="00997C12"/>
    <w:rsid w:val="009A0A2A"/>
    <w:rsid w:val="009A0D54"/>
    <w:rsid w:val="009A10B5"/>
    <w:rsid w:val="009A172A"/>
    <w:rsid w:val="009A3CE5"/>
    <w:rsid w:val="009A401C"/>
    <w:rsid w:val="009A425B"/>
    <w:rsid w:val="009A4718"/>
    <w:rsid w:val="009A4FD6"/>
    <w:rsid w:val="009A5161"/>
    <w:rsid w:val="009A5550"/>
    <w:rsid w:val="009A6051"/>
    <w:rsid w:val="009A64BD"/>
    <w:rsid w:val="009A6EE3"/>
    <w:rsid w:val="009A7916"/>
    <w:rsid w:val="009B047B"/>
    <w:rsid w:val="009B1C60"/>
    <w:rsid w:val="009B1C9A"/>
    <w:rsid w:val="009B26AE"/>
    <w:rsid w:val="009B2D1D"/>
    <w:rsid w:val="009B3EDF"/>
    <w:rsid w:val="009B3F12"/>
    <w:rsid w:val="009B49AB"/>
    <w:rsid w:val="009B5CB6"/>
    <w:rsid w:val="009B64E1"/>
    <w:rsid w:val="009B6CB9"/>
    <w:rsid w:val="009B763F"/>
    <w:rsid w:val="009C00A2"/>
    <w:rsid w:val="009C00FE"/>
    <w:rsid w:val="009C1A76"/>
    <w:rsid w:val="009C2052"/>
    <w:rsid w:val="009C3D53"/>
    <w:rsid w:val="009C5AA9"/>
    <w:rsid w:val="009C5F2D"/>
    <w:rsid w:val="009C6B9F"/>
    <w:rsid w:val="009C6F1D"/>
    <w:rsid w:val="009C70E0"/>
    <w:rsid w:val="009C755D"/>
    <w:rsid w:val="009D09C4"/>
    <w:rsid w:val="009D09D6"/>
    <w:rsid w:val="009D09EE"/>
    <w:rsid w:val="009D19FD"/>
    <w:rsid w:val="009D236C"/>
    <w:rsid w:val="009D27D5"/>
    <w:rsid w:val="009D3D16"/>
    <w:rsid w:val="009D400F"/>
    <w:rsid w:val="009D5A7E"/>
    <w:rsid w:val="009D6687"/>
    <w:rsid w:val="009D7B3B"/>
    <w:rsid w:val="009E16A6"/>
    <w:rsid w:val="009E36BF"/>
    <w:rsid w:val="009E3A99"/>
    <w:rsid w:val="009E6559"/>
    <w:rsid w:val="009E7375"/>
    <w:rsid w:val="009E7BA5"/>
    <w:rsid w:val="009F0C4D"/>
    <w:rsid w:val="009F1A6F"/>
    <w:rsid w:val="009F2322"/>
    <w:rsid w:val="009F2686"/>
    <w:rsid w:val="009F41FC"/>
    <w:rsid w:val="009F48A2"/>
    <w:rsid w:val="009F4EB8"/>
    <w:rsid w:val="009F5692"/>
    <w:rsid w:val="009F71F5"/>
    <w:rsid w:val="00A0011A"/>
    <w:rsid w:val="00A00518"/>
    <w:rsid w:val="00A00C02"/>
    <w:rsid w:val="00A01524"/>
    <w:rsid w:val="00A019AE"/>
    <w:rsid w:val="00A02ACE"/>
    <w:rsid w:val="00A0303E"/>
    <w:rsid w:val="00A039A2"/>
    <w:rsid w:val="00A04BED"/>
    <w:rsid w:val="00A0551F"/>
    <w:rsid w:val="00A05DC7"/>
    <w:rsid w:val="00A062BF"/>
    <w:rsid w:val="00A11845"/>
    <w:rsid w:val="00A1236B"/>
    <w:rsid w:val="00A14A7C"/>
    <w:rsid w:val="00A14AF0"/>
    <w:rsid w:val="00A153CC"/>
    <w:rsid w:val="00A15F55"/>
    <w:rsid w:val="00A16AD8"/>
    <w:rsid w:val="00A17CA3"/>
    <w:rsid w:val="00A20C18"/>
    <w:rsid w:val="00A215E8"/>
    <w:rsid w:val="00A216A9"/>
    <w:rsid w:val="00A22195"/>
    <w:rsid w:val="00A22BC1"/>
    <w:rsid w:val="00A23004"/>
    <w:rsid w:val="00A234FC"/>
    <w:rsid w:val="00A238F8"/>
    <w:rsid w:val="00A2530D"/>
    <w:rsid w:val="00A25F04"/>
    <w:rsid w:val="00A2647E"/>
    <w:rsid w:val="00A26CFB"/>
    <w:rsid w:val="00A27C3D"/>
    <w:rsid w:val="00A30C58"/>
    <w:rsid w:val="00A30E68"/>
    <w:rsid w:val="00A31025"/>
    <w:rsid w:val="00A310B6"/>
    <w:rsid w:val="00A32504"/>
    <w:rsid w:val="00A32738"/>
    <w:rsid w:val="00A32C29"/>
    <w:rsid w:val="00A332AD"/>
    <w:rsid w:val="00A34E8B"/>
    <w:rsid w:val="00A35362"/>
    <w:rsid w:val="00A354E9"/>
    <w:rsid w:val="00A35E79"/>
    <w:rsid w:val="00A36B69"/>
    <w:rsid w:val="00A37388"/>
    <w:rsid w:val="00A41259"/>
    <w:rsid w:val="00A41641"/>
    <w:rsid w:val="00A41AF5"/>
    <w:rsid w:val="00A429FF"/>
    <w:rsid w:val="00A42E22"/>
    <w:rsid w:val="00A43633"/>
    <w:rsid w:val="00A4648D"/>
    <w:rsid w:val="00A47832"/>
    <w:rsid w:val="00A47C66"/>
    <w:rsid w:val="00A504C9"/>
    <w:rsid w:val="00A5130D"/>
    <w:rsid w:val="00A5281D"/>
    <w:rsid w:val="00A53ECA"/>
    <w:rsid w:val="00A544FC"/>
    <w:rsid w:val="00A545D1"/>
    <w:rsid w:val="00A54C6F"/>
    <w:rsid w:val="00A55F2C"/>
    <w:rsid w:val="00A567A1"/>
    <w:rsid w:val="00A57415"/>
    <w:rsid w:val="00A57A5B"/>
    <w:rsid w:val="00A61501"/>
    <w:rsid w:val="00A616C2"/>
    <w:rsid w:val="00A6293F"/>
    <w:rsid w:val="00A62E3F"/>
    <w:rsid w:val="00A634A5"/>
    <w:rsid w:val="00A64726"/>
    <w:rsid w:val="00A65E01"/>
    <w:rsid w:val="00A66EA5"/>
    <w:rsid w:val="00A711C2"/>
    <w:rsid w:val="00A72142"/>
    <w:rsid w:val="00A722AB"/>
    <w:rsid w:val="00A72379"/>
    <w:rsid w:val="00A74251"/>
    <w:rsid w:val="00A74FD1"/>
    <w:rsid w:val="00A760DE"/>
    <w:rsid w:val="00A7657C"/>
    <w:rsid w:val="00A768E9"/>
    <w:rsid w:val="00A80310"/>
    <w:rsid w:val="00A80661"/>
    <w:rsid w:val="00A80B46"/>
    <w:rsid w:val="00A80C8A"/>
    <w:rsid w:val="00A811CC"/>
    <w:rsid w:val="00A82E94"/>
    <w:rsid w:val="00A837E9"/>
    <w:rsid w:val="00A847DD"/>
    <w:rsid w:val="00A84DA6"/>
    <w:rsid w:val="00A850B9"/>
    <w:rsid w:val="00A85B78"/>
    <w:rsid w:val="00A863B4"/>
    <w:rsid w:val="00A86464"/>
    <w:rsid w:val="00A87F3D"/>
    <w:rsid w:val="00A90D1F"/>
    <w:rsid w:val="00A9171C"/>
    <w:rsid w:val="00A92359"/>
    <w:rsid w:val="00A924E0"/>
    <w:rsid w:val="00A92AE7"/>
    <w:rsid w:val="00A93044"/>
    <w:rsid w:val="00A93FDD"/>
    <w:rsid w:val="00A94513"/>
    <w:rsid w:val="00A94824"/>
    <w:rsid w:val="00A94C3D"/>
    <w:rsid w:val="00A95B6F"/>
    <w:rsid w:val="00A95EA2"/>
    <w:rsid w:val="00A9668C"/>
    <w:rsid w:val="00A9683D"/>
    <w:rsid w:val="00A96F8B"/>
    <w:rsid w:val="00A9714E"/>
    <w:rsid w:val="00AA03C6"/>
    <w:rsid w:val="00AA0481"/>
    <w:rsid w:val="00AA12DE"/>
    <w:rsid w:val="00AA1A98"/>
    <w:rsid w:val="00AA285A"/>
    <w:rsid w:val="00AA3585"/>
    <w:rsid w:val="00AA3C02"/>
    <w:rsid w:val="00AA3C03"/>
    <w:rsid w:val="00AA600F"/>
    <w:rsid w:val="00AA7B9B"/>
    <w:rsid w:val="00AA7C00"/>
    <w:rsid w:val="00AA7CA3"/>
    <w:rsid w:val="00AA7EB6"/>
    <w:rsid w:val="00AB001B"/>
    <w:rsid w:val="00AB10A9"/>
    <w:rsid w:val="00AB1886"/>
    <w:rsid w:val="00AB295B"/>
    <w:rsid w:val="00AB2AEF"/>
    <w:rsid w:val="00AB41A6"/>
    <w:rsid w:val="00AB42C6"/>
    <w:rsid w:val="00AB5D7E"/>
    <w:rsid w:val="00AB614F"/>
    <w:rsid w:val="00AB7BE3"/>
    <w:rsid w:val="00AB7DD9"/>
    <w:rsid w:val="00AB7FF3"/>
    <w:rsid w:val="00AC0111"/>
    <w:rsid w:val="00AC0775"/>
    <w:rsid w:val="00AC20EB"/>
    <w:rsid w:val="00AC238E"/>
    <w:rsid w:val="00AC26B1"/>
    <w:rsid w:val="00AC2C0A"/>
    <w:rsid w:val="00AC2D63"/>
    <w:rsid w:val="00AC3093"/>
    <w:rsid w:val="00AC3884"/>
    <w:rsid w:val="00AC3A85"/>
    <w:rsid w:val="00AC4143"/>
    <w:rsid w:val="00AC417B"/>
    <w:rsid w:val="00AC443B"/>
    <w:rsid w:val="00AC4822"/>
    <w:rsid w:val="00AC582A"/>
    <w:rsid w:val="00AC610E"/>
    <w:rsid w:val="00AC6678"/>
    <w:rsid w:val="00AC709C"/>
    <w:rsid w:val="00AC70AD"/>
    <w:rsid w:val="00AC77CC"/>
    <w:rsid w:val="00AD0034"/>
    <w:rsid w:val="00AD0133"/>
    <w:rsid w:val="00AD0DDF"/>
    <w:rsid w:val="00AD0F4E"/>
    <w:rsid w:val="00AD17DF"/>
    <w:rsid w:val="00AD1845"/>
    <w:rsid w:val="00AD1EC5"/>
    <w:rsid w:val="00AD4674"/>
    <w:rsid w:val="00AD4C1C"/>
    <w:rsid w:val="00AD4E37"/>
    <w:rsid w:val="00AD52A5"/>
    <w:rsid w:val="00AD540E"/>
    <w:rsid w:val="00AD5A8D"/>
    <w:rsid w:val="00AD5B19"/>
    <w:rsid w:val="00AD5BE2"/>
    <w:rsid w:val="00AD5FDC"/>
    <w:rsid w:val="00AD7074"/>
    <w:rsid w:val="00AD74B9"/>
    <w:rsid w:val="00AD7639"/>
    <w:rsid w:val="00AE0279"/>
    <w:rsid w:val="00AE0C97"/>
    <w:rsid w:val="00AE0F1F"/>
    <w:rsid w:val="00AE16B0"/>
    <w:rsid w:val="00AE2E3C"/>
    <w:rsid w:val="00AE45A3"/>
    <w:rsid w:val="00AE4AFE"/>
    <w:rsid w:val="00AE6248"/>
    <w:rsid w:val="00AE6442"/>
    <w:rsid w:val="00AE761D"/>
    <w:rsid w:val="00AF1376"/>
    <w:rsid w:val="00AF17F4"/>
    <w:rsid w:val="00AF1B39"/>
    <w:rsid w:val="00AF1D5A"/>
    <w:rsid w:val="00AF23F6"/>
    <w:rsid w:val="00AF39A7"/>
    <w:rsid w:val="00AF3E5E"/>
    <w:rsid w:val="00AF47F6"/>
    <w:rsid w:val="00AF5BFD"/>
    <w:rsid w:val="00AF5D78"/>
    <w:rsid w:val="00AF6017"/>
    <w:rsid w:val="00AF7233"/>
    <w:rsid w:val="00AF7380"/>
    <w:rsid w:val="00B012AB"/>
    <w:rsid w:val="00B01D8F"/>
    <w:rsid w:val="00B02B41"/>
    <w:rsid w:val="00B0414B"/>
    <w:rsid w:val="00B059AF"/>
    <w:rsid w:val="00B05F4D"/>
    <w:rsid w:val="00B064AE"/>
    <w:rsid w:val="00B066EC"/>
    <w:rsid w:val="00B06F8D"/>
    <w:rsid w:val="00B107F5"/>
    <w:rsid w:val="00B11468"/>
    <w:rsid w:val="00B12C08"/>
    <w:rsid w:val="00B12F55"/>
    <w:rsid w:val="00B13081"/>
    <w:rsid w:val="00B133D2"/>
    <w:rsid w:val="00B14CDB"/>
    <w:rsid w:val="00B1614C"/>
    <w:rsid w:val="00B1627F"/>
    <w:rsid w:val="00B16C45"/>
    <w:rsid w:val="00B20581"/>
    <w:rsid w:val="00B206AA"/>
    <w:rsid w:val="00B21CD2"/>
    <w:rsid w:val="00B22760"/>
    <w:rsid w:val="00B23884"/>
    <w:rsid w:val="00B259B9"/>
    <w:rsid w:val="00B25D78"/>
    <w:rsid w:val="00B25FEE"/>
    <w:rsid w:val="00B26AF6"/>
    <w:rsid w:val="00B27720"/>
    <w:rsid w:val="00B30324"/>
    <w:rsid w:val="00B303BC"/>
    <w:rsid w:val="00B31292"/>
    <w:rsid w:val="00B316C3"/>
    <w:rsid w:val="00B31B19"/>
    <w:rsid w:val="00B328DC"/>
    <w:rsid w:val="00B332B4"/>
    <w:rsid w:val="00B334B6"/>
    <w:rsid w:val="00B33F31"/>
    <w:rsid w:val="00B34516"/>
    <w:rsid w:val="00B355D8"/>
    <w:rsid w:val="00B365DB"/>
    <w:rsid w:val="00B36F8B"/>
    <w:rsid w:val="00B37467"/>
    <w:rsid w:val="00B37D71"/>
    <w:rsid w:val="00B4007B"/>
    <w:rsid w:val="00B40248"/>
    <w:rsid w:val="00B42CE3"/>
    <w:rsid w:val="00B437DA"/>
    <w:rsid w:val="00B43D80"/>
    <w:rsid w:val="00B44155"/>
    <w:rsid w:val="00B449FD"/>
    <w:rsid w:val="00B44F01"/>
    <w:rsid w:val="00B466E4"/>
    <w:rsid w:val="00B475CF"/>
    <w:rsid w:val="00B500A7"/>
    <w:rsid w:val="00B50F13"/>
    <w:rsid w:val="00B5136E"/>
    <w:rsid w:val="00B5219B"/>
    <w:rsid w:val="00B5294E"/>
    <w:rsid w:val="00B53360"/>
    <w:rsid w:val="00B538FB"/>
    <w:rsid w:val="00B552C0"/>
    <w:rsid w:val="00B55D66"/>
    <w:rsid w:val="00B56C57"/>
    <w:rsid w:val="00B579CE"/>
    <w:rsid w:val="00B6029D"/>
    <w:rsid w:val="00B61179"/>
    <w:rsid w:val="00B61200"/>
    <w:rsid w:val="00B62FE8"/>
    <w:rsid w:val="00B64C8D"/>
    <w:rsid w:val="00B64D0F"/>
    <w:rsid w:val="00B64EF7"/>
    <w:rsid w:val="00B655CF"/>
    <w:rsid w:val="00B655D3"/>
    <w:rsid w:val="00B65915"/>
    <w:rsid w:val="00B65FAA"/>
    <w:rsid w:val="00B6746E"/>
    <w:rsid w:val="00B67F3E"/>
    <w:rsid w:val="00B7008E"/>
    <w:rsid w:val="00B70263"/>
    <w:rsid w:val="00B70F3E"/>
    <w:rsid w:val="00B71698"/>
    <w:rsid w:val="00B7235F"/>
    <w:rsid w:val="00B72798"/>
    <w:rsid w:val="00B7399E"/>
    <w:rsid w:val="00B754A6"/>
    <w:rsid w:val="00B76E43"/>
    <w:rsid w:val="00B77498"/>
    <w:rsid w:val="00B77528"/>
    <w:rsid w:val="00B778C2"/>
    <w:rsid w:val="00B77936"/>
    <w:rsid w:val="00B803B0"/>
    <w:rsid w:val="00B8053D"/>
    <w:rsid w:val="00B8074C"/>
    <w:rsid w:val="00B81207"/>
    <w:rsid w:val="00B82018"/>
    <w:rsid w:val="00B82270"/>
    <w:rsid w:val="00B83B18"/>
    <w:rsid w:val="00B8469D"/>
    <w:rsid w:val="00B84939"/>
    <w:rsid w:val="00B850FF"/>
    <w:rsid w:val="00B85BC9"/>
    <w:rsid w:val="00B8687D"/>
    <w:rsid w:val="00B87310"/>
    <w:rsid w:val="00B87312"/>
    <w:rsid w:val="00B90879"/>
    <w:rsid w:val="00B909A3"/>
    <w:rsid w:val="00B90BB4"/>
    <w:rsid w:val="00B91D5E"/>
    <w:rsid w:val="00B92056"/>
    <w:rsid w:val="00B921DE"/>
    <w:rsid w:val="00B92794"/>
    <w:rsid w:val="00B92B5D"/>
    <w:rsid w:val="00B93F7E"/>
    <w:rsid w:val="00B952A3"/>
    <w:rsid w:val="00B96433"/>
    <w:rsid w:val="00B966F2"/>
    <w:rsid w:val="00BA0FB2"/>
    <w:rsid w:val="00BA16C1"/>
    <w:rsid w:val="00BA1BB1"/>
    <w:rsid w:val="00BA248D"/>
    <w:rsid w:val="00BA2708"/>
    <w:rsid w:val="00BA2785"/>
    <w:rsid w:val="00BA2F2F"/>
    <w:rsid w:val="00BA44BF"/>
    <w:rsid w:val="00BA4944"/>
    <w:rsid w:val="00BA4B3D"/>
    <w:rsid w:val="00BA4C65"/>
    <w:rsid w:val="00BA534C"/>
    <w:rsid w:val="00BA5519"/>
    <w:rsid w:val="00BA6F93"/>
    <w:rsid w:val="00BB0B8A"/>
    <w:rsid w:val="00BB0D8F"/>
    <w:rsid w:val="00BB0F5C"/>
    <w:rsid w:val="00BB0FF3"/>
    <w:rsid w:val="00BB161A"/>
    <w:rsid w:val="00BB3350"/>
    <w:rsid w:val="00BB3DBD"/>
    <w:rsid w:val="00BB4306"/>
    <w:rsid w:val="00BB49AB"/>
    <w:rsid w:val="00BB56FB"/>
    <w:rsid w:val="00BB5992"/>
    <w:rsid w:val="00BB5CDC"/>
    <w:rsid w:val="00BB6039"/>
    <w:rsid w:val="00BB762F"/>
    <w:rsid w:val="00BC0A3C"/>
    <w:rsid w:val="00BC1537"/>
    <w:rsid w:val="00BC1E9D"/>
    <w:rsid w:val="00BC48F8"/>
    <w:rsid w:val="00BC576D"/>
    <w:rsid w:val="00BC61C4"/>
    <w:rsid w:val="00BC61FF"/>
    <w:rsid w:val="00BC625E"/>
    <w:rsid w:val="00BC681B"/>
    <w:rsid w:val="00BC6A8A"/>
    <w:rsid w:val="00BC783B"/>
    <w:rsid w:val="00BD01BF"/>
    <w:rsid w:val="00BD0671"/>
    <w:rsid w:val="00BD103D"/>
    <w:rsid w:val="00BD1EB5"/>
    <w:rsid w:val="00BD3F39"/>
    <w:rsid w:val="00BD5FE4"/>
    <w:rsid w:val="00BD6DC8"/>
    <w:rsid w:val="00BD710D"/>
    <w:rsid w:val="00BD75DF"/>
    <w:rsid w:val="00BD7EC3"/>
    <w:rsid w:val="00BE0526"/>
    <w:rsid w:val="00BE0C96"/>
    <w:rsid w:val="00BE1BA7"/>
    <w:rsid w:val="00BE200A"/>
    <w:rsid w:val="00BE2A7D"/>
    <w:rsid w:val="00BE3027"/>
    <w:rsid w:val="00BE35E4"/>
    <w:rsid w:val="00BE43FD"/>
    <w:rsid w:val="00BE5786"/>
    <w:rsid w:val="00BE5E87"/>
    <w:rsid w:val="00BE6025"/>
    <w:rsid w:val="00BE632A"/>
    <w:rsid w:val="00BE6440"/>
    <w:rsid w:val="00BE6A03"/>
    <w:rsid w:val="00BE7B20"/>
    <w:rsid w:val="00BE7EC0"/>
    <w:rsid w:val="00BF0C1A"/>
    <w:rsid w:val="00BF111B"/>
    <w:rsid w:val="00BF12CF"/>
    <w:rsid w:val="00BF30E6"/>
    <w:rsid w:val="00BF34BD"/>
    <w:rsid w:val="00BF5030"/>
    <w:rsid w:val="00BF5A63"/>
    <w:rsid w:val="00BF5F56"/>
    <w:rsid w:val="00BF6320"/>
    <w:rsid w:val="00BF694C"/>
    <w:rsid w:val="00BF7B2A"/>
    <w:rsid w:val="00BF7DA7"/>
    <w:rsid w:val="00C00268"/>
    <w:rsid w:val="00C01652"/>
    <w:rsid w:val="00C01A4F"/>
    <w:rsid w:val="00C025D6"/>
    <w:rsid w:val="00C04B2F"/>
    <w:rsid w:val="00C04CF3"/>
    <w:rsid w:val="00C0532D"/>
    <w:rsid w:val="00C05A4A"/>
    <w:rsid w:val="00C060F6"/>
    <w:rsid w:val="00C069A2"/>
    <w:rsid w:val="00C0798A"/>
    <w:rsid w:val="00C07FC2"/>
    <w:rsid w:val="00C10B4E"/>
    <w:rsid w:val="00C11D55"/>
    <w:rsid w:val="00C13302"/>
    <w:rsid w:val="00C1431E"/>
    <w:rsid w:val="00C15198"/>
    <w:rsid w:val="00C1536F"/>
    <w:rsid w:val="00C1556A"/>
    <w:rsid w:val="00C15B35"/>
    <w:rsid w:val="00C16249"/>
    <w:rsid w:val="00C177A9"/>
    <w:rsid w:val="00C17F70"/>
    <w:rsid w:val="00C2021D"/>
    <w:rsid w:val="00C2069D"/>
    <w:rsid w:val="00C20F25"/>
    <w:rsid w:val="00C21132"/>
    <w:rsid w:val="00C22227"/>
    <w:rsid w:val="00C222B5"/>
    <w:rsid w:val="00C234B7"/>
    <w:rsid w:val="00C238E0"/>
    <w:rsid w:val="00C23CF2"/>
    <w:rsid w:val="00C2481A"/>
    <w:rsid w:val="00C256ED"/>
    <w:rsid w:val="00C263F7"/>
    <w:rsid w:val="00C26EB4"/>
    <w:rsid w:val="00C27127"/>
    <w:rsid w:val="00C27598"/>
    <w:rsid w:val="00C27BE6"/>
    <w:rsid w:val="00C30334"/>
    <w:rsid w:val="00C305D5"/>
    <w:rsid w:val="00C31349"/>
    <w:rsid w:val="00C32902"/>
    <w:rsid w:val="00C33735"/>
    <w:rsid w:val="00C339C2"/>
    <w:rsid w:val="00C34670"/>
    <w:rsid w:val="00C34C87"/>
    <w:rsid w:val="00C34FCE"/>
    <w:rsid w:val="00C3508A"/>
    <w:rsid w:val="00C35645"/>
    <w:rsid w:val="00C35675"/>
    <w:rsid w:val="00C3599A"/>
    <w:rsid w:val="00C362A0"/>
    <w:rsid w:val="00C364C9"/>
    <w:rsid w:val="00C378DC"/>
    <w:rsid w:val="00C408E4"/>
    <w:rsid w:val="00C413F6"/>
    <w:rsid w:val="00C43266"/>
    <w:rsid w:val="00C43FA8"/>
    <w:rsid w:val="00C4404E"/>
    <w:rsid w:val="00C4483C"/>
    <w:rsid w:val="00C4483E"/>
    <w:rsid w:val="00C450EF"/>
    <w:rsid w:val="00C46016"/>
    <w:rsid w:val="00C466B3"/>
    <w:rsid w:val="00C472F4"/>
    <w:rsid w:val="00C478EB"/>
    <w:rsid w:val="00C50BF3"/>
    <w:rsid w:val="00C5195F"/>
    <w:rsid w:val="00C51C8B"/>
    <w:rsid w:val="00C52EBB"/>
    <w:rsid w:val="00C53746"/>
    <w:rsid w:val="00C53932"/>
    <w:rsid w:val="00C54428"/>
    <w:rsid w:val="00C5546A"/>
    <w:rsid w:val="00C56A2B"/>
    <w:rsid w:val="00C57BD4"/>
    <w:rsid w:val="00C60445"/>
    <w:rsid w:val="00C60C75"/>
    <w:rsid w:val="00C613A5"/>
    <w:rsid w:val="00C620FD"/>
    <w:rsid w:val="00C623FF"/>
    <w:rsid w:val="00C62403"/>
    <w:rsid w:val="00C624E9"/>
    <w:rsid w:val="00C62967"/>
    <w:rsid w:val="00C630FB"/>
    <w:rsid w:val="00C63A18"/>
    <w:rsid w:val="00C63D21"/>
    <w:rsid w:val="00C63D93"/>
    <w:rsid w:val="00C6430A"/>
    <w:rsid w:val="00C651E2"/>
    <w:rsid w:val="00C66098"/>
    <w:rsid w:val="00C663EC"/>
    <w:rsid w:val="00C66BA2"/>
    <w:rsid w:val="00C66E54"/>
    <w:rsid w:val="00C676DC"/>
    <w:rsid w:val="00C67B40"/>
    <w:rsid w:val="00C701E0"/>
    <w:rsid w:val="00C72A28"/>
    <w:rsid w:val="00C73B5A"/>
    <w:rsid w:val="00C743F7"/>
    <w:rsid w:val="00C747FE"/>
    <w:rsid w:val="00C7559A"/>
    <w:rsid w:val="00C75FDF"/>
    <w:rsid w:val="00C7604A"/>
    <w:rsid w:val="00C7747D"/>
    <w:rsid w:val="00C7768F"/>
    <w:rsid w:val="00C80102"/>
    <w:rsid w:val="00C8100E"/>
    <w:rsid w:val="00C8203A"/>
    <w:rsid w:val="00C826D2"/>
    <w:rsid w:val="00C83CE6"/>
    <w:rsid w:val="00C84668"/>
    <w:rsid w:val="00C87FA0"/>
    <w:rsid w:val="00C908D8"/>
    <w:rsid w:val="00C90A2E"/>
    <w:rsid w:val="00C90EA9"/>
    <w:rsid w:val="00C92648"/>
    <w:rsid w:val="00C92959"/>
    <w:rsid w:val="00C93E2A"/>
    <w:rsid w:val="00C94398"/>
    <w:rsid w:val="00C94C52"/>
    <w:rsid w:val="00C9501E"/>
    <w:rsid w:val="00C95810"/>
    <w:rsid w:val="00C963FA"/>
    <w:rsid w:val="00C96D7C"/>
    <w:rsid w:val="00C97B9D"/>
    <w:rsid w:val="00CA07E3"/>
    <w:rsid w:val="00CA1F35"/>
    <w:rsid w:val="00CA1F69"/>
    <w:rsid w:val="00CA2C17"/>
    <w:rsid w:val="00CA3C87"/>
    <w:rsid w:val="00CA58DE"/>
    <w:rsid w:val="00CA5C6F"/>
    <w:rsid w:val="00CA5E47"/>
    <w:rsid w:val="00CA61AD"/>
    <w:rsid w:val="00CA64F0"/>
    <w:rsid w:val="00CA6D93"/>
    <w:rsid w:val="00CB03D8"/>
    <w:rsid w:val="00CB18E7"/>
    <w:rsid w:val="00CB329D"/>
    <w:rsid w:val="00CB3652"/>
    <w:rsid w:val="00CB3A5E"/>
    <w:rsid w:val="00CB4411"/>
    <w:rsid w:val="00CC01E7"/>
    <w:rsid w:val="00CC0F42"/>
    <w:rsid w:val="00CC106C"/>
    <w:rsid w:val="00CC13B4"/>
    <w:rsid w:val="00CC1B9B"/>
    <w:rsid w:val="00CC1BAF"/>
    <w:rsid w:val="00CC1CA8"/>
    <w:rsid w:val="00CC21D7"/>
    <w:rsid w:val="00CC3788"/>
    <w:rsid w:val="00CC38D9"/>
    <w:rsid w:val="00CC39F2"/>
    <w:rsid w:val="00CC45B0"/>
    <w:rsid w:val="00CC46C5"/>
    <w:rsid w:val="00CC4F6E"/>
    <w:rsid w:val="00CC529A"/>
    <w:rsid w:val="00CC57F3"/>
    <w:rsid w:val="00CC59F6"/>
    <w:rsid w:val="00CC5F50"/>
    <w:rsid w:val="00CC60EB"/>
    <w:rsid w:val="00CD169B"/>
    <w:rsid w:val="00CD2E05"/>
    <w:rsid w:val="00CD2F42"/>
    <w:rsid w:val="00CD3600"/>
    <w:rsid w:val="00CD37E4"/>
    <w:rsid w:val="00CD3FEE"/>
    <w:rsid w:val="00CD41B6"/>
    <w:rsid w:val="00CD44F8"/>
    <w:rsid w:val="00CD5C45"/>
    <w:rsid w:val="00CD5D0E"/>
    <w:rsid w:val="00CD63D6"/>
    <w:rsid w:val="00CD73F5"/>
    <w:rsid w:val="00CD799D"/>
    <w:rsid w:val="00CD79B6"/>
    <w:rsid w:val="00CE0014"/>
    <w:rsid w:val="00CE0391"/>
    <w:rsid w:val="00CE0F37"/>
    <w:rsid w:val="00CE2177"/>
    <w:rsid w:val="00CE2F60"/>
    <w:rsid w:val="00CE3046"/>
    <w:rsid w:val="00CE34B6"/>
    <w:rsid w:val="00CE5541"/>
    <w:rsid w:val="00CE6276"/>
    <w:rsid w:val="00CE64F2"/>
    <w:rsid w:val="00CE73FD"/>
    <w:rsid w:val="00CF0697"/>
    <w:rsid w:val="00CF0ADA"/>
    <w:rsid w:val="00CF0CA0"/>
    <w:rsid w:val="00CF1195"/>
    <w:rsid w:val="00CF18CA"/>
    <w:rsid w:val="00CF51D4"/>
    <w:rsid w:val="00CF54DE"/>
    <w:rsid w:val="00CF6C5A"/>
    <w:rsid w:val="00CF764B"/>
    <w:rsid w:val="00CF7A84"/>
    <w:rsid w:val="00D000C6"/>
    <w:rsid w:val="00D00371"/>
    <w:rsid w:val="00D0096E"/>
    <w:rsid w:val="00D00FC9"/>
    <w:rsid w:val="00D0160C"/>
    <w:rsid w:val="00D0229D"/>
    <w:rsid w:val="00D02976"/>
    <w:rsid w:val="00D02E55"/>
    <w:rsid w:val="00D0325A"/>
    <w:rsid w:val="00D04465"/>
    <w:rsid w:val="00D049DD"/>
    <w:rsid w:val="00D05271"/>
    <w:rsid w:val="00D05465"/>
    <w:rsid w:val="00D06366"/>
    <w:rsid w:val="00D06418"/>
    <w:rsid w:val="00D07107"/>
    <w:rsid w:val="00D07114"/>
    <w:rsid w:val="00D10B41"/>
    <w:rsid w:val="00D10E9D"/>
    <w:rsid w:val="00D113AF"/>
    <w:rsid w:val="00D131F3"/>
    <w:rsid w:val="00D14576"/>
    <w:rsid w:val="00D15199"/>
    <w:rsid w:val="00D15994"/>
    <w:rsid w:val="00D15C19"/>
    <w:rsid w:val="00D1650D"/>
    <w:rsid w:val="00D1707B"/>
    <w:rsid w:val="00D1745E"/>
    <w:rsid w:val="00D178FE"/>
    <w:rsid w:val="00D17B6D"/>
    <w:rsid w:val="00D17D19"/>
    <w:rsid w:val="00D202D9"/>
    <w:rsid w:val="00D204EA"/>
    <w:rsid w:val="00D2171F"/>
    <w:rsid w:val="00D2234A"/>
    <w:rsid w:val="00D242AA"/>
    <w:rsid w:val="00D245DA"/>
    <w:rsid w:val="00D25B8A"/>
    <w:rsid w:val="00D27FEC"/>
    <w:rsid w:val="00D27FF8"/>
    <w:rsid w:val="00D30720"/>
    <w:rsid w:val="00D3188E"/>
    <w:rsid w:val="00D31E0C"/>
    <w:rsid w:val="00D32AAF"/>
    <w:rsid w:val="00D32FF5"/>
    <w:rsid w:val="00D335CD"/>
    <w:rsid w:val="00D3376C"/>
    <w:rsid w:val="00D33A0D"/>
    <w:rsid w:val="00D351C5"/>
    <w:rsid w:val="00D35FB8"/>
    <w:rsid w:val="00D36B4B"/>
    <w:rsid w:val="00D37BFD"/>
    <w:rsid w:val="00D40439"/>
    <w:rsid w:val="00D41B6D"/>
    <w:rsid w:val="00D42414"/>
    <w:rsid w:val="00D425E3"/>
    <w:rsid w:val="00D42633"/>
    <w:rsid w:val="00D4312C"/>
    <w:rsid w:val="00D43FAB"/>
    <w:rsid w:val="00D44293"/>
    <w:rsid w:val="00D44C51"/>
    <w:rsid w:val="00D45400"/>
    <w:rsid w:val="00D47669"/>
    <w:rsid w:val="00D47EFF"/>
    <w:rsid w:val="00D47F97"/>
    <w:rsid w:val="00D50617"/>
    <w:rsid w:val="00D511FB"/>
    <w:rsid w:val="00D523ED"/>
    <w:rsid w:val="00D523F6"/>
    <w:rsid w:val="00D52C79"/>
    <w:rsid w:val="00D53209"/>
    <w:rsid w:val="00D5320D"/>
    <w:rsid w:val="00D53857"/>
    <w:rsid w:val="00D54025"/>
    <w:rsid w:val="00D5419E"/>
    <w:rsid w:val="00D54811"/>
    <w:rsid w:val="00D5502A"/>
    <w:rsid w:val="00D55879"/>
    <w:rsid w:val="00D571D1"/>
    <w:rsid w:val="00D5745C"/>
    <w:rsid w:val="00D579CC"/>
    <w:rsid w:val="00D600A7"/>
    <w:rsid w:val="00D6071B"/>
    <w:rsid w:val="00D61F30"/>
    <w:rsid w:val="00D6412A"/>
    <w:rsid w:val="00D64396"/>
    <w:rsid w:val="00D648A6"/>
    <w:rsid w:val="00D64D82"/>
    <w:rsid w:val="00D653B6"/>
    <w:rsid w:val="00D657CD"/>
    <w:rsid w:val="00D658D9"/>
    <w:rsid w:val="00D66019"/>
    <w:rsid w:val="00D66B9B"/>
    <w:rsid w:val="00D66EE7"/>
    <w:rsid w:val="00D6700A"/>
    <w:rsid w:val="00D672D7"/>
    <w:rsid w:val="00D71A0A"/>
    <w:rsid w:val="00D71E4D"/>
    <w:rsid w:val="00D72128"/>
    <w:rsid w:val="00D72DE3"/>
    <w:rsid w:val="00D7309B"/>
    <w:rsid w:val="00D735BA"/>
    <w:rsid w:val="00D73653"/>
    <w:rsid w:val="00D74052"/>
    <w:rsid w:val="00D7405D"/>
    <w:rsid w:val="00D746FC"/>
    <w:rsid w:val="00D753A3"/>
    <w:rsid w:val="00D76BC7"/>
    <w:rsid w:val="00D77441"/>
    <w:rsid w:val="00D77692"/>
    <w:rsid w:val="00D80C0D"/>
    <w:rsid w:val="00D81DA2"/>
    <w:rsid w:val="00D84AEC"/>
    <w:rsid w:val="00D84C34"/>
    <w:rsid w:val="00D851F9"/>
    <w:rsid w:val="00D85814"/>
    <w:rsid w:val="00D86274"/>
    <w:rsid w:val="00D863B9"/>
    <w:rsid w:val="00D875AD"/>
    <w:rsid w:val="00D8772F"/>
    <w:rsid w:val="00D920B3"/>
    <w:rsid w:val="00D92DF3"/>
    <w:rsid w:val="00D92EE4"/>
    <w:rsid w:val="00D92FF7"/>
    <w:rsid w:val="00D95E90"/>
    <w:rsid w:val="00D96458"/>
    <w:rsid w:val="00D96825"/>
    <w:rsid w:val="00DA000A"/>
    <w:rsid w:val="00DA0BDC"/>
    <w:rsid w:val="00DA0CC7"/>
    <w:rsid w:val="00DA1C9D"/>
    <w:rsid w:val="00DA3289"/>
    <w:rsid w:val="00DA3673"/>
    <w:rsid w:val="00DA43F7"/>
    <w:rsid w:val="00DA44C2"/>
    <w:rsid w:val="00DA52F8"/>
    <w:rsid w:val="00DA5CA2"/>
    <w:rsid w:val="00DA604B"/>
    <w:rsid w:val="00DA7039"/>
    <w:rsid w:val="00DA7573"/>
    <w:rsid w:val="00DA7A1F"/>
    <w:rsid w:val="00DA7B78"/>
    <w:rsid w:val="00DB1375"/>
    <w:rsid w:val="00DB1670"/>
    <w:rsid w:val="00DB1B27"/>
    <w:rsid w:val="00DB2E39"/>
    <w:rsid w:val="00DB3309"/>
    <w:rsid w:val="00DB4C72"/>
    <w:rsid w:val="00DB58C5"/>
    <w:rsid w:val="00DB60EB"/>
    <w:rsid w:val="00DB6381"/>
    <w:rsid w:val="00DC0A84"/>
    <w:rsid w:val="00DC164C"/>
    <w:rsid w:val="00DC19ED"/>
    <w:rsid w:val="00DC29B5"/>
    <w:rsid w:val="00DC3364"/>
    <w:rsid w:val="00DC3445"/>
    <w:rsid w:val="00DC34B0"/>
    <w:rsid w:val="00DC3889"/>
    <w:rsid w:val="00DC5824"/>
    <w:rsid w:val="00DC63EA"/>
    <w:rsid w:val="00DC75F2"/>
    <w:rsid w:val="00DD1626"/>
    <w:rsid w:val="00DD1C35"/>
    <w:rsid w:val="00DD2695"/>
    <w:rsid w:val="00DD3035"/>
    <w:rsid w:val="00DD3D70"/>
    <w:rsid w:val="00DD4019"/>
    <w:rsid w:val="00DD57D8"/>
    <w:rsid w:val="00DD6718"/>
    <w:rsid w:val="00DD68F4"/>
    <w:rsid w:val="00DD68F8"/>
    <w:rsid w:val="00DD6F6A"/>
    <w:rsid w:val="00DD71AF"/>
    <w:rsid w:val="00DD75E7"/>
    <w:rsid w:val="00DD777C"/>
    <w:rsid w:val="00DD7C4C"/>
    <w:rsid w:val="00DE0718"/>
    <w:rsid w:val="00DE09D4"/>
    <w:rsid w:val="00DE0EF7"/>
    <w:rsid w:val="00DE1232"/>
    <w:rsid w:val="00DE1727"/>
    <w:rsid w:val="00DE1CFA"/>
    <w:rsid w:val="00DE22FF"/>
    <w:rsid w:val="00DE28C8"/>
    <w:rsid w:val="00DE4712"/>
    <w:rsid w:val="00DE5A37"/>
    <w:rsid w:val="00DE5E65"/>
    <w:rsid w:val="00DE6C17"/>
    <w:rsid w:val="00DE72BD"/>
    <w:rsid w:val="00DF0C66"/>
    <w:rsid w:val="00DF2245"/>
    <w:rsid w:val="00DF2A24"/>
    <w:rsid w:val="00DF35F8"/>
    <w:rsid w:val="00DF371E"/>
    <w:rsid w:val="00DF37DF"/>
    <w:rsid w:val="00DF41BC"/>
    <w:rsid w:val="00DF5378"/>
    <w:rsid w:val="00DF66E6"/>
    <w:rsid w:val="00DF750E"/>
    <w:rsid w:val="00DF79AB"/>
    <w:rsid w:val="00DF7E96"/>
    <w:rsid w:val="00E00F11"/>
    <w:rsid w:val="00E00FA0"/>
    <w:rsid w:val="00E012DE"/>
    <w:rsid w:val="00E02340"/>
    <w:rsid w:val="00E035D6"/>
    <w:rsid w:val="00E036F0"/>
    <w:rsid w:val="00E037C7"/>
    <w:rsid w:val="00E0404A"/>
    <w:rsid w:val="00E04D26"/>
    <w:rsid w:val="00E05435"/>
    <w:rsid w:val="00E05D8A"/>
    <w:rsid w:val="00E062E1"/>
    <w:rsid w:val="00E066FC"/>
    <w:rsid w:val="00E079B0"/>
    <w:rsid w:val="00E07A28"/>
    <w:rsid w:val="00E10961"/>
    <w:rsid w:val="00E11C84"/>
    <w:rsid w:val="00E122EC"/>
    <w:rsid w:val="00E1307E"/>
    <w:rsid w:val="00E1397D"/>
    <w:rsid w:val="00E13E57"/>
    <w:rsid w:val="00E13E9F"/>
    <w:rsid w:val="00E14D67"/>
    <w:rsid w:val="00E15357"/>
    <w:rsid w:val="00E158D4"/>
    <w:rsid w:val="00E16359"/>
    <w:rsid w:val="00E16426"/>
    <w:rsid w:val="00E16B5B"/>
    <w:rsid w:val="00E16EFD"/>
    <w:rsid w:val="00E17BB6"/>
    <w:rsid w:val="00E17D69"/>
    <w:rsid w:val="00E203C9"/>
    <w:rsid w:val="00E22561"/>
    <w:rsid w:val="00E23153"/>
    <w:rsid w:val="00E2333D"/>
    <w:rsid w:val="00E23BBF"/>
    <w:rsid w:val="00E24C60"/>
    <w:rsid w:val="00E2553A"/>
    <w:rsid w:val="00E266DE"/>
    <w:rsid w:val="00E278F0"/>
    <w:rsid w:val="00E30F4C"/>
    <w:rsid w:val="00E32A4B"/>
    <w:rsid w:val="00E32BE2"/>
    <w:rsid w:val="00E32E16"/>
    <w:rsid w:val="00E33058"/>
    <w:rsid w:val="00E3336B"/>
    <w:rsid w:val="00E33DDD"/>
    <w:rsid w:val="00E34101"/>
    <w:rsid w:val="00E3419B"/>
    <w:rsid w:val="00E3449D"/>
    <w:rsid w:val="00E34A58"/>
    <w:rsid w:val="00E34CD9"/>
    <w:rsid w:val="00E359E3"/>
    <w:rsid w:val="00E35F47"/>
    <w:rsid w:val="00E372D3"/>
    <w:rsid w:val="00E376CE"/>
    <w:rsid w:val="00E37C43"/>
    <w:rsid w:val="00E40E13"/>
    <w:rsid w:val="00E40FDF"/>
    <w:rsid w:val="00E4102F"/>
    <w:rsid w:val="00E4176A"/>
    <w:rsid w:val="00E41F7F"/>
    <w:rsid w:val="00E4338A"/>
    <w:rsid w:val="00E440C7"/>
    <w:rsid w:val="00E445E5"/>
    <w:rsid w:val="00E454C7"/>
    <w:rsid w:val="00E45C7A"/>
    <w:rsid w:val="00E45D6E"/>
    <w:rsid w:val="00E45F1E"/>
    <w:rsid w:val="00E46AC2"/>
    <w:rsid w:val="00E46E30"/>
    <w:rsid w:val="00E52C33"/>
    <w:rsid w:val="00E539BA"/>
    <w:rsid w:val="00E53DE1"/>
    <w:rsid w:val="00E54020"/>
    <w:rsid w:val="00E548D2"/>
    <w:rsid w:val="00E54A12"/>
    <w:rsid w:val="00E55765"/>
    <w:rsid w:val="00E56299"/>
    <w:rsid w:val="00E565EB"/>
    <w:rsid w:val="00E57003"/>
    <w:rsid w:val="00E57382"/>
    <w:rsid w:val="00E5764F"/>
    <w:rsid w:val="00E60F56"/>
    <w:rsid w:val="00E61C67"/>
    <w:rsid w:val="00E62BC1"/>
    <w:rsid w:val="00E64464"/>
    <w:rsid w:val="00E65709"/>
    <w:rsid w:val="00E659E9"/>
    <w:rsid w:val="00E65B1B"/>
    <w:rsid w:val="00E65E14"/>
    <w:rsid w:val="00E67025"/>
    <w:rsid w:val="00E6773C"/>
    <w:rsid w:val="00E67A63"/>
    <w:rsid w:val="00E67AF0"/>
    <w:rsid w:val="00E7034F"/>
    <w:rsid w:val="00E70AC4"/>
    <w:rsid w:val="00E70BFD"/>
    <w:rsid w:val="00E729AE"/>
    <w:rsid w:val="00E740C8"/>
    <w:rsid w:val="00E740E9"/>
    <w:rsid w:val="00E7439B"/>
    <w:rsid w:val="00E74D1E"/>
    <w:rsid w:val="00E75199"/>
    <w:rsid w:val="00E76693"/>
    <w:rsid w:val="00E769DD"/>
    <w:rsid w:val="00E76F13"/>
    <w:rsid w:val="00E77D08"/>
    <w:rsid w:val="00E80DDA"/>
    <w:rsid w:val="00E81501"/>
    <w:rsid w:val="00E8167C"/>
    <w:rsid w:val="00E82F30"/>
    <w:rsid w:val="00E830D0"/>
    <w:rsid w:val="00E84BCE"/>
    <w:rsid w:val="00E84D6F"/>
    <w:rsid w:val="00E8519B"/>
    <w:rsid w:val="00E8557A"/>
    <w:rsid w:val="00E86266"/>
    <w:rsid w:val="00E86585"/>
    <w:rsid w:val="00E86C80"/>
    <w:rsid w:val="00E873E6"/>
    <w:rsid w:val="00E9131C"/>
    <w:rsid w:val="00E91448"/>
    <w:rsid w:val="00E9272A"/>
    <w:rsid w:val="00E928DC"/>
    <w:rsid w:val="00E92AA1"/>
    <w:rsid w:val="00E9383C"/>
    <w:rsid w:val="00E94FEC"/>
    <w:rsid w:val="00E954E6"/>
    <w:rsid w:val="00E955C3"/>
    <w:rsid w:val="00E95AFA"/>
    <w:rsid w:val="00E95EB4"/>
    <w:rsid w:val="00E96CD5"/>
    <w:rsid w:val="00EA0148"/>
    <w:rsid w:val="00EA0D1D"/>
    <w:rsid w:val="00EA1B62"/>
    <w:rsid w:val="00EA2065"/>
    <w:rsid w:val="00EA26C8"/>
    <w:rsid w:val="00EA286F"/>
    <w:rsid w:val="00EA2CAA"/>
    <w:rsid w:val="00EA579B"/>
    <w:rsid w:val="00EA6B71"/>
    <w:rsid w:val="00EA6CC0"/>
    <w:rsid w:val="00EB0236"/>
    <w:rsid w:val="00EB0AAB"/>
    <w:rsid w:val="00EB142B"/>
    <w:rsid w:val="00EB17AE"/>
    <w:rsid w:val="00EB3D6F"/>
    <w:rsid w:val="00EB5EB6"/>
    <w:rsid w:val="00EB6262"/>
    <w:rsid w:val="00EB6418"/>
    <w:rsid w:val="00EB7DCE"/>
    <w:rsid w:val="00EC1712"/>
    <w:rsid w:val="00EC1AFF"/>
    <w:rsid w:val="00EC3173"/>
    <w:rsid w:val="00EC3EF4"/>
    <w:rsid w:val="00EC4EE2"/>
    <w:rsid w:val="00EC50F6"/>
    <w:rsid w:val="00EC5F41"/>
    <w:rsid w:val="00EC68CE"/>
    <w:rsid w:val="00EC6DE1"/>
    <w:rsid w:val="00EC777D"/>
    <w:rsid w:val="00ED087A"/>
    <w:rsid w:val="00ED12B2"/>
    <w:rsid w:val="00ED170F"/>
    <w:rsid w:val="00ED1C1C"/>
    <w:rsid w:val="00ED263F"/>
    <w:rsid w:val="00ED2F1F"/>
    <w:rsid w:val="00ED305E"/>
    <w:rsid w:val="00ED42C7"/>
    <w:rsid w:val="00ED437D"/>
    <w:rsid w:val="00ED44BF"/>
    <w:rsid w:val="00ED5B43"/>
    <w:rsid w:val="00ED5D54"/>
    <w:rsid w:val="00ED650F"/>
    <w:rsid w:val="00ED7CEE"/>
    <w:rsid w:val="00EE01A8"/>
    <w:rsid w:val="00EE23B5"/>
    <w:rsid w:val="00EE269B"/>
    <w:rsid w:val="00EE37A2"/>
    <w:rsid w:val="00EE3877"/>
    <w:rsid w:val="00EE3B8A"/>
    <w:rsid w:val="00EE4B27"/>
    <w:rsid w:val="00EE4FF3"/>
    <w:rsid w:val="00EE5721"/>
    <w:rsid w:val="00EE6D59"/>
    <w:rsid w:val="00EE7667"/>
    <w:rsid w:val="00EE7A2F"/>
    <w:rsid w:val="00EF0BAF"/>
    <w:rsid w:val="00EF1DD2"/>
    <w:rsid w:val="00EF2275"/>
    <w:rsid w:val="00EF23BC"/>
    <w:rsid w:val="00EF27F7"/>
    <w:rsid w:val="00EF32E5"/>
    <w:rsid w:val="00EF44C5"/>
    <w:rsid w:val="00EF44E6"/>
    <w:rsid w:val="00EF4643"/>
    <w:rsid w:val="00EF4AA7"/>
    <w:rsid w:val="00EF4E34"/>
    <w:rsid w:val="00EF6123"/>
    <w:rsid w:val="00EF6A0D"/>
    <w:rsid w:val="00EF77AD"/>
    <w:rsid w:val="00F008FC"/>
    <w:rsid w:val="00F00C2C"/>
    <w:rsid w:val="00F0138B"/>
    <w:rsid w:val="00F023C4"/>
    <w:rsid w:val="00F02AD8"/>
    <w:rsid w:val="00F032B6"/>
    <w:rsid w:val="00F04662"/>
    <w:rsid w:val="00F067C4"/>
    <w:rsid w:val="00F0680F"/>
    <w:rsid w:val="00F06FCF"/>
    <w:rsid w:val="00F079CC"/>
    <w:rsid w:val="00F10316"/>
    <w:rsid w:val="00F10871"/>
    <w:rsid w:val="00F11AC8"/>
    <w:rsid w:val="00F127D4"/>
    <w:rsid w:val="00F1326A"/>
    <w:rsid w:val="00F137A0"/>
    <w:rsid w:val="00F13BAA"/>
    <w:rsid w:val="00F14A3C"/>
    <w:rsid w:val="00F15291"/>
    <w:rsid w:val="00F16A43"/>
    <w:rsid w:val="00F171E6"/>
    <w:rsid w:val="00F1746F"/>
    <w:rsid w:val="00F17DE0"/>
    <w:rsid w:val="00F2003D"/>
    <w:rsid w:val="00F2005C"/>
    <w:rsid w:val="00F201C4"/>
    <w:rsid w:val="00F20212"/>
    <w:rsid w:val="00F21BEB"/>
    <w:rsid w:val="00F21C29"/>
    <w:rsid w:val="00F23A2A"/>
    <w:rsid w:val="00F24399"/>
    <w:rsid w:val="00F2578B"/>
    <w:rsid w:val="00F25812"/>
    <w:rsid w:val="00F25E14"/>
    <w:rsid w:val="00F266BD"/>
    <w:rsid w:val="00F3037F"/>
    <w:rsid w:val="00F30722"/>
    <w:rsid w:val="00F308C4"/>
    <w:rsid w:val="00F31137"/>
    <w:rsid w:val="00F31C15"/>
    <w:rsid w:val="00F3242A"/>
    <w:rsid w:val="00F33008"/>
    <w:rsid w:val="00F3484E"/>
    <w:rsid w:val="00F35220"/>
    <w:rsid w:val="00F357C6"/>
    <w:rsid w:val="00F37E4F"/>
    <w:rsid w:val="00F40891"/>
    <w:rsid w:val="00F418E3"/>
    <w:rsid w:val="00F43C8F"/>
    <w:rsid w:val="00F4415F"/>
    <w:rsid w:val="00F44826"/>
    <w:rsid w:val="00F44E06"/>
    <w:rsid w:val="00F44FCA"/>
    <w:rsid w:val="00F45715"/>
    <w:rsid w:val="00F45B54"/>
    <w:rsid w:val="00F46BE3"/>
    <w:rsid w:val="00F50155"/>
    <w:rsid w:val="00F50E7E"/>
    <w:rsid w:val="00F512D3"/>
    <w:rsid w:val="00F5160E"/>
    <w:rsid w:val="00F525C5"/>
    <w:rsid w:val="00F531C4"/>
    <w:rsid w:val="00F534F2"/>
    <w:rsid w:val="00F5350B"/>
    <w:rsid w:val="00F535C0"/>
    <w:rsid w:val="00F54907"/>
    <w:rsid w:val="00F54D83"/>
    <w:rsid w:val="00F566FA"/>
    <w:rsid w:val="00F568DD"/>
    <w:rsid w:val="00F57B99"/>
    <w:rsid w:val="00F57B9F"/>
    <w:rsid w:val="00F60017"/>
    <w:rsid w:val="00F603D1"/>
    <w:rsid w:val="00F614C7"/>
    <w:rsid w:val="00F61ABC"/>
    <w:rsid w:val="00F62B29"/>
    <w:rsid w:val="00F62D57"/>
    <w:rsid w:val="00F63301"/>
    <w:rsid w:val="00F63926"/>
    <w:rsid w:val="00F63BB4"/>
    <w:rsid w:val="00F64AF1"/>
    <w:rsid w:val="00F64E0E"/>
    <w:rsid w:val="00F6606F"/>
    <w:rsid w:val="00F666DC"/>
    <w:rsid w:val="00F6738C"/>
    <w:rsid w:val="00F6799F"/>
    <w:rsid w:val="00F67B6B"/>
    <w:rsid w:val="00F67EF6"/>
    <w:rsid w:val="00F70769"/>
    <w:rsid w:val="00F70E21"/>
    <w:rsid w:val="00F73095"/>
    <w:rsid w:val="00F7340E"/>
    <w:rsid w:val="00F74712"/>
    <w:rsid w:val="00F752B7"/>
    <w:rsid w:val="00F75AB7"/>
    <w:rsid w:val="00F766EB"/>
    <w:rsid w:val="00F77A0B"/>
    <w:rsid w:val="00F77E0A"/>
    <w:rsid w:val="00F8102B"/>
    <w:rsid w:val="00F810DC"/>
    <w:rsid w:val="00F82C45"/>
    <w:rsid w:val="00F830DE"/>
    <w:rsid w:val="00F833FA"/>
    <w:rsid w:val="00F836E7"/>
    <w:rsid w:val="00F83812"/>
    <w:rsid w:val="00F8406F"/>
    <w:rsid w:val="00F844C6"/>
    <w:rsid w:val="00F84B9A"/>
    <w:rsid w:val="00F84D66"/>
    <w:rsid w:val="00F86E6C"/>
    <w:rsid w:val="00F87FE8"/>
    <w:rsid w:val="00F9037A"/>
    <w:rsid w:val="00F90881"/>
    <w:rsid w:val="00F9276C"/>
    <w:rsid w:val="00F940BD"/>
    <w:rsid w:val="00F9447D"/>
    <w:rsid w:val="00F94A9E"/>
    <w:rsid w:val="00F9570A"/>
    <w:rsid w:val="00F96BB8"/>
    <w:rsid w:val="00F976C2"/>
    <w:rsid w:val="00FA03A8"/>
    <w:rsid w:val="00FA03B4"/>
    <w:rsid w:val="00FA0809"/>
    <w:rsid w:val="00FA094B"/>
    <w:rsid w:val="00FA1282"/>
    <w:rsid w:val="00FA1566"/>
    <w:rsid w:val="00FA2094"/>
    <w:rsid w:val="00FA29FA"/>
    <w:rsid w:val="00FA5E9A"/>
    <w:rsid w:val="00FA6814"/>
    <w:rsid w:val="00FA74D9"/>
    <w:rsid w:val="00FB0217"/>
    <w:rsid w:val="00FB0295"/>
    <w:rsid w:val="00FB0713"/>
    <w:rsid w:val="00FB093A"/>
    <w:rsid w:val="00FB164F"/>
    <w:rsid w:val="00FB2BC7"/>
    <w:rsid w:val="00FB2C0B"/>
    <w:rsid w:val="00FB2DF5"/>
    <w:rsid w:val="00FB324A"/>
    <w:rsid w:val="00FB68D0"/>
    <w:rsid w:val="00FB6A4B"/>
    <w:rsid w:val="00FB6BAE"/>
    <w:rsid w:val="00FC0E60"/>
    <w:rsid w:val="00FC3CF7"/>
    <w:rsid w:val="00FC4214"/>
    <w:rsid w:val="00FC422C"/>
    <w:rsid w:val="00FC42F7"/>
    <w:rsid w:val="00FC55B3"/>
    <w:rsid w:val="00FC58CE"/>
    <w:rsid w:val="00FC5A74"/>
    <w:rsid w:val="00FC5E74"/>
    <w:rsid w:val="00FC604F"/>
    <w:rsid w:val="00FC64F9"/>
    <w:rsid w:val="00FC7273"/>
    <w:rsid w:val="00FC72EC"/>
    <w:rsid w:val="00FC7844"/>
    <w:rsid w:val="00FD069F"/>
    <w:rsid w:val="00FD0838"/>
    <w:rsid w:val="00FD09E6"/>
    <w:rsid w:val="00FD269A"/>
    <w:rsid w:val="00FD2F8D"/>
    <w:rsid w:val="00FD38E5"/>
    <w:rsid w:val="00FD3BA4"/>
    <w:rsid w:val="00FD45CF"/>
    <w:rsid w:val="00FD47B0"/>
    <w:rsid w:val="00FD492A"/>
    <w:rsid w:val="00FD4F6A"/>
    <w:rsid w:val="00FD5473"/>
    <w:rsid w:val="00FD5B5C"/>
    <w:rsid w:val="00FD5EF5"/>
    <w:rsid w:val="00FD6777"/>
    <w:rsid w:val="00FD6AB9"/>
    <w:rsid w:val="00FD71D2"/>
    <w:rsid w:val="00FD7F15"/>
    <w:rsid w:val="00FE02C8"/>
    <w:rsid w:val="00FE3C09"/>
    <w:rsid w:val="00FE4556"/>
    <w:rsid w:val="00FE4DDC"/>
    <w:rsid w:val="00FE6E91"/>
    <w:rsid w:val="00FE6F30"/>
    <w:rsid w:val="00FE7896"/>
    <w:rsid w:val="00FE79A7"/>
    <w:rsid w:val="00FF0395"/>
    <w:rsid w:val="00FF0BBE"/>
    <w:rsid w:val="00FF0BD2"/>
    <w:rsid w:val="00FF10D5"/>
    <w:rsid w:val="00FF26BD"/>
    <w:rsid w:val="00FF3471"/>
    <w:rsid w:val="00FF36DA"/>
    <w:rsid w:val="00FF415A"/>
    <w:rsid w:val="00FF43EE"/>
    <w:rsid w:val="00FF4C80"/>
    <w:rsid w:val="00FF67E0"/>
    <w:rsid w:val="00FF6E79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63B318B"/>
  <w15:docId w15:val="{43C06225-332C-4258-9CC6-8A53C2D09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239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AE8"/>
    <w:pPr>
      <w:keepNext/>
      <w:keepLines/>
      <w:spacing w:before="480" w:after="0"/>
      <w:outlineLvl w:val="0"/>
    </w:pPr>
    <w:rPr>
      <w:rFonts w:eastAsiaTheme="majorEastAsia" w:cstheme="majorBidi"/>
      <w:b/>
      <w:bCs/>
      <w:i/>
      <w:color w:val="00447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AE8"/>
    <w:pPr>
      <w:keepNext/>
      <w:keepLines/>
      <w:spacing w:before="200" w:after="0"/>
      <w:outlineLvl w:val="1"/>
    </w:pPr>
    <w:rPr>
      <w:rFonts w:eastAsiaTheme="majorEastAsia" w:cstheme="majorBidi"/>
      <w:bCs/>
      <w:i/>
      <w:color w:val="00447C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C27"/>
  </w:style>
  <w:style w:type="paragraph" w:styleId="Footer">
    <w:name w:val="footer"/>
    <w:basedOn w:val="Normal"/>
    <w:link w:val="Foot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C27"/>
  </w:style>
  <w:style w:type="paragraph" w:styleId="BalloonText">
    <w:name w:val="Balloon Text"/>
    <w:basedOn w:val="Normal"/>
    <w:link w:val="BalloonTextChar"/>
    <w:uiPriority w:val="99"/>
    <w:semiHidden/>
    <w:unhideWhenUsed/>
    <w:rsid w:val="00957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385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2AE8"/>
    <w:rPr>
      <w:rFonts w:ascii="Verdana" w:eastAsiaTheme="majorEastAsia" w:hAnsi="Verdana" w:cstheme="majorBidi"/>
      <w:b/>
      <w:bCs/>
      <w:i/>
      <w:color w:val="00447C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AE8"/>
    <w:rPr>
      <w:rFonts w:ascii="Verdana" w:eastAsiaTheme="majorEastAsia" w:hAnsi="Verdana" w:cstheme="majorBidi"/>
      <w:bCs/>
      <w:i/>
      <w:color w:val="00447C"/>
      <w:sz w:val="20"/>
      <w:szCs w:val="26"/>
    </w:rPr>
  </w:style>
  <w:style w:type="paragraph" w:styleId="ListParagraph">
    <w:name w:val="List Paragraph"/>
    <w:basedOn w:val="Normal"/>
    <w:uiPriority w:val="34"/>
    <w:qFormat/>
    <w:rsid w:val="002178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3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321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21B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21B"/>
    <w:rPr>
      <w:rFonts w:ascii="Verdana" w:hAnsi="Verdana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F48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2D5B0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F7233"/>
    <w:rPr>
      <w:color w:val="808080"/>
    </w:rPr>
  </w:style>
  <w:style w:type="table" w:customStyle="1" w:styleId="LightList1">
    <w:name w:val="Light List1"/>
    <w:basedOn w:val="TableNormal"/>
    <w:uiPriority w:val="61"/>
    <w:rsid w:val="00861EB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D35FB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5B15A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5B15A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7248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2E3FC8"/>
    <w:rPr>
      <w:color w:val="800080" w:themeColor="followedHyperlink"/>
      <w:u w:val="single"/>
    </w:rPr>
  </w:style>
  <w:style w:type="paragraph" w:customStyle="1" w:styleId="arial">
    <w:name w:val="arial"/>
    <w:basedOn w:val="Normal"/>
    <w:uiPriority w:val="99"/>
    <w:rsid w:val="005C3E10"/>
    <w:pPr>
      <w:widowControl w:val="0"/>
      <w:suppressAutoHyphens/>
      <w:spacing w:after="0" w:line="240" w:lineRule="auto"/>
      <w:ind w:left="-18" w:right="-108"/>
    </w:pPr>
    <w:rPr>
      <w:rFonts w:ascii="Times New Roman" w:eastAsia="Times New Roman" w:hAnsi="Times New Roman" w:cs="Times New Roman"/>
      <w:sz w:val="18"/>
      <w:szCs w:val="18"/>
    </w:rPr>
  </w:style>
  <w:style w:type="character" w:styleId="Strong">
    <w:name w:val="Strong"/>
    <w:basedOn w:val="DefaultParagraphFont"/>
    <w:uiPriority w:val="22"/>
    <w:qFormat/>
    <w:rsid w:val="002512D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A77D0"/>
    <w:rPr>
      <w:color w:val="605E5C"/>
      <w:shd w:val="clear" w:color="auto" w:fill="E1DFDD"/>
    </w:rPr>
  </w:style>
  <w:style w:type="paragraph" w:customStyle="1" w:styleId="gmail-m7516497377675312719msolistparagraph">
    <w:name w:val="gmail-m_7516497377675312719msolistparagraph"/>
    <w:basedOn w:val="Normal"/>
    <w:rsid w:val="00826ACD"/>
    <w:pPr>
      <w:spacing w:before="100" w:beforeAutospacing="1" w:after="100" w:afterAutospacing="1" w:line="240" w:lineRule="auto"/>
    </w:pPr>
    <w:rPr>
      <w:rFonts w:ascii="Calibri" w:hAnsi="Calibri" w:cs="Calibri"/>
      <w:sz w:val="22"/>
    </w:rPr>
  </w:style>
  <w:style w:type="character" w:customStyle="1" w:styleId="gmaildefault">
    <w:name w:val="gmail_default"/>
    <w:basedOn w:val="DefaultParagraphFont"/>
    <w:rsid w:val="00826ACD"/>
  </w:style>
  <w:style w:type="character" w:styleId="SubtleEmphasis">
    <w:name w:val="Subtle Emphasis"/>
    <w:uiPriority w:val="19"/>
    <w:qFormat/>
    <w:rsid w:val="003C25DB"/>
    <w:rPr>
      <w:i/>
      <w:iCs/>
      <w:color w:val="4F81BD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646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64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402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5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45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70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214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31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1649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33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078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46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463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249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757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251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19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843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7290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49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37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267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4665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367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672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8035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17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742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42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69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11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3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5481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616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743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533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246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631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5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9268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31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1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5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052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544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9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0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2276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155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347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0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897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26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7566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87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27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45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081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11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4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669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77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100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7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219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736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2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56958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2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658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59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72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563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680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32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7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41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92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38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81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533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009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937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1682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2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8444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215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038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37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300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8136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811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86190">
          <w:marLeft w:val="108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5294">
          <w:marLeft w:val="108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4253">
          <w:marLeft w:val="108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5940">
          <w:marLeft w:val="108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202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30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46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504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3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2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739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515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2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264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740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76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88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38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93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14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922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3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3157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289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451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02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07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094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463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378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7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61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7630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185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4140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6958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761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78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2823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76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39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8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9260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65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663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634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337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52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0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3660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93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14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941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58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2237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42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31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18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51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128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6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79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37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51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5359">
          <w:marLeft w:val="108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6395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152813">
          <w:marLeft w:val="108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5810">
          <w:marLeft w:val="108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1363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96971">
          <w:marLeft w:val="180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6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305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57396">
          <w:marLeft w:val="36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0711">
          <w:marLeft w:val="108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01487">
          <w:marLeft w:val="108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823">
          <w:marLeft w:val="108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0960">
          <w:marLeft w:val="36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8881">
          <w:marLeft w:val="108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6154">
          <w:marLeft w:val="108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3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40590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589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6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197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37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31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8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8633">
          <w:marLeft w:val="180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2739">
          <w:marLeft w:val="180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60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80873">
          <w:marLeft w:val="36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34846">
          <w:marLeft w:val="108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751">
          <w:marLeft w:val="108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9305">
          <w:marLeft w:val="108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8660">
          <w:marLeft w:val="108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885">
          <w:marLeft w:val="108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6422">
          <w:marLeft w:val="108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64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087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8036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2041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2039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35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657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368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68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1577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808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1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42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55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959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205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10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11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70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50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4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34563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183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091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0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3815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669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402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1345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069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68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3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84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healthit.gov/isa/united-states-core-data-interoperability-uscdi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zoom.us/j/91592594185?pwd=RTFZbGRicEdEaXJvdFk2VTQyZENSUT09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lips\Documents\Custom%20Office%20Templates\JMC%20Meeting%20Not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94B823AB47A44949930F54067247A" ma:contentTypeVersion="0" ma:contentTypeDescription="Create a new document." ma:contentTypeScope="" ma:versionID="92efde4aac3b27d4d62403855d39b6f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2216092-4DE1-4700-87AD-5E0F296C2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C58E57E-2B66-40CA-874F-D1C1A3EAEB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6A44EB-8DBE-4960-8791-CEAA272B42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267CC7-ED1C-434D-84BF-45B097F4CABC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JMC Meeting Notes</Template>
  <TotalTime>322</TotalTime>
  <Pages>4</Pages>
  <Words>1274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Report</vt:lpstr>
    </vt:vector>
  </TitlesOfParts>
  <Company>Yahara Software</Company>
  <LinksUpToDate>false</LinksUpToDate>
  <CharactersWithSpaces>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</dc:title>
  <dc:subject/>
  <dc:creator>Jon Lipsky</dc:creator>
  <cp:keywords/>
  <dc:description/>
  <cp:lastModifiedBy>Amita Worasilpchai</cp:lastModifiedBy>
  <cp:revision>5</cp:revision>
  <cp:lastPrinted>2014-03-04T16:13:00Z</cp:lastPrinted>
  <dcterms:created xsi:type="dcterms:W3CDTF">2022-05-27T16:54:00Z</dcterms:created>
  <dcterms:modified xsi:type="dcterms:W3CDTF">2022-05-27T22:16:00Z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0x010100E9D94B823AB47A44949930F54067247A</vt:lpwstr>
  </property>
</Properties>
</file>