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52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1FF8D804" w:rsidR="00380105" w:rsidRPr="00BE5E87" w:rsidRDefault="005C255A" w:rsidP="004D39D8">
            <w:pPr>
              <w:rPr>
                <w:color w:val="000000" w:themeColor="text1"/>
              </w:rPr>
            </w:pPr>
            <w:r>
              <w:rPr>
                <w:color w:val="000000" w:themeColor="text1"/>
              </w:rPr>
              <w:t>7/28</w:t>
            </w:r>
            <w:r w:rsidR="00781FF6">
              <w:rPr>
                <w:color w:val="000000" w:themeColor="text1"/>
              </w:rPr>
              <w:t>/202</w:t>
            </w:r>
            <w:r>
              <w:rPr>
                <w:color w:val="000000" w:themeColor="text1"/>
              </w:rPr>
              <w:t>3</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2F8FBBDF" w:rsidR="001F12E5" w:rsidRPr="00354E87" w:rsidRDefault="00000000" w:rsidP="004D39D8">
            <w:pPr>
              <w:rPr>
                <w:rFonts w:ascii="Calibri" w:hAnsi="Calibri"/>
              </w:rPr>
            </w:pPr>
            <w:hyperlink r:id="rId11" w:tgtFrame="_blank" w:history="1">
              <w:r w:rsidR="00F231AA">
                <w:rPr>
                  <w:rStyle w:val="Hyperlink"/>
                  <w:rFonts w:ascii="Calibri" w:hAnsi="Calibri" w:cs="Calibri"/>
                  <w:color w:val="0563C1"/>
                  <w:sz w:val="22"/>
                  <w:bdr w:val="none" w:sz="0" w:space="0" w:color="auto" w:frame="1"/>
                  <w:shd w:val="clear" w:color="auto" w:fill="FFFFFF"/>
                </w:rPr>
                <w:t>https://zoom.us/j/96601644340?pwd=WUloTEl6NmxWZkNpMFFacHFHb2NpZz09</w:t>
              </w:r>
            </w:hyperlink>
          </w:p>
        </w:tc>
      </w:tr>
    </w:tbl>
    <w:p w14:paraId="31D6B0E3" w14:textId="16CFC2E0" w:rsidR="00380105" w:rsidRPr="009600C7" w:rsidRDefault="00380105" w:rsidP="00380105">
      <w:pPr>
        <w:spacing w:before="360" w:after="120"/>
        <w:rPr>
          <w:color w:val="FF0000"/>
        </w:rPr>
      </w:pPr>
      <w:r w:rsidRPr="00380105">
        <w:rPr>
          <w:b/>
          <w:color w:val="000000" w:themeColor="text1"/>
        </w:rPr>
        <w:t>Attendees</w:t>
      </w:r>
      <w:r w:rsidRPr="00380105">
        <w:rPr>
          <w:color w:val="000000" w:themeColor="text1"/>
        </w:rPr>
        <w:t>:</w:t>
      </w:r>
      <w:r w:rsidR="008234EE">
        <w:rPr>
          <w:color w:val="000000" w:themeColor="text1"/>
        </w:rPr>
        <w:t xml:space="preserve"> </w:t>
      </w:r>
      <w:r w:rsidR="00500B48">
        <w:rPr>
          <w:color w:val="000000" w:themeColor="text1"/>
        </w:rPr>
        <w:t>8</w:t>
      </w:r>
      <w:r w:rsidR="00FF10D9">
        <w:rPr>
          <w:color w:val="000000" w:themeColor="text1"/>
        </w:rPr>
        <w:t>3</w:t>
      </w:r>
      <w:r w:rsidR="008234EE">
        <w:rPr>
          <w:color w:val="000000" w:themeColor="text1"/>
        </w:rPr>
        <w:t xml:space="preserve"> </w:t>
      </w:r>
      <w:r w:rsidR="00430EFA" w:rsidRPr="008234EE">
        <w:rPr>
          <w:color w:val="000000" w:themeColor="text1"/>
        </w:rPr>
        <w:t>(</w:t>
      </w:r>
      <w:r w:rsidR="00430EFA" w:rsidRPr="008234EE">
        <w:rPr>
          <w:i/>
          <w:iCs/>
          <w:color w:val="000000" w:themeColor="text1"/>
        </w:rPr>
        <w:t>orange</w:t>
      </w:r>
      <w:r w:rsidR="00430EFA" w:rsidRPr="00430EFA">
        <w:rPr>
          <w:i/>
          <w:iCs/>
          <w:color w:val="000000" w:themeColor="text1"/>
        </w:rPr>
        <w:t xml:space="preserve"> text indicates presence at the meeting</w:t>
      </w:r>
      <w:r w:rsidR="00430EFA">
        <w:rPr>
          <w:color w:val="000000" w:themeColor="text1"/>
        </w:rPr>
        <w:t>)</w:t>
      </w:r>
    </w:p>
    <w:tbl>
      <w:tblPr>
        <w:tblW w:w="1311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hemeFill="accent1" w:themeFillTint="33"/>
        <w:tblLayout w:type="fixed"/>
        <w:tblLook w:val="0000" w:firstRow="0" w:lastRow="0" w:firstColumn="0" w:lastColumn="0" w:noHBand="0" w:noVBand="0"/>
      </w:tblPr>
      <w:tblGrid>
        <w:gridCol w:w="3127"/>
        <w:gridCol w:w="3330"/>
        <w:gridCol w:w="3240"/>
        <w:gridCol w:w="3420"/>
      </w:tblGrid>
      <w:tr w:rsidR="0046116E" w:rsidRPr="00461AD7" w14:paraId="2A03FF7B" w14:textId="77777777" w:rsidTr="0046116E">
        <w:trPr>
          <w:trHeight w:val="91"/>
        </w:trPr>
        <w:tc>
          <w:tcPr>
            <w:tcW w:w="3127" w:type="dxa"/>
            <w:shd w:val="clear" w:color="auto" w:fill="EAF1DD" w:themeFill="accent3" w:themeFillTint="33"/>
          </w:tcPr>
          <w:p w14:paraId="4435D0E1" w14:textId="53A431FC" w:rsidR="0046116E" w:rsidRPr="00461AD7" w:rsidRDefault="0046116E" w:rsidP="00461AD7">
            <w:pPr>
              <w:pStyle w:val="NoSpacing"/>
              <w:jc w:val="center"/>
              <w:rPr>
                <w:b/>
                <w:bCs/>
              </w:rPr>
            </w:pPr>
            <w:r w:rsidRPr="00461AD7">
              <w:rPr>
                <w:b/>
                <w:bCs/>
              </w:rPr>
              <w:t>Co-Chairs</w:t>
            </w:r>
          </w:p>
        </w:tc>
        <w:tc>
          <w:tcPr>
            <w:tcW w:w="9990" w:type="dxa"/>
            <w:gridSpan w:val="3"/>
            <w:shd w:val="clear" w:color="auto" w:fill="D9D9D9" w:themeFill="background1" w:themeFillShade="D9"/>
            <w:vAlign w:val="bottom"/>
          </w:tcPr>
          <w:p w14:paraId="15669A26" w14:textId="0F3A50D5" w:rsidR="0046116E" w:rsidRPr="00461AD7" w:rsidRDefault="0046116E" w:rsidP="00461AD7">
            <w:pPr>
              <w:pStyle w:val="NoSpacing"/>
              <w:jc w:val="center"/>
              <w:rPr>
                <w:b/>
                <w:bCs/>
              </w:rPr>
            </w:pPr>
            <w:r w:rsidRPr="00461AD7">
              <w:rPr>
                <w:b/>
                <w:bCs/>
              </w:rPr>
              <w:t>PHAs</w:t>
            </w:r>
          </w:p>
        </w:tc>
      </w:tr>
      <w:tr w:rsidR="0046116E" w:rsidRPr="00461AD7" w14:paraId="42FAB31C" w14:textId="77777777" w:rsidTr="0046116E">
        <w:trPr>
          <w:trHeight w:val="91"/>
        </w:trPr>
        <w:tc>
          <w:tcPr>
            <w:tcW w:w="3127" w:type="dxa"/>
            <w:shd w:val="clear" w:color="auto" w:fill="EAF1DD" w:themeFill="accent3" w:themeFillTint="33"/>
          </w:tcPr>
          <w:p w14:paraId="39FFCBC6" w14:textId="23F43621" w:rsidR="0046116E" w:rsidRPr="0002672E" w:rsidRDefault="0046116E" w:rsidP="0046116E">
            <w:pPr>
              <w:pStyle w:val="NoSpacing"/>
              <w:rPr>
                <w:b/>
                <w:color w:val="E36C0A" w:themeColor="accent6" w:themeShade="BF"/>
              </w:rPr>
            </w:pPr>
            <w:r w:rsidRPr="0002672E">
              <w:rPr>
                <w:b/>
                <w:color w:val="E36C0A" w:themeColor="accent6" w:themeShade="BF"/>
              </w:rPr>
              <w:t>Laura Erhart (AZ)</w:t>
            </w:r>
          </w:p>
        </w:tc>
        <w:tc>
          <w:tcPr>
            <w:tcW w:w="3330" w:type="dxa"/>
            <w:shd w:val="clear" w:color="auto" w:fill="D9D9D9" w:themeFill="background1" w:themeFillShade="D9"/>
            <w:vAlign w:val="bottom"/>
          </w:tcPr>
          <w:p w14:paraId="25394FA3" w14:textId="50448BEB" w:rsidR="0046116E" w:rsidRPr="00E46167" w:rsidRDefault="00E46167" w:rsidP="0046116E">
            <w:pPr>
              <w:pStyle w:val="NoSpacing"/>
              <w:rPr>
                <w:bCs/>
              </w:rPr>
            </w:pPr>
            <w:r w:rsidRPr="00E46167">
              <w:rPr>
                <w:bCs/>
              </w:rPr>
              <w:t>Aaron Ling (CA)</w:t>
            </w:r>
          </w:p>
        </w:tc>
        <w:tc>
          <w:tcPr>
            <w:tcW w:w="3240" w:type="dxa"/>
            <w:shd w:val="clear" w:color="auto" w:fill="D9D9D9" w:themeFill="background1" w:themeFillShade="D9"/>
          </w:tcPr>
          <w:p w14:paraId="22B0D87D" w14:textId="7BB9AF7F" w:rsidR="0046116E" w:rsidRPr="005C255A" w:rsidRDefault="0046116E" w:rsidP="0046116E">
            <w:pPr>
              <w:pStyle w:val="NoSpacing"/>
              <w:rPr>
                <w:bCs/>
              </w:rPr>
            </w:pPr>
            <w:r w:rsidRPr="005C255A">
              <w:rPr>
                <w:bCs/>
              </w:rPr>
              <w:t xml:space="preserve">Emily </w:t>
            </w:r>
            <w:proofErr w:type="spellStart"/>
            <w:r w:rsidRPr="005C255A">
              <w:rPr>
                <w:bCs/>
              </w:rPr>
              <w:t>Holodnick</w:t>
            </w:r>
            <w:proofErr w:type="spellEnd"/>
          </w:p>
        </w:tc>
        <w:tc>
          <w:tcPr>
            <w:tcW w:w="3420" w:type="dxa"/>
            <w:shd w:val="clear" w:color="auto" w:fill="D9D9D9" w:themeFill="background1" w:themeFillShade="D9"/>
          </w:tcPr>
          <w:p w14:paraId="756DF6B1" w14:textId="2E6908D5" w:rsidR="0046116E" w:rsidRPr="005C255A" w:rsidRDefault="00433E03" w:rsidP="0046116E">
            <w:pPr>
              <w:pStyle w:val="NoSpacing"/>
              <w:rPr>
                <w:bCs/>
              </w:rPr>
            </w:pPr>
            <w:r w:rsidRPr="005C255A">
              <w:rPr>
                <w:bCs/>
              </w:rPr>
              <w:t>Meg Schaeffer</w:t>
            </w:r>
          </w:p>
        </w:tc>
      </w:tr>
      <w:tr w:rsidR="00051B40" w:rsidRPr="00461AD7" w14:paraId="507E5772" w14:textId="77777777" w:rsidTr="0046116E">
        <w:trPr>
          <w:trHeight w:val="91"/>
        </w:trPr>
        <w:tc>
          <w:tcPr>
            <w:tcW w:w="3127" w:type="dxa"/>
            <w:shd w:val="clear" w:color="auto" w:fill="EAF1DD" w:themeFill="accent3" w:themeFillTint="33"/>
          </w:tcPr>
          <w:p w14:paraId="7AFDAF41" w14:textId="17D3D447" w:rsidR="00051B40" w:rsidRPr="0002672E" w:rsidRDefault="00051B40" w:rsidP="00051B40">
            <w:pPr>
              <w:pStyle w:val="NoSpacing"/>
              <w:rPr>
                <w:b/>
                <w:color w:val="E36C0A" w:themeColor="accent6" w:themeShade="BF"/>
              </w:rPr>
            </w:pPr>
            <w:r w:rsidRPr="0002672E">
              <w:rPr>
                <w:b/>
                <w:color w:val="E36C0A" w:themeColor="accent6" w:themeShade="BF"/>
              </w:rPr>
              <w:t>Molly Crockett (MA)</w:t>
            </w:r>
          </w:p>
        </w:tc>
        <w:tc>
          <w:tcPr>
            <w:tcW w:w="3330" w:type="dxa"/>
            <w:shd w:val="clear" w:color="auto" w:fill="D9D9D9" w:themeFill="background1" w:themeFillShade="D9"/>
            <w:vAlign w:val="bottom"/>
          </w:tcPr>
          <w:p w14:paraId="7139438D" w14:textId="023768BD" w:rsidR="00051B40" w:rsidRPr="00D81D1B" w:rsidRDefault="00051B40" w:rsidP="00051B40">
            <w:pPr>
              <w:pStyle w:val="NoSpacing"/>
              <w:rPr>
                <w:b/>
                <w:color w:val="E36C0A" w:themeColor="accent6" w:themeShade="BF"/>
              </w:rPr>
            </w:pPr>
            <w:r w:rsidRPr="00D81D1B">
              <w:rPr>
                <w:b/>
                <w:color w:val="E36C0A" w:themeColor="accent6" w:themeShade="BF"/>
              </w:rPr>
              <w:t>Abhilasha Saxena (TN)</w:t>
            </w:r>
          </w:p>
        </w:tc>
        <w:tc>
          <w:tcPr>
            <w:tcW w:w="3240" w:type="dxa"/>
            <w:shd w:val="clear" w:color="auto" w:fill="D9D9D9" w:themeFill="background1" w:themeFillShade="D9"/>
          </w:tcPr>
          <w:p w14:paraId="3CE16AA4" w14:textId="7EE0ECBA" w:rsidR="00051B40" w:rsidRPr="005C255A" w:rsidRDefault="00051B40" w:rsidP="00051B40">
            <w:pPr>
              <w:pStyle w:val="NoSpacing"/>
              <w:rPr>
                <w:bCs/>
              </w:rPr>
            </w:pPr>
            <w:r w:rsidRPr="005C255A">
              <w:rPr>
                <w:bCs/>
              </w:rPr>
              <w:t>Emily McGibbon (NYC)</w:t>
            </w:r>
          </w:p>
        </w:tc>
        <w:tc>
          <w:tcPr>
            <w:tcW w:w="3420" w:type="dxa"/>
            <w:shd w:val="clear" w:color="auto" w:fill="D9D9D9" w:themeFill="background1" w:themeFillShade="D9"/>
          </w:tcPr>
          <w:p w14:paraId="2EC4D724" w14:textId="2C422299" w:rsidR="00051B40" w:rsidRPr="005C255A" w:rsidRDefault="00051B40" w:rsidP="00051B40">
            <w:pPr>
              <w:pStyle w:val="NoSpacing"/>
              <w:rPr>
                <w:bCs/>
              </w:rPr>
            </w:pPr>
            <w:r w:rsidRPr="005C255A">
              <w:rPr>
                <w:bCs/>
              </w:rPr>
              <w:t>Melanie Epstein-Corbin (CA)</w:t>
            </w:r>
          </w:p>
        </w:tc>
      </w:tr>
      <w:tr w:rsidR="00051B40" w:rsidRPr="00461AD7" w14:paraId="3A75BE75" w14:textId="77777777" w:rsidTr="00051B40">
        <w:trPr>
          <w:trHeight w:val="91"/>
        </w:trPr>
        <w:tc>
          <w:tcPr>
            <w:tcW w:w="3127" w:type="dxa"/>
            <w:tcBorders>
              <w:bottom w:val="single" w:sz="4" w:space="0" w:color="000000" w:themeColor="text1"/>
            </w:tcBorders>
            <w:shd w:val="clear" w:color="auto" w:fill="E5DFEC" w:themeFill="accent4" w:themeFillTint="33"/>
          </w:tcPr>
          <w:p w14:paraId="6A87CFF9" w14:textId="1E245243" w:rsidR="00051B40" w:rsidRPr="0002672E" w:rsidRDefault="00051B40" w:rsidP="00051B40">
            <w:pPr>
              <w:pStyle w:val="NoSpacing"/>
              <w:jc w:val="center"/>
              <w:rPr>
                <w:b/>
                <w:color w:val="E36C0A" w:themeColor="accent6" w:themeShade="BF"/>
              </w:rPr>
            </w:pPr>
            <w:r w:rsidRPr="007344B8">
              <w:rPr>
                <w:b/>
                <w:bCs/>
              </w:rPr>
              <w:t>CSTE</w:t>
            </w:r>
          </w:p>
        </w:tc>
        <w:tc>
          <w:tcPr>
            <w:tcW w:w="3330" w:type="dxa"/>
            <w:shd w:val="clear" w:color="auto" w:fill="D9D9D9" w:themeFill="background1" w:themeFillShade="D9"/>
            <w:vAlign w:val="bottom"/>
          </w:tcPr>
          <w:p w14:paraId="77428335" w14:textId="6551F27F" w:rsidR="00051B40" w:rsidRPr="003C2980" w:rsidRDefault="00051B40" w:rsidP="00051B40">
            <w:pPr>
              <w:pStyle w:val="NoSpacing"/>
              <w:rPr>
                <w:b/>
                <w:color w:val="E36C0A" w:themeColor="accent6" w:themeShade="BF"/>
              </w:rPr>
            </w:pPr>
            <w:r w:rsidRPr="003C2980">
              <w:rPr>
                <w:b/>
                <w:color w:val="E36C0A" w:themeColor="accent6" w:themeShade="BF"/>
              </w:rPr>
              <w:t>Abigail Collingwood (UT)</w:t>
            </w:r>
          </w:p>
        </w:tc>
        <w:tc>
          <w:tcPr>
            <w:tcW w:w="3240" w:type="dxa"/>
            <w:shd w:val="clear" w:color="auto" w:fill="D9D9D9" w:themeFill="background1" w:themeFillShade="D9"/>
          </w:tcPr>
          <w:p w14:paraId="4DB07CD8" w14:textId="15E6A6CA" w:rsidR="00051B40" w:rsidRPr="005C255A" w:rsidRDefault="00051B40" w:rsidP="00051B40">
            <w:pPr>
              <w:pStyle w:val="NoSpacing"/>
              <w:rPr>
                <w:bCs/>
              </w:rPr>
            </w:pPr>
            <w:r w:rsidRPr="005C255A">
              <w:rPr>
                <w:bCs/>
              </w:rPr>
              <w:t>Emily Roberts (UT)</w:t>
            </w:r>
          </w:p>
        </w:tc>
        <w:tc>
          <w:tcPr>
            <w:tcW w:w="3420" w:type="dxa"/>
            <w:shd w:val="clear" w:color="auto" w:fill="D9D9D9" w:themeFill="background1" w:themeFillShade="D9"/>
          </w:tcPr>
          <w:p w14:paraId="06B2363A" w14:textId="003606AD" w:rsidR="00051B40" w:rsidRPr="005C255A" w:rsidRDefault="00051B40" w:rsidP="00051B40">
            <w:pPr>
              <w:pStyle w:val="NoSpacing"/>
              <w:rPr>
                <w:bCs/>
              </w:rPr>
            </w:pPr>
            <w:r>
              <w:rPr>
                <w:bCs/>
              </w:rPr>
              <w:t>Melissa Kealey (CA)</w:t>
            </w:r>
          </w:p>
        </w:tc>
      </w:tr>
      <w:tr w:rsidR="00051B40" w:rsidRPr="00461AD7" w14:paraId="037416FE" w14:textId="059A02A4" w:rsidTr="00255E2C">
        <w:trPr>
          <w:trHeight w:val="152"/>
        </w:trPr>
        <w:tc>
          <w:tcPr>
            <w:tcW w:w="3127" w:type="dxa"/>
            <w:shd w:val="clear" w:color="auto" w:fill="E5DFEC" w:themeFill="accent4" w:themeFillTint="33"/>
            <w:vAlign w:val="bottom"/>
          </w:tcPr>
          <w:p w14:paraId="6CCC06FB" w14:textId="79BDB405" w:rsidR="00051B40" w:rsidRPr="007344B8" w:rsidRDefault="00051B40" w:rsidP="00051B40">
            <w:pPr>
              <w:pStyle w:val="NoSpacing"/>
              <w:rPr>
                <w:b/>
                <w:bCs/>
              </w:rPr>
            </w:pPr>
            <w:r w:rsidRPr="00D81D1B">
              <w:rPr>
                <w:b/>
                <w:color w:val="E36C0A" w:themeColor="accent6" w:themeShade="BF"/>
              </w:rPr>
              <w:t>Annie Fine</w:t>
            </w:r>
          </w:p>
        </w:tc>
        <w:tc>
          <w:tcPr>
            <w:tcW w:w="3330" w:type="dxa"/>
            <w:shd w:val="clear" w:color="auto" w:fill="D9D9D9" w:themeFill="background1" w:themeFillShade="D9"/>
            <w:vAlign w:val="bottom"/>
          </w:tcPr>
          <w:p w14:paraId="02917300" w14:textId="2AD16401" w:rsidR="00051B40" w:rsidRPr="005C255A" w:rsidRDefault="00051B40" w:rsidP="00051B40">
            <w:pPr>
              <w:pStyle w:val="NoSpacing"/>
              <w:rPr>
                <w:bCs/>
              </w:rPr>
            </w:pPr>
            <w:r w:rsidRPr="005C255A">
              <w:rPr>
                <w:bCs/>
              </w:rPr>
              <w:t>Adrienne Erlinger (MA)</w:t>
            </w:r>
          </w:p>
        </w:tc>
        <w:tc>
          <w:tcPr>
            <w:tcW w:w="3240" w:type="dxa"/>
            <w:shd w:val="clear" w:color="auto" w:fill="D9D9D9" w:themeFill="background1" w:themeFillShade="D9"/>
          </w:tcPr>
          <w:p w14:paraId="3EE981DA" w14:textId="4C9959BD" w:rsidR="00051B40" w:rsidRPr="005C255A" w:rsidRDefault="00051B40" w:rsidP="00051B40">
            <w:pPr>
              <w:pStyle w:val="NoSpacing"/>
              <w:rPr>
                <w:bCs/>
              </w:rPr>
            </w:pPr>
            <w:r w:rsidRPr="005C255A">
              <w:rPr>
                <w:bCs/>
              </w:rPr>
              <w:t>Emily Augustini (JMC)</w:t>
            </w:r>
          </w:p>
        </w:tc>
        <w:tc>
          <w:tcPr>
            <w:tcW w:w="3420" w:type="dxa"/>
            <w:shd w:val="clear" w:color="auto" w:fill="D9D9D9" w:themeFill="background1" w:themeFillShade="D9"/>
          </w:tcPr>
          <w:p w14:paraId="2010CCCF" w14:textId="33AACC14" w:rsidR="00051B40" w:rsidRPr="005C255A" w:rsidRDefault="00051B40" w:rsidP="00051B40">
            <w:pPr>
              <w:pStyle w:val="NoSpacing"/>
              <w:rPr>
                <w:bCs/>
              </w:rPr>
            </w:pPr>
            <w:r w:rsidRPr="005C255A">
              <w:rPr>
                <w:bCs/>
              </w:rPr>
              <w:t>Michael Bryan (GA)</w:t>
            </w:r>
          </w:p>
        </w:tc>
      </w:tr>
      <w:tr w:rsidR="00051B40" w:rsidRPr="00461AD7" w14:paraId="449B9B71" w14:textId="15F6D9DE" w:rsidTr="0046116E">
        <w:trPr>
          <w:trHeight w:val="91"/>
        </w:trPr>
        <w:tc>
          <w:tcPr>
            <w:tcW w:w="3127" w:type="dxa"/>
            <w:tcBorders>
              <w:bottom w:val="single" w:sz="4" w:space="0" w:color="000000" w:themeColor="text1"/>
            </w:tcBorders>
            <w:shd w:val="clear" w:color="auto" w:fill="E5DFEC" w:themeFill="accent4" w:themeFillTint="33"/>
            <w:vAlign w:val="bottom"/>
          </w:tcPr>
          <w:p w14:paraId="3C983E92" w14:textId="7DB01DCC" w:rsidR="00051B40" w:rsidRPr="00D81D1B" w:rsidRDefault="00051B40" w:rsidP="00051B40">
            <w:pPr>
              <w:pStyle w:val="NoSpacing"/>
              <w:rPr>
                <w:b/>
                <w:color w:val="E36C0A" w:themeColor="accent6" w:themeShade="BF"/>
              </w:rPr>
            </w:pPr>
            <w:r w:rsidRPr="003C2980">
              <w:rPr>
                <w:b/>
                <w:color w:val="E36C0A" w:themeColor="accent6" w:themeShade="BF"/>
              </w:rPr>
              <w:t>Becky Lampkins</w:t>
            </w:r>
          </w:p>
        </w:tc>
        <w:tc>
          <w:tcPr>
            <w:tcW w:w="3330" w:type="dxa"/>
            <w:shd w:val="clear" w:color="auto" w:fill="D9D9D9" w:themeFill="background1" w:themeFillShade="D9"/>
            <w:vAlign w:val="bottom"/>
          </w:tcPr>
          <w:p w14:paraId="59E7A736" w14:textId="3DF63A21" w:rsidR="00051B40" w:rsidRPr="005C255A" w:rsidRDefault="00051B40" w:rsidP="00051B40">
            <w:pPr>
              <w:pStyle w:val="NoSpacing"/>
              <w:rPr>
                <w:bCs/>
              </w:rPr>
            </w:pPr>
            <w:r w:rsidRPr="005C255A">
              <w:rPr>
                <w:bCs/>
              </w:rPr>
              <w:t>Alex Cox (WA)</w:t>
            </w:r>
          </w:p>
        </w:tc>
        <w:tc>
          <w:tcPr>
            <w:tcW w:w="3240" w:type="dxa"/>
            <w:shd w:val="clear" w:color="auto" w:fill="D9D9D9" w:themeFill="background1" w:themeFillShade="D9"/>
          </w:tcPr>
          <w:p w14:paraId="46D16EF5" w14:textId="32149701" w:rsidR="00051B40" w:rsidRPr="005C255A" w:rsidRDefault="00051B40" w:rsidP="00051B40">
            <w:pPr>
              <w:pStyle w:val="NoSpacing"/>
              <w:rPr>
                <w:bCs/>
              </w:rPr>
            </w:pPr>
            <w:r w:rsidRPr="005C255A">
              <w:rPr>
                <w:bCs/>
              </w:rPr>
              <w:t>Erin Burdette</w:t>
            </w:r>
          </w:p>
        </w:tc>
        <w:tc>
          <w:tcPr>
            <w:tcW w:w="3420" w:type="dxa"/>
            <w:shd w:val="clear" w:color="auto" w:fill="D9D9D9" w:themeFill="background1" w:themeFillShade="D9"/>
          </w:tcPr>
          <w:p w14:paraId="408372BE" w14:textId="3A63DBB5" w:rsidR="00051B40" w:rsidRPr="005C255A" w:rsidRDefault="00051B40" w:rsidP="00051B40">
            <w:pPr>
              <w:pStyle w:val="NoSpacing"/>
              <w:rPr>
                <w:bCs/>
              </w:rPr>
            </w:pPr>
            <w:r w:rsidRPr="003C2980">
              <w:rPr>
                <w:b/>
                <w:color w:val="E36C0A" w:themeColor="accent6" w:themeShade="BF"/>
              </w:rPr>
              <w:t>Michael From (GA)</w:t>
            </w:r>
          </w:p>
        </w:tc>
      </w:tr>
      <w:tr w:rsidR="00051B40" w:rsidRPr="00461AD7" w14:paraId="5079738B" w14:textId="77777777" w:rsidTr="0046116E">
        <w:trPr>
          <w:trHeight w:val="91"/>
        </w:trPr>
        <w:tc>
          <w:tcPr>
            <w:tcW w:w="3127" w:type="dxa"/>
            <w:tcBorders>
              <w:bottom w:val="single" w:sz="4" w:space="0" w:color="000000" w:themeColor="text1"/>
            </w:tcBorders>
            <w:shd w:val="clear" w:color="auto" w:fill="E5DFEC" w:themeFill="accent4" w:themeFillTint="33"/>
            <w:vAlign w:val="bottom"/>
          </w:tcPr>
          <w:p w14:paraId="4C836160" w14:textId="68741038" w:rsidR="00051B40" w:rsidRPr="003C2980" w:rsidRDefault="00051B40" w:rsidP="00051B40">
            <w:pPr>
              <w:pStyle w:val="NoSpacing"/>
              <w:rPr>
                <w:b/>
              </w:rPr>
            </w:pPr>
            <w:r w:rsidRPr="003C2980">
              <w:rPr>
                <w:b/>
                <w:color w:val="E36C0A" w:themeColor="accent6" w:themeShade="BF"/>
              </w:rPr>
              <w:t>Gillian Haney</w:t>
            </w:r>
          </w:p>
        </w:tc>
        <w:tc>
          <w:tcPr>
            <w:tcW w:w="3330" w:type="dxa"/>
            <w:shd w:val="clear" w:color="auto" w:fill="D9D9D9" w:themeFill="background1" w:themeFillShade="D9"/>
            <w:vAlign w:val="bottom"/>
          </w:tcPr>
          <w:p w14:paraId="673B7BE3" w14:textId="49DDD4F1" w:rsidR="00051B40" w:rsidRPr="005C255A" w:rsidRDefault="00051B40" w:rsidP="00051B40">
            <w:pPr>
              <w:pStyle w:val="NoSpacing"/>
              <w:rPr>
                <w:bCs/>
              </w:rPr>
            </w:pPr>
            <w:r w:rsidRPr="005C255A">
              <w:rPr>
                <w:bCs/>
              </w:rPr>
              <w:t>Alexa Ling (CA)</w:t>
            </w:r>
          </w:p>
        </w:tc>
        <w:tc>
          <w:tcPr>
            <w:tcW w:w="3240" w:type="dxa"/>
            <w:shd w:val="clear" w:color="auto" w:fill="D9D9D9" w:themeFill="background1" w:themeFillShade="D9"/>
          </w:tcPr>
          <w:p w14:paraId="700C8F66" w14:textId="5AF1D80E" w:rsidR="00051B40" w:rsidRPr="005C255A" w:rsidRDefault="00051B40" w:rsidP="00051B40">
            <w:pPr>
              <w:pStyle w:val="NoSpacing"/>
              <w:rPr>
                <w:bCs/>
              </w:rPr>
            </w:pPr>
            <w:r w:rsidRPr="00D81D1B">
              <w:rPr>
                <w:b/>
                <w:color w:val="E36C0A" w:themeColor="accent6" w:themeShade="BF"/>
              </w:rPr>
              <w:t>Genie Tang (CA)</w:t>
            </w:r>
          </w:p>
        </w:tc>
        <w:tc>
          <w:tcPr>
            <w:tcW w:w="3420" w:type="dxa"/>
            <w:shd w:val="clear" w:color="auto" w:fill="D9D9D9" w:themeFill="background1" w:themeFillShade="D9"/>
          </w:tcPr>
          <w:p w14:paraId="2CE63763" w14:textId="23F078B6" w:rsidR="00051B40" w:rsidRPr="003C2980" w:rsidRDefault="00051B40" w:rsidP="00051B40">
            <w:pPr>
              <w:pStyle w:val="NoSpacing"/>
              <w:rPr>
                <w:b/>
              </w:rPr>
            </w:pPr>
            <w:r w:rsidRPr="003C2980">
              <w:rPr>
                <w:b/>
                <w:color w:val="E36C0A" w:themeColor="accent6" w:themeShade="BF"/>
              </w:rPr>
              <w:t>Michael Eberhart (PA)</w:t>
            </w:r>
          </w:p>
        </w:tc>
      </w:tr>
      <w:tr w:rsidR="00051B40" w:rsidRPr="00461AD7" w14:paraId="3B52B425" w14:textId="31C262DB" w:rsidTr="00255E2C">
        <w:trPr>
          <w:trHeight w:val="91"/>
        </w:trPr>
        <w:tc>
          <w:tcPr>
            <w:tcW w:w="3127" w:type="dxa"/>
            <w:shd w:val="clear" w:color="auto" w:fill="E5DFEC" w:themeFill="accent4" w:themeFillTint="33"/>
          </w:tcPr>
          <w:p w14:paraId="342039EE" w14:textId="479F30F3" w:rsidR="00051B40" w:rsidRPr="003C2980" w:rsidRDefault="00051B40" w:rsidP="00051B40">
            <w:pPr>
              <w:pStyle w:val="NoSpacing"/>
              <w:rPr>
                <w:b/>
              </w:rPr>
            </w:pPr>
            <w:r w:rsidRPr="005C255A">
              <w:rPr>
                <w:bCs/>
              </w:rPr>
              <w:t>Janet Hamilton</w:t>
            </w:r>
          </w:p>
        </w:tc>
        <w:tc>
          <w:tcPr>
            <w:tcW w:w="3330" w:type="dxa"/>
            <w:shd w:val="clear" w:color="auto" w:fill="D9D9D9" w:themeFill="background1" w:themeFillShade="D9"/>
            <w:vAlign w:val="bottom"/>
          </w:tcPr>
          <w:p w14:paraId="5E72B986" w14:textId="5E3F0C79" w:rsidR="00051B40" w:rsidRPr="005C255A" w:rsidRDefault="00051B40" w:rsidP="00051B40">
            <w:pPr>
              <w:pStyle w:val="NoSpacing"/>
              <w:rPr>
                <w:bCs/>
              </w:rPr>
            </w:pPr>
            <w:r w:rsidRPr="005C255A">
              <w:rPr>
                <w:bCs/>
              </w:rPr>
              <w:t>Alexa Meinhardt (DE)</w:t>
            </w:r>
          </w:p>
        </w:tc>
        <w:tc>
          <w:tcPr>
            <w:tcW w:w="3240" w:type="dxa"/>
            <w:shd w:val="clear" w:color="auto" w:fill="D9D9D9" w:themeFill="background1" w:themeFillShade="D9"/>
          </w:tcPr>
          <w:p w14:paraId="20A17040" w14:textId="0AFA70FF" w:rsidR="00051B40" w:rsidRPr="00D81D1B" w:rsidRDefault="00051B40" w:rsidP="00051B40">
            <w:pPr>
              <w:pStyle w:val="NoSpacing"/>
              <w:rPr>
                <w:b/>
                <w:color w:val="E36C0A" w:themeColor="accent6" w:themeShade="BF"/>
              </w:rPr>
            </w:pPr>
            <w:r>
              <w:rPr>
                <w:bCs/>
              </w:rPr>
              <w:t xml:space="preserve">Genny </w:t>
            </w:r>
            <w:proofErr w:type="spellStart"/>
            <w:r>
              <w:rPr>
                <w:bCs/>
              </w:rPr>
              <w:t>Grilli</w:t>
            </w:r>
            <w:proofErr w:type="spellEnd"/>
            <w:r>
              <w:rPr>
                <w:bCs/>
              </w:rPr>
              <w:t xml:space="preserve"> (MN)</w:t>
            </w:r>
          </w:p>
        </w:tc>
        <w:tc>
          <w:tcPr>
            <w:tcW w:w="3420" w:type="dxa"/>
            <w:shd w:val="clear" w:color="auto" w:fill="D9D9D9" w:themeFill="background1" w:themeFillShade="D9"/>
          </w:tcPr>
          <w:p w14:paraId="5B0EC3B7" w14:textId="5B539C4E" w:rsidR="00051B40" w:rsidRPr="003C2980" w:rsidRDefault="00051B40" w:rsidP="00051B40">
            <w:pPr>
              <w:pStyle w:val="NoSpacing"/>
              <w:rPr>
                <w:b/>
              </w:rPr>
            </w:pPr>
            <w:r w:rsidRPr="005C255A">
              <w:rPr>
                <w:bCs/>
              </w:rPr>
              <w:t>Misty Johnson (WI)</w:t>
            </w:r>
          </w:p>
        </w:tc>
      </w:tr>
      <w:tr w:rsidR="00051B40" w:rsidRPr="00461AD7" w14:paraId="570C5D40" w14:textId="718D2890" w:rsidTr="0046116E">
        <w:trPr>
          <w:trHeight w:val="91"/>
        </w:trPr>
        <w:tc>
          <w:tcPr>
            <w:tcW w:w="3127" w:type="dxa"/>
            <w:shd w:val="clear" w:color="auto" w:fill="E5DFEC" w:themeFill="accent4" w:themeFillTint="33"/>
          </w:tcPr>
          <w:p w14:paraId="7DA3E75A" w14:textId="4125B6BD" w:rsidR="00051B40" w:rsidRPr="005C255A" w:rsidRDefault="00051B40" w:rsidP="00051B40">
            <w:pPr>
              <w:pStyle w:val="NoSpacing"/>
              <w:rPr>
                <w:bCs/>
              </w:rPr>
            </w:pPr>
            <w:r w:rsidRPr="005C255A">
              <w:rPr>
                <w:bCs/>
              </w:rPr>
              <w:t>Meredith Lichtenstein</w:t>
            </w:r>
          </w:p>
        </w:tc>
        <w:tc>
          <w:tcPr>
            <w:tcW w:w="3330" w:type="dxa"/>
            <w:shd w:val="clear" w:color="auto" w:fill="D9D9D9" w:themeFill="background1" w:themeFillShade="D9"/>
            <w:vAlign w:val="bottom"/>
          </w:tcPr>
          <w:p w14:paraId="63E4838B" w14:textId="33CE5F84" w:rsidR="00051B40" w:rsidRPr="005C255A" w:rsidRDefault="00051B40" w:rsidP="00051B40">
            <w:pPr>
              <w:pStyle w:val="NoSpacing"/>
              <w:rPr>
                <w:bCs/>
              </w:rPr>
            </w:pPr>
            <w:r w:rsidRPr="005C255A">
              <w:rPr>
                <w:bCs/>
              </w:rPr>
              <w:t xml:space="preserve">Alexandra </w:t>
            </w:r>
            <w:proofErr w:type="spellStart"/>
            <w:r w:rsidRPr="005C255A">
              <w:rPr>
                <w:bCs/>
              </w:rPr>
              <w:t>Gagner</w:t>
            </w:r>
            <w:proofErr w:type="spellEnd"/>
            <w:r w:rsidRPr="005C255A">
              <w:rPr>
                <w:bCs/>
              </w:rPr>
              <w:t xml:space="preserve"> (Chicago)</w:t>
            </w:r>
          </w:p>
        </w:tc>
        <w:tc>
          <w:tcPr>
            <w:tcW w:w="3240" w:type="dxa"/>
            <w:shd w:val="clear" w:color="auto" w:fill="D9D9D9" w:themeFill="background1" w:themeFillShade="D9"/>
          </w:tcPr>
          <w:p w14:paraId="1FDC812D" w14:textId="44CDAD4B" w:rsidR="00051B40" w:rsidRPr="005C255A" w:rsidRDefault="00051B40" w:rsidP="00051B40">
            <w:pPr>
              <w:pStyle w:val="NoSpacing"/>
              <w:rPr>
                <w:bCs/>
              </w:rPr>
            </w:pPr>
            <w:r w:rsidRPr="005C255A">
              <w:rPr>
                <w:bCs/>
              </w:rPr>
              <w:t xml:space="preserve">Graham </w:t>
            </w:r>
            <w:proofErr w:type="spellStart"/>
            <w:r w:rsidRPr="005C255A">
              <w:rPr>
                <w:bCs/>
              </w:rPr>
              <w:t>Crawbuck</w:t>
            </w:r>
            <w:proofErr w:type="spellEnd"/>
            <w:r w:rsidRPr="005C255A">
              <w:rPr>
                <w:bCs/>
              </w:rPr>
              <w:t xml:space="preserve"> (WADOH)</w:t>
            </w:r>
          </w:p>
        </w:tc>
        <w:tc>
          <w:tcPr>
            <w:tcW w:w="3420" w:type="dxa"/>
            <w:shd w:val="clear" w:color="auto" w:fill="D9D9D9" w:themeFill="background1" w:themeFillShade="D9"/>
          </w:tcPr>
          <w:p w14:paraId="572AC7C0" w14:textId="31A05366" w:rsidR="00051B40" w:rsidRPr="005C255A" w:rsidRDefault="00051B40" w:rsidP="00051B40">
            <w:pPr>
              <w:pStyle w:val="NoSpacing"/>
              <w:rPr>
                <w:bCs/>
              </w:rPr>
            </w:pPr>
            <w:proofErr w:type="spellStart"/>
            <w:r w:rsidRPr="005C255A">
              <w:rPr>
                <w:bCs/>
              </w:rPr>
              <w:t>Mojisola</w:t>
            </w:r>
            <w:proofErr w:type="spellEnd"/>
            <w:r w:rsidRPr="005C255A">
              <w:rPr>
                <w:bCs/>
              </w:rPr>
              <w:t xml:space="preserve"> Ojo (NJ)</w:t>
            </w:r>
          </w:p>
        </w:tc>
      </w:tr>
      <w:tr w:rsidR="00051B40" w:rsidRPr="00461AD7" w14:paraId="7EAAD84B" w14:textId="4EB16986" w:rsidTr="0046116E">
        <w:trPr>
          <w:trHeight w:val="91"/>
        </w:trPr>
        <w:tc>
          <w:tcPr>
            <w:tcW w:w="3127" w:type="dxa"/>
            <w:shd w:val="clear" w:color="auto" w:fill="E5DFEC" w:themeFill="accent4" w:themeFillTint="33"/>
          </w:tcPr>
          <w:p w14:paraId="3CA00157" w14:textId="5EE0500B" w:rsidR="00051B40" w:rsidRPr="005C255A" w:rsidRDefault="00051B40" w:rsidP="00051B40">
            <w:pPr>
              <w:pStyle w:val="NoSpacing"/>
              <w:rPr>
                <w:bCs/>
              </w:rPr>
            </w:pPr>
            <w:proofErr w:type="spellStart"/>
            <w:r w:rsidRPr="0002672E">
              <w:rPr>
                <w:b/>
                <w:color w:val="E36C0A" w:themeColor="accent6" w:themeShade="BF"/>
              </w:rPr>
              <w:t>Shaily</w:t>
            </w:r>
            <w:proofErr w:type="spellEnd"/>
            <w:r w:rsidRPr="0002672E">
              <w:rPr>
                <w:b/>
                <w:color w:val="E36C0A" w:themeColor="accent6" w:themeShade="BF"/>
              </w:rPr>
              <w:t xml:space="preserve"> Krishan</w:t>
            </w:r>
          </w:p>
        </w:tc>
        <w:tc>
          <w:tcPr>
            <w:tcW w:w="3330" w:type="dxa"/>
            <w:shd w:val="clear" w:color="auto" w:fill="D9D9D9" w:themeFill="background1" w:themeFillShade="D9"/>
            <w:vAlign w:val="bottom"/>
          </w:tcPr>
          <w:p w14:paraId="419E493A" w14:textId="0F331177" w:rsidR="00051B40" w:rsidRPr="005C255A" w:rsidRDefault="00051B40" w:rsidP="00051B40">
            <w:pPr>
              <w:pStyle w:val="NoSpacing"/>
              <w:rPr>
                <w:bCs/>
              </w:rPr>
            </w:pPr>
            <w:r w:rsidRPr="005C255A">
              <w:rPr>
                <w:bCs/>
              </w:rPr>
              <w:t xml:space="preserve">Alicia </w:t>
            </w:r>
            <w:proofErr w:type="spellStart"/>
            <w:r w:rsidRPr="005C255A">
              <w:rPr>
                <w:bCs/>
              </w:rPr>
              <w:t>Lepp</w:t>
            </w:r>
            <w:proofErr w:type="spellEnd"/>
            <w:r w:rsidRPr="005C255A">
              <w:rPr>
                <w:bCs/>
              </w:rPr>
              <w:t xml:space="preserve"> (ND)</w:t>
            </w:r>
          </w:p>
        </w:tc>
        <w:tc>
          <w:tcPr>
            <w:tcW w:w="3240" w:type="dxa"/>
            <w:shd w:val="clear" w:color="auto" w:fill="D9D9D9" w:themeFill="background1" w:themeFillShade="D9"/>
          </w:tcPr>
          <w:p w14:paraId="63F33437" w14:textId="217DFB1A" w:rsidR="00051B40" w:rsidRPr="005C255A" w:rsidRDefault="00051B40" w:rsidP="00051B40">
            <w:pPr>
              <w:pStyle w:val="NoSpacing"/>
              <w:rPr>
                <w:bCs/>
              </w:rPr>
            </w:pPr>
            <w:r w:rsidRPr="005C255A">
              <w:rPr>
                <w:bCs/>
              </w:rPr>
              <w:t>Gwendolyn Gallagher (NM)</w:t>
            </w:r>
          </w:p>
        </w:tc>
        <w:tc>
          <w:tcPr>
            <w:tcW w:w="3420" w:type="dxa"/>
            <w:shd w:val="clear" w:color="auto" w:fill="D9D9D9" w:themeFill="background1" w:themeFillShade="D9"/>
          </w:tcPr>
          <w:p w14:paraId="262C6B38" w14:textId="6EAC3B94" w:rsidR="00051B40" w:rsidRPr="005C255A" w:rsidRDefault="00051B40" w:rsidP="00051B40">
            <w:pPr>
              <w:pStyle w:val="NoSpacing"/>
              <w:rPr>
                <w:bCs/>
              </w:rPr>
            </w:pPr>
            <w:r w:rsidRPr="005C255A">
              <w:rPr>
                <w:bCs/>
              </w:rPr>
              <w:t>Molly Howell (ND)</w:t>
            </w:r>
          </w:p>
        </w:tc>
      </w:tr>
      <w:tr w:rsidR="00051B40" w:rsidRPr="00461AD7" w14:paraId="5F30BB79" w14:textId="76EAA814" w:rsidTr="0046116E">
        <w:trPr>
          <w:trHeight w:val="91"/>
        </w:trPr>
        <w:tc>
          <w:tcPr>
            <w:tcW w:w="3127" w:type="dxa"/>
            <w:shd w:val="clear" w:color="auto" w:fill="E5DFEC" w:themeFill="accent4" w:themeFillTint="33"/>
          </w:tcPr>
          <w:p w14:paraId="07C43723" w14:textId="5E6B989A" w:rsidR="00051B40" w:rsidRPr="0002672E" w:rsidRDefault="00051B40" w:rsidP="00051B40">
            <w:pPr>
              <w:pStyle w:val="NoSpacing"/>
              <w:rPr>
                <w:b/>
              </w:rPr>
            </w:pPr>
            <w:r w:rsidRPr="005C255A">
              <w:rPr>
                <w:bCs/>
              </w:rPr>
              <w:t>Taylor Pinsent</w:t>
            </w:r>
          </w:p>
        </w:tc>
        <w:tc>
          <w:tcPr>
            <w:tcW w:w="3330" w:type="dxa"/>
            <w:shd w:val="clear" w:color="auto" w:fill="D9D9D9" w:themeFill="background1" w:themeFillShade="D9"/>
            <w:vAlign w:val="bottom"/>
          </w:tcPr>
          <w:p w14:paraId="1B48CA4B" w14:textId="3531B2C9" w:rsidR="00051B40" w:rsidRPr="005C255A" w:rsidRDefault="00051B40" w:rsidP="00051B40">
            <w:pPr>
              <w:pStyle w:val="NoSpacing"/>
              <w:rPr>
                <w:bCs/>
              </w:rPr>
            </w:pPr>
            <w:r w:rsidRPr="005C255A">
              <w:rPr>
                <w:bCs/>
              </w:rPr>
              <w:t>Allison LaPointe (MN)</w:t>
            </w:r>
          </w:p>
        </w:tc>
        <w:tc>
          <w:tcPr>
            <w:tcW w:w="3240" w:type="dxa"/>
            <w:shd w:val="clear" w:color="auto" w:fill="D9D9D9" w:themeFill="background1" w:themeFillShade="D9"/>
          </w:tcPr>
          <w:p w14:paraId="6C0C7A1B" w14:textId="7916DAA6" w:rsidR="00051B40" w:rsidRPr="005C255A" w:rsidRDefault="00051B40" w:rsidP="00051B40">
            <w:pPr>
              <w:pStyle w:val="NoSpacing"/>
              <w:rPr>
                <w:bCs/>
              </w:rPr>
            </w:pPr>
            <w:r w:rsidRPr="00D81D1B">
              <w:rPr>
                <w:b/>
                <w:color w:val="E36C0A" w:themeColor="accent6" w:themeShade="BF"/>
              </w:rPr>
              <w:t>Hailey Vest (IN)</w:t>
            </w:r>
          </w:p>
        </w:tc>
        <w:tc>
          <w:tcPr>
            <w:tcW w:w="3420" w:type="dxa"/>
            <w:shd w:val="clear" w:color="auto" w:fill="D9D9D9" w:themeFill="background1" w:themeFillShade="D9"/>
          </w:tcPr>
          <w:p w14:paraId="2D945726" w14:textId="6076A090" w:rsidR="00051B40" w:rsidRPr="005C255A" w:rsidRDefault="00051B40" w:rsidP="00051B40">
            <w:pPr>
              <w:pStyle w:val="NoSpacing"/>
              <w:rPr>
                <w:bCs/>
              </w:rPr>
            </w:pPr>
            <w:r w:rsidRPr="003C2980">
              <w:rPr>
                <w:b/>
                <w:color w:val="E36C0A" w:themeColor="accent6" w:themeShade="BF"/>
              </w:rPr>
              <w:t xml:space="preserve">Monique </w:t>
            </w:r>
            <w:proofErr w:type="spellStart"/>
            <w:r w:rsidRPr="003C2980">
              <w:rPr>
                <w:b/>
                <w:color w:val="E36C0A" w:themeColor="accent6" w:themeShade="BF"/>
              </w:rPr>
              <w:t>Birmiel</w:t>
            </w:r>
            <w:proofErr w:type="spellEnd"/>
            <w:r w:rsidRPr="003C2980">
              <w:rPr>
                <w:b/>
                <w:color w:val="E36C0A" w:themeColor="accent6" w:themeShade="BF"/>
              </w:rPr>
              <w:t xml:space="preserve"> (IN)</w:t>
            </w:r>
          </w:p>
        </w:tc>
      </w:tr>
      <w:tr w:rsidR="00051B40" w:rsidRPr="00461AD7" w14:paraId="33FF8AC9" w14:textId="401D65A9" w:rsidTr="0046116E">
        <w:trPr>
          <w:trHeight w:val="269"/>
        </w:trPr>
        <w:tc>
          <w:tcPr>
            <w:tcW w:w="3127" w:type="dxa"/>
            <w:shd w:val="clear" w:color="auto" w:fill="E5DFEC" w:themeFill="accent4" w:themeFillTint="33"/>
          </w:tcPr>
          <w:p w14:paraId="338F01D2" w14:textId="60CA2748" w:rsidR="00051B40" w:rsidRPr="005C255A" w:rsidRDefault="00051B40" w:rsidP="00051B40">
            <w:pPr>
              <w:pStyle w:val="NoSpacing"/>
              <w:rPr>
                <w:bCs/>
              </w:rPr>
            </w:pPr>
            <w:r w:rsidRPr="003C2980">
              <w:rPr>
                <w:b/>
                <w:color w:val="E36C0A" w:themeColor="accent6" w:themeShade="BF"/>
              </w:rPr>
              <w:t xml:space="preserve">Erin </w:t>
            </w:r>
            <w:proofErr w:type="spellStart"/>
            <w:r w:rsidRPr="003C2980">
              <w:rPr>
                <w:b/>
                <w:color w:val="E36C0A" w:themeColor="accent6" w:themeShade="BF"/>
              </w:rPr>
              <w:t>Kough</w:t>
            </w:r>
            <w:proofErr w:type="spellEnd"/>
            <w:r w:rsidRPr="003C2980">
              <w:rPr>
                <w:b/>
                <w:color w:val="E36C0A" w:themeColor="accent6" w:themeShade="BF"/>
              </w:rPr>
              <w:t xml:space="preserve"> (JMC)</w:t>
            </w:r>
          </w:p>
        </w:tc>
        <w:tc>
          <w:tcPr>
            <w:tcW w:w="3330" w:type="dxa"/>
            <w:shd w:val="clear" w:color="auto" w:fill="D9D9D9" w:themeFill="background1" w:themeFillShade="D9"/>
            <w:vAlign w:val="bottom"/>
          </w:tcPr>
          <w:p w14:paraId="5C1D1981" w14:textId="4EA49778" w:rsidR="00051B40" w:rsidRPr="003C2980" w:rsidRDefault="00051B40" w:rsidP="00051B40">
            <w:pPr>
              <w:pStyle w:val="NoSpacing"/>
              <w:rPr>
                <w:b/>
                <w:color w:val="E36C0A" w:themeColor="accent6" w:themeShade="BF"/>
              </w:rPr>
            </w:pPr>
            <w:r w:rsidRPr="003C2980">
              <w:rPr>
                <w:b/>
                <w:color w:val="E36C0A" w:themeColor="accent6" w:themeShade="BF"/>
              </w:rPr>
              <w:t xml:space="preserve">Amanda </w:t>
            </w:r>
            <w:proofErr w:type="spellStart"/>
            <w:r w:rsidRPr="003C2980">
              <w:rPr>
                <w:b/>
                <w:color w:val="E36C0A" w:themeColor="accent6" w:themeShade="BF"/>
              </w:rPr>
              <w:t>Korth</w:t>
            </w:r>
            <w:proofErr w:type="spellEnd"/>
            <w:r w:rsidRPr="003C2980">
              <w:rPr>
                <w:b/>
                <w:color w:val="E36C0A" w:themeColor="accent6" w:themeShade="BF"/>
              </w:rPr>
              <w:t xml:space="preserve"> (NB)</w:t>
            </w:r>
          </w:p>
        </w:tc>
        <w:tc>
          <w:tcPr>
            <w:tcW w:w="3240" w:type="dxa"/>
            <w:shd w:val="clear" w:color="auto" w:fill="D9D9D9" w:themeFill="background1" w:themeFillShade="D9"/>
          </w:tcPr>
          <w:p w14:paraId="08A27953" w14:textId="7CCF1A12" w:rsidR="00051B40" w:rsidRPr="00D81D1B" w:rsidRDefault="00051B40" w:rsidP="00051B40">
            <w:pPr>
              <w:pStyle w:val="NoSpacing"/>
              <w:rPr>
                <w:b/>
                <w:color w:val="E36C0A" w:themeColor="accent6" w:themeShade="BF"/>
              </w:rPr>
            </w:pPr>
            <w:r w:rsidRPr="005C255A">
              <w:rPr>
                <w:bCs/>
              </w:rPr>
              <w:t xml:space="preserve">Hanna </w:t>
            </w:r>
            <w:proofErr w:type="spellStart"/>
            <w:r w:rsidRPr="005C255A">
              <w:rPr>
                <w:bCs/>
              </w:rPr>
              <w:t>Chakoian</w:t>
            </w:r>
            <w:proofErr w:type="spellEnd"/>
            <w:r w:rsidRPr="005C255A">
              <w:rPr>
                <w:bCs/>
              </w:rPr>
              <w:t xml:space="preserve"> (MN)</w:t>
            </w:r>
          </w:p>
        </w:tc>
        <w:tc>
          <w:tcPr>
            <w:tcW w:w="3420" w:type="dxa"/>
            <w:shd w:val="clear" w:color="auto" w:fill="D9D9D9" w:themeFill="background1" w:themeFillShade="D9"/>
          </w:tcPr>
          <w:p w14:paraId="6859D80F" w14:textId="41FAA1A2" w:rsidR="00051B40" w:rsidRPr="003C2980" w:rsidRDefault="00051B40" w:rsidP="00051B40">
            <w:pPr>
              <w:pStyle w:val="NoSpacing"/>
              <w:rPr>
                <w:b/>
              </w:rPr>
            </w:pPr>
            <w:r w:rsidRPr="005C255A">
              <w:rPr>
                <w:bCs/>
              </w:rPr>
              <w:t>Morrow Toomey (AL)</w:t>
            </w:r>
          </w:p>
        </w:tc>
      </w:tr>
      <w:tr w:rsidR="00051B40" w:rsidRPr="00461AD7" w14:paraId="11920722" w14:textId="068429C7" w:rsidTr="0046116E">
        <w:trPr>
          <w:trHeight w:val="91"/>
        </w:trPr>
        <w:tc>
          <w:tcPr>
            <w:tcW w:w="3127" w:type="dxa"/>
            <w:shd w:val="clear" w:color="auto" w:fill="E5DFEC" w:themeFill="accent4" w:themeFillTint="33"/>
          </w:tcPr>
          <w:p w14:paraId="7B185F80" w14:textId="4651DF1B" w:rsidR="00051B40" w:rsidRPr="003C2980" w:rsidRDefault="00051B40" w:rsidP="00051B40">
            <w:pPr>
              <w:pStyle w:val="NoSpacing"/>
              <w:rPr>
                <w:b/>
              </w:rPr>
            </w:pPr>
            <w:r w:rsidRPr="003C2980">
              <w:rPr>
                <w:b/>
                <w:color w:val="E36C0A" w:themeColor="accent6" w:themeShade="BF"/>
              </w:rPr>
              <w:t>Grace Mallard (JMC)</w:t>
            </w:r>
          </w:p>
        </w:tc>
        <w:tc>
          <w:tcPr>
            <w:tcW w:w="3330" w:type="dxa"/>
            <w:shd w:val="clear" w:color="auto" w:fill="D9D9D9" w:themeFill="background1" w:themeFillShade="D9"/>
            <w:vAlign w:val="bottom"/>
          </w:tcPr>
          <w:p w14:paraId="3EE9FB0E" w14:textId="1B53B741" w:rsidR="00051B40" w:rsidRPr="005C255A" w:rsidRDefault="00051B40" w:rsidP="00051B40">
            <w:pPr>
              <w:pStyle w:val="NoSpacing"/>
              <w:rPr>
                <w:bCs/>
              </w:rPr>
            </w:pPr>
            <w:r w:rsidRPr="005C255A">
              <w:rPr>
                <w:bCs/>
              </w:rPr>
              <w:t>Amanda Payne</w:t>
            </w:r>
          </w:p>
        </w:tc>
        <w:tc>
          <w:tcPr>
            <w:tcW w:w="3240" w:type="dxa"/>
            <w:shd w:val="clear" w:color="auto" w:fill="D9D9D9" w:themeFill="background1" w:themeFillShade="D9"/>
          </w:tcPr>
          <w:p w14:paraId="3186BCD7" w14:textId="302829D6" w:rsidR="00051B40" w:rsidRPr="005C255A" w:rsidRDefault="00051B40" w:rsidP="00051B40">
            <w:pPr>
              <w:pStyle w:val="NoSpacing"/>
              <w:rPr>
                <w:bCs/>
              </w:rPr>
            </w:pPr>
            <w:r w:rsidRPr="005C255A">
              <w:rPr>
                <w:bCs/>
              </w:rPr>
              <w:t>Heather Crawford (OR)</w:t>
            </w:r>
          </w:p>
        </w:tc>
        <w:tc>
          <w:tcPr>
            <w:tcW w:w="3420" w:type="dxa"/>
            <w:shd w:val="clear" w:color="auto" w:fill="D9D9D9" w:themeFill="background1" w:themeFillShade="D9"/>
          </w:tcPr>
          <w:p w14:paraId="1C51A742" w14:textId="47179E37" w:rsidR="00051B40" w:rsidRPr="005C255A" w:rsidRDefault="00051B40" w:rsidP="00051B40">
            <w:pPr>
              <w:pStyle w:val="NoSpacing"/>
              <w:rPr>
                <w:bCs/>
              </w:rPr>
            </w:pPr>
            <w:r w:rsidRPr="005C255A">
              <w:rPr>
                <w:bCs/>
              </w:rPr>
              <w:t xml:space="preserve">Myron </w:t>
            </w:r>
            <w:proofErr w:type="spellStart"/>
            <w:r w:rsidRPr="005C255A">
              <w:rPr>
                <w:bCs/>
              </w:rPr>
              <w:t>Lizak</w:t>
            </w:r>
            <w:proofErr w:type="spellEnd"/>
            <w:r w:rsidRPr="005C255A">
              <w:rPr>
                <w:bCs/>
              </w:rPr>
              <w:t xml:space="preserve"> (NH)</w:t>
            </w:r>
          </w:p>
        </w:tc>
      </w:tr>
      <w:tr w:rsidR="00051B40" w:rsidRPr="00461AD7" w14:paraId="0B3C799C" w14:textId="0F8C42F1" w:rsidTr="0046116E">
        <w:trPr>
          <w:trHeight w:val="188"/>
        </w:trPr>
        <w:tc>
          <w:tcPr>
            <w:tcW w:w="3127" w:type="dxa"/>
            <w:shd w:val="clear" w:color="auto" w:fill="E5DFEC" w:themeFill="accent4" w:themeFillTint="33"/>
          </w:tcPr>
          <w:p w14:paraId="24D9223A" w14:textId="4DE8E281" w:rsidR="00051B40" w:rsidRPr="003C2980" w:rsidRDefault="00051B40" w:rsidP="00051B40">
            <w:pPr>
              <w:pStyle w:val="NoSpacing"/>
              <w:rPr>
                <w:b/>
              </w:rPr>
            </w:pPr>
            <w:r w:rsidRPr="0002672E">
              <w:rPr>
                <w:b/>
                <w:color w:val="E36C0A" w:themeColor="accent6" w:themeShade="BF"/>
              </w:rPr>
              <w:t>Laura Lane (JMC)</w:t>
            </w:r>
          </w:p>
        </w:tc>
        <w:tc>
          <w:tcPr>
            <w:tcW w:w="3330" w:type="dxa"/>
            <w:shd w:val="clear" w:color="auto" w:fill="D9D9D9" w:themeFill="background1" w:themeFillShade="D9"/>
            <w:vAlign w:val="bottom"/>
          </w:tcPr>
          <w:p w14:paraId="399F8F2B" w14:textId="10CE5354" w:rsidR="00051B40" w:rsidRPr="003C2980" w:rsidRDefault="00051B40" w:rsidP="00051B40">
            <w:pPr>
              <w:pStyle w:val="NoSpacing"/>
              <w:rPr>
                <w:b/>
                <w:color w:val="E36C0A" w:themeColor="accent6" w:themeShade="BF"/>
              </w:rPr>
            </w:pPr>
            <w:r w:rsidRPr="003C2980">
              <w:rPr>
                <w:b/>
                <w:color w:val="E36C0A" w:themeColor="accent6" w:themeShade="BF"/>
              </w:rPr>
              <w:t>Amanda van Rest (NV)</w:t>
            </w:r>
          </w:p>
        </w:tc>
        <w:tc>
          <w:tcPr>
            <w:tcW w:w="3240" w:type="dxa"/>
            <w:shd w:val="clear" w:color="auto" w:fill="D9D9D9" w:themeFill="background1" w:themeFillShade="D9"/>
          </w:tcPr>
          <w:p w14:paraId="4A3BC3A1" w14:textId="0FD9D5FB" w:rsidR="00051B40" w:rsidRPr="005C255A" w:rsidRDefault="00051B40" w:rsidP="00051B40">
            <w:pPr>
              <w:pStyle w:val="NoSpacing"/>
              <w:rPr>
                <w:bCs/>
              </w:rPr>
            </w:pPr>
            <w:r w:rsidRPr="005C255A">
              <w:rPr>
                <w:bCs/>
              </w:rPr>
              <w:t>Isaiah Francis (NM)</w:t>
            </w:r>
          </w:p>
        </w:tc>
        <w:tc>
          <w:tcPr>
            <w:tcW w:w="3420" w:type="dxa"/>
            <w:shd w:val="clear" w:color="auto" w:fill="D9D9D9" w:themeFill="background1" w:themeFillShade="D9"/>
          </w:tcPr>
          <w:p w14:paraId="6D320AA2" w14:textId="701D8011" w:rsidR="00051B40" w:rsidRPr="005C255A" w:rsidRDefault="00051B40" w:rsidP="00051B40">
            <w:pPr>
              <w:pStyle w:val="NoSpacing"/>
              <w:rPr>
                <w:bCs/>
              </w:rPr>
            </w:pPr>
            <w:r w:rsidRPr="005C255A">
              <w:rPr>
                <w:bCs/>
              </w:rPr>
              <w:t>Nancy Jingyi Li (CA)</w:t>
            </w:r>
          </w:p>
        </w:tc>
      </w:tr>
      <w:tr w:rsidR="00051B40" w:rsidRPr="00461AD7" w14:paraId="09A04BA1" w14:textId="3AEBBA3E" w:rsidTr="0046116E">
        <w:trPr>
          <w:trHeight w:val="91"/>
        </w:trPr>
        <w:tc>
          <w:tcPr>
            <w:tcW w:w="3127" w:type="dxa"/>
            <w:tcBorders>
              <w:bottom w:val="single" w:sz="4" w:space="0" w:color="000000"/>
            </w:tcBorders>
            <w:shd w:val="clear" w:color="auto" w:fill="E5DFEC" w:themeFill="accent4" w:themeFillTint="33"/>
          </w:tcPr>
          <w:p w14:paraId="5F16AF0C" w14:textId="7A464494" w:rsidR="00051B40" w:rsidRPr="0002672E" w:rsidRDefault="00051B40" w:rsidP="00051B40">
            <w:pPr>
              <w:pStyle w:val="NoSpacing"/>
              <w:rPr>
                <w:b/>
              </w:rPr>
            </w:pPr>
            <w:r w:rsidRPr="003C2980">
              <w:rPr>
                <w:b/>
                <w:color w:val="E36C0A" w:themeColor="accent6" w:themeShade="BF"/>
              </w:rPr>
              <w:t>Samantha Spoto (JMC</w:t>
            </w:r>
            <w:r>
              <w:rPr>
                <w:bCs/>
              </w:rPr>
              <w:t>)</w:t>
            </w:r>
          </w:p>
        </w:tc>
        <w:tc>
          <w:tcPr>
            <w:tcW w:w="3330" w:type="dxa"/>
            <w:shd w:val="clear" w:color="auto" w:fill="D9D9D9" w:themeFill="background1" w:themeFillShade="D9"/>
            <w:vAlign w:val="bottom"/>
          </w:tcPr>
          <w:p w14:paraId="1A0971C8" w14:textId="469029B3" w:rsidR="00051B40" w:rsidRPr="005C255A" w:rsidRDefault="00051B40" w:rsidP="00051B40">
            <w:pPr>
              <w:pStyle w:val="NoSpacing"/>
              <w:rPr>
                <w:bCs/>
              </w:rPr>
            </w:pPr>
            <w:r w:rsidRPr="005C255A">
              <w:rPr>
                <w:bCs/>
              </w:rPr>
              <w:t xml:space="preserve">Amita </w:t>
            </w:r>
            <w:proofErr w:type="spellStart"/>
            <w:r w:rsidRPr="005C255A">
              <w:rPr>
                <w:bCs/>
              </w:rPr>
              <w:t>Worasilpchai</w:t>
            </w:r>
            <w:proofErr w:type="spellEnd"/>
            <w:r w:rsidRPr="005C255A">
              <w:rPr>
                <w:bCs/>
              </w:rPr>
              <w:t xml:space="preserve"> (JMC)</w:t>
            </w:r>
          </w:p>
        </w:tc>
        <w:tc>
          <w:tcPr>
            <w:tcW w:w="3240" w:type="dxa"/>
            <w:shd w:val="clear" w:color="auto" w:fill="D9D9D9" w:themeFill="background1" w:themeFillShade="D9"/>
          </w:tcPr>
          <w:p w14:paraId="5A8CE96B" w14:textId="32F2AC7E" w:rsidR="00051B40" w:rsidRPr="005C255A" w:rsidRDefault="00051B40" w:rsidP="00051B40">
            <w:pPr>
              <w:pStyle w:val="NoSpacing"/>
              <w:rPr>
                <w:bCs/>
              </w:rPr>
            </w:pPr>
            <w:r w:rsidRPr="005C255A">
              <w:rPr>
                <w:bCs/>
              </w:rPr>
              <w:t>Jacki Griffin (BSDS)</w:t>
            </w:r>
          </w:p>
        </w:tc>
        <w:tc>
          <w:tcPr>
            <w:tcW w:w="3420" w:type="dxa"/>
            <w:shd w:val="clear" w:color="auto" w:fill="D9D9D9" w:themeFill="background1" w:themeFillShade="D9"/>
          </w:tcPr>
          <w:p w14:paraId="227C5F18" w14:textId="36C6EF15" w:rsidR="00051B40" w:rsidRPr="005C255A" w:rsidRDefault="00051B40" w:rsidP="00051B40">
            <w:pPr>
              <w:pStyle w:val="NoSpacing"/>
              <w:rPr>
                <w:bCs/>
              </w:rPr>
            </w:pPr>
            <w:r w:rsidRPr="005C255A">
              <w:rPr>
                <w:bCs/>
              </w:rPr>
              <w:t>Nancy Barrett (CT)</w:t>
            </w:r>
          </w:p>
        </w:tc>
      </w:tr>
      <w:tr w:rsidR="00051B40" w:rsidRPr="00461AD7" w14:paraId="6B1688B6" w14:textId="77777777" w:rsidTr="0046116E">
        <w:trPr>
          <w:trHeight w:val="91"/>
        </w:trPr>
        <w:tc>
          <w:tcPr>
            <w:tcW w:w="3127" w:type="dxa"/>
            <w:tcBorders>
              <w:bottom w:val="single" w:sz="4" w:space="0" w:color="000000"/>
            </w:tcBorders>
            <w:shd w:val="clear" w:color="auto" w:fill="E5DFEC" w:themeFill="accent4" w:themeFillTint="33"/>
          </w:tcPr>
          <w:p w14:paraId="3D1AD0B5" w14:textId="74C1DA2C" w:rsidR="00051B40" w:rsidRPr="005C255A" w:rsidRDefault="00051B40" w:rsidP="00051B40">
            <w:pPr>
              <w:pStyle w:val="NoSpacing"/>
              <w:rPr>
                <w:bCs/>
              </w:rPr>
            </w:pPr>
            <w:r w:rsidRPr="005C255A">
              <w:rPr>
                <w:bCs/>
              </w:rPr>
              <w:t>Susan Downer (JMC)</w:t>
            </w:r>
          </w:p>
        </w:tc>
        <w:tc>
          <w:tcPr>
            <w:tcW w:w="3330" w:type="dxa"/>
            <w:shd w:val="clear" w:color="auto" w:fill="D9D9D9" w:themeFill="background1" w:themeFillShade="D9"/>
            <w:vAlign w:val="bottom"/>
          </w:tcPr>
          <w:p w14:paraId="48C582A0" w14:textId="3EF03D30" w:rsidR="00051B40" w:rsidRPr="005C255A" w:rsidRDefault="00051B40" w:rsidP="00051B40">
            <w:pPr>
              <w:pStyle w:val="NoSpacing"/>
              <w:rPr>
                <w:bCs/>
              </w:rPr>
            </w:pPr>
            <w:r w:rsidRPr="005C255A">
              <w:rPr>
                <w:bCs/>
              </w:rPr>
              <w:t>Amy Lai (AZ)</w:t>
            </w:r>
          </w:p>
        </w:tc>
        <w:tc>
          <w:tcPr>
            <w:tcW w:w="3240" w:type="dxa"/>
            <w:shd w:val="clear" w:color="auto" w:fill="D9D9D9" w:themeFill="background1" w:themeFillShade="D9"/>
          </w:tcPr>
          <w:p w14:paraId="5C3109EB" w14:textId="22D01AFE" w:rsidR="00051B40" w:rsidRPr="005C255A" w:rsidRDefault="00051B40" w:rsidP="00051B40">
            <w:pPr>
              <w:pStyle w:val="NoSpacing"/>
              <w:rPr>
                <w:bCs/>
              </w:rPr>
            </w:pPr>
            <w:r w:rsidRPr="00D81D1B">
              <w:rPr>
                <w:b/>
                <w:color w:val="E36C0A" w:themeColor="accent6" w:themeShade="BF"/>
              </w:rPr>
              <w:t>Jeannie Woolston (ND)</w:t>
            </w:r>
          </w:p>
        </w:tc>
        <w:tc>
          <w:tcPr>
            <w:tcW w:w="3420" w:type="dxa"/>
            <w:shd w:val="clear" w:color="auto" w:fill="D9D9D9" w:themeFill="background1" w:themeFillShade="D9"/>
          </w:tcPr>
          <w:p w14:paraId="60565562" w14:textId="08CEC97B" w:rsidR="00051B40" w:rsidRPr="005C255A" w:rsidRDefault="00051B40" w:rsidP="00051B40">
            <w:pPr>
              <w:pStyle w:val="NoSpacing"/>
              <w:rPr>
                <w:bCs/>
              </w:rPr>
            </w:pPr>
            <w:r w:rsidRPr="005C255A">
              <w:rPr>
                <w:bCs/>
              </w:rPr>
              <w:t xml:space="preserve">Natalie </w:t>
            </w:r>
            <w:proofErr w:type="spellStart"/>
            <w:r w:rsidRPr="005C255A">
              <w:rPr>
                <w:bCs/>
              </w:rPr>
              <w:t>Raketich</w:t>
            </w:r>
            <w:proofErr w:type="spellEnd"/>
            <w:r w:rsidRPr="005C255A">
              <w:rPr>
                <w:bCs/>
              </w:rPr>
              <w:t xml:space="preserve"> (JMC)</w:t>
            </w:r>
          </w:p>
        </w:tc>
      </w:tr>
      <w:tr w:rsidR="00051B40" w:rsidRPr="00461AD7" w14:paraId="3B917C30" w14:textId="77777777" w:rsidTr="00051B40">
        <w:trPr>
          <w:trHeight w:val="91"/>
        </w:trPr>
        <w:tc>
          <w:tcPr>
            <w:tcW w:w="3127" w:type="dxa"/>
            <w:tcBorders>
              <w:bottom w:val="single" w:sz="4" w:space="0" w:color="000000"/>
            </w:tcBorders>
            <w:shd w:val="clear" w:color="auto" w:fill="DBE5F1" w:themeFill="accent1" w:themeFillTint="33"/>
          </w:tcPr>
          <w:p w14:paraId="369572D0" w14:textId="17E164BF" w:rsidR="00051B40" w:rsidRPr="00051B40" w:rsidRDefault="00051B40" w:rsidP="00051B40">
            <w:pPr>
              <w:pStyle w:val="NoSpacing"/>
              <w:jc w:val="center"/>
              <w:rPr>
                <w:b/>
              </w:rPr>
            </w:pPr>
            <w:r w:rsidRPr="00051B40">
              <w:rPr>
                <w:b/>
              </w:rPr>
              <w:t>CDC</w:t>
            </w:r>
          </w:p>
        </w:tc>
        <w:tc>
          <w:tcPr>
            <w:tcW w:w="3330" w:type="dxa"/>
            <w:shd w:val="clear" w:color="auto" w:fill="D9D9D9" w:themeFill="background1" w:themeFillShade="D9"/>
            <w:vAlign w:val="bottom"/>
          </w:tcPr>
          <w:p w14:paraId="1E627998" w14:textId="21681EED" w:rsidR="00051B40" w:rsidRPr="005C255A" w:rsidRDefault="00051B40" w:rsidP="00051B40">
            <w:pPr>
              <w:pStyle w:val="NoSpacing"/>
              <w:rPr>
                <w:bCs/>
              </w:rPr>
            </w:pPr>
            <w:r w:rsidRPr="005C255A">
              <w:rPr>
                <w:bCs/>
              </w:rPr>
              <w:t>Amy Hyong (Riverside Univ)</w:t>
            </w:r>
          </w:p>
        </w:tc>
        <w:tc>
          <w:tcPr>
            <w:tcW w:w="3240" w:type="dxa"/>
            <w:shd w:val="clear" w:color="auto" w:fill="D9D9D9" w:themeFill="background1" w:themeFillShade="D9"/>
          </w:tcPr>
          <w:p w14:paraId="42DF8280" w14:textId="24A8451D" w:rsidR="00051B40" w:rsidRPr="00D81D1B" w:rsidRDefault="00051B40" w:rsidP="00051B40">
            <w:pPr>
              <w:pStyle w:val="NoSpacing"/>
              <w:rPr>
                <w:b/>
                <w:color w:val="E36C0A" w:themeColor="accent6" w:themeShade="BF"/>
              </w:rPr>
            </w:pPr>
            <w:r w:rsidRPr="005C255A">
              <w:rPr>
                <w:bCs/>
              </w:rPr>
              <w:t xml:space="preserve">Jeff Van </w:t>
            </w:r>
            <w:proofErr w:type="spellStart"/>
            <w:r w:rsidRPr="005C255A">
              <w:rPr>
                <w:bCs/>
              </w:rPr>
              <w:t>Ausdall</w:t>
            </w:r>
            <w:proofErr w:type="spellEnd"/>
            <w:r w:rsidRPr="005C255A">
              <w:rPr>
                <w:bCs/>
              </w:rPr>
              <w:t xml:space="preserve"> (Shasta County)</w:t>
            </w:r>
          </w:p>
        </w:tc>
        <w:tc>
          <w:tcPr>
            <w:tcW w:w="3420" w:type="dxa"/>
            <w:shd w:val="clear" w:color="auto" w:fill="D9D9D9" w:themeFill="background1" w:themeFillShade="D9"/>
          </w:tcPr>
          <w:p w14:paraId="139E50E1" w14:textId="001426CA" w:rsidR="00051B40" w:rsidRPr="005C255A" w:rsidRDefault="00051B40" w:rsidP="00051B40">
            <w:pPr>
              <w:pStyle w:val="NoSpacing"/>
              <w:rPr>
                <w:bCs/>
              </w:rPr>
            </w:pPr>
            <w:r w:rsidRPr="005C255A">
              <w:rPr>
                <w:bCs/>
              </w:rPr>
              <w:t>Nedra Garrett</w:t>
            </w:r>
          </w:p>
        </w:tc>
      </w:tr>
      <w:tr w:rsidR="00051B40" w:rsidRPr="00461AD7" w14:paraId="33730291" w14:textId="77777777" w:rsidTr="00051B40">
        <w:trPr>
          <w:trHeight w:val="91"/>
        </w:trPr>
        <w:tc>
          <w:tcPr>
            <w:tcW w:w="3127" w:type="dxa"/>
            <w:tcBorders>
              <w:bottom w:val="single" w:sz="4" w:space="0" w:color="000000"/>
            </w:tcBorders>
            <w:shd w:val="clear" w:color="auto" w:fill="DBE5F1" w:themeFill="accent1" w:themeFillTint="33"/>
          </w:tcPr>
          <w:p w14:paraId="15C08014" w14:textId="6A340851" w:rsidR="00051B40" w:rsidRPr="005C255A" w:rsidRDefault="00051B40" w:rsidP="00051B40">
            <w:pPr>
              <w:pStyle w:val="NoSpacing"/>
              <w:rPr>
                <w:bCs/>
              </w:rPr>
            </w:pPr>
            <w:r>
              <w:rPr>
                <w:bCs/>
              </w:rPr>
              <w:t xml:space="preserve">Abbey </w:t>
            </w:r>
            <w:proofErr w:type="spellStart"/>
            <w:r>
              <w:rPr>
                <w:bCs/>
              </w:rPr>
              <w:t>Wojno</w:t>
            </w:r>
            <w:proofErr w:type="spellEnd"/>
          </w:p>
        </w:tc>
        <w:tc>
          <w:tcPr>
            <w:tcW w:w="3330" w:type="dxa"/>
            <w:shd w:val="clear" w:color="auto" w:fill="D9D9D9" w:themeFill="background1" w:themeFillShade="D9"/>
            <w:vAlign w:val="bottom"/>
          </w:tcPr>
          <w:p w14:paraId="14FE47E0" w14:textId="7838F213" w:rsidR="00051B40" w:rsidRPr="005C255A" w:rsidRDefault="00051B40" w:rsidP="00051B40">
            <w:pPr>
              <w:pStyle w:val="NoSpacing"/>
              <w:rPr>
                <w:bCs/>
              </w:rPr>
            </w:pPr>
            <w:r w:rsidRPr="005C255A">
              <w:rPr>
                <w:bCs/>
              </w:rPr>
              <w:t xml:space="preserve">Amy </w:t>
            </w:r>
            <w:proofErr w:type="spellStart"/>
            <w:r w:rsidRPr="005C255A">
              <w:rPr>
                <w:bCs/>
              </w:rPr>
              <w:t>Bogucki</w:t>
            </w:r>
            <w:proofErr w:type="spellEnd"/>
            <w:r w:rsidRPr="005C255A">
              <w:rPr>
                <w:bCs/>
              </w:rPr>
              <w:t xml:space="preserve"> (TN)</w:t>
            </w:r>
          </w:p>
        </w:tc>
        <w:tc>
          <w:tcPr>
            <w:tcW w:w="3240" w:type="dxa"/>
            <w:shd w:val="clear" w:color="auto" w:fill="D9D9D9" w:themeFill="background1" w:themeFillShade="D9"/>
          </w:tcPr>
          <w:p w14:paraId="7A181039" w14:textId="66701DE8" w:rsidR="00051B40" w:rsidRPr="00D81D1B" w:rsidRDefault="00051B40" w:rsidP="00051B40">
            <w:pPr>
              <w:pStyle w:val="NoSpacing"/>
              <w:rPr>
                <w:b/>
                <w:color w:val="E36C0A" w:themeColor="accent6" w:themeShade="BF"/>
              </w:rPr>
            </w:pPr>
            <w:r w:rsidRPr="005C255A">
              <w:rPr>
                <w:bCs/>
              </w:rPr>
              <w:t>Jeff Swanson (TX)</w:t>
            </w:r>
          </w:p>
        </w:tc>
        <w:tc>
          <w:tcPr>
            <w:tcW w:w="3420" w:type="dxa"/>
            <w:shd w:val="clear" w:color="auto" w:fill="D9D9D9" w:themeFill="background1" w:themeFillShade="D9"/>
          </w:tcPr>
          <w:p w14:paraId="08334F39" w14:textId="2020C237" w:rsidR="00051B40" w:rsidRPr="005C255A" w:rsidRDefault="00051B40" w:rsidP="00051B40">
            <w:pPr>
              <w:pStyle w:val="NoSpacing"/>
              <w:rPr>
                <w:bCs/>
              </w:rPr>
            </w:pPr>
            <w:r w:rsidRPr="00E40C61">
              <w:rPr>
                <w:b/>
                <w:color w:val="E36C0A" w:themeColor="accent6" w:themeShade="BF"/>
              </w:rPr>
              <w:t>Nereida Corral (CO)</w:t>
            </w:r>
          </w:p>
        </w:tc>
      </w:tr>
      <w:tr w:rsidR="00051B40" w:rsidRPr="00461AD7" w14:paraId="77998E0D" w14:textId="4A1EDF66" w:rsidTr="0046116E">
        <w:trPr>
          <w:trHeight w:val="91"/>
        </w:trPr>
        <w:tc>
          <w:tcPr>
            <w:tcW w:w="3127" w:type="dxa"/>
            <w:tcBorders>
              <w:bottom w:val="single" w:sz="4" w:space="0" w:color="000000" w:themeColor="text1"/>
            </w:tcBorders>
            <w:shd w:val="clear" w:color="auto" w:fill="DBE5F1" w:themeFill="accent1" w:themeFillTint="33"/>
          </w:tcPr>
          <w:p w14:paraId="54ACEE27" w14:textId="692FF6CC" w:rsidR="00051B40" w:rsidRPr="005C255A" w:rsidRDefault="00051B40" w:rsidP="00051B40">
            <w:pPr>
              <w:pStyle w:val="NoSpacing"/>
              <w:rPr>
                <w:bCs/>
              </w:rPr>
            </w:pPr>
            <w:r>
              <w:rPr>
                <w:bCs/>
              </w:rPr>
              <w:t>Abhilasha Saxena</w:t>
            </w:r>
          </w:p>
        </w:tc>
        <w:tc>
          <w:tcPr>
            <w:tcW w:w="3330" w:type="dxa"/>
            <w:shd w:val="clear" w:color="auto" w:fill="D9D9D9" w:themeFill="background1" w:themeFillShade="D9"/>
            <w:vAlign w:val="bottom"/>
          </w:tcPr>
          <w:p w14:paraId="74DF96EF" w14:textId="3BABAE46" w:rsidR="00051B40" w:rsidRPr="005C255A" w:rsidRDefault="00051B40" w:rsidP="00051B40">
            <w:pPr>
              <w:pStyle w:val="NoSpacing"/>
              <w:rPr>
                <w:bCs/>
              </w:rPr>
            </w:pPr>
            <w:r w:rsidRPr="005C255A">
              <w:rPr>
                <w:bCs/>
              </w:rPr>
              <w:t>Andy Tibbs (MDPH)</w:t>
            </w:r>
          </w:p>
        </w:tc>
        <w:tc>
          <w:tcPr>
            <w:tcW w:w="3240" w:type="dxa"/>
            <w:shd w:val="clear" w:color="auto" w:fill="D9D9D9" w:themeFill="background1" w:themeFillShade="D9"/>
          </w:tcPr>
          <w:p w14:paraId="37165490" w14:textId="4E271C93" w:rsidR="00051B40" w:rsidRPr="005C255A" w:rsidRDefault="00051B40" w:rsidP="00051B40">
            <w:pPr>
              <w:pStyle w:val="NoSpacing"/>
              <w:rPr>
                <w:bCs/>
              </w:rPr>
            </w:pPr>
            <w:r w:rsidRPr="005C255A">
              <w:rPr>
                <w:bCs/>
              </w:rPr>
              <w:t>Jenna Webb</w:t>
            </w:r>
          </w:p>
        </w:tc>
        <w:tc>
          <w:tcPr>
            <w:tcW w:w="3420" w:type="dxa"/>
            <w:shd w:val="clear" w:color="auto" w:fill="D9D9D9" w:themeFill="background1" w:themeFillShade="D9"/>
          </w:tcPr>
          <w:p w14:paraId="26EE2AD7" w14:textId="23C77F9E" w:rsidR="00051B40" w:rsidRPr="00E40C61" w:rsidRDefault="00051B40" w:rsidP="00051B40">
            <w:pPr>
              <w:pStyle w:val="NoSpacing"/>
              <w:rPr>
                <w:b/>
                <w:color w:val="E36C0A" w:themeColor="accent6" w:themeShade="BF"/>
              </w:rPr>
            </w:pPr>
            <w:r w:rsidRPr="00C35269">
              <w:rPr>
                <w:bCs/>
              </w:rPr>
              <w:t>Nicole Kikuchi</w:t>
            </w:r>
            <w:r>
              <w:rPr>
                <w:bCs/>
              </w:rPr>
              <w:t xml:space="preserve"> (FL)</w:t>
            </w:r>
          </w:p>
        </w:tc>
      </w:tr>
      <w:tr w:rsidR="00051B40" w:rsidRPr="00461AD7" w14:paraId="77878988" w14:textId="77777777" w:rsidTr="0046116E">
        <w:trPr>
          <w:trHeight w:val="91"/>
        </w:trPr>
        <w:tc>
          <w:tcPr>
            <w:tcW w:w="3127" w:type="dxa"/>
            <w:tcBorders>
              <w:bottom w:val="single" w:sz="4" w:space="0" w:color="000000" w:themeColor="text1"/>
            </w:tcBorders>
            <w:shd w:val="clear" w:color="auto" w:fill="DBE5F1" w:themeFill="accent1" w:themeFillTint="33"/>
          </w:tcPr>
          <w:p w14:paraId="5C06174B" w14:textId="701BD51C" w:rsidR="00051B40" w:rsidRPr="005C255A" w:rsidRDefault="00051B40" w:rsidP="00051B40">
            <w:pPr>
              <w:pStyle w:val="NoSpacing"/>
              <w:rPr>
                <w:bCs/>
              </w:rPr>
            </w:pPr>
            <w:r w:rsidRPr="005C255A">
              <w:rPr>
                <w:bCs/>
              </w:rPr>
              <w:t>Alexandra Tuttle</w:t>
            </w:r>
          </w:p>
        </w:tc>
        <w:tc>
          <w:tcPr>
            <w:tcW w:w="3330" w:type="dxa"/>
            <w:shd w:val="clear" w:color="auto" w:fill="D9D9D9" w:themeFill="background1" w:themeFillShade="D9"/>
            <w:vAlign w:val="bottom"/>
          </w:tcPr>
          <w:p w14:paraId="70B87F45" w14:textId="006489C4" w:rsidR="00051B40" w:rsidRPr="005C255A" w:rsidRDefault="00051B40" w:rsidP="00051B40">
            <w:pPr>
              <w:pStyle w:val="NoSpacing"/>
              <w:rPr>
                <w:bCs/>
              </w:rPr>
            </w:pPr>
            <w:r w:rsidRPr="005C255A">
              <w:rPr>
                <w:bCs/>
              </w:rPr>
              <w:t>Andrea Perez (RUHS-PH)</w:t>
            </w:r>
          </w:p>
        </w:tc>
        <w:tc>
          <w:tcPr>
            <w:tcW w:w="3240" w:type="dxa"/>
            <w:shd w:val="clear" w:color="auto" w:fill="D9D9D9" w:themeFill="background1" w:themeFillShade="D9"/>
          </w:tcPr>
          <w:p w14:paraId="70F770E6" w14:textId="4D801602" w:rsidR="00051B40" w:rsidRPr="005C255A" w:rsidRDefault="00051B40" w:rsidP="00051B40">
            <w:pPr>
              <w:pStyle w:val="NoSpacing"/>
              <w:rPr>
                <w:bCs/>
              </w:rPr>
            </w:pPr>
            <w:r w:rsidRPr="005C255A">
              <w:rPr>
                <w:bCs/>
              </w:rPr>
              <w:t>Jennifer Lockhart (AK)</w:t>
            </w:r>
          </w:p>
        </w:tc>
        <w:tc>
          <w:tcPr>
            <w:tcW w:w="3420" w:type="dxa"/>
            <w:shd w:val="clear" w:color="auto" w:fill="D9D9D9" w:themeFill="background1" w:themeFillShade="D9"/>
          </w:tcPr>
          <w:p w14:paraId="5FB32B0D" w14:textId="37778406" w:rsidR="00051B40" w:rsidRPr="00C35269" w:rsidRDefault="00051B40" w:rsidP="00051B40">
            <w:pPr>
              <w:pStyle w:val="NoSpacing"/>
              <w:tabs>
                <w:tab w:val="left" w:pos="2115"/>
              </w:tabs>
              <w:rPr>
                <w:bCs/>
              </w:rPr>
            </w:pPr>
            <w:r w:rsidRPr="005C255A">
              <w:rPr>
                <w:bCs/>
              </w:rPr>
              <w:t>Nicole Turvey (CO)</w:t>
            </w:r>
          </w:p>
        </w:tc>
      </w:tr>
      <w:tr w:rsidR="00051B40" w:rsidRPr="00461AD7" w14:paraId="30FD13DB" w14:textId="77777777" w:rsidTr="0046116E">
        <w:trPr>
          <w:trHeight w:val="91"/>
        </w:trPr>
        <w:tc>
          <w:tcPr>
            <w:tcW w:w="3127" w:type="dxa"/>
            <w:shd w:val="clear" w:color="auto" w:fill="DBE5F1" w:themeFill="accent1" w:themeFillTint="33"/>
          </w:tcPr>
          <w:p w14:paraId="1861636B" w14:textId="76CB8DAD" w:rsidR="00051B40" w:rsidRPr="005C255A" w:rsidRDefault="00051B40" w:rsidP="00051B40">
            <w:pPr>
              <w:pStyle w:val="NoSpacing"/>
              <w:rPr>
                <w:bCs/>
              </w:rPr>
            </w:pPr>
            <w:r w:rsidRPr="00D81D1B">
              <w:rPr>
                <w:b/>
                <w:color w:val="E36C0A" w:themeColor="accent6" w:themeShade="BF"/>
              </w:rPr>
              <w:t>Allison Miller</w:t>
            </w:r>
          </w:p>
        </w:tc>
        <w:tc>
          <w:tcPr>
            <w:tcW w:w="3330" w:type="dxa"/>
            <w:shd w:val="clear" w:color="auto" w:fill="D9D9D9" w:themeFill="background1" w:themeFillShade="D9"/>
            <w:vAlign w:val="bottom"/>
          </w:tcPr>
          <w:p w14:paraId="6B2FB0A6" w14:textId="2C05D6C8" w:rsidR="00051B40" w:rsidRPr="005C255A" w:rsidRDefault="00051B40" w:rsidP="00051B40">
            <w:pPr>
              <w:pStyle w:val="NoSpacing"/>
              <w:rPr>
                <w:bCs/>
              </w:rPr>
            </w:pPr>
            <w:r w:rsidRPr="005C255A">
              <w:rPr>
                <w:bCs/>
              </w:rPr>
              <w:t>Andrey Avakov (NH)</w:t>
            </w:r>
          </w:p>
        </w:tc>
        <w:tc>
          <w:tcPr>
            <w:tcW w:w="3240" w:type="dxa"/>
            <w:shd w:val="clear" w:color="auto" w:fill="D9D9D9" w:themeFill="background1" w:themeFillShade="D9"/>
          </w:tcPr>
          <w:p w14:paraId="1F98B3A9" w14:textId="45D92610" w:rsidR="00051B40" w:rsidRPr="005C255A" w:rsidRDefault="00051B40" w:rsidP="00051B40">
            <w:pPr>
              <w:pStyle w:val="NoSpacing"/>
              <w:rPr>
                <w:bCs/>
              </w:rPr>
            </w:pPr>
            <w:r w:rsidRPr="00D81D1B">
              <w:rPr>
                <w:b/>
                <w:color w:val="E36C0A" w:themeColor="accent6" w:themeShade="BF"/>
              </w:rPr>
              <w:t xml:space="preserve">Jennifer </w:t>
            </w:r>
            <w:proofErr w:type="spellStart"/>
            <w:r w:rsidRPr="00D81D1B">
              <w:rPr>
                <w:b/>
                <w:color w:val="E36C0A" w:themeColor="accent6" w:themeShade="BF"/>
              </w:rPr>
              <w:t>Otsubo</w:t>
            </w:r>
            <w:proofErr w:type="spellEnd"/>
            <w:r w:rsidRPr="00D81D1B">
              <w:rPr>
                <w:b/>
                <w:color w:val="E36C0A" w:themeColor="accent6" w:themeShade="BF"/>
              </w:rPr>
              <w:t xml:space="preserve"> (VT)</w:t>
            </w:r>
          </w:p>
        </w:tc>
        <w:tc>
          <w:tcPr>
            <w:tcW w:w="3420" w:type="dxa"/>
            <w:shd w:val="clear" w:color="auto" w:fill="D9D9D9" w:themeFill="background1" w:themeFillShade="D9"/>
          </w:tcPr>
          <w:p w14:paraId="40312ED7" w14:textId="7F10B9C9" w:rsidR="00051B40" w:rsidRPr="005C255A" w:rsidRDefault="00051B40" w:rsidP="00051B40">
            <w:pPr>
              <w:pStyle w:val="NoSpacing"/>
              <w:rPr>
                <w:bCs/>
              </w:rPr>
            </w:pPr>
            <w:r w:rsidRPr="005C255A">
              <w:rPr>
                <w:bCs/>
              </w:rPr>
              <w:t xml:space="preserve">Nora </w:t>
            </w:r>
            <w:proofErr w:type="spellStart"/>
            <w:r w:rsidRPr="005C255A">
              <w:rPr>
                <w:bCs/>
              </w:rPr>
              <w:t>Alrubaie</w:t>
            </w:r>
            <w:proofErr w:type="spellEnd"/>
          </w:p>
        </w:tc>
      </w:tr>
      <w:tr w:rsidR="00051B40" w:rsidRPr="00461AD7" w14:paraId="5983F00B" w14:textId="77777777" w:rsidTr="0046116E">
        <w:trPr>
          <w:trHeight w:val="91"/>
        </w:trPr>
        <w:tc>
          <w:tcPr>
            <w:tcW w:w="3127" w:type="dxa"/>
            <w:tcBorders>
              <w:bottom w:val="single" w:sz="4" w:space="0" w:color="000000" w:themeColor="text1"/>
            </w:tcBorders>
            <w:shd w:val="clear" w:color="auto" w:fill="DBE5F1" w:themeFill="accent1" w:themeFillTint="33"/>
          </w:tcPr>
          <w:p w14:paraId="14142F1E" w14:textId="7A072573" w:rsidR="00051B40" w:rsidRPr="005C255A" w:rsidRDefault="00051B40" w:rsidP="00051B40">
            <w:pPr>
              <w:pStyle w:val="NoSpacing"/>
              <w:rPr>
                <w:bCs/>
              </w:rPr>
            </w:pPr>
            <w:r w:rsidRPr="005C255A">
              <w:rPr>
                <w:bCs/>
              </w:rPr>
              <w:t xml:space="preserve">Alfonso </w:t>
            </w:r>
            <w:proofErr w:type="spellStart"/>
            <w:r w:rsidRPr="005C255A">
              <w:rPr>
                <w:bCs/>
              </w:rPr>
              <w:t>Rodgriguez</w:t>
            </w:r>
            <w:proofErr w:type="spellEnd"/>
            <w:r w:rsidRPr="005C255A">
              <w:rPr>
                <w:bCs/>
              </w:rPr>
              <w:t xml:space="preserve"> </w:t>
            </w:r>
            <w:proofErr w:type="spellStart"/>
            <w:r w:rsidRPr="005C255A">
              <w:rPr>
                <w:bCs/>
              </w:rPr>
              <w:t>Lainz</w:t>
            </w:r>
            <w:proofErr w:type="spellEnd"/>
          </w:p>
        </w:tc>
        <w:tc>
          <w:tcPr>
            <w:tcW w:w="3330" w:type="dxa"/>
            <w:shd w:val="clear" w:color="auto" w:fill="D9D9D9" w:themeFill="background1" w:themeFillShade="D9"/>
            <w:vAlign w:val="bottom"/>
          </w:tcPr>
          <w:p w14:paraId="65604F1D" w14:textId="770D816F" w:rsidR="00051B40" w:rsidRPr="005C255A" w:rsidRDefault="00051B40" w:rsidP="00051B40">
            <w:pPr>
              <w:pStyle w:val="NoSpacing"/>
              <w:rPr>
                <w:bCs/>
              </w:rPr>
            </w:pPr>
            <w:r w:rsidRPr="005C255A">
              <w:rPr>
                <w:bCs/>
              </w:rPr>
              <w:t>Andria Apostolou (HIS)</w:t>
            </w:r>
          </w:p>
        </w:tc>
        <w:tc>
          <w:tcPr>
            <w:tcW w:w="3240" w:type="dxa"/>
            <w:shd w:val="clear" w:color="auto" w:fill="D9D9D9" w:themeFill="background1" w:themeFillShade="D9"/>
          </w:tcPr>
          <w:p w14:paraId="3AC7F4BC" w14:textId="36961DC3" w:rsidR="00051B40" w:rsidRPr="005C255A" w:rsidRDefault="00051B40" w:rsidP="00051B40">
            <w:pPr>
              <w:pStyle w:val="NoSpacing"/>
              <w:rPr>
                <w:bCs/>
              </w:rPr>
            </w:pPr>
            <w:r w:rsidRPr="005C255A">
              <w:rPr>
                <w:bCs/>
              </w:rPr>
              <w:t xml:space="preserve">Jessica </w:t>
            </w:r>
            <w:proofErr w:type="spellStart"/>
            <w:r w:rsidRPr="005C255A">
              <w:rPr>
                <w:bCs/>
              </w:rPr>
              <w:t>Mawdsley</w:t>
            </w:r>
            <w:proofErr w:type="spellEnd"/>
            <w:r w:rsidRPr="005C255A">
              <w:rPr>
                <w:bCs/>
              </w:rPr>
              <w:t xml:space="preserve"> (VA)</w:t>
            </w:r>
          </w:p>
        </w:tc>
        <w:tc>
          <w:tcPr>
            <w:tcW w:w="3420" w:type="dxa"/>
            <w:shd w:val="clear" w:color="auto" w:fill="D9D9D9" w:themeFill="background1" w:themeFillShade="D9"/>
          </w:tcPr>
          <w:p w14:paraId="2404AB09" w14:textId="3FB44B88" w:rsidR="00051B40" w:rsidRPr="005C255A" w:rsidRDefault="00051B40" w:rsidP="00051B40">
            <w:pPr>
              <w:pStyle w:val="NoSpacing"/>
              <w:rPr>
                <w:bCs/>
              </w:rPr>
            </w:pPr>
            <w:r w:rsidRPr="005C255A">
              <w:rPr>
                <w:bCs/>
              </w:rPr>
              <w:t xml:space="preserve">Paul </w:t>
            </w:r>
            <w:proofErr w:type="spellStart"/>
            <w:r w:rsidRPr="005C255A">
              <w:rPr>
                <w:bCs/>
              </w:rPr>
              <w:t>Gillenwater</w:t>
            </w:r>
            <w:proofErr w:type="spellEnd"/>
            <w:r w:rsidRPr="005C255A">
              <w:rPr>
                <w:bCs/>
              </w:rPr>
              <w:t xml:space="preserve"> (CO)</w:t>
            </w:r>
          </w:p>
        </w:tc>
      </w:tr>
      <w:tr w:rsidR="00051B40" w:rsidRPr="00461AD7" w14:paraId="2911D677" w14:textId="02531FB9" w:rsidTr="0046116E">
        <w:trPr>
          <w:trHeight w:val="91"/>
        </w:trPr>
        <w:tc>
          <w:tcPr>
            <w:tcW w:w="3127" w:type="dxa"/>
            <w:shd w:val="clear" w:color="auto" w:fill="DBE5F1" w:themeFill="accent1" w:themeFillTint="33"/>
          </w:tcPr>
          <w:p w14:paraId="26BA82C1" w14:textId="7F349380" w:rsidR="00051B40" w:rsidRPr="005C255A" w:rsidRDefault="00051B40" w:rsidP="00051B40">
            <w:pPr>
              <w:pStyle w:val="NoSpacing"/>
              <w:rPr>
                <w:bCs/>
              </w:rPr>
            </w:pPr>
            <w:r>
              <w:rPr>
                <w:bCs/>
              </w:rPr>
              <w:t xml:space="preserve">Angela </w:t>
            </w:r>
            <w:proofErr w:type="spellStart"/>
            <w:r>
              <w:rPr>
                <w:bCs/>
              </w:rPr>
              <w:t>Agunloye</w:t>
            </w:r>
            <w:proofErr w:type="spellEnd"/>
          </w:p>
        </w:tc>
        <w:tc>
          <w:tcPr>
            <w:tcW w:w="3330" w:type="dxa"/>
            <w:shd w:val="clear" w:color="auto" w:fill="D9D9D9" w:themeFill="background1" w:themeFillShade="D9"/>
            <w:vAlign w:val="bottom"/>
          </w:tcPr>
          <w:p w14:paraId="42FADCDA" w14:textId="5C2B7230" w:rsidR="00051B40" w:rsidRPr="005C255A" w:rsidRDefault="00051B40" w:rsidP="00051B40">
            <w:pPr>
              <w:pStyle w:val="NoSpacing"/>
              <w:rPr>
                <w:bCs/>
              </w:rPr>
            </w:pPr>
            <w:r w:rsidRPr="003C2980">
              <w:rPr>
                <w:b/>
                <w:color w:val="E36C0A" w:themeColor="accent6" w:themeShade="BF"/>
              </w:rPr>
              <w:t>Angela Herbert (NB)</w:t>
            </w:r>
          </w:p>
        </w:tc>
        <w:tc>
          <w:tcPr>
            <w:tcW w:w="3240" w:type="dxa"/>
            <w:shd w:val="clear" w:color="auto" w:fill="D9D9D9" w:themeFill="background1" w:themeFillShade="D9"/>
          </w:tcPr>
          <w:p w14:paraId="7C718875" w14:textId="38009589" w:rsidR="00051B40" w:rsidRPr="005C255A" w:rsidRDefault="00051B40" w:rsidP="00051B40">
            <w:pPr>
              <w:pStyle w:val="NoSpacing"/>
              <w:rPr>
                <w:bCs/>
              </w:rPr>
            </w:pPr>
            <w:r w:rsidRPr="00D81D1B">
              <w:rPr>
                <w:b/>
                <w:color w:val="E36C0A" w:themeColor="accent6" w:themeShade="BF"/>
              </w:rPr>
              <w:t>Jessica Romano (TX)</w:t>
            </w:r>
          </w:p>
        </w:tc>
        <w:tc>
          <w:tcPr>
            <w:tcW w:w="3420" w:type="dxa"/>
            <w:shd w:val="clear" w:color="auto" w:fill="D9D9D9" w:themeFill="background1" w:themeFillShade="D9"/>
          </w:tcPr>
          <w:p w14:paraId="6411FF5F" w14:textId="02C26F76" w:rsidR="00051B40" w:rsidRPr="005C255A" w:rsidRDefault="00051B40" w:rsidP="00051B40">
            <w:pPr>
              <w:pStyle w:val="NoSpacing"/>
              <w:rPr>
                <w:bCs/>
              </w:rPr>
            </w:pPr>
            <w:r w:rsidRPr="00D81D1B">
              <w:rPr>
                <w:b/>
                <w:color w:val="E36C0A" w:themeColor="accent6" w:themeShade="BF"/>
              </w:rPr>
              <w:t xml:space="preserve">Peter </w:t>
            </w:r>
            <w:proofErr w:type="spellStart"/>
            <w:r w:rsidRPr="00D81D1B">
              <w:rPr>
                <w:b/>
                <w:color w:val="E36C0A" w:themeColor="accent6" w:themeShade="BF"/>
              </w:rPr>
              <w:t>Binoj</w:t>
            </w:r>
            <w:proofErr w:type="spellEnd"/>
          </w:p>
        </w:tc>
      </w:tr>
      <w:tr w:rsidR="00051B40" w:rsidRPr="00461AD7" w14:paraId="2D82AE0A" w14:textId="4C0FF238" w:rsidTr="0046116E">
        <w:trPr>
          <w:trHeight w:val="91"/>
        </w:trPr>
        <w:tc>
          <w:tcPr>
            <w:tcW w:w="3127" w:type="dxa"/>
            <w:shd w:val="clear" w:color="auto" w:fill="DBE5F1" w:themeFill="accent1" w:themeFillTint="33"/>
          </w:tcPr>
          <w:p w14:paraId="29E9D58F" w14:textId="1F0B96E7" w:rsidR="00051B40" w:rsidRPr="00D81D1B" w:rsidRDefault="00051B40" w:rsidP="00051B40">
            <w:pPr>
              <w:pStyle w:val="NoSpacing"/>
              <w:rPr>
                <w:b/>
                <w:color w:val="E36C0A" w:themeColor="accent6" w:themeShade="BF"/>
              </w:rPr>
            </w:pPr>
            <w:r w:rsidRPr="00D81D1B">
              <w:rPr>
                <w:b/>
                <w:color w:val="E36C0A" w:themeColor="accent6" w:themeShade="BF"/>
              </w:rPr>
              <w:t>Anna Bratcher</w:t>
            </w:r>
          </w:p>
        </w:tc>
        <w:tc>
          <w:tcPr>
            <w:tcW w:w="3330" w:type="dxa"/>
            <w:shd w:val="clear" w:color="auto" w:fill="D9D9D9" w:themeFill="background1" w:themeFillShade="D9"/>
            <w:vAlign w:val="bottom"/>
          </w:tcPr>
          <w:p w14:paraId="0F7955D2" w14:textId="09C886D0" w:rsidR="00051B40" w:rsidRPr="005C255A" w:rsidRDefault="00051B40" w:rsidP="00051B40">
            <w:pPr>
              <w:pStyle w:val="NoSpacing"/>
              <w:rPr>
                <w:bCs/>
              </w:rPr>
            </w:pPr>
            <w:r>
              <w:rPr>
                <w:bCs/>
              </w:rPr>
              <w:t xml:space="preserve">Anita </w:t>
            </w:r>
            <w:proofErr w:type="spellStart"/>
            <w:r>
              <w:rPr>
                <w:bCs/>
              </w:rPr>
              <w:t>Valani</w:t>
            </w:r>
            <w:proofErr w:type="spellEnd"/>
            <w:r>
              <w:rPr>
                <w:bCs/>
              </w:rPr>
              <w:t xml:space="preserve"> (NC)</w:t>
            </w:r>
          </w:p>
        </w:tc>
        <w:tc>
          <w:tcPr>
            <w:tcW w:w="3240" w:type="dxa"/>
            <w:shd w:val="clear" w:color="auto" w:fill="D9D9D9" w:themeFill="background1" w:themeFillShade="D9"/>
          </w:tcPr>
          <w:p w14:paraId="7954C005" w14:textId="09757E7E" w:rsidR="00051B40" w:rsidRPr="00D81D1B" w:rsidRDefault="00051B40" w:rsidP="00051B40">
            <w:pPr>
              <w:pStyle w:val="NoSpacing"/>
              <w:rPr>
                <w:b/>
                <w:color w:val="E36C0A" w:themeColor="accent6" w:themeShade="BF"/>
              </w:rPr>
            </w:pPr>
            <w:r w:rsidRPr="005C255A">
              <w:rPr>
                <w:bCs/>
              </w:rPr>
              <w:t>Jill Krause (NB)</w:t>
            </w:r>
          </w:p>
        </w:tc>
        <w:tc>
          <w:tcPr>
            <w:tcW w:w="3420" w:type="dxa"/>
            <w:shd w:val="clear" w:color="auto" w:fill="D9D9D9" w:themeFill="background1" w:themeFillShade="D9"/>
          </w:tcPr>
          <w:p w14:paraId="1AAFA8C9" w14:textId="783AA72E" w:rsidR="00051B40" w:rsidRPr="00D81D1B" w:rsidRDefault="00051B40" w:rsidP="00051B40">
            <w:pPr>
              <w:pStyle w:val="NoSpacing"/>
              <w:rPr>
                <w:b/>
                <w:color w:val="E36C0A" w:themeColor="accent6" w:themeShade="BF"/>
              </w:rPr>
            </w:pPr>
            <w:r w:rsidRPr="00D81D1B">
              <w:rPr>
                <w:b/>
                <w:color w:val="E36C0A" w:themeColor="accent6" w:themeShade="BF"/>
              </w:rPr>
              <w:t>Rachel Abbey (</w:t>
            </w:r>
            <w:r>
              <w:rPr>
                <w:b/>
                <w:color w:val="E36C0A" w:themeColor="accent6" w:themeShade="BF"/>
              </w:rPr>
              <w:t>ONC/</w:t>
            </w:r>
            <w:r w:rsidRPr="00D81D1B">
              <w:rPr>
                <w:b/>
                <w:color w:val="E36C0A" w:themeColor="accent6" w:themeShade="BF"/>
              </w:rPr>
              <w:t>HHS)</w:t>
            </w:r>
          </w:p>
        </w:tc>
      </w:tr>
      <w:tr w:rsidR="00051B40" w:rsidRPr="00461AD7" w14:paraId="36F1EECC" w14:textId="289DFD2D" w:rsidTr="00393D7F">
        <w:trPr>
          <w:trHeight w:val="91"/>
        </w:trPr>
        <w:tc>
          <w:tcPr>
            <w:tcW w:w="3127" w:type="dxa"/>
            <w:shd w:val="clear" w:color="auto" w:fill="DBE5F1" w:themeFill="accent1" w:themeFillTint="33"/>
          </w:tcPr>
          <w:p w14:paraId="275FE1C9" w14:textId="194C5376" w:rsidR="00051B40" w:rsidRPr="005C255A" w:rsidRDefault="00051B40" w:rsidP="00051B40">
            <w:pPr>
              <w:pStyle w:val="NoSpacing"/>
              <w:rPr>
                <w:bCs/>
              </w:rPr>
            </w:pPr>
            <w:proofErr w:type="spellStart"/>
            <w:r w:rsidRPr="00D81D1B">
              <w:rPr>
                <w:b/>
                <w:color w:val="E36C0A" w:themeColor="accent6" w:themeShade="BF"/>
              </w:rPr>
              <w:t>Ardath</w:t>
            </w:r>
            <w:proofErr w:type="spellEnd"/>
            <w:r w:rsidRPr="00D81D1B">
              <w:rPr>
                <w:b/>
                <w:color w:val="E36C0A" w:themeColor="accent6" w:themeShade="BF"/>
              </w:rPr>
              <w:t xml:space="preserve"> Grills</w:t>
            </w:r>
          </w:p>
        </w:tc>
        <w:tc>
          <w:tcPr>
            <w:tcW w:w="3330" w:type="dxa"/>
            <w:shd w:val="clear" w:color="auto" w:fill="D9D9D9" w:themeFill="background1" w:themeFillShade="D9"/>
            <w:vAlign w:val="bottom"/>
          </w:tcPr>
          <w:p w14:paraId="6BA59A1C" w14:textId="6CE89833" w:rsidR="00051B40" w:rsidRPr="003C2980" w:rsidRDefault="00051B40" w:rsidP="00051B40">
            <w:pPr>
              <w:pStyle w:val="NoSpacing"/>
              <w:rPr>
                <w:b/>
                <w:color w:val="E36C0A" w:themeColor="accent6" w:themeShade="BF"/>
              </w:rPr>
            </w:pPr>
            <w:proofErr w:type="spellStart"/>
            <w:r w:rsidRPr="003C2980">
              <w:rPr>
                <w:b/>
                <w:color w:val="E36C0A" w:themeColor="accent6" w:themeShade="BF"/>
              </w:rPr>
              <w:t>Annalyse</w:t>
            </w:r>
            <w:proofErr w:type="spellEnd"/>
            <w:r w:rsidRPr="003C2980">
              <w:rPr>
                <w:b/>
                <w:color w:val="E36C0A" w:themeColor="accent6" w:themeShade="BF"/>
              </w:rPr>
              <w:t xml:space="preserve"> Bergman (AL)</w:t>
            </w:r>
          </w:p>
        </w:tc>
        <w:tc>
          <w:tcPr>
            <w:tcW w:w="3240" w:type="dxa"/>
            <w:shd w:val="clear" w:color="auto" w:fill="D9D9D9" w:themeFill="background1" w:themeFillShade="D9"/>
          </w:tcPr>
          <w:p w14:paraId="2ACC10A4" w14:textId="7B825374" w:rsidR="00051B40" w:rsidRPr="005C255A" w:rsidRDefault="00051B40" w:rsidP="00051B40">
            <w:pPr>
              <w:pStyle w:val="NoSpacing"/>
              <w:rPr>
                <w:bCs/>
              </w:rPr>
            </w:pPr>
            <w:r w:rsidRPr="005C255A">
              <w:rPr>
                <w:bCs/>
              </w:rPr>
              <w:t>John Fosu (ND)</w:t>
            </w:r>
          </w:p>
        </w:tc>
        <w:tc>
          <w:tcPr>
            <w:tcW w:w="3420" w:type="dxa"/>
            <w:shd w:val="clear" w:color="auto" w:fill="D9D9D9" w:themeFill="background1" w:themeFillShade="D9"/>
          </w:tcPr>
          <w:p w14:paraId="51AD1636" w14:textId="7D2C7B15" w:rsidR="00051B40" w:rsidRPr="00D81D1B" w:rsidRDefault="00051B40" w:rsidP="00051B40">
            <w:pPr>
              <w:pStyle w:val="NoSpacing"/>
              <w:rPr>
                <w:b/>
                <w:color w:val="E36C0A" w:themeColor="accent6" w:themeShade="BF"/>
              </w:rPr>
            </w:pPr>
            <w:r w:rsidRPr="005C255A">
              <w:rPr>
                <w:bCs/>
              </w:rPr>
              <w:t>Rachel Corrado</w:t>
            </w:r>
          </w:p>
        </w:tc>
      </w:tr>
      <w:tr w:rsidR="00051B40" w:rsidRPr="00461AD7" w14:paraId="702AC514" w14:textId="77777777" w:rsidTr="00F24CBB">
        <w:trPr>
          <w:trHeight w:val="91"/>
        </w:trPr>
        <w:tc>
          <w:tcPr>
            <w:tcW w:w="3127" w:type="dxa"/>
            <w:shd w:val="clear" w:color="auto" w:fill="DBE5F1" w:themeFill="accent1" w:themeFillTint="33"/>
          </w:tcPr>
          <w:p w14:paraId="567C329B" w14:textId="202A98B5" w:rsidR="00051B40" w:rsidRPr="005C255A" w:rsidRDefault="00051B40" w:rsidP="00051B40">
            <w:pPr>
              <w:pStyle w:val="NoSpacing"/>
              <w:rPr>
                <w:bCs/>
              </w:rPr>
            </w:pPr>
            <w:r w:rsidRPr="005C255A">
              <w:rPr>
                <w:bCs/>
              </w:rPr>
              <w:t>Danielle Tack</w:t>
            </w:r>
          </w:p>
        </w:tc>
        <w:tc>
          <w:tcPr>
            <w:tcW w:w="3330" w:type="dxa"/>
            <w:shd w:val="clear" w:color="auto" w:fill="D9D9D9" w:themeFill="background1" w:themeFillShade="D9"/>
            <w:vAlign w:val="bottom"/>
          </w:tcPr>
          <w:p w14:paraId="75AE590B" w14:textId="3223D709" w:rsidR="00051B40" w:rsidRPr="005C255A" w:rsidRDefault="00051B40" w:rsidP="00051B40">
            <w:pPr>
              <w:pStyle w:val="NoSpacing"/>
              <w:rPr>
                <w:bCs/>
              </w:rPr>
            </w:pPr>
            <w:r w:rsidRPr="003C2980">
              <w:rPr>
                <w:b/>
                <w:color w:val="E36C0A" w:themeColor="accent6" w:themeShade="BF"/>
              </w:rPr>
              <w:t>Annie Bergman (SD)</w:t>
            </w:r>
          </w:p>
        </w:tc>
        <w:tc>
          <w:tcPr>
            <w:tcW w:w="3240" w:type="dxa"/>
            <w:shd w:val="clear" w:color="auto" w:fill="D9D9D9" w:themeFill="background1" w:themeFillShade="D9"/>
          </w:tcPr>
          <w:p w14:paraId="3C9AFB0D" w14:textId="51C8855F" w:rsidR="00051B40" w:rsidRPr="00D81D1B" w:rsidRDefault="00051B40" w:rsidP="00051B40">
            <w:pPr>
              <w:pStyle w:val="NoSpacing"/>
              <w:rPr>
                <w:b/>
                <w:color w:val="E36C0A" w:themeColor="accent6" w:themeShade="BF"/>
              </w:rPr>
            </w:pPr>
            <w:r w:rsidRPr="005C255A">
              <w:rPr>
                <w:bCs/>
              </w:rPr>
              <w:t xml:space="preserve">John </w:t>
            </w:r>
            <w:proofErr w:type="spellStart"/>
            <w:r w:rsidRPr="005C255A">
              <w:rPr>
                <w:bCs/>
              </w:rPr>
              <w:t>Satre</w:t>
            </w:r>
            <w:proofErr w:type="spellEnd"/>
            <w:r w:rsidRPr="005C255A">
              <w:rPr>
                <w:bCs/>
              </w:rPr>
              <w:t xml:space="preserve"> (IA)</w:t>
            </w:r>
          </w:p>
        </w:tc>
        <w:tc>
          <w:tcPr>
            <w:tcW w:w="3420" w:type="dxa"/>
            <w:shd w:val="clear" w:color="auto" w:fill="D9D9D9" w:themeFill="background1" w:themeFillShade="D9"/>
          </w:tcPr>
          <w:p w14:paraId="209DE589" w14:textId="2E7AD0A3" w:rsidR="00051B40" w:rsidRPr="005C255A" w:rsidRDefault="00051B40" w:rsidP="00051B40">
            <w:pPr>
              <w:pStyle w:val="NoSpacing"/>
              <w:rPr>
                <w:bCs/>
              </w:rPr>
            </w:pPr>
            <w:r w:rsidRPr="005C255A">
              <w:rPr>
                <w:bCs/>
              </w:rPr>
              <w:t>Rachelle Boulton (UT)</w:t>
            </w:r>
          </w:p>
        </w:tc>
      </w:tr>
      <w:tr w:rsidR="00051B40" w:rsidRPr="00461AD7" w14:paraId="5C3E07D2" w14:textId="1F839A91" w:rsidTr="00A45E0B">
        <w:trPr>
          <w:trHeight w:val="91"/>
        </w:trPr>
        <w:tc>
          <w:tcPr>
            <w:tcW w:w="3127" w:type="dxa"/>
            <w:shd w:val="clear" w:color="auto" w:fill="DBE5F1" w:themeFill="accent1" w:themeFillTint="33"/>
            <w:vAlign w:val="bottom"/>
          </w:tcPr>
          <w:p w14:paraId="7D7F8A49" w14:textId="1D310C22" w:rsidR="00051B40" w:rsidRPr="00D81D1B" w:rsidRDefault="00051B40" w:rsidP="00051B40">
            <w:pPr>
              <w:pStyle w:val="NoSpacing"/>
              <w:rPr>
                <w:b/>
                <w:color w:val="E36C0A" w:themeColor="accent6" w:themeShade="BF"/>
              </w:rPr>
            </w:pPr>
            <w:r w:rsidRPr="005C255A">
              <w:rPr>
                <w:bCs/>
              </w:rPr>
              <w:t>Danielle Richard</w:t>
            </w:r>
          </w:p>
        </w:tc>
        <w:tc>
          <w:tcPr>
            <w:tcW w:w="3330" w:type="dxa"/>
            <w:shd w:val="clear" w:color="auto" w:fill="D9D9D9" w:themeFill="background1" w:themeFillShade="D9"/>
            <w:vAlign w:val="bottom"/>
          </w:tcPr>
          <w:p w14:paraId="268BEB75" w14:textId="23FD4D83" w:rsidR="00051B40" w:rsidRPr="003C2980" w:rsidRDefault="00051B40" w:rsidP="00051B40">
            <w:pPr>
              <w:pStyle w:val="NoSpacing"/>
              <w:rPr>
                <w:b/>
                <w:color w:val="E36C0A" w:themeColor="accent6" w:themeShade="BF"/>
              </w:rPr>
            </w:pPr>
            <w:r>
              <w:rPr>
                <w:bCs/>
              </w:rPr>
              <w:t>Ashley Simmons (WV)</w:t>
            </w:r>
          </w:p>
        </w:tc>
        <w:tc>
          <w:tcPr>
            <w:tcW w:w="3240" w:type="dxa"/>
            <w:shd w:val="clear" w:color="auto" w:fill="D9D9D9" w:themeFill="background1" w:themeFillShade="D9"/>
          </w:tcPr>
          <w:p w14:paraId="0C16D154" w14:textId="14B16DA6" w:rsidR="00051B40" w:rsidRPr="005C255A" w:rsidRDefault="00051B40" w:rsidP="00051B40">
            <w:pPr>
              <w:pStyle w:val="NoSpacing"/>
              <w:rPr>
                <w:bCs/>
              </w:rPr>
            </w:pPr>
            <w:r w:rsidRPr="005C255A">
              <w:rPr>
                <w:bCs/>
              </w:rPr>
              <w:t>Jordan McBride (NH)</w:t>
            </w:r>
          </w:p>
        </w:tc>
        <w:tc>
          <w:tcPr>
            <w:tcW w:w="3420" w:type="dxa"/>
            <w:shd w:val="clear" w:color="auto" w:fill="D9D9D9" w:themeFill="background1" w:themeFillShade="D9"/>
          </w:tcPr>
          <w:p w14:paraId="61EC09F1" w14:textId="4BB11AD1" w:rsidR="00051B40" w:rsidRPr="005C255A" w:rsidRDefault="00051B40" w:rsidP="00051B40">
            <w:pPr>
              <w:pStyle w:val="NoSpacing"/>
              <w:rPr>
                <w:bCs/>
              </w:rPr>
            </w:pPr>
            <w:r>
              <w:rPr>
                <w:bCs/>
              </w:rPr>
              <w:t xml:space="preserve">Raid </w:t>
            </w:r>
            <w:proofErr w:type="spellStart"/>
            <w:r>
              <w:rPr>
                <w:bCs/>
              </w:rPr>
              <w:t>Mohaidat</w:t>
            </w:r>
            <w:proofErr w:type="spellEnd"/>
            <w:r>
              <w:rPr>
                <w:bCs/>
              </w:rPr>
              <w:t xml:space="preserve"> (VA)</w:t>
            </w:r>
          </w:p>
        </w:tc>
      </w:tr>
      <w:tr w:rsidR="00051B40" w:rsidRPr="00461AD7" w14:paraId="1196D5DE" w14:textId="630DA5E3" w:rsidTr="00A45E0B">
        <w:trPr>
          <w:trHeight w:val="91"/>
        </w:trPr>
        <w:tc>
          <w:tcPr>
            <w:tcW w:w="3127" w:type="dxa"/>
            <w:shd w:val="clear" w:color="auto" w:fill="DBE5F1" w:themeFill="accent1" w:themeFillTint="33"/>
            <w:vAlign w:val="bottom"/>
          </w:tcPr>
          <w:p w14:paraId="12574CF3" w14:textId="7DAB268D" w:rsidR="00051B40" w:rsidRPr="00D81D1B" w:rsidRDefault="00051B40" w:rsidP="00051B40">
            <w:pPr>
              <w:pStyle w:val="NoSpacing"/>
              <w:rPr>
                <w:b/>
                <w:color w:val="E36C0A" w:themeColor="accent6" w:themeShade="BF"/>
              </w:rPr>
            </w:pPr>
            <w:r w:rsidRPr="005C255A">
              <w:rPr>
                <w:bCs/>
              </w:rPr>
              <w:lastRenderedPageBreak/>
              <w:t>David Huang</w:t>
            </w:r>
          </w:p>
        </w:tc>
        <w:tc>
          <w:tcPr>
            <w:tcW w:w="3330" w:type="dxa"/>
            <w:shd w:val="clear" w:color="auto" w:fill="D9D9D9" w:themeFill="background1" w:themeFillShade="D9"/>
            <w:vAlign w:val="bottom"/>
          </w:tcPr>
          <w:p w14:paraId="57966903" w14:textId="47935AE1" w:rsidR="00051B40" w:rsidRPr="003C2980" w:rsidRDefault="00051B40" w:rsidP="00051B40">
            <w:pPr>
              <w:pStyle w:val="NoSpacing"/>
              <w:rPr>
                <w:b/>
                <w:color w:val="E36C0A" w:themeColor="accent6" w:themeShade="BF"/>
              </w:rPr>
            </w:pPr>
            <w:r w:rsidRPr="005C255A">
              <w:rPr>
                <w:bCs/>
              </w:rPr>
              <w:t>Autumn Ward (KY)</w:t>
            </w:r>
          </w:p>
        </w:tc>
        <w:tc>
          <w:tcPr>
            <w:tcW w:w="3240" w:type="dxa"/>
            <w:shd w:val="clear" w:color="auto" w:fill="D9D9D9" w:themeFill="background1" w:themeFillShade="D9"/>
          </w:tcPr>
          <w:p w14:paraId="7789B5CC" w14:textId="75C82E80" w:rsidR="00051B40" w:rsidRPr="005C255A" w:rsidRDefault="00051B40" w:rsidP="00051B40">
            <w:pPr>
              <w:pStyle w:val="NoSpacing"/>
              <w:rPr>
                <w:bCs/>
              </w:rPr>
            </w:pPr>
            <w:r w:rsidRPr="00133CE5">
              <w:rPr>
                <w:b/>
                <w:color w:val="E36C0A" w:themeColor="accent6" w:themeShade="BF"/>
              </w:rPr>
              <w:t>Joshua Bagley</w:t>
            </w:r>
          </w:p>
        </w:tc>
        <w:tc>
          <w:tcPr>
            <w:tcW w:w="3420" w:type="dxa"/>
            <w:shd w:val="clear" w:color="auto" w:fill="D9D9D9" w:themeFill="background1" w:themeFillShade="D9"/>
          </w:tcPr>
          <w:p w14:paraId="1E4805D4" w14:textId="645E9213" w:rsidR="00051B40" w:rsidRPr="005C255A" w:rsidRDefault="00051B40" w:rsidP="00051B40">
            <w:pPr>
              <w:pStyle w:val="NoSpacing"/>
              <w:rPr>
                <w:bCs/>
              </w:rPr>
            </w:pPr>
            <w:r w:rsidRPr="005C255A">
              <w:rPr>
                <w:bCs/>
              </w:rPr>
              <w:t>Ramandeep Kaur</w:t>
            </w:r>
          </w:p>
        </w:tc>
      </w:tr>
      <w:tr w:rsidR="00051B40" w:rsidRPr="00461AD7" w14:paraId="51F970F5" w14:textId="6452ACBB" w:rsidTr="00A45E0B">
        <w:trPr>
          <w:trHeight w:val="91"/>
        </w:trPr>
        <w:tc>
          <w:tcPr>
            <w:tcW w:w="3127" w:type="dxa"/>
            <w:shd w:val="clear" w:color="auto" w:fill="DBE5F1" w:themeFill="accent1" w:themeFillTint="33"/>
            <w:vAlign w:val="bottom"/>
          </w:tcPr>
          <w:p w14:paraId="27D26E94" w14:textId="29F2E3E3" w:rsidR="00051B40" w:rsidRPr="005C255A" w:rsidRDefault="00051B40" w:rsidP="00051B40">
            <w:pPr>
              <w:pStyle w:val="NoSpacing"/>
              <w:rPr>
                <w:bCs/>
              </w:rPr>
            </w:pPr>
            <w:r w:rsidRPr="00D81D1B">
              <w:rPr>
                <w:b/>
                <w:color w:val="E36C0A" w:themeColor="accent6" w:themeShade="BF"/>
              </w:rPr>
              <w:t>Delicia Carey</w:t>
            </w:r>
          </w:p>
        </w:tc>
        <w:tc>
          <w:tcPr>
            <w:tcW w:w="3330" w:type="dxa"/>
            <w:shd w:val="clear" w:color="auto" w:fill="D9D9D9" w:themeFill="background1" w:themeFillShade="D9"/>
            <w:vAlign w:val="bottom"/>
          </w:tcPr>
          <w:p w14:paraId="59E60588" w14:textId="7B123DBB" w:rsidR="00051B40" w:rsidRPr="005C255A" w:rsidRDefault="00051B40" w:rsidP="00051B40">
            <w:pPr>
              <w:pStyle w:val="NoSpacing"/>
              <w:rPr>
                <w:bCs/>
              </w:rPr>
            </w:pPr>
            <w:r w:rsidRPr="005C255A">
              <w:rPr>
                <w:bCs/>
              </w:rPr>
              <w:t xml:space="preserve">Becca </w:t>
            </w:r>
            <w:proofErr w:type="spellStart"/>
            <w:r w:rsidRPr="005C255A">
              <w:rPr>
                <w:bCs/>
              </w:rPr>
              <w:t>Mickels</w:t>
            </w:r>
            <w:proofErr w:type="spellEnd"/>
            <w:r w:rsidRPr="005C255A">
              <w:rPr>
                <w:bCs/>
              </w:rPr>
              <w:t xml:space="preserve"> (MO)</w:t>
            </w:r>
          </w:p>
        </w:tc>
        <w:tc>
          <w:tcPr>
            <w:tcW w:w="3240" w:type="dxa"/>
            <w:shd w:val="clear" w:color="auto" w:fill="D9D9D9" w:themeFill="background1" w:themeFillShade="D9"/>
          </w:tcPr>
          <w:p w14:paraId="0B742DAD" w14:textId="1BACE35B" w:rsidR="00051B40" w:rsidRPr="005C255A" w:rsidRDefault="00051B40" w:rsidP="00051B40">
            <w:pPr>
              <w:pStyle w:val="NoSpacing"/>
              <w:rPr>
                <w:bCs/>
              </w:rPr>
            </w:pPr>
            <w:r w:rsidRPr="005C255A">
              <w:rPr>
                <w:bCs/>
              </w:rPr>
              <w:t xml:space="preserve">Judie </w:t>
            </w:r>
            <w:proofErr w:type="spellStart"/>
            <w:r w:rsidRPr="005C255A">
              <w:rPr>
                <w:bCs/>
              </w:rPr>
              <w:t>Huyn</w:t>
            </w:r>
            <w:proofErr w:type="spellEnd"/>
            <w:r w:rsidRPr="005C255A">
              <w:rPr>
                <w:bCs/>
              </w:rPr>
              <w:t xml:space="preserve"> (MD)</w:t>
            </w:r>
          </w:p>
        </w:tc>
        <w:tc>
          <w:tcPr>
            <w:tcW w:w="3420" w:type="dxa"/>
            <w:shd w:val="clear" w:color="auto" w:fill="D9D9D9" w:themeFill="background1" w:themeFillShade="D9"/>
          </w:tcPr>
          <w:p w14:paraId="0C851D7B" w14:textId="1B16CE0D" w:rsidR="00051B40" w:rsidRPr="005C255A" w:rsidRDefault="00051B40" w:rsidP="00051B40">
            <w:pPr>
              <w:pStyle w:val="NoSpacing"/>
              <w:rPr>
                <w:bCs/>
              </w:rPr>
            </w:pPr>
            <w:r w:rsidRPr="005C255A">
              <w:rPr>
                <w:bCs/>
              </w:rPr>
              <w:t xml:space="preserve">Ravi </w:t>
            </w:r>
            <w:proofErr w:type="spellStart"/>
            <w:r w:rsidRPr="005C255A">
              <w:rPr>
                <w:bCs/>
              </w:rPr>
              <w:t>Kafle</w:t>
            </w:r>
            <w:proofErr w:type="spellEnd"/>
            <w:r w:rsidRPr="005C255A">
              <w:rPr>
                <w:bCs/>
              </w:rPr>
              <w:t xml:space="preserve"> (WA)</w:t>
            </w:r>
          </w:p>
        </w:tc>
      </w:tr>
      <w:tr w:rsidR="00051B40" w:rsidRPr="00461AD7" w14:paraId="4600BB17" w14:textId="2CA9451A" w:rsidTr="00F23D26">
        <w:trPr>
          <w:trHeight w:val="91"/>
        </w:trPr>
        <w:tc>
          <w:tcPr>
            <w:tcW w:w="3127" w:type="dxa"/>
            <w:shd w:val="clear" w:color="auto" w:fill="DBE5F1" w:themeFill="accent1" w:themeFillTint="33"/>
            <w:vAlign w:val="bottom"/>
          </w:tcPr>
          <w:p w14:paraId="78E64FB5" w14:textId="4C745A03" w:rsidR="00051B40" w:rsidRPr="005C255A" w:rsidRDefault="00051B40" w:rsidP="00051B40">
            <w:pPr>
              <w:pStyle w:val="NoSpacing"/>
              <w:rPr>
                <w:bCs/>
              </w:rPr>
            </w:pPr>
            <w:r w:rsidRPr="005C255A">
              <w:rPr>
                <w:bCs/>
              </w:rPr>
              <w:t>Erin Burdette</w:t>
            </w:r>
          </w:p>
        </w:tc>
        <w:tc>
          <w:tcPr>
            <w:tcW w:w="3330" w:type="dxa"/>
            <w:shd w:val="clear" w:color="auto" w:fill="D9D9D9" w:themeFill="background1" w:themeFillShade="D9"/>
            <w:vAlign w:val="bottom"/>
          </w:tcPr>
          <w:p w14:paraId="4FD9EB5A" w14:textId="05D72087" w:rsidR="00051B40" w:rsidRPr="005C255A" w:rsidRDefault="00051B40" w:rsidP="00051B40">
            <w:pPr>
              <w:pStyle w:val="NoSpacing"/>
              <w:rPr>
                <w:bCs/>
              </w:rPr>
            </w:pPr>
            <w:r w:rsidRPr="005C255A">
              <w:rPr>
                <w:bCs/>
              </w:rPr>
              <w:t>Benjamin Schram (ND)</w:t>
            </w:r>
          </w:p>
        </w:tc>
        <w:tc>
          <w:tcPr>
            <w:tcW w:w="3240" w:type="dxa"/>
            <w:shd w:val="clear" w:color="auto" w:fill="D9D9D9" w:themeFill="background1" w:themeFillShade="D9"/>
          </w:tcPr>
          <w:p w14:paraId="032ACC4C" w14:textId="529AE177" w:rsidR="00051B40" w:rsidRPr="005C255A" w:rsidRDefault="00051B40" w:rsidP="00051B40">
            <w:pPr>
              <w:pStyle w:val="NoSpacing"/>
              <w:rPr>
                <w:bCs/>
              </w:rPr>
            </w:pPr>
            <w:r w:rsidRPr="005C255A">
              <w:rPr>
                <w:bCs/>
              </w:rPr>
              <w:t>Julia Aiken (CO)</w:t>
            </w:r>
          </w:p>
        </w:tc>
        <w:tc>
          <w:tcPr>
            <w:tcW w:w="3420" w:type="dxa"/>
            <w:shd w:val="clear" w:color="auto" w:fill="D9D9D9" w:themeFill="background1" w:themeFillShade="D9"/>
          </w:tcPr>
          <w:p w14:paraId="42A7692F" w14:textId="54EB98D2" w:rsidR="00051B40" w:rsidRPr="005C255A" w:rsidRDefault="00051B40" w:rsidP="00051B40">
            <w:pPr>
              <w:pStyle w:val="NoSpacing"/>
              <w:rPr>
                <w:bCs/>
              </w:rPr>
            </w:pPr>
            <w:r>
              <w:rPr>
                <w:bCs/>
              </w:rPr>
              <w:t>Rebecca Fisher (LA County)</w:t>
            </w:r>
          </w:p>
        </w:tc>
      </w:tr>
      <w:tr w:rsidR="00051B40" w:rsidRPr="00461AD7" w14:paraId="422C15A1" w14:textId="77777777" w:rsidTr="00393D7F">
        <w:trPr>
          <w:trHeight w:val="91"/>
        </w:trPr>
        <w:tc>
          <w:tcPr>
            <w:tcW w:w="3127" w:type="dxa"/>
            <w:shd w:val="clear" w:color="auto" w:fill="DBE5F1" w:themeFill="accent1" w:themeFillTint="33"/>
            <w:vAlign w:val="bottom"/>
          </w:tcPr>
          <w:p w14:paraId="260C2F8F" w14:textId="26ADF9B0" w:rsidR="00051B40" w:rsidRPr="005C255A" w:rsidRDefault="00051B40" w:rsidP="00051B40">
            <w:pPr>
              <w:pStyle w:val="NoSpacing"/>
              <w:rPr>
                <w:bCs/>
              </w:rPr>
            </w:pPr>
            <w:r w:rsidRPr="00D81D1B">
              <w:rPr>
                <w:b/>
                <w:color w:val="E36C0A" w:themeColor="accent6" w:themeShade="BF"/>
              </w:rPr>
              <w:t>Erin Conners</w:t>
            </w:r>
          </w:p>
        </w:tc>
        <w:tc>
          <w:tcPr>
            <w:tcW w:w="3330" w:type="dxa"/>
            <w:shd w:val="clear" w:color="auto" w:fill="D9D9D9" w:themeFill="background1" w:themeFillShade="D9"/>
            <w:vAlign w:val="bottom"/>
          </w:tcPr>
          <w:p w14:paraId="3C8955C5" w14:textId="29079C9B" w:rsidR="00051B40" w:rsidRPr="005C255A" w:rsidRDefault="00051B40" w:rsidP="00051B40">
            <w:pPr>
              <w:pStyle w:val="NoSpacing"/>
              <w:rPr>
                <w:bCs/>
              </w:rPr>
            </w:pPr>
            <w:r w:rsidRPr="005C255A">
              <w:rPr>
                <w:bCs/>
              </w:rPr>
              <w:t xml:space="preserve">Benjamin </w:t>
            </w:r>
            <w:proofErr w:type="spellStart"/>
            <w:r w:rsidRPr="005C255A">
              <w:rPr>
                <w:bCs/>
              </w:rPr>
              <w:t>Hornstein</w:t>
            </w:r>
            <w:proofErr w:type="spellEnd"/>
            <w:r w:rsidRPr="005C255A">
              <w:rPr>
                <w:bCs/>
              </w:rPr>
              <w:t xml:space="preserve"> (AL)</w:t>
            </w:r>
          </w:p>
        </w:tc>
        <w:tc>
          <w:tcPr>
            <w:tcW w:w="3240" w:type="dxa"/>
            <w:shd w:val="clear" w:color="auto" w:fill="D9D9D9" w:themeFill="background1" w:themeFillShade="D9"/>
          </w:tcPr>
          <w:p w14:paraId="7BAC31B7" w14:textId="1AC8700B" w:rsidR="00051B40" w:rsidRPr="00133CE5" w:rsidRDefault="00051B40" w:rsidP="00051B40">
            <w:pPr>
              <w:pStyle w:val="NoSpacing"/>
              <w:rPr>
                <w:b/>
                <w:color w:val="E36C0A" w:themeColor="accent6" w:themeShade="BF"/>
              </w:rPr>
            </w:pPr>
            <w:r w:rsidRPr="005C255A">
              <w:rPr>
                <w:bCs/>
              </w:rPr>
              <w:t>June Bancroft (OR)</w:t>
            </w:r>
          </w:p>
        </w:tc>
        <w:tc>
          <w:tcPr>
            <w:tcW w:w="3420" w:type="dxa"/>
            <w:shd w:val="clear" w:color="auto" w:fill="D9D9D9" w:themeFill="background1" w:themeFillShade="D9"/>
          </w:tcPr>
          <w:p w14:paraId="17FC40CE" w14:textId="6D5290CB" w:rsidR="00051B40" w:rsidRPr="005C255A" w:rsidRDefault="00051B40" w:rsidP="00051B40">
            <w:pPr>
              <w:pStyle w:val="NoSpacing"/>
              <w:rPr>
                <w:bCs/>
              </w:rPr>
            </w:pPr>
            <w:r w:rsidRPr="005C255A">
              <w:rPr>
                <w:bCs/>
              </w:rPr>
              <w:t>Rebecca Jackson (CA)</w:t>
            </w:r>
          </w:p>
        </w:tc>
      </w:tr>
      <w:tr w:rsidR="00051B40" w:rsidRPr="00461AD7" w14:paraId="5AB0B4EF" w14:textId="77777777" w:rsidTr="00393D7F">
        <w:trPr>
          <w:trHeight w:val="91"/>
        </w:trPr>
        <w:tc>
          <w:tcPr>
            <w:tcW w:w="3127" w:type="dxa"/>
            <w:shd w:val="clear" w:color="auto" w:fill="DBE5F1" w:themeFill="accent1" w:themeFillTint="33"/>
            <w:vAlign w:val="bottom"/>
          </w:tcPr>
          <w:p w14:paraId="64C7D597" w14:textId="7B508B2F" w:rsidR="00051B40" w:rsidRPr="00D81D1B" w:rsidRDefault="00051B40" w:rsidP="00051B40">
            <w:pPr>
              <w:pStyle w:val="NoSpacing"/>
              <w:rPr>
                <w:b/>
                <w:color w:val="E36C0A" w:themeColor="accent6" w:themeShade="BF"/>
              </w:rPr>
            </w:pPr>
            <w:proofErr w:type="spellStart"/>
            <w:r w:rsidRPr="00133CE5">
              <w:rPr>
                <w:b/>
                <w:color w:val="E36C0A" w:themeColor="accent6" w:themeShade="BF"/>
              </w:rPr>
              <w:t>Gonza</w:t>
            </w:r>
            <w:proofErr w:type="spellEnd"/>
            <w:r w:rsidRPr="00133CE5">
              <w:rPr>
                <w:b/>
                <w:color w:val="E36C0A" w:themeColor="accent6" w:themeShade="BF"/>
              </w:rPr>
              <w:t xml:space="preserve"> </w:t>
            </w:r>
            <w:proofErr w:type="spellStart"/>
            <w:r w:rsidRPr="00133CE5">
              <w:rPr>
                <w:b/>
                <w:color w:val="E36C0A" w:themeColor="accent6" w:themeShade="BF"/>
              </w:rPr>
              <w:t>Namulanda</w:t>
            </w:r>
            <w:proofErr w:type="spellEnd"/>
          </w:p>
        </w:tc>
        <w:tc>
          <w:tcPr>
            <w:tcW w:w="3330" w:type="dxa"/>
            <w:shd w:val="clear" w:color="auto" w:fill="D9D9D9" w:themeFill="background1" w:themeFillShade="D9"/>
            <w:vAlign w:val="bottom"/>
          </w:tcPr>
          <w:p w14:paraId="6159F2EC" w14:textId="240FBDAD" w:rsidR="00051B40" w:rsidRPr="005C255A" w:rsidRDefault="00051B40" w:rsidP="00051B40">
            <w:pPr>
              <w:pStyle w:val="NoSpacing"/>
              <w:rPr>
                <w:bCs/>
              </w:rPr>
            </w:pPr>
            <w:r w:rsidRPr="005C255A">
              <w:rPr>
                <w:bCs/>
              </w:rPr>
              <w:t>Bill Morill</w:t>
            </w:r>
          </w:p>
        </w:tc>
        <w:tc>
          <w:tcPr>
            <w:tcW w:w="3240" w:type="dxa"/>
            <w:shd w:val="clear" w:color="auto" w:fill="D9D9D9" w:themeFill="background1" w:themeFillShade="D9"/>
          </w:tcPr>
          <w:p w14:paraId="52C9253E" w14:textId="167F195C" w:rsidR="00051B40" w:rsidRPr="005C255A" w:rsidRDefault="00051B40" w:rsidP="00051B40">
            <w:pPr>
              <w:pStyle w:val="NoSpacing"/>
              <w:rPr>
                <w:bCs/>
              </w:rPr>
            </w:pPr>
            <w:r w:rsidRPr="005C255A">
              <w:rPr>
                <w:bCs/>
              </w:rPr>
              <w:t>Justine Maxwell (TN)</w:t>
            </w:r>
          </w:p>
        </w:tc>
        <w:tc>
          <w:tcPr>
            <w:tcW w:w="3420" w:type="dxa"/>
            <w:shd w:val="clear" w:color="auto" w:fill="D9D9D9" w:themeFill="background1" w:themeFillShade="D9"/>
          </w:tcPr>
          <w:p w14:paraId="09A6AFBE" w14:textId="1389BA27" w:rsidR="00051B40" w:rsidRDefault="00051B40" w:rsidP="00051B40">
            <w:pPr>
              <w:pStyle w:val="NoSpacing"/>
              <w:rPr>
                <w:bCs/>
              </w:rPr>
            </w:pPr>
            <w:r w:rsidRPr="005C255A">
              <w:rPr>
                <w:bCs/>
              </w:rPr>
              <w:t>Rendi Murphree (Mobile County)</w:t>
            </w:r>
          </w:p>
        </w:tc>
      </w:tr>
      <w:tr w:rsidR="00051B40" w:rsidRPr="00461AD7" w14:paraId="46332B33" w14:textId="77777777" w:rsidTr="00B060FC">
        <w:trPr>
          <w:trHeight w:val="91"/>
        </w:trPr>
        <w:tc>
          <w:tcPr>
            <w:tcW w:w="3127" w:type="dxa"/>
            <w:shd w:val="clear" w:color="auto" w:fill="DBE5F1" w:themeFill="accent1" w:themeFillTint="33"/>
            <w:vAlign w:val="bottom"/>
          </w:tcPr>
          <w:p w14:paraId="4DB8BCEE" w14:textId="5BF87765" w:rsidR="00051B40" w:rsidRPr="00461AD7" w:rsidRDefault="00051B40" w:rsidP="00051B40">
            <w:pPr>
              <w:pStyle w:val="NoSpacing"/>
              <w:rPr>
                <w:bCs/>
              </w:rPr>
            </w:pPr>
            <w:r w:rsidRPr="005C255A">
              <w:rPr>
                <w:bCs/>
              </w:rPr>
              <w:t>Jane Yang</w:t>
            </w:r>
          </w:p>
        </w:tc>
        <w:tc>
          <w:tcPr>
            <w:tcW w:w="3330" w:type="dxa"/>
            <w:shd w:val="clear" w:color="auto" w:fill="D9D9D9" w:themeFill="background1" w:themeFillShade="D9"/>
            <w:vAlign w:val="bottom"/>
          </w:tcPr>
          <w:p w14:paraId="4334C3A3" w14:textId="0AEC67BF" w:rsidR="00051B40" w:rsidRPr="005C255A" w:rsidRDefault="00051B40" w:rsidP="00051B40">
            <w:pPr>
              <w:pStyle w:val="NoSpacing"/>
              <w:rPr>
                <w:bCs/>
              </w:rPr>
            </w:pPr>
            <w:r w:rsidRPr="00D81D1B">
              <w:rPr>
                <w:b/>
                <w:color w:val="E36C0A" w:themeColor="accent6" w:themeShade="BF"/>
              </w:rPr>
              <w:t>Brooke Beaulieu (APHL)</w:t>
            </w:r>
          </w:p>
        </w:tc>
        <w:tc>
          <w:tcPr>
            <w:tcW w:w="3240" w:type="dxa"/>
            <w:shd w:val="clear" w:color="auto" w:fill="D9D9D9" w:themeFill="background1" w:themeFillShade="D9"/>
          </w:tcPr>
          <w:p w14:paraId="5A422180" w14:textId="24FC9D37" w:rsidR="00051B40" w:rsidRPr="005C255A" w:rsidRDefault="00051B40" w:rsidP="00051B40">
            <w:pPr>
              <w:pStyle w:val="NoSpacing"/>
              <w:rPr>
                <w:bCs/>
              </w:rPr>
            </w:pPr>
            <w:r w:rsidRPr="005C255A">
              <w:rPr>
                <w:bCs/>
              </w:rPr>
              <w:t>Kacey Ingalls (WA)</w:t>
            </w:r>
          </w:p>
        </w:tc>
        <w:tc>
          <w:tcPr>
            <w:tcW w:w="3420" w:type="dxa"/>
            <w:shd w:val="clear" w:color="auto" w:fill="D9D9D9" w:themeFill="background1" w:themeFillShade="D9"/>
          </w:tcPr>
          <w:p w14:paraId="360C0ACF" w14:textId="25B72E21" w:rsidR="00051B40" w:rsidRPr="005C255A" w:rsidRDefault="00051B40" w:rsidP="00051B40">
            <w:pPr>
              <w:pStyle w:val="NoSpacing"/>
              <w:rPr>
                <w:bCs/>
              </w:rPr>
            </w:pPr>
            <w:r w:rsidRPr="005C255A">
              <w:rPr>
                <w:bCs/>
              </w:rPr>
              <w:t xml:space="preserve">Robert </w:t>
            </w:r>
            <w:proofErr w:type="spellStart"/>
            <w:r w:rsidRPr="005C255A">
              <w:rPr>
                <w:bCs/>
              </w:rPr>
              <w:t>Arciuolo</w:t>
            </w:r>
            <w:proofErr w:type="spellEnd"/>
          </w:p>
        </w:tc>
      </w:tr>
      <w:tr w:rsidR="00051B40" w:rsidRPr="00461AD7" w14:paraId="22341018" w14:textId="6EFAE23A" w:rsidTr="00F24CBB">
        <w:trPr>
          <w:trHeight w:val="91"/>
        </w:trPr>
        <w:tc>
          <w:tcPr>
            <w:tcW w:w="3127" w:type="dxa"/>
            <w:shd w:val="clear" w:color="auto" w:fill="DBE5F1" w:themeFill="accent1" w:themeFillTint="33"/>
            <w:vAlign w:val="bottom"/>
          </w:tcPr>
          <w:p w14:paraId="6AA95680" w14:textId="66093821" w:rsidR="00051B40" w:rsidRPr="00D81D1B" w:rsidRDefault="00051B40" w:rsidP="00051B40">
            <w:pPr>
              <w:pStyle w:val="NoSpacing"/>
              <w:rPr>
                <w:b/>
                <w:color w:val="E36C0A" w:themeColor="accent6" w:themeShade="BF"/>
              </w:rPr>
            </w:pPr>
            <w:r w:rsidRPr="00461AD7">
              <w:rPr>
                <w:bCs/>
              </w:rPr>
              <w:t>Kate Woodworth</w:t>
            </w:r>
          </w:p>
        </w:tc>
        <w:tc>
          <w:tcPr>
            <w:tcW w:w="3330" w:type="dxa"/>
            <w:shd w:val="clear" w:color="auto" w:fill="D9D9D9" w:themeFill="background1" w:themeFillShade="D9"/>
            <w:vAlign w:val="bottom"/>
          </w:tcPr>
          <w:p w14:paraId="25F776EA" w14:textId="2A54D252" w:rsidR="00051B40" w:rsidRPr="005C255A" w:rsidRDefault="00051B40" w:rsidP="00051B40">
            <w:pPr>
              <w:pStyle w:val="NoSpacing"/>
              <w:rPr>
                <w:bCs/>
              </w:rPr>
            </w:pPr>
            <w:r w:rsidRPr="005C255A">
              <w:rPr>
                <w:bCs/>
              </w:rPr>
              <w:t>Brooke Bregman (CA)</w:t>
            </w:r>
          </w:p>
        </w:tc>
        <w:tc>
          <w:tcPr>
            <w:tcW w:w="3240" w:type="dxa"/>
            <w:shd w:val="clear" w:color="auto" w:fill="D9D9D9" w:themeFill="background1" w:themeFillShade="D9"/>
          </w:tcPr>
          <w:p w14:paraId="504B1AD6" w14:textId="0A2802B4" w:rsidR="00051B40" w:rsidRPr="005C255A" w:rsidRDefault="00051B40" w:rsidP="00051B40">
            <w:pPr>
              <w:pStyle w:val="NoSpacing"/>
              <w:rPr>
                <w:bCs/>
              </w:rPr>
            </w:pPr>
            <w:r w:rsidRPr="005C255A">
              <w:rPr>
                <w:bCs/>
              </w:rPr>
              <w:t xml:space="preserve">Kadeen Okumu </w:t>
            </w:r>
            <w:proofErr w:type="spellStart"/>
            <w:r w:rsidRPr="005C255A">
              <w:rPr>
                <w:bCs/>
              </w:rPr>
              <w:t>Camerra</w:t>
            </w:r>
            <w:proofErr w:type="spellEnd"/>
          </w:p>
        </w:tc>
        <w:tc>
          <w:tcPr>
            <w:tcW w:w="3420" w:type="dxa"/>
            <w:shd w:val="clear" w:color="auto" w:fill="D9D9D9" w:themeFill="background1" w:themeFillShade="D9"/>
          </w:tcPr>
          <w:p w14:paraId="2C0412FD" w14:textId="7F717828" w:rsidR="00051B40" w:rsidRPr="005C255A" w:rsidRDefault="00051B40" w:rsidP="00051B40">
            <w:pPr>
              <w:pStyle w:val="NoSpacing"/>
              <w:rPr>
                <w:bCs/>
              </w:rPr>
            </w:pPr>
            <w:r w:rsidRPr="005C255A">
              <w:rPr>
                <w:bCs/>
              </w:rPr>
              <w:t xml:space="preserve">Roselyn </w:t>
            </w:r>
            <w:proofErr w:type="spellStart"/>
            <w:r w:rsidRPr="005C255A">
              <w:rPr>
                <w:bCs/>
              </w:rPr>
              <w:t>Thalathara</w:t>
            </w:r>
            <w:proofErr w:type="spellEnd"/>
            <w:r w:rsidRPr="005C255A">
              <w:rPr>
                <w:bCs/>
              </w:rPr>
              <w:t xml:space="preserve"> (NM)</w:t>
            </w:r>
          </w:p>
        </w:tc>
      </w:tr>
      <w:tr w:rsidR="00051B40" w:rsidRPr="00461AD7" w14:paraId="42AB1F7B" w14:textId="20203BB4" w:rsidTr="004067C2">
        <w:trPr>
          <w:trHeight w:val="91"/>
        </w:trPr>
        <w:tc>
          <w:tcPr>
            <w:tcW w:w="3127" w:type="dxa"/>
            <w:shd w:val="clear" w:color="auto" w:fill="DBE5F1" w:themeFill="accent1" w:themeFillTint="33"/>
          </w:tcPr>
          <w:p w14:paraId="107F2AAF" w14:textId="0ABB2D0C" w:rsidR="00051B40" w:rsidRPr="00133CE5" w:rsidRDefault="00051B40" w:rsidP="00051B40">
            <w:pPr>
              <w:pStyle w:val="NoSpacing"/>
              <w:rPr>
                <w:b/>
                <w:color w:val="E36C0A" w:themeColor="accent6" w:themeShade="BF"/>
              </w:rPr>
            </w:pPr>
            <w:r w:rsidRPr="005C255A">
              <w:rPr>
                <w:bCs/>
              </w:rPr>
              <w:t>Katie Fullerton</w:t>
            </w:r>
          </w:p>
        </w:tc>
        <w:tc>
          <w:tcPr>
            <w:tcW w:w="3330" w:type="dxa"/>
            <w:shd w:val="clear" w:color="auto" w:fill="D9D9D9" w:themeFill="background1" w:themeFillShade="D9"/>
            <w:vAlign w:val="bottom"/>
          </w:tcPr>
          <w:p w14:paraId="6ECFCE23" w14:textId="131555A7" w:rsidR="00051B40" w:rsidRPr="005C255A" w:rsidRDefault="00051B40" w:rsidP="00051B40">
            <w:pPr>
              <w:pStyle w:val="NoSpacing"/>
              <w:rPr>
                <w:bCs/>
              </w:rPr>
            </w:pPr>
            <w:r w:rsidRPr="005C255A">
              <w:rPr>
                <w:bCs/>
              </w:rPr>
              <w:t>Caitlin Law</w:t>
            </w:r>
          </w:p>
        </w:tc>
        <w:tc>
          <w:tcPr>
            <w:tcW w:w="3240" w:type="dxa"/>
            <w:shd w:val="clear" w:color="auto" w:fill="D9D9D9" w:themeFill="background1" w:themeFillShade="D9"/>
          </w:tcPr>
          <w:p w14:paraId="0AEFB2BE" w14:textId="3BFC5DF3" w:rsidR="00051B40" w:rsidRPr="005C255A" w:rsidRDefault="00051B40" w:rsidP="00051B40">
            <w:pPr>
              <w:pStyle w:val="NoSpacing"/>
              <w:rPr>
                <w:bCs/>
              </w:rPr>
            </w:pPr>
            <w:r w:rsidRPr="005C255A">
              <w:rPr>
                <w:bCs/>
              </w:rPr>
              <w:t>Karen Robinson (NJ)</w:t>
            </w:r>
          </w:p>
        </w:tc>
        <w:tc>
          <w:tcPr>
            <w:tcW w:w="3420" w:type="dxa"/>
            <w:shd w:val="clear" w:color="auto" w:fill="D9D9D9" w:themeFill="background1" w:themeFillShade="D9"/>
          </w:tcPr>
          <w:p w14:paraId="02E35D9E" w14:textId="3E19F5B6" w:rsidR="00051B40" w:rsidRPr="005C255A" w:rsidRDefault="00051B40" w:rsidP="00051B40">
            <w:pPr>
              <w:pStyle w:val="NoSpacing"/>
              <w:rPr>
                <w:bCs/>
              </w:rPr>
            </w:pPr>
            <w:r w:rsidRPr="005C255A">
              <w:rPr>
                <w:bCs/>
              </w:rPr>
              <w:t xml:space="preserve">Sai </w:t>
            </w:r>
            <w:proofErr w:type="spellStart"/>
            <w:r w:rsidRPr="005C255A">
              <w:rPr>
                <w:bCs/>
              </w:rPr>
              <w:t>Kurmana</w:t>
            </w:r>
            <w:proofErr w:type="spellEnd"/>
            <w:r w:rsidRPr="005C255A">
              <w:rPr>
                <w:bCs/>
              </w:rPr>
              <w:t xml:space="preserve"> (MS)</w:t>
            </w:r>
          </w:p>
        </w:tc>
      </w:tr>
      <w:tr w:rsidR="00051B40" w:rsidRPr="00461AD7" w14:paraId="5F72AF7B" w14:textId="65E3067B" w:rsidTr="004067C2">
        <w:trPr>
          <w:trHeight w:val="91"/>
        </w:trPr>
        <w:tc>
          <w:tcPr>
            <w:tcW w:w="3127" w:type="dxa"/>
            <w:shd w:val="clear" w:color="auto" w:fill="DBE5F1" w:themeFill="accent1" w:themeFillTint="33"/>
          </w:tcPr>
          <w:p w14:paraId="00321B92" w14:textId="49BBDDC8" w:rsidR="00051B40" w:rsidRPr="005C255A" w:rsidRDefault="00051B40" w:rsidP="00051B40">
            <w:pPr>
              <w:pStyle w:val="NoSpacing"/>
              <w:rPr>
                <w:bCs/>
              </w:rPr>
            </w:pPr>
            <w:r w:rsidRPr="003C2980">
              <w:rPr>
                <w:b/>
                <w:color w:val="E36C0A" w:themeColor="accent6" w:themeShade="BF"/>
              </w:rPr>
              <w:t xml:space="preserve">Katherine </w:t>
            </w:r>
            <w:proofErr w:type="spellStart"/>
            <w:r w:rsidRPr="003C2980">
              <w:rPr>
                <w:b/>
                <w:color w:val="E36C0A" w:themeColor="accent6" w:themeShade="BF"/>
              </w:rPr>
              <w:t>DeBord</w:t>
            </w:r>
            <w:proofErr w:type="spellEnd"/>
          </w:p>
        </w:tc>
        <w:tc>
          <w:tcPr>
            <w:tcW w:w="3330" w:type="dxa"/>
            <w:shd w:val="clear" w:color="auto" w:fill="D9D9D9" w:themeFill="background1" w:themeFillShade="D9"/>
            <w:vAlign w:val="bottom"/>
          </w:tcPr>
          <w:p w14:paraId="62A993BA" w14:textId="3483B48C" w:rsidR="00051B40" w:rsidRPr="00D81D1B" w:rsidRDefault="00051B40" w:rsidP="00051B40">
            <w:pPr>
              <w:pStyle w:val="NoSpacing"/>
              <w:rPr>
                <w:b/>
                <w:color w:val="E36C0A" w:themeColor="accent6" w:themeShade="BF"/>
              </w:rPr>
            </w:pPr>
            <w:r w:rsidRPr="005C255A">
              <w:rPr>
                <w:bCs/>
              </w:rPr>
              <w:t>Candace Noonan-Toly (NY)</w:t>
            </w:r>
          </w:p>
        </w:tc>
        <w:tc>
          <w:tcPr>
            <w:tcW w:w="3240" w:type="dxa"/>
            <w:shd w:val="clear" w:color="auto" w:fill="D9D9D9" w:themeFill="background1" w:themeFillShade="D9"/>
          </w:tcPr>
          <w:p w14:paraId="6E625361" w14:textId="5BAD13B5" w:rsidR="00051B40" w:rsidRPr="005C255A" w:rsidRDefault="00051B40" w:rsidP="00051B40">
            <w:pPr>
              <w:pStyle w:val="NoSpacing"/>
              <w:rPr>
                <w:bCs/>
              </w:rPr>
            </w:pPr>
            <w:r w:rsidRPr="005C255A">
              <w:rPr>
                <w:bCs/>
              </w:rPr>
              <w:t>Karen Wong</w:t>
            </w:r>
          </w:p>
        </w:tc>
        <w:tc>
          <w:tcPr>
            <w:tcW w:w="3420" w:type="dxa"/>
            <w:shd w:val="clear" w:color="auto" w:fill="D9D9D9" w:themeFill="background1" w:themeFillShade="D9"/>
          </w:tcPr>
          <w:p w14:paraId="6081CBAB" w14:textId="04F41C8A" w:rsidR="00051B40" w:rsidRPr="005C255A" w:rsidRDefault="00051B40" w:rsidP="00051B40">
            <w:pPr>
              <w:pStyle w:val="NoSpacing"/>
              <w:rPr>
                <w:bCs/>
              </w:rPr>
            </w:pPr>
            <w:r w:rsidRPr="005C255A">
              <w:rPr>
                <w:bCs/>
              </w:rPr>
              <w:t>Seth Rothbard (WA)</w:t>
            </w:r>
          </w:p>
        </w:tc>
      </w:tr>
      <w:tr w:rsidR="00051B40" w:rsidRPr="00461AD7" w14:paraId="465710CA" w14:textId="3459651D" w:rsidTr="004067C2">
        <w:trPr>
          <w:trHeight w:val="91"/>
        </w:trPr>
        <w:tc>
          <w:tcPr>
            <w:tcW w:w="3127" w:type="dxa"/>
            <w:shd w:val="clear" w:color="auto" w:fill="DBE5F1" w:themeFill="accent1" w:themeFillTint="33"/>
          </w:tcPr>
          <w:p w14:paraId="1FB308BB" w14:textId="473812E1" w:rsidR="00051B40" w:rsidRPr="005C255A" w:rsidRDefault="00051B40" w:rsidP="00051B40">
            <w:pPr>
              <w:pStyle w:val="NoSpacing"/>
              <w:rPr>
                <w:bCs/>
              </w:rPr>
            </w:pPr>
            <w:r w:rsidRPr="005C255A">
              <w:rPr>
                <w:bCs/>
              </w:rPr>
              <w:t>Keaton Hughes</w:t>
            </w:r>
          </w:p>
        </w:tc>
        <w:tc>
          <w:tcPr>
            <w:tcW w:w="3330" w:type="dxa"/>
            <w:shd w:val="clear" w:color="auto" w:fill="D9D9D9" w:themeFill="background1" w:themeFillShade="D9"/>
            <w:vAlign w:val="bottom"/>
          </w:tcPr>
          <w:p w14:paraId="0FD6884A" w14:textId="3BB22046" w:rsidR="00051B40" w:rsidRPr="005C255A" w:rsidRDefault="00051B40" w:rsidP="00051B40">
            <w:pPr>
              <w:pStyle w:val="NoSpacing"/>
              <w:rPr>
                <w:bCs/>
              </w:rPr>
            </w:pPr>
            <w:r w:rsidRPr="005C255A">
              <w:rPr>
                <w:bCs/>
              </w:rPr>
              <w:t>Carly Babcock (MD)</w:t>
            </w:r>
          </w:p>
        </w:tc>
        <w:tc>
          <w:tcPr>
            <w:tcW w:w="3240" w:type="dxa"/>
            <w:shd w:val="clear" w:color="auto" w:fill="D9D9D9" w:themeFill="background1" w:themeFillShade="D9"/>
          </w:tcPr>
          <w:p w14:paraId="37AA0AEC" w14:textId="19D9FE31" w:rsidR="00051B40" w:rsidRPr="005C255A" w:rsidRDefault="00051B40" w:rsidP="00051B40">
            <w:pPr>
              <w:pStyle w:val="NoSpacing"/>
              <w:rPr>
                <w:bCs/>
              </w:rPr>
            </w:pPr>
            <w:proofErr w:type="spellStart"/>
            <w:r w:rsidRPr="003C2980">
              <w:rPr>
                <w:b/>
                <w:color w:val="E36C0A" w:themeColor="accent6" w:themeShade="BF"/>
              </w:rPr>
              <w:t>Karene</w:t>
            </w:r>
            <w:proofErr w:type="spellEnd"/>
            <w:r w:rsidRPr="003C2980">
              <w:rPr>
                <w:b/>
                <w:color w:val="E36C0A" w:themeColor="accent6" w:themeShade="BF"/>
              </w:rPr>
              <w:t xml:space="preserve"> Thomas-Watts (CO)</w:t>
            </w:r>
          </w:p>
        </w:tc>
        <w:tc>
          <w:tcPr>
            <w:tcW w:w="3420" w:type="dxa"/>
            <w:shd w:val="clear" w:color="auto" w:fill="D9D9D9" w:themeFill="background1" w:themeFillShade="D9"/>
          </w:tcPr>
          <w:p w14:paraId="3F55BF98" w14:textId="23F7904F" w:rsidR="00051B40" w:rsidRPr="005C255A" w:rsidRDefault="00051B40" w:rsidP="00051B40">
            <w:pPr>
              <w:pStyle w:val="NoSpacing"/>
              <w:rPr>
                <w:bCs/>
              </w:rPr>
            </w:pPr>
            <w:r w:rsidRPr="005C255A">
              <w:rPr>
                <w:bCs/>
              </w:rPr>
              <w:t>Shan Maxey</w:t>
            </w:r>
          </w:p>
        </w:tc>
      </w:tr>
      <w:tr w:rsidR="00051B40" w:rsidRPr="00461AD7" w14:paraId="33B9C321" w14:textId="6F6B6F5E" w:rsidTr="0046116E">
        <w:trPr>
          <w:trHeight w:val="91"/>
        </w:trPr>
        <w:tc>
          <w:tcPr>
            <w:tcW w:w="3127" w:type="dxa"/>
            <w:shd w:val="clear" w:color="auto" w:fill="DBE5F1" w:themeFill="accent1" w:themeFillTint="33"/>
          </w:tcPr>
          <w:p w14:paraId="4AD40292" w14:textId="4D3917AE" w:rsidR="00051B40" w:rsidRPr="005C255A" w:rsidRDefault="00051B40" w:rsidP="00051B40">
            <w:pPr>
              <w:pStyle w:val="NoSpacing"/>
              <w:rPr>
                <w:bCs/>
              </w:rPr>
            </w:pPr>
            <w:r w:rsidRPr="005C255A">
              <w:rPr>
                <w:bCs/>
              </w:rPr>
              <w:t>Kevin Lan</w:t>
            </w:r>
          </w:p>
        </w:tc>
        <w:tc>
          <w:tcPr>
            <w:tcW w:w="3330" w:type="dxa"/>
            <w:shd w:val="clear" w:color="auto" w:fill="D9D9D9" w:themeFill="background1" w:themeFillShade="D9"/>
            <w:vAlign w:val="bottom"/>
          </w:tcPr>
          <w:p w14:paraId="64827473" w14:textId="3B8CE6DC" w:rsidR="00051B40" w:rsidRPr="005C255A" w:rsidRDefault="00051B40" w:rsidP="00051B40">
            <w:pPr>
              <w:pStyle w:val="NoSpacing"/>
              <w:rPr>
                <w:bCs/>
              </w:rPr>
            </w:pPr>
            <w:r w:rsidRPr="005C255A">
              <w:rPr>
                <w:bCs/>
              </w:rPr>
              <w:t>Carmela Smith (NM)</w:t>
            </w:r>
          </w:p>
        </w:tc>
        <w:tc>
          <w:tcPr>
            <w:tcW w:w="3240" w:type="dxa"/>
            <w:shd w:val="clear" w:color="auto" w:fill="D9D9D9" w:themeFill="background1" w:themeFillShade="D9"/>
          </w:tcPr>
          <w:p w14:paraId="56F416BD" w14:textId="5AF965CE" w:rsidR="00051B40" w:rsidRPr="005C255A" w:rsidRDefault="00051B40" w:rsidP="00051B40">
            <w:pPr>
              <w:pStyle w:val="NoSpacing"/>
              <w:rPr>
                <w:bCs/>
              </w:rPr>
            </w:pPr>
            <w:r w:rsidRPr="005C255A">
              <w:rPr>
                <w:bCs/>
              </w:rPr>
              <w:t xml:space="preserve">Kate </w:t>
            </w:r>
            <w:proofErr w:type="spellStart"/>
            <w:r w:rsidRPr="005C255A">
              <w:rPr>
                <w:bCs/>
              </w:rPr>
              <w:t>Goodin</w:t>
            </w:r>
            <w:proofErr w:type="spellEnd"/>
            <w:r w:rsidRPr="005C255A">
              <w:rPr>
                <w:bCs/>
              </w:rPr>
              <w:t xml:space="preserve"> (TN)</w:t>
            </w:r>
          </w:p>
        </w:tc>
        <w:tc>
          <w:tcPr>
            <w:tcW w:w="3420" w:type="dxa"/>
            <w:shd w:val="clear" w:color="auto" w:fill="D9D9D9" w:themeFill="background1" w:themeFillShade="D9"/>
          </w:tcPr>
          <w:p w14:paraId="4B89F61E" w14:textId="6B67E6B0" w:rsidR="00051B40" w:rsidRPr="005C255A" w:rsidRDefault="00051B40" w:rsidP="00051B40">
            <w:pPr>
              <w:pStyle w:val="NoSpacing"/>
              <w:rPr>
                <w:bCs/>
              </w:rPr>
            </w:pPr>
            <w:r w:rsidRPr="005C255A">
              <w:rPr>
                <w:bCs/>
              </w:rPr>
              <w:t>Shannon Lawrence (NB)</w:t>
            </w:r>
          </w:p>
        </w:tc>
      </w:tr>
      <w:tr w:rsidR="00051B40" w:rsidRPr="00461AD7" w14:paraId="3209EB74" w14:textId="77777777" w:rsidTr="0046116E">
        <w:trPr>
          <w:trHeight w:val="91"/>
        </w:trPr>
        <w:tc>
          <w:tcPr>
            <w:tcW w:w="3127" w:type="dxa"/>
            <w:shd w:val="clear" w:color="auto" w:fill="DBE5F1" w:themeFill="accent1" w:themeFillTint="33"/>
          </w:tcPr>
          <w:p w14:paraId="2AC87A59" w14:textId="224E552A" w:rsidR="00051B40" w:rsidRPr="003C2980" w:rsidRDefault="00051B40" w:rsidP="00051B40">
            <w:pPr>
              <w:pStyle w:val="NoSpacing"/>
              <w:rPr>
                <w:b/>
              </w:rPr>
            </w:pPr>
            <w:r w:rsidRPr="005C255A">
              <w:rPr>
                <w:bCs/>
              </w:rPr>
              <w:t xml:space="preserve">Kevin </w:t>
            </w:r>
            <w:proofErr w:type="spellStart"/>
            <w:r w:rsidRPr="005C255A">
              <w:rPr>
                <w:bCs/>
              </w:rPr>
              <w:t>O’Laughlin</w:t>
            </w:r>
            <w:proofErr w:type="spellEnd"/>
          </w:p>
        </w:tc>
        <w:tc>
          <w:tcPr>
            <w:tcW w:w="3330" w:type="dxa"/>
            <w:shd w:val="clear" w:color="auto" w:fill="D9D9D9" w:themeFill="background1" w:themeFillShade="D9"/>
            <w:vAlign w:val="bottom"/>
          </w:tcPr>
          <w:p w14:paraId="680A7941" w14:textId="27816010" w:rsidR="00051B40" w:rsidRPr="005C255A" w:rsidRDefault="00051B40" w:rsidP="00051B40">
            <w:pPr>
              <w:pStyle w:val="NoSpacing"/>
              <w:rPr>
                <w:bCs/>
              </w:rPr>
            </w:pPr>
            <w:r w:rsidRPr="005C255A">
              <w:rPr>
                <w:bCs/>
              </w:rPr>
              <w:t>Charlene Adams</w:t>
            </w:r>
          </w:p>
        </w:tc>
        <w:tc>
          <w:tcPr>
            <w:tcW w:w="3240" w:type="dxa"/>
            <w:shd w:val="clear" w:color="auto" w:fill="D9D9D9" w:themeFill="background1" w:themeFillShade="D9"/>
          </w:tcPr>
          <w:p w14:paraId="74DA930B" w14:textId="2CC37F08" w:rsidR="00051B40" w:rsidRPr="005C255A" w:rsidRDefault="00051B40" w:rsidP="00051B40">
            <w:pPr>
              <w:pStyle w:val="NoSpacing"/>
              <w:rPr>
                <w:bCs/>
              </w:rPr>
            </w:pPr>
            <w:r w:rsidRPr="005C255A">
              <w:rPr>
                <w:bCs/>
              </w:rPr>
              <w:t>Katie Jones (VT)</w:t>
            </w:r>
          </w:p>
        </w:tc>
        <w:tc>
          <w:tcPr>
            <w:tcW w:w="3420" w:type="dxa"/>
            <w:shd w:val="clear" w:color="auto" w:fill="D9D9D9" w:themeFill="background1" w:themeFillShade="D9"/>
          </w:tcPr>
          <w:p w14:paraId="00480470" w14:textId="0C09CC6D" w:rsidR="00051B40" w:rsidRPr="005C255A" w:rsidRDefault="00051B40" w:rsidP="00051B40">
            <w:pPr>
              <w:pStyle w:val="NoSpacing"/>
              <w:rPr>
                <w:bCs/>
              </w:rPr>
            </w:pPr>
            <w:r w:rsidRPr="005C255A">
              <w:rPr>
                <w:bCs/>
              </w:rPr>
              <w:t>Shaun Wilhelm (VA)</w:t>
            </w:r>
          </w:p>
        </w:tc>
      </w:tr>
      <w:tr w:rsidR="00051B40" w:rsidRPr="00461AD7" w14:paraId="2785B447" w14:textId="1509E450" w:rsidTr="0046116E">
        <w:trPr>
          <w:trHeight w:val="91"/>
        </w:trPr>
        <w:tc>
          <w:tcPr>
            <w:tcW w:w="3127" w:type="dxa"/>
            <w:shd w:val="clear" w:color="auto" w:fill="DBE5F1" w:themeFill="accent1" w:themeFillTint="33"/>
          </w:tcPr>
          <w:p w14:paraId="0C094FDD" w14:textId="3225F5C3" w:rsidR="00051B40" w:rsidRPr="005C255A" w:rsidRDefault="00051B40" w:rsidP="00051B40">
            <w:pPr>
              <w:pStyle w:val="NoSpacing"/>
              <w:rPr>
                <w:bCs/>
              </w:rPr>
            </w:pPr>
            <w:proofErr w:type="spellStart"/>
            <w:r w:rsidRPr="005C255A">
              <w:rPr>
                <w:bCs/>
              </w:rPr>
              <w:t>Keydra</w:t>
            </w:r>
            <w:proofErr w:type="spellEnd"/>
            <w:r w:rsidRPr="005C255A">
              <w:rPr>
                <w:bCs/>
              </w:rPr>
              <w:t xml:space="preserve"> </w:t>
            </w:r>
            <w:proofErr w:type="spellStart"/>
            <w:r w:rsidRPr="005C255A">
              <w:rPr>
                <w:bCs/>
              </w:rPr>
              <w:t>Oladapo</w:t>
            </w:r>
            <w:proofErr w:type="spellEnd"/>
          </w:p>
        </w:tc>
        <w:tc>
          <w:tcPr>
            <w:tcW w:w="3330" w:type="dxa"/>
            <w:shd w:val="clear" w:color="auto" w:fill="D9D9D9" w:themeFill="background1" w:themeFillShade="D9"/>
            <w:vAlign w:val="bottom"/>
          </w:tcPr>
          <w:p w14:paraId="094C377A" w14:textId="294F0CFF" w:rsidR="00051B40" w:rsidRPr="005C255A" w:rsidRDefault="00051B40" w:rsidP="00051B40">
            <w:pPr>
              <w:pStyle w:val="NoSpacing"/>
              <w:rPr>
                <w:bCs/>
              </w:rPr>
            </w:pPr>
            <w:r w:rsidRPr="005C255A">
              <w:rPr>
                <w:bCs/>
              </w:rPr>
              <w:t>Charlotte Picard (IL)</w:t>
            </w:r>
          </w:p>
        </w:tc>
        <w:tc>
          <w:tcPr>
            <w:tcW w:w="3240" w:type="dxa"/>
            <w:shd w:val="clear" w:color="auto" w:fill="D9D9D9" w:themeFill="background1" w:themeFillShade="D9"/>
          </w:tcPr>
          <w:p w14:paraId="7A9155E2" w14:textId="62ED1EA9" w:rsidR="00051B40" w:rsidRPr="005C255A" w:rsidRDefault="00051B40" w:rsidP="00051B40">
            <w:pPr>
              <w:pStyle w:val="NoSpacing"/>
              <w:rPr>
                <w:bCs/>
              </w:rPr>
            </w:pPr>
            <w:r w:rsidRPr="005C255A">
              <w:rPr>
                <w:bCs/>
              </w:rPr>
              <w:t>Kathy Turner</w:t>
            </w:r>
            <w:r>
              <w:rPr>
                <w:bCs/>
              </w:rPr>
              <w:t xml:space="preserve"> (ID)</w:t>
            </w:r>
          </w:p>
        </w:tc>
        <w:tc>
          <w:tcPr>
            <w:tcW w:w="3420" w:type="dxa"/>
            <w:shd w:val="clear" w:color="auto" w:fill="D9D9D9" w:themeFill="background1" w:themeFillShade="D9"/>
          </w:tcPr>
          <w:p w14:paraId="3A7E5F6A" w14:textId="6EF42705" w:rsidR="00051B40" w:rsidRPr="005C255A" w:rsidRDefault="00051B40" w:rsidP="00051B40">
            <w:pPr>
              <w:pStyle w:val="NoSpacing"/>
              <w:rPr>
                <w:bCs/>
              </w:rPr>
            </w:pPr>
            <w:r w:rsidRPr="005C255A">
              <w:rPr>
                <w:bCs/>
              </w:rPr>
              <w:t>Sheila Malone (Jackson State Univ)</w:t>
            </w:r>
          </w:p>
        </w:tc>
      </w:tr>
      <w:tr w:rsidR="00051B40" w:rsidRPr="00461AD7" w14:paraId="0AAC6C98" w14:textId="0BAA8FCD" w:rsidTr="00F23D26">
        <w:trPr>
          <w:trHeight w:val="91"/>
        </w:trPr>
        <w:tc>
          <w:tcPr>
            <w:tcW w:w="3127" w:type="dxa"/>
            <w:shd w:val="clear" w:color="auto" w:fill="DBE5F1" w:themeFill="accent1" w:themeFillTint="33"/>
          </w:tcPr>
          <w:p w14:paraId="0F7F2084" w14:textId="75521AF2" w:rsidR="00051B40" w:rsidRPr="005C255A" w:rsidRDefault="00051B40" w:rsidP="00051B40">
            <w:pPr>
              <w:pStyle w:val="NoSpacing"/>
              <w:rPr>
                <w:bCs/>
              </w:rPr>
            </w:pPr>
            <w:r w:rsidRPr="005C255A">
              <w:rPr>
                <w:bCs/>
              </w:rPr>
              <w:t>Kimberly Mace</w:t>
            </w:r>
          </w:p>
        </w:tc>
        <w:tc>
          <w:tcPr>
            <w:tcW w:w="3330" w:type="dxa"/>
            <w:shd w:val="clear" w:color="auto" w:fill="D9D9D9" w:themeFill="background1" w:themeFillShade="D9"/>
            <w:vAlign w:val="bottom"/>
          </w:tcPr>
          <w:p w14:paraId="315C3170" w14:textId="58B25B8A" w:rsidR="00051B40" w:rsidRPr="005C255A" w:rsidRDefault="00051B40" w:rsidP="00051B40">
            <w:pPr>
              <w:pStyle w:val="NoSpacing"/>
              <w:rPr>
                <w:bCs/>
              </w:rPr>
            </w:pPr>
            <w:r w:rsidRPr="005C255A">
              <w:rPr>
                <w:bCs/>
              </w:rPr>
              <w:t>Christy Crowley (ND)</w:t>
            </w:r>
          </w:p>
        </w:tc>
        <w:tc>
          <w:tcPr>
            <w:tcW w:w="3240" w:type="dxa"/>
            <w:shd w:val="clear" w:color="auto" w:fill="D9D9D9" w:themeFill="background1" w:themeFillShade="D9"/>
          </w:tcPr>
          <w:p w14:paraId="3C215879" w14:textId="3DBE218C" w:rsidR="00051B40" w:rsidRPr="003C2980" w:rsidRDefault="00051B40" w:rsidP="00051B40">
            <w:pPr>
              <w:pStyle w:val="NoSpacing"/>
              <w:rPr>
                <w:b/>
                <w:color w:val="E36C0A" w:themeColor="accent6" w:themeShade="BF"/>
              </w:rPr>
            </w:pPr>
            <w:r w:rsidRPr="005C255A">
              <w:rPr>
                <w:bCs/>
              </w:rPr>
              <w:t>Katy Donovan (RI)</w:t>
            </w:r>
          </w:p>
        </w:tc>
        <w:tc>
          <w:tcPr>
            <w:tcW w:w="3420" w:type="dxa"/>
            <w:shd w:val="clear" w:color="auto" w:fill="D9D9D9" w:themeFill="background1" w:themeFillShade="D9"/>
          </w:tcPr>
          <w:p w14:paraId="52B70C0A" w14:textId="2789D837" w:rsidR="00051B40" w:rsidRPr="005C255A" w:rsidRDefault="00051B40" w:rsidP="00051B40">
            <w:pPr>
              <w:pStyle w:val="NoSpacing"/>
              <w:rPr>
                <w:bCs/>
              </w:rPr>
            </w:pPr>
            <w:r w:rsidRPr="005C255A">
              <w:rPr>
                <w:bCs/>
              </w:rPr>
              <w:t>Sherri Davidson (AL)</w:t>
            </w:r>
          </w:p>
        </w:tc>
      </w:tr>
      <w:tr w:rsidR="00051B40" w:rsidRPr="00461AD7" w14:paraId="788F94A7" w14:textId="2F5F5895" w:rsidTr="00393D7F">
        <w:trPr>
          <w:trHeight w:val="91"/>
        </w:trPr>
        <w:tc>
          <w:tcPr>
            <w:tcW w:w="3127" w:type="dxa"/>
            <w:shd w:val="clear" w:color="auto" w:fill="DBE5F1" w:themeFill="accent1" w:themeFillTint="33"/>
          </w:tcPr>
          <w:p w14:paraId="47632A5E" w14:textId="69E09F56" w:rsidR="00051B40" w:rsidRPr="005C255A" w:rsidRDefault="00051B40" w:rsidP="00051B40">
            <w:pPr>
              <w:pStyle w:val="NoSpacing"/>
              <w:rPr>
                <w:bCs/>
              </w:rPr>
            </w:pPr>
            <w:r w:rsidRPr="00D81D1B">
              <w:rPr>
                <w:b/>
                <w:color w:val="E36C0A" w:themeColor="accent6" w:themeShade="BF"/>
              </w:rPr>
              <w:t>Kristie Clarke</w:t>
            </w:r>
          </w:p>
        </w:tc>
        <w:tc>
          <w:tcPr>
            <w:tcW w:w="3330" w:type="dxa"/>
            <w:shd w:val="clear" w:color="auto" w:fill="D9D9D9" w:themeFill="background1" w:themeFillShade="D9"/>
            <w:vAlign w:val="bottom"/>
          </w:tcPr>
          <w:p w14:paraId="0D9B39D8" w14:textId="4D6EB338" w:rsidR="00051B40" w:rsidRPr="005C255A" w:rsidRDefault="00051B40" w:rsidP="00051B40">
            <w:pPr>
              <w:pStyle w:val="NoSpacing"/>
              <w:rPr>
                <w:bCs/>
              </w:rPr>
            </w:pPr>
            <w:r w:rsidRPr="005C255A">
              <w:rPr>
                <w:bCs/>
              </w:rPr>
              <w:t>Cliff Mitchell (MD)</w:t>
            </w:r>
          </w:p>
        </w:tc>
        <w:tc>
          <w:tcPr>
            <w:tcW w:w="3240" w:type="dxa"/>
            <w:shd w:val="clear" w:color="auto" w:fill="D9D9D9" w:themeFill="background1" w:themeFillShade="D9"/>
          </w:tcPr>
          <w:p w14:paraId="61B3B34F" w14:textId="4219BDC5" w:rsidR="00051B40" w:rsidRPr="005C255A" w:rsidRDefault="00051B40" w:rsidP="00051B40">
            <w:pPr>
              <w:pStyle w:val="NoSpacing"/>
              <w:rPr>
                <w:bCs/>
              </w:rPr>
            </w:pPr>
            <w:r w:rsidRPr="00D81D1B">
              <w:rPr>
                <w:b/>
                <w:color w:val="E36C0A" w:themeColor="accent6" w:themeShade="BF"/>
              </w:rPr>
              <w:t>Keegan McCaffrey (CO)</w:t>
            </w:r>
          </w:p>
        </w:tc>
        <w:tc>
          <w:tcPr>
            <w:tcW w:w="3420" w:type="dxa"/>
            <w:shd w:val="clear" w:color="auto" w:fill="D9D9D9" w:themeFill="background1" w:themeFillShade="D9"/>
          </w:tcPr>
          <w:p w14:paraId="193F7EB8" w14:textId="6E3870F2" w:rsidR="00051B40" w:rsidRPr="005C255A" w:rsidRDefault="00051B40" w:rsidP="00051B40">
            <w:pPr>
              <w:pStyle w:val="NoSpacing"/>
              <w:rPr>
                <w:bCs/>
              </w:rPr>
            </w:pPr>
            <w:r w:rsidRPr="00D81D1B">
              <w:rPr>
                <w:b/>
                <w:color w:val="E36C0A" w:themeColor="accent6" w:themeShade="BF"/>
              </w:rPr>
              <w:t>Sophia Cantor (WA)</w:t>
            </w:r>
          </w:p>
        </w:tc>
      </w:tr>
      <w:tr w:rsidR="00051B40" w:rsidRPr="00461AD7" w14:paraId="6B9F1CD4" w14:textId="6C421ADC" w:rsidTr="00B060FC">
        <w:trPr>
          <w:trHeight w:val="91"/>
        </w:trPr>
        <w:tc>
          <w:tcPr>
            <w:tcW w:w="3127" w:type="dxa"/>
            <w:shd w:val="clear" w:color="auto" w:fill="DBE5F1" w:themeFill="accent1" w:themeFillTint="33"/>
          </w:tcPr>
          <w:p w14:paraId="5B342FF1" w14:textId="694D95F5" w:rsidR="00051B40" w:rsidRPr="005C255A" w:rsidRDefault="00051B40" w:rsidP="00051B40">
            <w:pPr>
              <w:pStyle w:val="NoSpacing"/>
              <w:rPr>
                <w:bCs/>
              </w:rPr>
            </w:pPr>
            <w:r w:rsidRPr="00D81D1B">
              <w:rPr>
                <w:b/>
                <w:color w:val="E36C0A" w:themeColor="accent6" w:themeShade="BF"/>
              </w:rPr>
              <w:t xml:space="preserve">Kristin </w:t>
            </w:r>
            <w:proofErr w:type="spellStart"/>
            <w:r w:rsidRPr="00D81D1B">
              <w:rPr>
                <w:b/>
                <w:color w:val="E36C0A" w:themeColor="accent6" w:themeShade="BF"/>
              </w:rPr>
              <w:t>Delea</w:t>
            </w:r>
            <w:proofErr w:type="spellEnd"/>
          </w:p>
        </w:tc>
        <w:tc>
          <w:tcPr>
            <w:tcW w:w="3330" w:type="dxa"/>
            <w:shd w:val="clear" w:color="auto" w:fill="D9D9D9" w:themeFill="background1" w:themeFillShade="D9"/>
            <w:vAlign w:val="bottom"/>
          </w:tcPr>
          <w:p w14:paraId="77D066BE" w14:textId="2ADE4F60" w:rsidR="00051B40" w:rsidRPr="005C255A" w:rsidRDefault="00051B40" w:rsidP="00051B40">
            <w:pPr>
              <w:pStyle w:val="NoSpacing"/>
              <w:rPr>
                <w:bCs/>
              </w:rPr>
            </w:pPr>
            <w:r w:rsidRPr="005C255A">
              <w:rPr>
                <w:bCs/>
              </w:rPr>
              <w:t>Collin Morris</w:t>
            </w:r>
          </w:p>
        </w:tc>
        <w:tc>
          <w:tcPr>
            <w:tcW w:w="3240" w:type="dxa"/>
            <w:shd w:val="clear" w:color="auto" w:fill="D9D9D9" w:themeFill="background1" w:themeFillShade="D9"/>
          </w:tcPr>
          <w:p w14:paraId="2772602F" w14:textId="7091F419" w:rsidR="00051B40" w:rsidRPr="005C255A" w:rsidRDefault="00051B40" w:rsidP="00051B40">
            <w:pPr>
              <w:pStyle w:val="NoSpacing"/>
              <w:rPr>
                <w:bCs/>
              </w:rPr>
            </w:pPr>
            <w:r w:rsidRPr="005C255A">
              <w:rPr>
                <w:bCs/>
              </w:rPr>
              <w:t xml:space="preserve">Kelly </w:t>
            </w:r>
            <w:proofErr w:type="spellStart"/>
            <w:r w:rsidRPr="005C255A">
              <w:rPr>
                <w:bCs/>
              </w:rPr>
              <w:t>Wallblay</w:t>
            </w:r>
            <w:proofErr w:type="spellEnd"/>
            <w:r w:rsidRPr="005C255A">
              <w:rPr>
                <w:bCs/>
              </w:rPr>
              <w:t xml:space="preserve"> (Chicago)</w:t>
            </w:r>
          </w:p>
        </w:tc>
        <w:tc>
          <w:tcPr>
            <w:tcW w:w="3420" w:type="dxa"/>
            <w:shd w:val="clear" w:color="auto" w:fill="D9D9D9" w:themeFill="background1" w:themeFillShade="D9"/>
          </w:tcPr>
          <w:p w14:paraId="2A1ADF26" w14:textId="0651F23F" w:rsidR="00051B40" w:rsidRPr="005C255A" w:rsidRDefault="00051B40" w:rsidP="00051B40">
            <w:pPr>
              <w:pStyle w:val="NoSpacing"/>
              <w:rPr>
                <w:bCs/>
              </w:rPr>
            </w:pPr>
            <w:r w:rsidRPr="003C2980">
              <w:rPr>
                <w:b/>
                <w:color w:val="E36C0A" w:themeColor="accent6" w:themeShade="BF"/>
              </w:rPr>
              <w:t>Stella Tsai (NJ)</w:t>
            </w:r>
          </w:p>
        </w:tc>
      </w:tr>
      <w:tr w:rsidR="00051B40" w:rsidRPr="00461AD7" w14:paraId="75301CAF" w14:textId="77777777" w:rsidTr="0002369C">
        <w:trPr>
          <w:trHeight w:val="91"/>
        </w:trPr>
        <w:tc>
          <w:tcPr>
            <w:tcW w:w="3127" w:type="dxa"/>
            <w:shd w:val="clear" w:color="auto" w:fill="DBE5F1" w:themeFill="accent1" w:themeFillTint="33"/>
          </w:tcPr>
          <w:p w14:paraId="5C2A974A" w14:textId="607ED189" w:rsidR="00051B40" w:rsidRPr="005C255A" w:rsidRDefault="00051B40" w:rsidP="00051B40">
            <w:pPr>
              <w:pStyle w:val="NoSpacing"/>
              <w:rPr>
                <w:bCs/>
              </w:rPr>
            </w:pPr>
            <w:r w:rsidRPr="00133CE5">
              <w:rPr>
                <w:b/>
                <w:color w:val="E36C0A" w:themeColor="accent6" w:themeShade="BF"/>
              </w:rPr>
              <w:t>Laura Conn</w:t>
            </w:r>
          </w:p>
        </w:tc>
        <w:tc>
          <w:tcPr>
            <w:tcW w:w="3330" w:type="dxa"/>
            <w:shd w:val="clear" w:color="auto" w:fill="D9D9D9" w:themeFill="background1" w:themeFillShade="D9"/>
            <w:vAlign w:val="bottom"/>
          </w:tcPr>
          <w:p w14:paraId="68FADA55" w14:textId="2D97DC29" w:rsidR="00051B40" w:rsidRPr="005C255A" w:rsidRDefault="00051B40" w:rsidP="00051B40">
            <w:pPr>
              <w:pStyle w:val="NoSpacing"/>
              <w:rPr>
                <w:bCs/>
              </w:rPr>
            </w:pPr>
            <w:r w:rsidRPr="005C255A">
              <w:rPr>
                <w:bCs/>
              </w:rPr>
              <w:t>Corina Chung (San Mateo)</w:t>
            </w:r>
          </w:p>
        </w:tc>
        <w:tc>
          <w:tcPr>
            <w:tcW w:w="3240" w:type="dxa"/>
            <w:shd w:val="clear" w:color="auto" w:fill="D9D9D9" w:themeFill="background1" w:themeFillShade="D9"/>
          </w:tcPr>
          <w:p w14:paraId="7A96D0A8" w14:textId="2A4E5281" w:rsidR="00051B40" w:rsidRPr="005C255A" w:rsidRDefault="00051B40" w:rsidP="00051B40">
            <w:pPr>
              <w:pStyle w:val="NoSpacing"/>
              <w:rPr>
                <w:bCs/>
              </w:rPr>
            </w:pPr>
            <w:r w:rsidRPr="00D81D1B">
              <w:rPr>
                <w:b/>
                <w:color w:val="E36C0A" w:themeColor="accent6" w:themeShade="BF"/>
              </w:rPr>
              <w:t>Kiara Vicente (AL)</w:t>
            </w:r>
          </w:p>
        </w:tc>
        <w:tc>
          <w:tcPr>
            <w:tcW w:w="3420" w:type="dxa"/>
            <w:shd w:val="clear" w:color="auto" w:fill="D9D9D9" w:themeFill="background1" w:themeFillShade="D9"/>
          </w:tcPr>
          <w:p w14:paraId="06CFBED0" w14:textId="10C717F5" w:rsidR="00051B40" w:rsidRPr="005C255A" w:rsidRDefault="00051B40" w:rsidP="00051B40">
            <w:pPr>
              <w:pStyle w:val="NoSpacing"/>
              <w:rPr>
                <w:bCs/>
              </w:rPr>
            </w:pPr>
            <w:r w:rsidRPr="005C255A">
              <w:rPr>
                <w:bCs/>
              </w:rPr>
              <w:t xml:space="preserve">Stephanie </w:t>
            </w:r>
            <w:proofErr w:type="spellStart"/>
            <w:r w:rsidRPr="005C255A">
              <w:rPr>
                <w:bCs/>
              </w:rPr>
              <w:t>Moburg</w:t>
            </w:r>
            <w:proofErr w:type="spellEnd"/>
            <w:r w:rsidRPr="005C255A">
              <w:rPr>
                <w:bCs/>
              </w:rPr>
              <w:t xml:space="preserve"> (NM)</w:t>
            </w:r>
          </w:p>
        </w:tc>
      </w:tr>
      <w:tr w:rsidR="00051B40" w:rsidRPr="00461AD7" w14:paraId="7272B6C3" w14:textId="7EF27349" w:rsidTr="00CF71CF">
        <w:trPr>
          <w:trHeight w:val="91"/>
        </w:trPr>
        <w:tc>
          <w:tcPr>
            <w:tcW w:w="3127" w:type="dxa"/>
            <w:shd w:val="clear" w:color="auto" w:fill="DBE5F1" w:themeFill="accent1" w:themeFillTint="33"/>
          </w:tcPr>
          <w:p w14:paraId="33970644" w14:textId="7C39666F" w:rsidR="00051B40" w:rsidRPr="00D81D1B" w:rsidRDefault="00051B40" w:rsidP="00051B40">
            <w:pPr>
              <w:pStyle w:val="NoSpacing"/>
              <w:rPr>
                <w:b/>
                <w:color w:val="E36C0A" w:themeColor="accent6" w:themeShade="BF"/>
              </w:rPr>
            </w:pPr>
            <w:r w:rsidRPr="00D81D1B">
              <w:rPr>
                <w:b/>
                <w:color w:val="E36C0A" w:themeColor="accent6" w:themeShade="BF"/>
              </w:rPr>
              <w:t>Laurie Barker</w:t>
            </w:r>
          </w:p>
        </w:tc>
        <w:tc>
          <w:tcPr>
            <w:tcW w:w="3330" w:type="dxa"/>
            <w:tcBorders>
              <w:bottom w:val="single" w:sz="4" w:space="0" w:color="000000" w:themeColor="text1"/>
            </w:tcBorders>
            <w:shd w:val="clear" w:color="auto" w:fill="D9D9D9" w:themeFill="background1" w:themeFillShade="D9"/>
            <w:vAlign w:val="bottom"/>
          </w:tcPr>
          <w:p w14:paraId="5699B9B7" w14:textId="35E5D2E8" w:rsidR="00051B40" w:rsidRPr="005C255A" w:rsidRDefault="00051B40" w:rsidP="00051B40">
            <w:pPr>
              <w:pStyle w:val="NoSpacing"/>
              <w:rPr>
                <w:bCs/>
              </w:rPr>
            </w:pPr>
            <w:r w:rsidRPr="005C255A">
              <w:rPr>
                <w:bCs/>
              </w:rPr>
              <w:t>Corinne Davis (TN)</w:t>
            </w:r>
          </w:p>
        </w:tc>
        <w:tc>
          <w:tcPr>
            <w:tcW w:w="3240" w:type="dxa"/>
            <w:tcBorders>
              <w:bottom w:val="single" w:sz="4" w:space="0" w:color="000000" w:themeColor="text1"/>
            </w:tcBorders>
            <w:shd w:val="clear" w:color="auto" w:fill="D9D9D9" w:themeFill="background1" w:themeFillShade="D9"/>
          </w:tcPr>
          <w:p w14:paraId="75A5331F" w14:textId="19BFD63D" w:rsidR="00051B40" w:rsidRPr="005C255A" w:rsidRDefault="00051B40" w:rsidP="00051B40">
            <w:pPr>
              <w:pStyle w:val="NoSpacing"/>
              <w:rPr>
                <w:bCs/>
              </w:rPr>
            </w:pPr>
            <w:r w:rsidRPr="005C255A">
              <w:rPr>
                <w:bCs/>
              </w:rPr>
              <w:t>Kristen Merrell (MT)</w:t>
            </w:r>
          </w:p>
        </w:tc>
        <w:tc>
          <w:tcPr>
            <w:tcW w:w="3420" w:type="dxa"/>
            <w:tcBorders>
              <w:bottom w:val="single" w:sz="4" w:space="0" w:color="000000" w:themeColor="text1"/>
            </w:tcBorders>
            <w:shd w:val="clear" w:color="auto" w:fill="D9D9D9" w:themeFill="background1" w:themeFillShade="D9"/>
          </w:tcPr>
          <w:p w14:paraId="770F6F52" w14:textId="40EEC6E7" w:rsidR="00051B40" w:rsidRPr="00D81D1B" w:rsidRDefault="00051B40" w:rsidP="00051B40">
            <w:pPr>
              <w:pStyle w:val="NoSpacing"/>
              <w:rPr>
                <w:b/>
                <w:color w:val="E36C0A" w:themeColor="accent6" w:themeShade="BF"/>
              </w:rPr>
            </w:pPr>
            <w:r w:rsidRPr="00D81D1B">
              <w:rPr>
                <w:b/>
                <w:color w:val="E36C0A" w:themeColor="accent6" w:themeShade="BF"/>
              </w:rPr>
              <w:t>Steve “Ike” Eichner (TX)</w:t>
            </w:r>
          </w:p>
        </w:tc>
      </w:tr>
      <w:tr w:rsidR="00051B40" w:rsidRPr="00461AD7" w14:paraId="740307C6" w14:textId="77777777" w:rsidTr="00F24CBB">
        <w:trPr>
          <w:trHeight w:val="91"/>
        </w:trPr>
        <w:tc>
          <w:tcPr>
            <w:tcW w:w="3127" w:type="dxa"/>
            <w:shd w:val="clear" w:color="auto" w:fill="DBE5F1" w:themeFill="accent1" w:themeFillTint="33"/>
          </w:tcPr>
          <w:p w14:paraId="06EF42C2" w14:textId="411B9F38" w:rsidR="00051B40" w:rsidRPr="00D81D1B" w:rsidRDefault="00051B40" w:rsidP="00051B40">
            <w:pPr>
              <w:pStyle w:val="NoSpacing"/>
              <w:rPr>
                <w:b/>
                <w:color w:val="E36C0A" w:themeColor="accent6" w:themeShade="BF"/>
              </w:rPr>
            </w:pPr>
            <w:r w:rsidRPr="003C2980">
              <w:rPr>
                <w:b/>
                <w:color w:val="E36C0A" w:themeColor="accent6" w:themeShade="BF"/>
              </w:rPr>
              <w:t>Lesliann Helmus</w:t>
            </w:r>
          </w:p>
        </w:tc>
        <w:tc>
          <w:tcPr>
            <w:tcW w:w="3330" w:type="dxa"/>
            <w:tcBorders>
              <w:bottom w:val="single" w:sz="4" w:space="0" w:color="000000" w:themeColor="text1"/>
            </w:tcBorders>
            <w:shd w:val="clear" w:color="auto" w:fill="D9D9D9" w:themeFill="background1" w:themeFillShade="D9"/>
            <w:vAlign w:val="bottom"/>
          </w:tcPr>
          <w:p w14:paraId="23E0B697" w14:textId="4CD8E918" w:rsidR="00051B40" w:rsidRPr="005C255A" w:rsidRDefault="00051B40" w:rsidP="00051B40">
            <w:pPr>
              <w:pStyle w:val="NoSpacing"/>
              <w:rPr>
                <w:bCs/>
              </w:rPr>
            </w:pPr>
            <w:r w:rsidRPr="005C255A">
              <w:rPr>
                <w:bCs/>
              </w:rPr>
              <w:t>Cristin Larder (Ingham County)</w:t>
            </w:r>
          </w:p>
        </w:tc>
        <w:tc>
          <w:tcPr>
            <w:tcW w:w="3240" w:type="dxa"/>
            <w:tcBorders>
              <w:bottom w:val="single" w:sz="4" w:space="0" w:color="000000" w:themeColor="text1"/>
            </w:tcBorders>
            <w:shd w:val="clear" w:color="auto" w:fill="D9D9D9" w:themeFill="background1" w:themeFillShade="D9"/>
          </w:tcPr>
          <w:p w14:paraId="7EC9757A" w14:textId="6F8A9E8D" w:rsidR="00051B40" w:rsidRPr="00D81D1B" w:rsidRDefault="00051B40" w:rsidP="00051B40">
            <w:pPr>
              <w:pStyle w:val="NoSpacing"/>
              <w:rPr>
                <w:b/>
                <w:color w:val="E36C0A" w:themeColor="accent6" w:themeShade="BF"/>
              </w:rPr>
            </w:pPr>
            <w:r w:rsidRPr="003C2980">
              <w:rPr>
                <w:b/>
                <w:color w:val="E36C0A" w:themeColor="accent6" w:themeShade="BF"/>
              </w:rPr>
              <w:t xml:space="preserve">Kyra </w:t>
            </w:r>
            <w:proofErr w:type="spellStart"/>
            <w:r w:rsidRPr="003C2980">
              <w:rPr>
                <w:b/>
                <w:color w:val="E36C0A" w:themeColor="accent6" w:themeShade="BF"/>
              </w:rPr>
              <w:t>Kofodimos</w:t>
            </w:r>
            <w:proofErr w:type="spellEnd"/>
            <w:r w:rsidRPr="003C2980">
              <w:rPr>
                <w:b/>
                <w:color w:val="E36C0A" w:themeColor="accent6" w:themeShade="BF"/>
              </w:rPr>
              <w:t xml:space="preserve"> (IN)</w:t>
            </w:r>
          </w:p>
        </w:tc>
        <w:tc>
          <w:tcPr>
            <w:tcW w:w="3420" w:type="dxa"/>
            <w:tcBorders>
              <w:bottom w:val="single" w:sz="4" w:space="0" w:color="000000" w:themeColor="text1"/>
            </w:tcBorders>
            <w:shd w:val="clear" w:color="auto" w:fill="D9D9D9" w:themeFill="background1" w:themeFillShade="D9"/>
          </w:tcPr>
          <w:p w14:paraId="11ACB31F" w14:textId="23516EE6" w:rsidR="00051B40" w:rsidRPr="003C2980" w:rsidRDefault="00051B40" w:rsidP="00051B40">
            <w:pPr>
              <w:pStyle w:val="NoSpacing"/>
              <w:rPr>
                <w:b/>
                <w:color w:val="E36C0A" w:themeColor="accent6" w:themeShade="BF"/>
              </w:rPr>
            </w:pPr>
            <w:r w:rsidRPr="00D81D1B">
              <w:rPr>
                <w:b/>
                <w:color w:val="E36C0A" w:themeColor="accent6" w:themeShade="BF"/>
              </w:rPr>
              <w:t>Suzanne Gibbons-</w:t>
            </w:r>
            <w:proofErr w:type="spellStart"/>
            <w:r w:rsidRPr="00D81D1B">
              <w:rPr>
                <w:b/>
                <w:color w:val="E36C0A" w:themeColor="accent6" w:themeShade="BF"/>
              </w:rPr>
              <w:t>Burgener</w:t>
            </w:r>
            <w:proofErr w:type="spellEnd"/>
          </w:p>
        </w:tc>
      </w:tr>
      <w:tr w:rsidR="00051B40" w:rsidRPr="00461AD7" w14:paraId="30F8A63A" w14:textId="771778E3" w:rsidTr="004067C2">
        <w:trPr>
          <w:trHeight w:val="91"/>
        </w:trPr>
        <w:tc>
          <w:tcPr>
            <w:tcW w:w="3127" w:type="dxa"/>
            <w:shd w:val="clear" w:color="auto" w:fill="DBE5F1" w:themeFill="accent1" w:themeFillTint="33"/>
            <w:vAlign w:val="bottom"/>
          </w:tcPr>
          <w:p w14:paraId="7A3E6372" w14:textId="5BB7FA96" w:rsidR="00051B40" w:rsidRPr="00133CE5" w:rsidRDefault="00051B40" w:rsidP="00051B40">
            <w:pPr>
              <w:pStyle w:val="NoSpacing"/>
              <w:rPr>
                <w:b/>
                <w:color w:val="E36C0A" w:themeColor="accent6" w:themeShade="BF"/>
              </w:rPr>
            </w:pPr>
            <w:r w:rsidRPr="005C255A">
              <w:rPr>
                <w:bCs/>
              </w:rPr>
              <w:t>Logan Ray</w:t>
            </w:r>
          </w:p>
        </w:tc>
        <w:tc>
          <w:tcPr>
            <w:tcW w:w="3330" w:type="dxa"/>
            <w:shd w:val="clear" w:color="auto" w:fill="D9D9D9" w:themeFill="background1" w:themeFillShade="D9"/>
            <w:vAlign w:val="bottom"/>
          </w:tcPr>
          <w:p w14:paraId="506E7BBC" w14:textId="38731D41" w:rsidR="00051B40" w:rsidRPr="005C255A" w:rsidRDefault="00051B40" w:rsidP="00051B40">
            <w:pPr>
              <w:pStyle w:val="NoSpacing"/>
              <w:rPr>
                <w:bCs/>
              </w:rPr>
            </w:pPr>
            <w:r w:rsidRPr="005C255A">
              <w:rPr>
                <w:bCs/>
              </w:rPr>
              <w:t>Cristina Wolff (NB)</w:t>
            </w:r>
          </w:p>
        </w:tc>
        <w:tc>
          <w:tcPr>
            <w:tcW w:w="3240" w:type="dxa"/>
            <w:shd w:val="clear" w:color="auto" w:fill="D9D9D9" w:themeFill="background1" w:themeFillShade="D9"/>
          </w:tcPr>
          <w:p w14:paraId="0DCC617C" w14:textId="33F1707F" w:rsidR="00051B40" w:rsidRPr="005C255A" w:rsidRDefault="00051B40" w:rsidP="00051B40">
            <w:pPr>
              <w:pStyle w:val="NoSpacing"/>
              <w:rPr>
                <w:bCs/>
              </w:rPr>
            </w:pPr>
            <w:r w:rsidRPr="005C255A">
              <w:rPr>
                <w:bCs/>
              </w:rPr>
              <w:t>Lei Zhang (NV)</w:t>
            </w:r>
          </w:p>
        </w:tc>
        <w:tc>
          <w:tcPr>
            <w:tcW w:w="3420" w:type="dxa"/>
            <w:shd w:val="clear" w:color="auto" w:fill="D9D9D9" w:themeFill="background1" w:themeFillShade="D9"/>
          </w:tcPr>
          <w:p w14:paraId="61B1B767" w14:textId="06184560" w:rsidR="00051B40" w:rsidRPr="005C255A" w:rsidRDefault="00051B40" w:rsidP="00051B40">
            <w:pPr>
              <w:pStyle w:val="NoSpacing"/>
              <w:rPr>
                <w:bCs/>
              </w:rPr>
            </w:pPr>
            <w:r w:rsidRPr="005C255A">
              <w:rPr>
                <w:bCs/>
              </w:rPr>
              <w:t>Tanner Turley (MO)</w:t>
            </w:r>
          </w:p>
        </w:tc>
      </w:tr>
      <w:tr w:rsidR="00051B40" w:rsidRPr="00461AD7" w14:paraId="6DA639E6" w14:textId="51934C8E" w:rsidTr="004067C2">
        <w:trPr>
          <w:trHeight w:val="91"/>
        </w:trPr>
        <w:tc>
          <w:tcPr>
            <w:tcW w:w="3127" w:type="dxa"/>
            <w:shd w:val="clear" w:color="auto" w:fill="DBE5F1" w:themeFill="accent1" w:themeFillTint="33"/>
            <w:vAlign w:val="bottom"/>
          </w:tcPr>
          <w:p w14:paraId="76C8FE16" w14:textId="3C154521" w:rsidR="00051B40" w:rsidRPr="00D81D1B" w:rsidRDefault="00051B40" w:rsidP="00051B40">
            <w:pPr>
              <w:pStyle w:val="NoSpacing"/>
              <w:rPr>
                <w:b/>
                <w:color w:val="E36C0A" w:themeColor="accent6" w:themeShade="BF"/>
              </w:rPr>
            </w:pPr>
            <w:r w:rsidRPr="005C255A">
              <w:rPr>
                <w:bCs/>
              </w:rPr>
              <w:t>Loretta Foster</w:t>
            </w:r>
          </w:p>
        </w:tc>
        <w:tc>
          <w:tcPr>
            <w:tcW w:w="3330" w:type="dxa"/>
            <w:shd w:val="clear" w:color="auto" w:fill="D9D9D9" w:themeFill="background1" w:themeFillShade="D9"/>
            <w:vAlign w:val="bottom"/>
          </w:tcPr>
          <w:p w14:paraId="03FC6128" w14:textId="333610CB" w:rsidR="00051B40" w:rsidRPr="005C255A" w:rsidRDefault="00051B40" w:rsidP="00051B40">
            <w:pPr>
              <w:pStyle w:val="NoSpacing"/>
              <w:rPr>
                <w:bCs/>
              </w:rPr>
            </w:pPr>
            <w:r w:rsidRPr="005C255A">
              <w:rPr>
                <w:bCs/>
              </w:rPr>
              <w:t>Crystal Snare (U of Washington)</w:t>
            </w:r>
          </w:p>
        </w:tc>
        <w:tc>
          <w:tcPr>
            <w:tcW w:w="3240" w:type="dxa"/>
            <w:shd w:val="clear" w:color="auto" w:fill="D9D9D9" w:themeFill="background1" w:themeFillShade="D9"/>
          </w:tcPr>
          <w:p w14:paraId="0C1A051E" w14:textId="507599EB" w:rsidR="00051B40" w:rsidRPr="00D81D1B" w:rsidRDefault="00051B40" w:rsidP="00051B40">
            <w:pPr>
              <w:pStyle w:val="NoSpacing"/>
              <w:rPr>
                <w:b/>
                <w:color w:val="E36C0A" w:themeColor="accent6" w:themeShade="BF"/>
              </w:rPr>
            </w:pPr>
            <w:r w:rsidRPr="005C255A">
              <w:rPr>
                <w:bCs/>
              </w:rPr>
              <w:t>Lindsay Horn (WA)</w:t>
            </w:r>
          </w:p>
        </w:tc>
        <w:tc>
          <w:tcPr>
            <w:tcW w:w="3420" w:type="dxa"/>
            <w:shd w:val="clear" w:color="auto" w:fill="D9D9D9" w:themeFill="background1" w:themeFillShade="D9"/>
          </w:tcPr>
          <w:p w14:paraId="1BF8E592" w14:textId="3693488E" w:rsidR="00051B40" w:rsidRPr="00D81D1B" w:rsidRDefault="00051B40" w:rsidP="00051B40">
            <w:pPr>
              <w:pStyle w:val="NoSpacing"/>
              <w:rPr>
                <w:b/>
                <w:color w:val="E36C0A" w:themeColor="accent6" w:themeShade="BF"/>
              </w:rPr>
            </w:pPr>
            <w:r w:rsidRPr="005C255A">
              <w:rPr>
                <w:bCs/>
              </w:rPr>
              <w:t>Tiffany Firestone (WA)</w:t>
            </w:r>
          </w:p>
        </w:tc>
      </w:tr>
      <w:tr w:rsidR="00051B40" w:rsidRPr="00461AD7" w14:paraId="1EC39E35" w14:textId="09FD4FD0" w:rsidTr="004067C2">
        <w:trPr>
          <w:trHeight w:val="91"/>
        </w:trPr>
        <w:tc>
          <w:tcPr>
            <w:tcW w:w="3127" w:type="dxa"/>
            <w:shd w:val="clear" w:color="auto" w:fill="DBE5F1" w:themeFill="accent1" w:themeFillTint="33"/>
            <w:vAlign w:val="bottom"/>
          </w:tcPr>
          <w:p w14:paraId="7EBCFFE6" w14:textId="1709C767" w:rsidR="00051B40" w:rsidRPr="003C2980" w:rsidRDefault="00051B40" w:rsidP="00051B40">
            <w:pPr>
              <w:pStyle w:val="NoSpacing"/>
              <w:rPr>
                <w:b/>
              </w:rPr>
            </w:pPr>
            <w:r w:rsidRPr="0002672E">
              <w:rPr>
                <w:b/>
                <w:color w:val="E36C0A" w:themeColor="accent6" w:themeShade="BF"/>
              </w:rPr>
              <w:t>Luis Hernandez</w:t>
            </w:r>
          </w:p>
        </w:tc>
        <w:tc>
          <w:tcPr>
            <w:tcW w:w="3330" w:type="dxa"/>
            <w:shd w:val="clear" w:color="auto" w:fill="D9D9D9" w:themeFill="background1" w:themeFillShade="D9"/>
            <w:vAlign w:val="bottom"/>
          </w:tcPr>
          <w:p w14:paraId="53B36B0C" w14:textId="3C2F0ED8" w:rsidR="00051B40" w:rsidRPr="005C255A" w:rsidRDefault="00051B40" w:rsidP="00051B40">
            <w:pPr>
              <w:pStyle w:val="NoSpacing"/>
              <w:rPr>
                <w:bCs/>
              </w:rPr>
            </w:pPr>
            <w:r w:rsidRPr="005C255A">
              <w:rPr>
                <w:bCs/>
              </w:rPr>
              <w:t xml:space="preserve">Danica </w:t>
            </w:r>
            <w:proofErr w:type="spellStart"/>
            <w:r w:rsidRPr="005C255A">
              <w:rPr>
                <w:bCs/>
              </w:rPr>
              <w:t>Kuncio</w:t>
            </w:r>
            <w:proofErr w:type="spellEnd"/>
            <w:r w:rsidRPr="005C255A">
              <w:rPr>
                <w:bCs/>
              </w:rPr>
              <w:t xml:space="preserve"> (Philly)</w:t>
            </w:r>
          </w:p>
        </w:tc>
        <w:tc>
          <w:tcPr>
            <w:tcW w:w="3240" w:type="dxa"/>
            <w:shd w:val="clear" w:color="auto" w:fill="D9D9D9" w:themeFill="background1" w:themeFillShade="D9"/>
          </w:tcPr>
          <w:p w14:paraId="1EF166D0" w14:textId="4A9EA7C9" w:rsidR="00051B40" w:rsidRPr="005C255A" w:rsidRDefault="00051B40" w:rsidP="00051B40">
            <w:pPr>
              <w:pStyle w:val="NoSpacing"/>
              <w:rPr>
                <w:bCs/>
              </w:rPr>
            </w:pPr>
            <w:r w:rsidRPr="005C255A">
              <w:rPr>
                <w:bCs/>
              </w:rPr>
              <w:t xml:space="preserve">Lina </w:t>
            </w:r>
            <w:proofErr w:type="spellStart"/>
            <w:r w:rsidRPr="005C255A">
              <w:rPr>
                <w:bCs/>
              </w:rPr>
              <w:t>Saintus</w:t>
            </w:r>
            <w:proofErr w:type="spellEnd"/>
            <w:r w:rsidRPr="005C255A">
              <w:rPr>
                <w:bCs/>
              </w:rPr>
              <w:t xml:space="preserve"> (NC)</w:t>
            </w:r>
          </w:p>
        </w:tc>
        <w:tc>
          <w:tcPr>
            <w:tcW w:w="3420" w:type="dxa"/>
            <w:shd w:val="clear" w:color="auto" w:fill="D9D9D9" w:themeFill="background1" w:themeFillShade="D9"/>
          </w:tcPr>
          <w:p w14:paraId="2B41E955" w14:textId="4B5348AD" w:rsidR="00051B40" w:rsidRPr="00D81D1B" w:rsidRDefault="00051B40" w:rsidP="00051B40">
            <w:pPr>
              <w:pStyle w:val="NoSpacing"/>
              <w:rPr>
                <w:b/>
                <w:color w:val="E36C0A" w:themeColor="accent6" w:themeShade="BF"/>
              </w:rPr>
            </w:pPr>
            <w:r>
              <w:rPr>
                <w:bCs/>
              </w:rPr>
              <w:t>Tiffany Smith (NV)</w:t>
            </w:r>
          </w:p>
        </w:tc>
      </w:tr>
      <w:tr w:rsidR="00051B40" w:rsidRPr="00461AD7" w14:paraId="23CB59A2" w14:textId="77777777" w:rsidTr="0046116E">
        <w:trPr>
          <w:trHeight w:val="91"/>
        </w:trPr>
        <w:tc>
          <w:tcPr>
            <w:tcW w:w="3127" w:type="dxa"/>
            <w:shd w:val="clear" w:color="auto" w:fill="DBE5F1" w:themeFill="accent1" w:themeFillTint="33"/>
            <w:vAlign w:val="bottom"/>
          </w:tcPr>
          <w:p w14:paraId="5788041D" w14:textId="6D3367AC" w:rsidR="00051B40" w:rsidRPr="005C255A" w:rsidRDefault="00051B40" w:rsidP="00051B40">
            <w:pPr>
              <w:pStyle w:val="NoSpacing"/>
              <w:rPr>
                <w:bCs/>
              </w:rPr>
            </w:pPr>
            <w:r w:rsidRPr="005C255A">
              <w:rPr>
                <w:bCs/>
              </w:rPr>
              <w:t>Marion Rice</w:t>
            </w:r>
          </w:p>
        </w:tc>
        <w:tc>
          <w:tcPr>
            <w:tcW w:w="3330" w:type="dxa"/>
            <w:shd w:val="clear" w:color="auto" w:fill="D9D9D9" w:themeFill="background1" w:themeFillShade="D9"/>
            <w:vAlign w:val="bottom"/>
          </w:tcPr>
          <w:p w14:paraId="1812AA59" w14:textId="745938CD" w:rsidR="00051B40" w:rsidRPr="005C255A" w:rsidRDefault="00051B40" w:rsidP="00051B40">
            <w:pPr>
              <w:pStyle w:val="NoSpacing"/>
              <w:rPr>
                <w:bCs/>
              </w:rPr>
            </w:pPr>
            <w:r w:rsidRPr="00D81D1B">
              <w:rPr>
                <w:b/>
                <w:color w:val="E36C0A" w:themeColor="accent6" w:themeShade="BF"/>
              </w:rPr>
              <w:t>Danny Power (MT)</w:t>
            </w:r>
          </w:p>
        </w:tc>
        <w:tc>
          <w:tcPr>
            <w:tcW w:w="3240" w:type="dxa"/>
            <w:shd w:val="clear" w:color="auto" w:fill="D9D9D9" w:themeFill="background1" w:themeFillShade="D9"/>
          </w:tcPr>
          <w:p w14:paraId="1F1DDBB2" w14:textId="43979493" w:rsidR="00051B40" w:rsidRPr="003C2980" w:rsidRDefault="00051B40" w:rsidP="00051B40">
            <w:pPr>
              <w:pStyle w:val="NoSpacing"/>
              <w:rPr>
                <w:b/>
                <w:color w:val="E36C0A" w:themeColor="accent6" w:themeShade="BF"/>
              </w:rPr>
            </w:pPr>
            <w:r w:rsidRPr="005C255A">
              <w:rPr>
                <w:bCs/>
              </w:rPr>
              <w:t>Liu Yang (MS)</w:t>
            </w:r>
          </w:p>
        </w:tc>
        <w:tc>
          <w:tcPr>
            <w:tcW w:w="3420" w:type="dxa"/>
            <w:shd w:val="clear" w:color="auto" w:fill="D9D9D9" w:themeFill="background1" w:themeFillShade="D9"/>
          </w:tcPr>
          <w:p w14:paraId="5781FA74" w14:textId="5517ED90" w:rsidR="00051B40" w:rsidRPr="005C255A" w:rsidRDefault="00051B40" w:rsidP="00051B40">
            <w:pPr>
              <w:pStyle w:val="NoSpacing"/>
              <w:rPr>
                <w:bCs/>
              </w:rPr>
            </w:pPr>
            <w:r w:rsidRPr="00133CE5">
              <w:rPr>
                <w:b/>
                <w:color w:val="E36C0A" w:themeColor="accent6" w:themeShade="BF"/>
              </w:rPr>
              <w:t>Tracy Miller (ND)</w:t>
            </w:r>
          </w:p>
        </w:tc>
      </w:tr>
      <w:tr w:rsidR="00051B40" w:rsidRPr="00461AD7" w14:paraId="78FA644D" w14:textId="4973B9A0" w:rsidTr="0046116E">
        <w:trPr>
          <w:trHeight w:val="91"/>
        </w:trPr>
        <w:tc>
          <w:tcPr>
            <w:tcW w:w="3127" w:type="dxa"/>
            <w:shd w:val="clear" w:color="auto" w:fill="DBE5F1" w:themeFill="accent1" w:themeFillTint="33"/>
            <w:vAlign w:val="bottom"/>
          </w:tcPr>
          <w:p w14:paraId="3AD9B88A" w14:textId="681D2698" w:rsidR="00051B40" w:rsidRPr="005C255A" w:rsidRDefault="00051B40" w:rsidP="00051B40">
            <w:pPr>
              <w:pStyle w:val="NoSpacing"/>
              <w:rPr>
                <w:bCs/>
              </w:rPr>
            </w:pPr>
            <w:r w:rsidRPr="005C255A">
              <w:rPr>
                <w:bCs/>
              </w:rPr>
              <w:t>Madeline Stewart</w:t>
            </w:r>
          </w:p>
        </w:tc>
        <w:tc>
          <w:tcPr>
            <w:tcW w:w="3330" w:type="dxa"/>
            <w:shd w:val="clear" w:color="auto" w:fill="D9D9D9" w:themeFill="background1" w:themeFillShade="D9"/>
            <w:vAlign w:val="bottom"/>
          </w:tcPr>
          <w:p w14:paraId="2BE89179" w14:textId="1DE5037D" w:rsidR="00051B40" w:rsidRPr="005C255A" w:rsidRDefault="00051B40" w:rsidP="00051B40">
            <w:pPr>
              <w:pStyle w:val="NoSpacing"/>
              <w:rPr>
                <w:bCs/>
              </w:rPr>
            </w:pPr>
            <w:r w:rsidRPr="005C255A">
              <w:rPr>
                <w:bCs/>
              </w:rPr>
              <w:t xml:space="preserve">Desiree </w:t>
            </w:r>
            <w:proofErr w:type="spellStart"/>
            <w:r w:rsidRPr="005C255A">
              <w:rPr>
                <w:bCs/>
              </w:rPr>
              <w:t>Mustaquim</w:t>
            </w:r>
            <w:proofErr w:type="spellEnd"/>
          </w:p>
        </w:tc>
        <w:tc>
          <w:tcPr>
            <w:tcW w:w="3240" w:type="dxa"/>
            <w:shd w:val="clear" w:color="auto" w:fill="D9D9D9" w:themeFill="background1" w:themeFillShade="D9"/>
          </w:tcPr>
          <w:p w14:paraId="68614248" w14:textId="292B9AFA" w:rsidR="00051B40" w:rsidRPr="005C255A" w:rsidRDefault="00051B40" w:rsidP="00051B40">
            <w:pPr>
              <w:pStyle w:val="NoSpacing"/>
              <w:rPr>
                <w:bCs/>
              </w:rPr>
            </w:pPr>
            <w:r w:rsidRPr="005C255A">
              <w:rPr>
                <w:bCs/>
              </w:rPr>
              <w:t>Luke Dalton (MI)</w:t>
            </w:r>
          </w:p>
        </w:tc>
        <w:tc>
          <w:tcPr>
            <w:tcW w:w="3420" w:type="dxa"/>
            <w:shd w:val="clear" w:color="auto" w:fill="D9D9D9" w:themeFill="background1" w:themeFillShade="D9"/>
          </w:tcPr>
          <w:p w14:paraId="35FE5935" w14:textId="1201898D" w:rsidR="00051B40" w:rsidRPr="005C255A" w:rsidRDefault="00051B40" w:rsidP="00051B40">
            <w:pPr>
              <w:pStyle w:val="NoSpacing"/>
              <w:rPr>
                <w:bCs/>
              </w:rPr>
            </w:pPr>
            <w:r w:rsidRPr="005C255A">
              <w:rPr>
                <w:bCs/>
              </w:rPr>
              <w:t>Trevor Maness (TX)</w:t>
            </w:r>
          </w:p>
        </w:tc>
      </w:tr>
      <w:tr w:rsidR="00051B40" w:rsidRPr="00461AD7" w14:paraId="1C0724E4" w14:textId="77777777" w:rsidTr="00D9251A">
        <w:trPr>
          <w:trHeight w:val="91"/>
        </w:trPr>
        <w:tc>
          <w:tcPr>
            <w:tcW w:w="3127" w:type="dxa"/>
            <w:shd w:val="clear" w:color="auto" w:fill="DBE5F1" w:themeFill="accent1" w:themeFillTint="33"/>
            <w:vAlign w:val="bottom"/>
          </w:tcPr>
          <w:p w14:paraId="1BC115A7" w14:textId="415E91D3" w:rsidR="00051B40" w:rsidRPr="0002672E" w:rsidRDefault="00051B40" w:rsidP="00051B40">
            <w:pPr>
              <w:pStyle w:val="NoSpacing"/>
              <w:rPr>
                <w:b/>
              </w:rPr>
            </w:pPr>
            <w:r w:rsidRPr="005C255A">
              <w:rPr>
                <w:bCs/>
              </w:rPr>
              <w:t>Megan Swanson</w:t>
            </w:r>
          </w:p>
        </w:tc>
        <w:tc>
          <w:tcPr>
            <w:tcW w:w="3330" w:type="dxa"/>
            <w:shd w:val="clear" w:color="auto" w:fill="D9D9D9" w:themeFill="background1" w:themeFillShade="D9"/>
          </w:tcPr>
          <w:p w14:paraId="59686A81" w14:textId="75C3A55A" w:rsidR="00051B40" w:rsidRPr="005C255A" w:rsidRDefault="00051B40" w:rsidP="00051B40">
            <w:pPr>
              <w:pStyle w:val="NoSpacing"/>
              <w:rPr>
                <w:bCs/>
              </w:rPr>
            </w:pPr>
            <w:r w:rsidRPr="003C2980">
              <w:rPr>
                <w:b/>
                <w:color w:val="E36C0A" w:themeColor="accent6" w:themeShade="BF"/>
              </w:rPr>
              <w:t xml:space="preserve">Dianna </w:t>
            </w:r>
            <w:proofErr w:type="spellStart"/>
            <w:r w:rsidRPr="003C2980">
              <w:rPr>
                <w:b/>
                <w:color w:val="E36C0A" w:themeColor="accent6" w:themeShade="BF"/>
              </w:rPr>
              <w:t>Hergott</w:t>
            </w:r>
            <w:proofErr w:type="spellEnd"/>
            <w:r w:rsidRPr="003C2980">
              <w:rPr>
                <w:b/>
                <w:color w:val="E36C0A" w:themeColor="accent6" w:themeShade="BF"/>
              </w:rPr>
              <w:t xml:space="preserve"> (WA)</w:t>
            </w:r>
          </w:p>
        </w:tc>
        <w:tc>
          <w:tcPr>
            <w:tcW w:w="3240" w:type="dxa"/>
            <w:shd w:val="clear" w:color="auto" w:fill="D9D9D9" w:themeFill="background1" w:themeFillShade="D9"/>
          </w:tcPr>
          <w:p w14:paraId="15CAB19B" w14:textId="08E53EEB" w:rsidR="00051B40" w:rsidRPr="005C255A" w:rsidRDefault="00051B40" w:rsidP="00051B40">
            <w:pPr>
              <w:pStyle w:val="NoSpacing"/>
              <w:rPr>
                <w:bCs/>
              </w:rPr>
            </w:pPr>
            <w:r w:rsidRPr="00D81D1B">
              <w:rPr>
                <w:b/>
                <w:color w:val="E36C0A" w:themeColor="accent6" w:themeShade="BF"/>
              </w:rPr>
              <w:t xml:space="preserve">Madison </w:t>
            </w:r>
            <w:proofErr w:type="spellStart"/>
            <w:r w:rsidRPr="00D81D1B">
              <w:rPr>
                <w:b/>
                <w:color w:val="E36C0A" w:themeColor="accent6" w:themeShade="BF"/>
              </w:rPr>
              <w:t>Wierzel</w:t>
            </w:r>
            <w:proofErr w:type="spellEnd"/>
          </w:p>
        </w:tc>
        <w:tc>
          <w:tcPr>
            <w:tcW w:w="3420" w:type="dxa"/>
            <w:shd w:val="clear" w:color="auto" w:fill="D9D9D9" w:themeFill="background1" w:themeFillShade="D9"/>
          </w:tcPr>
          <w:p w14:paraId="1C0C3983" w14:textId="6006B0B3" w:rsidR="00051B40" w:rsidRPr="005C255A" w:rsidRDefault="00051B40" w:rsidP="00051B40">
            <w:pPr>
              <w:pStyle w:val="NoSpacing"/>
              <w:rPr>
                <w:bCs/>
              </w:rPr>
            </w:pPr>
            <w:r w:rsidRPr="005C255A">
              <w:rPr>
                <w:bCs/>
              </w:rPr>
              <w:t>Tye Harlow (CO)</w:t>
            </w:r>
          </w:p>
        </w:tc>
      </w:tr>
      <w:tr w:rsidR="00051B40" w:rsidRPr="00461AD7" w14:paraId="17CD4740" w14:textId="0EFCF86F" w:rsidTr="004C2A7E">
        <w:trPr>
          <w:trHeight w:val="91"/>
        </w:trPr>
        <w:tc>
          <w:tcPr>
            <w:tcW w:w="3127" w:type="dxa"/>
            <w:shd w:val="clear" w:color="auto" w:fill="DBE5F1" w:themeFill="accent1" w:themeFillTint="33"/>
            <w:vAlign w:val="bottom"/>
          </w:tcPr>
          <w:p w14:paraId="1FBA9192" w14:textId="640D281D" w:rsidR="00051B40" w:rsidRPr="005C255A" w:rsidRDefault="00051B40" w:rsidP="00051B40">
            <w:pPr>
              <w:pStyle w:val="NoSpacing"/>
              <w:rPr>
                <w:bCs/>
              </w:rPr>
            </w:pPr>
            <w:r>
              <w:rPr>
                <w:bCs/>
              </w:rPr>
              <w:t>Melinda Thomas</w:t>
            </w:r>
          </w:p>
        </w:tc>
        <w:tc>
          <w:tcPr>
            <w:tcW w:w="3330" w:type="dxa"/>
            <w:shd w:val="clear" w:color="auto" w:fill="D9D9D9" w:themeFill="background1" w:themeFillShade="D9"/>
          </w:tcPr>
          <w:p w14:paraId="6F7EA79F" w14:textId="6DAB70D1" w:rsidR="00051B40" w:rsidRPr="005C255A" w:rsidRDefault="00051B40" w:rsidP="00051B40">
            <w:pPr>
              <w:pStyle w:val="NoSpacing"/>
              <w:rPr>
                <w:bCs/>
              </w:rPr>
            </w:pPr>
            <w:r w:rsidRPr="0002672E">
              <w:rPr>
                <w:b/>
                <w:color w:val="E36C0A" w:themeColor="accent6" w:themeShade="BF"/>
              </w:rPr>
              <w:t>Dimple Patel (KY)</w:t>
            </w:r>
          </w:p>
        </w:tc>
        <w:tc>
          <w:tcPr>
            <w:tcW w:w="3240" w:type="dxa"/>
            <w:shd w:val="clear" w:color="auto" w:fill="D9D9D9" w:themeFill="background1" w:themeFillShade="D9"/>
          </w:tcPr>
          <w:p w14:paraId="10E8FAC7" w14:textId="5DAB6588" w:rsidR="00051B40" w:rsidRPr="005C255A" w:rsidRDefault="00051B40" w:rsidP="00051B40">
            <w:pPr>
              <w:pStyle w:val="NoSpacing"/>
              <w:rPr>
                <w:bCs/>
              </w:rPr>
            </w:pPr>
            <w:r w:rsidRPr="005C255A">
              <w:rPr>
                <w:bCs/>
              </w:rPr>
              <w:t>Mara Larson (NC)</w:t>
            </w:r>
          </w:p>
        </w:tc>
        <w:tc>
          <w:tcPr>
            <w:tcW w:w="3420" w:type="dxa"/>
            <w:shd w:val="clear" w:color="auto" w:fill="D9D9D9" w:themeFill="background1" w:themeFillShade="D9"/>
          </w:tcPr>
          <w:p w14:paraId="19855D46" w14:textId="7BB5B1FE" w:rsidR="00051B40" w:rsidRPr="005C255A" w:rsidRDefault="00051B40" w:rsidP="00051B40">
            <w:pPr>
              <w:pStyle w:val="NoSpacing"/>
              <w:rPr>
                <w:bCs/>
              </w:rPr>
            </w:pPr>
            <w:r w:rsidRPr="003C2980">
              <w:rPr>
                <w:b/>
                <w:color w:val="E36C0A" w:themeColor="accent6" w:themeShade="BF"/>
              </w:rPr>
              <w:t>Vanessa Phuong (WA)</w:t>
            </w:r>
          </w:p>
        </w:tc>
      </w:tr>
      <w:tr w:rsidR="00051B40" w:rsidRPr="00461AD7" w14:paraId="181B3EB6" w14:textId="77777777" w:rsidTr="004C2A7E">
        <w:trPr>
          <w:trHeight w:val="91"/>
        </w:trPr>
        <w:tc>
          <w:tcPr>
            <w:tcW w:w="3127" w:type="dxa"/>
            <w:shd w:val="clear" w:color="auto" w:fill="DBE5F1" w:themeFill="accent1" w:themeFillTint="33"/>
            <w:vAlign w:val="bottom"/>
          </w:tcPr>
          <w:p w14:paraId="49274115" w14:textId="67C8BFEB" w:rsidR="00051B40" w:rsidRPr="005C255A" w:rsidRDefault="00051B40" w:rsidP="00051B40">
            <w:pPr>
              <w:pStyle w:val="NoSpacing"/>
              <w:rPr>
                <w:bCs/>
              </w:rPr>
            </w:pPr>
            <w:r w:rsidRPr="005C255A">
              <w:rPr>
                <w:bCs/>
              </w:rPr>
              <w:t xml:space="preserve">Melissa </w:t>
            </w:r>
            <w:proofErr w:type="spellStart"/>
            <w:r w:rsidRPr="005C255A">
              <w:rPr>
                <w:bCs/>
              </w:rPr>
              <w:t>Pagaoa</w:t>
            </w:r>
            <w:proofErr w:type="spellEnd"/>
          </w:p>
        </w:tc>
        <w:tc>
          <w:tcPr>
            <w:tcW w:w="3330" w:type="dxa"/>
            <w:shd w:val="clear" w:color="auto" w:fill="D9D9D9" w:themeFill="background1" w:themeFillShade="D9"/>
          </w:tcPr>
          <w:p w14:paraId="01F89A60" w14:textId="6513FD55" w:rsidR="00051B40" w:rsidRPr="00D81D1B" w:rsidRDefault="00051B40" w:rsidP="00051B40">
            <w:pPr>
              <w:pStyle w:val="NoSpacing"/>
              <w:rPr>
                <w:b/>
                <w:color w:val="E36C0A" w:themeColor="accent6" w:themeShade="BF"/>
              </w:rPr>
            </w:pPr>
            <w:r w:rsidRPr="00133CE5">
              <w:rPr>
                <w:b/>
                <w:color w:val="E36C0A" w:themeColor="accent6" w:themeShade="BF"/>
              </w:rPr>
              <w:t xml:space="preserve">Doris </w:t>
            </w:r>
            <w:proofErr w:type="spellStart"/>
            <w:r w:rsidRPr="00133CE5">
              <w:rPr>
                <w:b/>
                <w:color w:val="E36C0A" w:themeColor="accent6" w:themeShade="BF"/>
              </w:rPr>
              <w:t>McGinness</w:t>
            </w:r>
            <w:proofErr w:type="spellEnd"/>
          </w:p>
        </w:tc>
        <w:tc>
          <w:tcPr>
            <w:tcW w:w="3240" w:type="dxa"/>
            <w:shd w:val="clear" w:color="auto" w:fill="D9D9D9" w:themeFill="background1" w:themeFillShade="D9"/>
          </w:tcPr>
          <w:p w14:paraId="3946FCE3" w14:textId="1362FA09" w:rsidR="00051B40" w:rsidRPr="005C255A" w:rsidRDefault="00051B40" w:rsidP="00051B40">
            <w:pPr>
              <w:pStyle w:val="NoSpacing"/>
              <w:rPr>
                <w:bCs/>
              </w:rPr>
            </w:pPr>
            <w:proofErr w:type="spellStart"/>
            <w:r w:rsidRPr="005C255A">
              <w:rPr>
                <w:bCs/>
              </w:rPr>
              <w:t>Marijoyce</w:t>
            </w:r>
            <w:proofErr w:type="spellEnd"/>
            <w:r w:rsidRPr="005C255A">
              <w:rPr>
                <w:bCs/>
              </w:rPr>
              <w:t xml:space="preserve"> </w:t>
            </w:r>
            <w:proofErr w:type="spellStart"/>
            <w:r w:rsidRPr="005C255A">
              <w:rPr>
                <w:bCs/>
              </w:rPr>
              <w:t>Naguit</w:t>
            </w:r>
            <w:proofErr w:type="spellEnd"/>
            <w:r w:rsidRPr="005C255A">
              <w:rPr>
                <w:bCs/>
              </w:rPr>
              <w:t xml:space="preserve"> (CA)</w:t>
            </w:r>
          </w:p>
        </w:tc>
        <w:tc>
          <w:tcPr>
            <w:tcW w:w="3420" w:type="dxa"/>
            <w:shd w:val="clear" w:color="auto" w:fill="D9D9D9" w:themeFill="background1" w:themeFillShade="D9"/>
          </w:tcPr>
          <w:p w14:paraId="73606A27" w14:textId="047A5DDB" w:rsidR="00051B40" w:rsidRPr="005C255A" w:rsidRDefault="00051B40" w:rsidP="00051B40">
            <w:pPr>
              <w:pStyle w:val="NoSpacing"/>
              <w:rPr>
                <w:bCs/>
              </w:rPr>
            </w:pPr>
            <w:proofErr w:type="spellStart"/>
            <w:r w:rsidRPr="005C255A">
              <w:rPr>
                <w:bCs/>
              </w:rPr>
              <w:t>Vajeera</w:t>
            </w:r>
            <w:proofErr w:type="spellEnd"/>
            <w:r w:rsidRPr="005C255A">
              <w:rPr>
                <w:bCs/>
              </w:rPr>
              <w:t xml:space="preserve"> </w:t>
            </w:r>
            <w:proofErr w:type="spellStart"/>
            <w:r w:rsidRPr="005C255A">
              <w:rPr>
                <w:bCs/>
              </w:rPr>
              <w:t>Dorabawila</w:t>
            </w:r>
            <w:proofErr w:type="spellEnd"/>
            <w:r w:rsidRPr="005C255A">
              <w:rPr>
                <w:bCs/>
              </w:rPr>
              <w:t xml:space="preserve"> (NY)</w:t>
            </w:r>
          </w:p>
        </w:tc>
      </w:tr>
      <w:tr w:rsidR="00051B40" w:rsidRPr="00461AD7" w14:paraId="0F44B868" w14:textId="77777777" w:rsidTr="004C2A7E">
        <w:trPr>
          <w:trHeight w:val="77"/>
        </w:trPr>
        <w:tc>
          <w:tcPr>
            <w:tcW w:w="3127" w:type="dxa"/>
            <w:shd w:val="clear" w:color="auto" w:fill="DBE5F1" w:themeFill="accent1" w:themeFillTint="33"/>
            <w:vAlign w:val="bottom"/>
          </w:tcPr>
          <w:p w14:paraId="1C065066" w14:textId="1B777CFB" w:rsidR="00051B40" w:rsidRPr="005C255A" w:rsidRDefault="00051B40" w:rsidP="00051B40">
            <w:pPr>
              <w:pStyle w:val="NoSpacing"/>
              <w:rPr>
                <w:bCs/>
              </w:rPr>
            </w:pPr>
            <w:r w:rsidRPr="003C2980">
              <w:rPr>
                <w:b/>
                <w:color w:val="E36C0A" w:themeColor="accent6" w:themeShade="BF"/>
              </w:rPr>
              <w:t xml:space="preserve">Michael </w:t>
            </w:r>
            <w:proofErr w:type="spellStart"/>
            <w:r w:rsidRPr="003C2980">
              <w:rPr>
                <w:b/>
                <w:color w:val="E36C0A" w:themeColor="accent6" w:themeShade="BF"/>
              </w:rPr>
              <w:t>Radwin</w:t>
            </w:r>
            <w:proofErr w:type="spellEnd"/>
          </w:p>
        </w:tc>
        <w:tc>
          <w:tcPr>
            <w:tcW w:w="3330" w:type="dxa"/>
            <w:shd w:val="clear" w:color="auto" w:fill="D9D9D9" w:themeFill="background1" w:themeFillShade="D9"/>
          </w:tcPr>
          <w:p w14:paraId="39471539" w14:textId="4AEA8603" w:rsidR="00051B40" w:rsidRPr="005C255A" w:rsidRDefault="00051B40" w:rsidP="00051B40">
            <w:pPr>
              <w:pStyle w:val="NoSpacing"/>
              <w:rPr>
                <w:bCs/>
              </w:rPr>
            </w:pPr>
            <w:r w:rsidRPr="003C2980">
              <w:rPr>
                <w:b/>
                <w:color w:val="E36C0A" w:themeColor="accent6" w:themeShade="BF"/>
              </w:rPr>
              <w:t>Ed Hartwick (MI)</w:t>
            </w:r>
          </w:p>
        </w:tc>
        <w:tc>
          <w:tcPr>
            <w:tcW w:w="3240" w:type="dxa"/>
            <w:shd w:val="clear" w:color="auto" w:fill="D9D9D9" w:themeFill="background1" w:themeFillShade="D9"/>
          </w:tcPr>
          <w:p w14:paraId="77060013" w14:textId="571EE6C3" w:rsidR="00051B40" w:rsidRPr="005C255A" w:rsidRDefault="00051B40" w:rsidP="00051B40">
            <w:pPr>
              <w:pStyle w:val="NoSpacing"/>
              <w:rPr>
                <w:bCs/>
              </w:rPr>
            </w:pPr>
            <w:r w:rsidRPr="003C2980">
              <w:rPr>
                <w:b/>
                <w:color w:val="E36C0A" w:themeColor="accent6" w:themeShade="BF"/>
              </w:rPr>
              <w:t>Mario Beltran (MI)</w:t>
            </w:r>
          </w:p>
        </w:tc>
        <w:tc>
          <w:tcPr>
            <w:tcW w:w="3420" w:type="dxa"/>
            <w:shd w:val="clear" w:color="auto" w:fill="D9D9D9" w:themeFill="background1" w:themeFillShade="D9"/>
          </w:tcPr>
          <w:p w14:paraId="3C3DC6F9" w14:textId="656F4258" w:rsidR="00051B40" w:rsidRPr="00133CE5" w:rsidRDefault="00051B40" w:rsidP="00051B40">
            <w:pPr>
              <w:pStyle w:val="NoSpacing"/>
              <w:rPr>
                <w:b/>
                <w:color w:val="E36C0A" w:themeColor="accent6" w:themeShade="BF"/>
              </w:rPr>
            </w:pPr>
            <w:r w:rsidRPr="003C2980">
              <w:rPr>
                <w:b/>
                <w:color w:val="E36C0A" w:themeColor="accent6" w:themeShade="BF"/>
              </w:rPr>
              <w:t>Yi Du (NE)</w:t>
            </w:r>
          </w:p>
        </w:tc>
      </w:tr>
      <w:tr w:rsidR="00051B40" w:rsidRPr="00461AD7" w14:paraId="7C325A62" w14:textId="77777777" w:rsidTr="004C2A7E">
        <w:trPr>
          <w:trHeight w:val="91"/>
        </w:trPr>
        <w:tc>
          <w:tcPr>
            <w:tcW w:w="3127" w:type="dxa"/>
            <w:shd w:val="clear" w:color="auto" w:fill="DBE5F1" w:themeFill="accent1" w:themeFillTint="33"/>
            <w:vAlign w:val="bottom"/>
          </w:tcPr>
          <w:p w14:paraId="0F5B6542" w14:textId="52025E28" w:rsidR="00051B40" w:rsidRPr="005C255A" w:rsidRDefault="00051B40" w:rsidP="00051B40">
            <w:pPr>
              <w:pStyle w:val="NoSpacing"/>
              <w:rPr>
                <w:bCs/>
              </w:rPr>
            </w:pPr>
            <w:r w:rsidRPr="005C255A">
              <w:rPr>
                <w:bCs/>
              </w:rPr>
              <w:t>Michelle Hoover</w:t>
            </w:r>
          </w:p>
        </w:tc>
        <w:tc>
          <w:tcPr>
            <w:tcW w:w="3330" w:type="dxa"/>
            <w:shd w:val="clear" w:color="auto" w:fill="D9D9D9" w:themeFill="background1" w:themeFillShade="D9"/>
          </w:tcPr>
          <w:p w14:paraId="40484767" w14:textId="2223FCA8" w:rsidR="00051B40" w:rsidRPr="005C255A" w:rsidRDefault="00051B40" w:rsidP="00051B40">
            <w:pPr>
              <w:pStyle w:val="NoSpacing"/>
              <w:rPr>
                <w:bCs/>
              </w:rPr>
            </w:pPr>
            <w:r w:rsidRPr="00D81D1B">
              <w:rPr>
                <w:b/>
                <w:color w:val="E36C0A" w:themeColor="accent6" w:themeShade="BF"/>
              </w:rPr>
              <w:t xml:space="preserve">Eden </w:t>
            </w:r>
            <w:proofErr w:type="spellStart"/>
            <w:r w:rsidRPr="00D81D1B">
              <w:rPr>
                <w:b/>
                <w:color w:val="E36C0A" w:themeColor="accent6" w:themeShade="BF"/>
              </w:rPr>
              <w:t>Dietle</w:t>
            </w:r>
            <w:proofErr w:type="spellEnd"/>
            <w:r w:rsidRPr="00D81D1B">
              <w:rPr>
                <w:b/>
                <w:color w:val="E36C0A" w:themeColor="accent6" w:themeShade="BF"/>
              </w:rPr>
              <w:t xml:space="preserve"> (MO)</w:t>
            </w:r>
          </w:p>
        </w:tc>
        <w:tc>
          <w:tcPr>
            <w:tcW w:w="3240" w:type="dxa"/>
            <w:shd w:val="clear" w:color="auto" w:fill="D9D9D9" w:themeFill="background1" w:themeFillShade="D9"/>
          </w:tcPr>
          <w:p w14:paraId="2FE81DA0" w14:textId="5787A938" w:rsidR="00051B40" w:rsidRPr="005C255A" w:rsidRDefault="00051B40" w:rsidP="00051B40">
            <w:pPr>
              <w:pStyle w:val="NoSpacing"/>
              <w:rPr>
                <w:bCs/>
              </w:rPr>
            </w:pPr>
            <w:r w:rsidRPr="005C255A">
              <w:rPr>
                <w:bCs/>
              </w:rPr>
              <w:t xml:space="preserve">Mary Kate </w:t>
            </w:r>
            <w:proofErr w:type="spellStart"/>
            <w:r w:rsidRPr="005C255A">
              <w:rPr>
                <w:bCs/>
              </w:rPr>
              <w:t>Martelon</w:t>
            </w:r>
            <w:proofErr w:type="spellEnd"/>
            <w:r w:rsidRPr="005C255A">
              <w:rPr>
                <w:bCs/>
              </w:rPr>
              <w:t xml:space="preserve"> (MA)</w:t>
            </w:r>
          </w:p>
        </w:tc>
        <w:tc>
          <w:tcPr>
            <w:tcW w:w="3420" w:type="dxa"/>
            <w:shd w:val="clear" w:color="auto" w:fill="D9D9D9" w:themeFill="background1" w:themeFillShade="D9"/>
          </w:tcPr>
          <w:p w14:paraId="76C5497B" w14:textId="182D78F3" w:rsidR="00051B40" w:rsidRPr="005C255A" w:rsidRDefault="00051B40" w:rsidP="00051B40">
            <w:pPr>
              <w:pStyle w:val="NoSpacing"/>
              <w:rPr>
                <w:bCs/>
              </w:rPr>
            </w:pPr>
          </w:p>
        </w:tc>
      </w:tr>
      <w:tr w:rsidR="00051B40" w:rsidRPr="00461AD7" w14:paraId="04ED0926" w14:textId="77777777" w:rsidTr="00D331EE">
        <w:trPr>
          <w:trHeight w:val="91"/>
        </w:trPr>
        <w:tc>
          <w:tcPr>
            <w:tcW w:w="3127" w:type="dxa"/>
            <w:shd w:val="clear" w:color="auto" w:fill="DBE5F1" w:themeFill="accent1" w:themeFillTint="33"/>
            <w:vAlign w:val="bottom"/>
          </w:tcPr>
          <w:p w14:paraId="0913486F" w14:textId="3FE30E7B" w:rsidR="00051B40" w:rsidRPr="005C255A" w:rsidRDefault="00051B40" w:rsidP="00051B40">
            <w:pPr>
              <w:pStyle w:val="NoSpacing"/>
              <w:rPr>
                <w:bCs/>
              </w:rPr>
            </w:pPr>
            <w:r w:rsidRPr="00D81D1B">
              <w:rPr>
                <w:b/>
                <w:color w:val="E36C0A" w:themeColor="accent6" w:themeShade="BF"/>
              </w:rPr>
              <w:t>Michelle Lin</w:t>
            </w:r>
          </w:p>
        </w:tc>
        <w:tc>
          <w:tcPr>
            <w:tcW w:w="3330" w:type="dxa"/>
            <w:shd w:val="clear" w:color="auto" w:fill="D9D9D9" w:themeFill="background1" w:themeFillShade="D9"/>
          </w:tcPr>
          <w:p w14:paraId="43CE8F7C" w14:textId="59A06B28" w:rsidR="00051B40" w:rsidRPr="003C2980" w:rsidRDefault="00051B40" w:rsidP="00051B40">
            <w:pPr>
              <w:pStyle w:val="NoSpacing"/>
              <w:rPr>
                <w:b/>
                <w:color w:val="E36C0A" w:themeColor="accent6" w:themeShade="BF"/>
              </w:rPr>
            </w:pPr>
            <w:r w:rsidRPr="005C255A">
              <w:rPr>
                <w:bCs/>
              </w:rPr>
              <w:t xml:space="preserve">Elizabeth </w:t>
            </w:r>
            <w:proofErr w:type="spellStart"/>
            <w:r w:rsidRPr="005C255A">
              <w:rPr>
                <w:bCs/>
              </w:rPr>
              <w:t>Lando</w:t>
            </w:r>
            <w:proofErr w:type="spellEnd"/>
            <w:r w:rsidRPr="005C255A">
              <w:rPr>
                <w:bCs/>
              </w:rPr>
              <w:t>-King (MN)</w:t>
            </w:r>
          </w:p>
        </w:tc>
        <w:tc>
          <w:tcPr>
            <w:tcW w:w="3240" w:type="dxa"/>
            <w:shd w:val="clear" w:color="auto" w:fill="D9D9D9" w:themeFill="background1" w:themeFillShade="D9"/>
          </w:tcPr>
          <w:p w14:paraId="6663549F" w14:textId="0A73B625" w:rsidR="00051B40" w:rsidRPr="00D81D1B" w:rsidRDefault="00051B40" w:rsidP="00051B40">
            <w:pPr>
              <w:pStyle w:val="NoSpacing"/>
              <w:rPr>
                <w:b/>
                <w:color w:val="E36C0A" w:themeColor="accent6" w:themeShade="BF"/>
              </w:rPr>
            </w:pPr>
            <w:r w:rsidRPr="005C255A">
              <w:rPr>
                <w:bCs/>
              </w:rPr>
              <w:t>Mary McNeill (OH)</w:t>
            </w:r>
          </w:p>
        </w:tc>
        <w:tc>
          <w:tcPr>
            <w:tcW w:w="3420" w:type="dxa"/>
            <w:shd w:val="clear" w:color="auto" w:fill="D9D9D9" w:themeFill="background1" w:themeFillShade="D9"/>
          </w:tcPr>
          <w:p w14:paraId="0BB24A08" w14:textId="50B767DF" w:rsidR="00051B40" w:rsidRPr="005C255A" w:rsidRDefault="00051B40" w:rsidP="00051B40">
            <w:pPr>
              <w:pStyle w:val="NoSpacing"/>
              <w:rPr>
                <w:bCs/>
              </w:rPr>
            </w:pPr>
          </w:p>
        </w:tc>
      </w:tr>
      <w:tr w:rsidR="00051B40" w:rsidRPr="00461AD7" w14:paraId="3D7B6D15" w14:textId="77777777" w:rsidTr="00A25547">
        <w:trPr>
          <w:trHeight w:val="91"/>
        </w:trPr>
        <w:tc>
          <w:tcPr>
            <w:tcW w:w="3127" w:type="dxa"/>
            <w:shd w:val="clear" w:color="auto" w:fill="DBE5F1" w:themeFill="accent1" w:themeFillTint="33"/>
            <w:vAlign w:val="bottom"/>
          </w:tcPr>
          <w:p w14:paraId="10807BB4" w14:textId="04AF5862" w:rsidR="00051B40" w:rsidRPr="003C2980" w:rsidRDefault="00051B40" w:rsidP="00051B40">
            <w:pPr>
              <w:pStyle w:val="NoSpacing"/>
              <w:rPr>
                <w:b/>
                <w:color w:val="E36C0A" w:themeColor="accent6" w:themeShade="BF"/>
              </w:rPr>
            </w:pPr>
            <w:r w:rsidRPr="003C2980">
              <w:rPr>
                <w:b/>
                <w:color w:val="E36C0A" w:themeColor="accent6" w:themeShade="BF"/>
              </w:rPr>
              <w:t>Myrna Gonzalez-Montalvo</w:t>
            </w:r>
          </w:p>
        </w:tc>
        <w:tc>
          <w:tcPr>
            <w:tcW w:w="3330" w:type="dxa"/>
            <w:shd w:val="clear" w:color="auto" w:fill="D9D9D9" w:themeFill="background1" w:themeFillShade="D9"/>
          </w:tcPr>
          <w:p w14:paraId="2C166E60" w14:textId="7A3BCB39" w:rsidR="00051B40" w:rsidRPr="0002672E" w:rsidRDefault="00051B40" w:rsidP="00051B40">
            <w:pPr>
              <w:pStyle w:val="NoSpacing"/>
              <w:rPr>
                <w:b/>
                <w:color w:val="E36C0A" w:themeColor="accent6" w:themeShade="BF"/>
              </w:rPr>
            </w:pPr>
            <w:r w:rsidRPr="00D81D1B">
              <w:rPr>
                <w:b/>
                <w:color w:val="E36C0A" w:themeColor="accent6" w:themeShade="BF"/>
              </w:rPr>
              <w:t>Elizabeth Schiffman (MN)</w:t>
            </w:r>
          </w:p>
        </w:tc>
        <w:tc>
          <w:tcPr>
            <w:tcW w:w="3240" w:type="dxa"/>
            <w:shd w:val="clear" w:color="auto" w:fill="D9D9D9" w:themeFill="background1" w:themeFillShade="D9"/>
          </w:tcPr>
          <w:p w14:paraId="73952560" w14:textId="141F5308" w:rsidR="00051B40" w:rsidRPr="005C255A" w:rsidRDefault="00051B40" w:rsidP="00051B40">
            <w:pPr>
              <w:pStyle w:val="NoSpacing"/>
              <w:rPr>
                <w:bCs/>
              </w:rPr>
            </w:pPr>
            <w:r>
              <w:rPr>
                <w:bCs/>
              </w:rPr>
              <w:t>Mary-Margaret Fill (TN)</w:t>
            </w:r>
          </w:p>
        </w:tc>
        <w:tc>
          <w:tcPr>
            <w:tcW w:w="3420" w:type="dxa"/>
            <w:shd w:val="clear" w:color="auto" w:fill="D9D9D9" w:themeFill="background1" w:themeFillShade="D9"/>
          </w:tcPr>
          <w:p w14:paraId="3BC7BF2C" w14:textId="2718ADAF" w:rsidR="00051B40" w:rsidRPr="003C2980" w:rsidRDefault="00051B40" w:rsidP="00051B40">
            <w:pPr>
              <w:pStyle w:val="NoSpacing"/>
              <w:rPr>
                <w:b/>
                <w:color w:val="E36C0A" w:themeColor="accent6" w:themeShade="BF"/>
              </w:rPr>
            </w:pPr>
          </w:p>
        </w:tc>
      </w:tr>
      <w:tr w:rsidR="00051B40" w:rsidRPr="00461AD7" w14:paraId="65A78FFB" w14:textId="77777777" w:rsidTr="0046116E">
        <w:trPr>
          <w:trHeight w:val="91"/>
        </w:trPr>
        <w:tc>
          <w:tcPr>
            <w:tcW w:w="3127" w:type="dxa"/>
            <w:shd w:val="clear" w:color="auto" w:fill="DBE5F1" w:themeFill="accent1" w:themeFillTint="33"/>
            <w:vAlign w:val="bottom"/>
          </w:tcPr>
          <w:p w14:paraId="4C2A1938" w14:textId="55DE56F5" w:rsidR="00051B40" w:rsidRPr="005C255A" w:rsidRDefault="00051B40" w:rsidP="00051B40">
            <w:pPr>
              <w:pStyle w:val="NoSpacing"/>
              <w:rPr>
                <w:bCs/>
              </w:rPr>
            </w:pPr>
            <w:r w:rsidRPr="003C2980">
              <w:rPr>
                <w:b/>
                <w:color w:val="E36C0A" w:themeColor="accent6" w:themeShade="BF"/>
              </w:rPr>
              <w:t>Nicole Lin</w:t>
            </w:r>
            <w:r>
              <w:rPr>
                <w:b/>
                <w:color w:val="E36C0A" w:themeColor="accent6" w:themeShade="BF"/>
              </w:rPr>
              <w:t>d</w:t>
            </w:r>
            <w:r w:rsidRPr="003C2980">
              <w:rPr>
                <w:b/>
                <w:color w:val="E36C0A" w:themeColor="accent6" w:themeShade="BF"/>
              </w:rPr>
              <w:t>sey</w:t>
            </w:r>
          </w:p>
        </w:tc>
        <w:tc>
          <w:tcPr>
            <w:tcW w:w="3330" w:type="dxa"/>
            <w:shd w:val="clear" w:color="auto" w:fill="D9D9D9" w:themeFill="background1" w:themeFillShade="D9"/>
          </w:tcPr>
          <w:p w14:paraId="06166A1D" w14:textId="62F046E9" w:rsidR="00051B40" w:rsidRPr="00133CE5" w:rsidRDefault="00051B40" w:rsidP="00051B40">
            <w:pPr>
              <w:pStyle w:val="NoSpacing"/>
              <w:rPr>
                <w:b/>
                <w:color w:val="E36C0A" w:themeColor="accent6" w:themeShade="BF"/>
              </w:rPr>
            </w:pPr>
            <w:r w:rsidRPr="00D81D1B">
              <w:rPr>
                <w:b/>
                <w:color w:val="E36C0A" w:themeColor="accent6" w:themeShade="BF"/>
              </w:rPr>
              <w:t>Ellen (EJ) Klingler (NYC)</w:t>
            </w:r>
          </w:p>
        </w:tc>
        <w:tc>
          <w:tcPr>
            <w:tcW w:w="3240" w:type="dxa"/>
            <w:shd w:val="clear" w:color="auto" w:fill="D9D9D9" w:themeFill="background1" w:themeFillShade="D9"/>
          </w:tcPr>
          <w:p w14:paraId="24F19C2D" w14:textId="10C1061E" w:rsidR="00051B40" w:rsidRPr="005C255A" w:rsidRDefault="00051B40" w:rsidP="00051B40">
            <w:pPr>
              <w:pStyle w:val="NoSpacing"/>
              <w:rPr>
                <w:bCs/>
              </w:rPr>
            </w:pPr>
            <w:r w:rsidRPr="005C255A">
              <w:rPr>
                <w:bCs/>
              </w:rPr>
              <w:t>Megan Crutchfield (ID)</w:t>
            </w:r>
          </w:p>
        </w:tc>
        <w:tc>
          <w:tcPr>
            <w:tcW w:w="3420" w:type="dxa"/>
            <w:shd w:val="clear" w:color="auto" w:fill="D9D9D9" w:themeFill="background1" w:themeFillShade="D9"/>
          </w:tcPr>
          <w:p w14:paraId="64012251" w14:textId="6128E8DC" w:rsidR="00051B40" w:rsidRPr="005C255A" w:rsidRDefault="00051B40" w:rsidP="00051B40">
            <w:pPr>
              <w:pStyle w:val="NoSpacing"/>
              <w:rPr>
                <w:bCs/>
              </w:rPr>
            </w:pPr>
          </w:p>
        </w:tc>
      </w:tr>
      <w:tr w:rsidR="00051B40" w:rsidRPr="00461AD7" w14:paraId="2ADAE331" w14:textId="77777777" w:rsidTr="0046116E">
        <w:trPr>
          <w:trHeight w:val="91"/>
        </w:trPr>
        <w:tc>
          <w:tcPr>
            <w:tcW w:w="3127" w:type="dxa"/>
            <w:shd w:val="clear" w:color="auto" w:fill="DBE5F1" w:themeFill="accent1" w:themeFillTint="33"/>
            <w:vAlign w:val="bottom"/>
          </w:tcPr>
          <w:p w14:paraId="650969FE" w14:textId="4DBAC70D" w:rsidR="00051B40" w:rsidRPr="00D81D1B" w:rsidRDefault="00051B40" w:rsidP="00051B40">
            <w:pPr>
              <w:pStyle w:val="NoSpacing"/>
              <w:rPr>
                <w:b/>
                <w:color w:val="E36C0A" w:themeColor="accent6" w:themeShade="BF"/>
              </w:rPr>
            </w:pPr>
            <w:r w:rsidRPr="00133CE5">
              <w:rPr>
                <w:b/>
                <w:color w:val="E36C0A" w:themeColor="accent6" w:themeShade="BF"/>
              </w:rPr>
              <w:t xml:space="preserve">Nicolette </w:t>
            </w:r>
            <w:proofErr w:type="spellStart"/>
            <w:r w:rsidRPr="00133CE5">
              <w:rPr>
                <w:b/>
                <w:color w:val="E36C0A" w:themeColor="accent6" w:themeShade="BF"/>
              </w:rPr>
              <w:t>Bestul</w:t>
            </w:r>
            <w:proofErr w:type="spellEnd"/>
          </w:p>
        </w:tc>
        <w:tc>
          <w:tcPr>
            <w:tcW w:w="3330" w:type="dxa"/>
            <w:shd w:val="clear" w:color="auto" w:fill="D9D9D9" w:themeFill="background1" w:themeFillShade="D9"/>
          </w:tcPr>
          <w:p w14:paraId="3534193B" w14:textId="400196EE" w:rsidR="00051B40" w:rsidRPr="003C2980" w:rsidRDefault="00051B40" w:rsidP="00051B40">
            <w:pPr>
              <w:pStyle w:val="NoSpacing"/>
              <w:rPr>
                <w:b/>
                <w:color w:val="E36C0A" w:themeColor="accent6" w:themeShade="BF"/>
              </w:rPr>
            </w:pPr>
            <w:proofErr w:type="spellStart"/>
            <w:r w:rsidRPr="003C2980">
              <w:rPr>
                <w:b/>
                <w:color w:val="E36C0A" w:themeColor="accent6" w:themeShade="BF"/>
              </w:rPr>
              <w:t>Eman</w:t>
            </w:r>
            <w:proofErr w:type="spellEnd"/>
            <w:r w:rsidRPr="003C2980">
              <w:rPr>
                <w:b/>
                <w:color w:val="E36C0A" w:themeColor="accent6" w:themeShade="BF"/>
              </w:rPr>
              <w:t xml:space="preserve"> </w:t>
            </w:r>
            <w:proofErr w:type="spellStart"/>
            <w:r w:rsidRPr="003C2980">
              <w:rPr>
                <w:b/>
                <w:color w:val="E36C0A" w:themeColor="accent6" w:themeShade="BF"/>
              </w:rPr>
              <w:t>Addish</w:t>
            </w:r>
            <w:proofErr w:type="spellEnd"/>
            <w:r w:rsidRPr="003C2980">
              <w:rPr>
                <w:b/>
                <w:color w:val="E36C0A" w:themeColor="accent6" w:themeShade="BF"/>
              </w:rPr>
              <w:t xml:space="preserve"> (Philly)</w:t>
            </w:r>
          </w:p>
        </w:tc>
        <w:tc>
          <w:tcPr>
            <w:tcW w:w="3240" w:type="dxa"/>
            <w:shd w:val="clear" w:color="auto" w:fill="D9D9D9" w:themeFill="background1" w:themeFillShade="D9"/>
          </w:tcPr>
          <w:p w14:paraId="2AB8ABC0" w14:textId="25509FBC" w:rsidR="00051B40" w:rsidRPr="003C2980" w:rsidRDefault="00051B40" w:rsidP="00051B40">
            <w:pPr>
              <w:pStyle w:val="NoSpacing"/>
              <w:rPr>
                <w:b/>
                <w:color w:val="E36C0A" w:themeColor="accent6" w:themeShade="BF"/>
              </w:rPr>
            </w:pPr>
          </w:p>
        </w:tc>
        <w:tc>
          <w:tcPr>
            <w:tcW w:w="3420" w:type="dxa"/>
            <w:shd w:val="clear" w:color="auto" w:fill="D9D9D9" w:themeFill="background1" w:themeFillShade="D9"/>
          </w:tcPr>
          <w:p w14:paraId="09A1AAE3" w14:textId="27DC4AFA" w:rsidR="00051B40" w:rsidRPr="003C2980" w:rsidRDefault="00051B40" w:rsidP="00051B40">
            <w:pPr>
              <w:pStyle w:val="NoSpacing"/>
              <w:rPr>
                <w:b/>
              </w:rPr>
            </w:pPr>
          </w:p>
        </w:tc>
      </w:tr>
      <w:tr w:rsidR="00051B40" w:rsidRPr="00461AD7" w14:paraId="77947BD7" w14:textId="77777777" w:rsidTr="0046116E">
        <w:trPr>
          <w:trHeight w:val="91"/>
        </w:trPr>
        <w:tc>
          <w:tcPr>
            <w:tcW w:w="3127" w:type="dxa"/>
            <w:shd w:val="clear" w:color="auto" w:fill="DBE5F1" w:themeFill="accent1" w:themeFillTint="33"/>
            <w:vAlign w:val="bottom"/>
          </w:tcPr>
          <w:p w14:paraId="79A1F4A2" w14:textId="11731398" w:rsidR="00051B40" w:rsidRPr="003C2980" w:rsidRDefault="00051B40" w:rsidP="00051B40">
            <w:pPr>
              <w:pStyle w:val="NoSpacing"/>
              <w:rPr>
                <w:b/>
              </w:rPr>
            </w:pPr>
            <w:r w:rsidRPr="005C255A">
              <w:rPr>
                <w:bCs/>
              </w:rPr>
              <w:lastRenderedPageBreak/>
              <w:t xml:space="preserve">Nikolay </w:t>
            </w:r>
            <w:proofErr w:type="spellStart"/>
            <w:r w:rsidRPr="005C255A">
              <w:rPr>
                <w:bCs/>
              </w:rPr>
              <w:t>Lipskiy</w:t>
            </w:r>
            <w:proofErr w:type="spellEnd"/>
          </w:p>
        </w:tc>
        <w:tc>
          <w:tcPr>
            <w:tcW w:w="3330" w:type="dxa"/>
            <w:shd w:val="clear" w:color="auto" w:fill="D9D9D9" w:themeFill="background1" w:themeFillShade="D9"/>
          </w:tcPr>
          <w:p w14:paraId="5532DB51" w14:textId="61E8EE0F" w:rsidR="00051B40" w:rsidRPr="00D81D1B" w:rsidRDefault="00051B40" w:rsidP="00051B40">
            <w:pPr>
              <w:pStyle w:val="NoSpacing"/>
              <w:rPr>
                <w:b/>
                <w:color w:val="E36C0A" w:themeColor="accent6" w:themeShade="BF"/>
              </w:rPr>
            </w:pPr>
          </w:p>
        </w:tc>
        <w:tc>
          <w:tcPr>
            <w:tcW w:w="3240" w:type="dxa"/>
            <w:shd w:val="clear" w:color="auto" w:fill="D9D9D9" w:themeFill="background1" w:themeFillShade="D9"/>
          </w:tcPr>
          <w:p w14:paraId="1B14A4FE" w14:textId="210CC7A4" w:rsidR="00051B40" w:rsidRPr="005C255A" w:rsidRDefault="00051B40" w:rsidP="00051B40">
            <w:pPr>
              <w:pStyle w:val="NoSpacing"/>
              <w:rPr>
                <w:bCs/>
              </w:rPr>
            </w:pPr>
          </w:p>
        </w:tc>
        <w:tc>
          <w:tcPr>
            <w:tcW w:w="3420" w:type="dxa"/>
            <w:shd w:val="clear" w:color="auto" w:fill="D9D9D9" w:themeFill="background1" w:themeFillShade="D9"/>
          </w:tcPr>
          <w:p w14:paraId="020A73B4" w14:textId="49351909" w:rsidR="00051B40" w:rsidRPr="005C255A" w:rsidRDefault="00051B40" w:rsidP="00051B40">
            <w:pPr>
              <w:pStyle w:val="NoSpacing"/>
              <w:rPr>
                <w:bCs/>
              </w:rPr>
            </w:pPr>
          </w:p>
        </w:tc>
      </w:tr>
      <w:tr w:rsidR="00051B40" w:rsidRPr="00461AD7" w14:paraId="346D7A0D" w14:textId="77777777" w:rsidTr="00DC54D1">
        <w:trPr>
          <w:trHeight w:val="91"/>
        </w:trPr>
        <w:tc>
          <w:tcPr>
            <w:tcW w:w="3127" w:type="dxa"/>
            <w:shd w:val="clear" w:color="auto" w:fill="DBE5F1" w:themeFill="accent1" w:themeFillTint="33"/>
            <w:vAlign w:val="bottom"/>
          </w:tcPr>
          <w:p w14:paraId="60E2B6B1" w14:textId="06C367D8" w:rsidR="00051B40" w:rsidRPr="003C2980" w:rsidRDefault="00051B40" w:rsidP="00051B40">
            <w:pPr>
              <w:pStyle w:val="NoSpacing"/>
              <w:rPr>
                <w:b/>
                <w:color w:val="E36C0A" w:themeColor="accent6" w:themeShade="BF"/>
              </w:rPr>
            </w:pPr>
            <w:r w:rsidRPr="005C255A">
              <w:rPr>
                <w:bCs/>
              </w:rPr>
              <w:t xml:space="preserve">Noreen </w:t>
            </w:r>
            <w:proofErr w:type="spellStart"/>
            <w:r w:rsidRPr="005C255A">
              <w:rPr>
                <w:bCs/>
              </w:rPr>
              <w:t>Kloc</w:t>
            </w:r>
            <w:proofErr w:type="spellEnd"/>
          </w:p>
        </w:tc>
        <w:tc>
          <w:tcPr>
            <w:tcW w:w="3330" w:type="dxa"/>
            <w:shd w:val="clear" w:color="auto" w:fill="D9D9D9" w:themeFill="background1" w:themeFillShade="D9"/>
          </w:tcPr>
          <w:p w14:paraId="74879477" w14:textId="1EB697FA" w:rsidR="00051B40" w:rsidRPr="005C255A" w:rsidRDefault="00051B40" w:rsidP="00051B40">
            <w:pPr>
              <w:pStyle w:val="NoSpacing"/>
              <w:rPr>
                <w:bCs/>
              </w:rPr>
            </w:pPr>
          </w:p>
        </w:tc>
        <w:tc>
          <w:tcPr>
            <w:tcW w:w="3240" w:type="dxa"/>
            <w:shd w:val="clear" w:color="auto" w:fill="D9D9D9" w:themeFill="background1" w:themeFillShade="D9"/>
          </w:tcPr>
          <w:p w14:paraId="10579637" w14:textId="79F1903F" w:rsidR="00051B40" w:rsidRPr="005C255A" w:rsidRDefault="00051B40" w:rsidP="00051B40">
            <w:pPr>
              <w:pStyle w:val="NoSpacing"/>
              <w:rPr>
                <w:bCs/>
              </w:rPr>
            </w:pPr>
          </w:p>
        </w:tc>
        <w:tc>
          <w:tcPr>
            <w:tcW w:w="3420" w:type="dxa"/>
            <w:shd w:val="clear" w:color="auto" w:fill="D9D9D9" w:themeFill="background1" w:themeFillShade="D9"/>
          </w:tcPr>
          <w:p w14:paraId="0B2A6E90" w14:textId="428B270D" w:rsidR="00051B40" w:rsidRPr="005C255A" w:rsidRDefault="00051B40" w:rsidP="00051B40">
            <w:pPr>
              <w:pStyle w:val="NoSpacing"/>
              <w:rPr>
                <w:bCs/>
              </w:rPr>
            </w:pPr>
          </w:p>
        </w:tc>
      </w:tr>
      <w:tr w:rsidR="00051B40" w:rsidRPr="00461AD7" w14:paraId="78876BEC" w14:textId="77777777" w:rsidTr="00C93C6C">
        <w:trPr>
          <w:trHeight w:val="91"/>
        </w:trPr>
        <w:tc>
          <w:tcPr>
            <w:tcW w:w="3127" w:type="dxa"/>
            <w:shd w:val="clear" w:color="auto" w:fill="DBE5F1" w:themeFill="accent1" w:themeFillTint="33"/>
            <w:vAlign w:val="bottom"/>
          </w:tcPr>
          <w:p w14:paraId="4F31632C" w14:textId="117370BC" w:rsidR="00051B40" w:rsidRPr="00133CE5" w:rsidRDefault="00051B40" w:rsidP="00051B40">
            <w:pPr>
              <w:pStyle w:val="NoSpacing"/>
              <w:rPr>
                <w:b/>
                <w:color w:val="E36C0A" w:themeColor="accent6" w:themeShade="BF"/>
              </w:rPr>
            </w:pPr>
            <w:r w:rsidRPr="00D81D1B">
              <w:rPr>
                <w:b/>
                <w:color w:val="E36C0A" w:themeColor="accent6" w:themeShade="BF"/>
              </w:rPr>
              <w:t>Peter Boersma</w:t>
            </w:r>
          </w:p>
        </w:tc>
        <w:tc>
          <w:tcPr>
            <w:tcW w:w="3330" w:type="dxa"/>
            <w:shd w:val="clear" w:color="auto" w:fill="D9D9D9" w:themeFill="background1" w:themeFillShade="D9"/>
          </w:tcPr>
          <w:p w14:paraId="34B67929" w14:textId="5DF1181A" w:rsidR="00051B40" w:rsidRPr="00D81D1B" w:rsidRDefault="00051B40" w:rsidP="00051B40">
            <w:pPr>
              <w:pStyle w:val="NoSpacing"/>
              <w:rPr>
                <w:b/>
                <w:color w:val="E36C0A" w:themeColor="accent6" w:themeShade="BF"/>
              </w:rPr>
            </w:pPr>
          </w:p>
        </w:tc>
        <w:tc>
          <w:tcPr>
            <w:tcW w:w="6660" w:type="dxa"/>
            <w:gridSpan w:val="2"/>
            <w:shd w:val="clear" w:color="auto" w:fill="D9D9D9" w:themeFill="background1" w:themeFillShade="D9"/>
          </w:tcPr>
          <w:p w14:paraId="20D3CDB5" w14:textId="45719EB9" w:rsidR="00051B40" w:rsidRPr="0002672E" w:rsidRDefault="00051B40" w:rsidP="00051B40">
            <w:pPr>
              <w:pStyle w:val="NoSpacing"/>
              <w:jc w:val="center"/>
              <w:rPr>
                <w:b/>
              </w:rPr>
            </w:pPr>
            <w:r w:rsidRPr="0002672E">
              <w:rPr>
                <w:b/>
              </w:rPr>
              <w:t>Guest Participants</w:t>
            </w:r>
          </w:p>
        </w:tc>
      </w:tr>
      <w:tr w:rsidR="00051B40" w:rsidRPr="00461AD7" w14:paraId="798DDFA8" w14:textId="77777777" w:rsidTr="004067C2">
        <w:trPr>
          <w:trHeight w:val="91"/>
        </w:trPr>
        <w:tc>
          <w:tcPr>
            <w:tcW w:w="3127" w:type="dxa"/>
            <w:shd w:val="clear" w:color="auto" w:fill="DBE5F1" w:themeFill="accent1" w:themeFillTint="33"/>
          </w:tcPr>
          <w:p w14:paraId="2C3E2325" w14:textId="14B896AB" w:rsidR="00051B40" w:rsidRPr="005C255A" w:rsidRDefault="00051B40" w:rsidP="00051B40">
            <w:pPr>
              <w:pStyle w:val="NoSpacing"/>
              <w:rPr>
                <w:bCs/>
              </w:rPr>
            </w:pPr>
            <w:r w:rsidRPr="005C255A">
              <w:rPr>
                <w:bCs/>
              </w:rPr>
              <w:t xml:space="preserve">Ruth </w:t>
            </w:r>
            <w:proofErr w:type="spellStart"/>
            <w:r w:rsidRPr="005C255A">
              <w:rPr>
                <w:bCs/>
              </w:rPr>
              <w:t>Jajosky</w:t>
            </w:r>
            <w:proofErr w:type="spellEnd"/>
          </w:p>
        </w:tc>
        <w:tc>
          <w:tcPr>
            <w:tcW w:w="3330" w:type="dxa"/>
            <w:shd w:val="clear" w:color="auto" w:fill="D9D9D9" w:themeFill="background1" w:themeFillShade="D9"/>
          </w:tcPr>
          <w:p w14:paraId="66D712EA" w14:textId="053685D3" w:rsidR="00051B40" w:rsidRPr="00D81D1B" w:rsidRDefault="00051B40" w:rsidP="00051B40">
            <w:pPr>
              <w:pStyle w:val="NoSpacing"/>
              <w:rPr>
                <w:b/>
                <w:color w:val="E36C0A" w:themeColor="accent6" w:themeShade="BF"/>
              </w:rPr>
            </w:pPr>
          </w:p>
        </w:tc>
        <w:tc>
          <w:tcPr>
            <w:tcW w:w="3240" w:type="dxa"/>
            <w:shd w:val="clear" w:color="auto" w:fill="D9D9D9" w:themeFill="background1" w:themeFillShade="D9"/>
          </w:tcPr>
          <w:p w14:paraId="63FD77FE" w14:textId="3C30885E" w:rsidR="00051B40" w:rsidRPr="005C255A" w:rsidRDefault="00051B40" w:rsidP="00051B40">
            <w:pPr>
              <w:pStyle w:val="NoSpacing"/>
              <w:rPr>
                <w:bCs/>
              </w:rPr>
            </w:pPr>
            <w:r w:rsidRPr="0002672E">
              <w:rPr>
                <w:b/>
                <w:color w:val="E36C0A" w:themeColor="accent6" w:themeShade="BF"/>
              </w:rPr>
              <w:t xml:space="preserve">Marcia </w:t>
            </w:r>
            <w:proofErr w:type="spellStart"/>
            <w:r w:rsidRPr="0002672E">
              <w:rPr>
                <w:b/>
                <w:color w:val="E36C0A" w:themeColor="accent6" w:themeShade="BF"/>
              </w:rPr>
              <w:t>Goldoft</w:t>
            </w:r>
            <w:proofErr w:type="spellEnd"/>
          </w:p>
        </w:tc>
        <w:tc>
          <w:tcPr>
            <w:tcW w:w="3420" w:type="dxa"/>
            <w:shd w:val="clear" w:color="auto" w:fill="D9D9D9" w:themeFill="background1" w:themeFillShade="D9"/>
          </w:tcPr>
          <w:p w14:paraId="0DF13513" w14:textId="2CEC4EB3" w:rsidR="00051B40" w:rsidRPr="0002672E" w:rsidRDefault="00051B40" w:rsidP="00051B40">
            <w:pPr>
              <w:pStyle w:val="NoSpacing"/>
              <w:rPr>
                <w:b/>
              </w:rPr>
            </w:pPr>
            <w:r w:rsidRPr="003C2980">
              <w:rPr>
                <w:b/>
                <w:color w:val="E36C0A" w:themeColor="accent6" w:themeShade="BF"/>
              </w:rPr>
              <w:t xml:space="preserve">Johanna </w:t>
            </w:r>
            <w:proofErr w:type="spellStart"/>
            <w:r w:rsidRPr="003C2980">
              <w:rPr>
                <w:b/>
                <w:color w:val="E36C0A" w:themeColor="accent6" w:themeShade="BF"/>
              </w:rPr>
              <w:t>Bosse</w:t>
            </w:r>
            <w:proofErr w:type="spellEnd"/>
            <w:r w:rsidRPr="003C2980">
              <w:rPr>
                <w:b/>
                <w:color w:val="E36C0A" w:themeColor="accent6" w:themeShade="BF"/>
              </w:rPr>
              <w:t xml:space="preserve"> (WV)</w:t>
            </w:r>
          </w:p>
        </w:tc>
      </w:tr>
      <w:tr w:rsidR="00051B40" w:rsidRPr="00461AD7" w14:paraId="7DB3A09D" w14:textId="77777777" w:rsidTr="00F452B8">
        <w:trPr>
          <w:trHeight w:val="91"/>
        </w:trPr>
        <w:tc>
          <w:tcPr>
            <w:tcW w:w="3127" w:type="dxa"/>
            <w:shd w:val="clear" w:color="auto" w:fill="DBE5F1" w:themeFill="accent1" w:themeFillTint="33"/>
            <w:vAlign w:val="bottom"/>
          </w:tcPr>
          <w:p w14:paraId="325D7FD2" w14:textId="0878E4B5" w:rsidR="00051B40" w:rsidRPr="005C255A" w:rsidRDefault="00051B40" w:rsidP="00051B40">
            <w:pPr>
              <w:pStyle w:val="NoSpacing"/>
              <w:rPr>
                <w:bCs/>
              </w:rPr>
            </w:pPr>
            <w:r w:rsidRPr="005C255A">
              <w:rPr>
                <w:bCs/>
              </w:rPr>
              <w:t xml:space="preserve">Sandi </w:t>
            </w:r>
            <w:proofErr w:type="spellStart"/>
            <w:r w:rsidRPr="005C255A">
              <w:rPr>
                <w:bCs/>
              </w:rPr>
              <w:t>Bulens</w:t>
            </w:r>
            <w:proofErr w:type="spellEnd"/>
          </w:p>
        </w:tc>
        <w:tc>
          <w:tcPr>
            <w:tcW w:w="3330" w:type="dxa"/>
            <w:shd w:val="clear" w:color="auto" w:fill="D9D9D9" w:themeFill="background1" w:themeFillShade="D9"/>
          </w:tcPr>
          <w:p w14:paraId="47FD5EB9" w14:textId="17B8A41B" w:rsidR="00051B40" w:rsidRPr="003C2980" w:rsidRDefault="00051B40" w:rsidP="00051B40">
            <w:pPr>
              <w:pStyle w:val="NoSpacing"/>
              <w:rPr>
                <w:b/>
                <w:color w:val="E36C0A" w:themeColor="accent6" w:themeShade="BF"/>
              </w:rPr>
            </w:pPr>
          </w:p>
        </w:tc>
        <w:tc>
          <w:tcPr>
            <w:tcW w:w="3240" w:type="dxa"/>
            <w:shd w:val="clear" w:color="auto" w:fill="D9D9D9" w:themeFill="background1" w:themeFillShade="D9"/>
          </w:tcPr>
          <w:p w14:paraId="5E27CB54" w14:textId="6C0CDAC4" w:rsidR="00051B40" w:rsidRPr="005C255A" w:rsidRDefault="00051B40" w:rsidP="00051B40">
            <w:pPr>
              <w:pStyle w:val="NoSpacing"/>
              <w:rPr>
                <w:bCs/>
              </w:rPr>
            </w:pPr>
            <w:r w:rsidRPr="003C2980">
              <w:rPr>
                <w:b/>
                <w:color w:val="E36C0A" w:themeColor="accent6" w:themeShade="BF"/>
              </w:rPr>
              <w:t xml:space="preserve">Clarissa </w:t>
            </w:r>
            <w:proofErr w:type="spellStart"/>
            <w:r w:rsidRPr="003C2980">
              <w:rPr>
                <w:b/>
                <w:color w:val="E36C0A" w:themeColor="accent6" w:themeShade="BF"/>
              </w:rPr>
              <w:t>Smallridge</w:t>
            </w:r>
            <w:proofErr w:type="spellEnd"/>
          </w:p>
        </w:tc>
        <w:tc>
          <w:tcPr>
            <w:tcW w:w="3420" w:type="dxa"/>
            <w:shd w:val="clear" w:color="auto" w:fill="D9D9D9" w:themeFill="background1" w:themeFillShade="D9"/>
          </w:tcPr>
          <w:p w14:paraId="37B0337A" w14:textId="44319048" w:rsidR="00051B40" w:rsidRPr="0002672E" w:rsidRDefault="00051B40" w:rsidP="00051B40">
            <w:pPr>
              <w:pStyle w:val="NoSpacing"/>
              <w:rPr>
                <w:b/>
              </w:rPr>
            </w:pPr>
            <w:r w:rsidRPr="003C2980">
              <w:rPr>
                <w:b/>
                <w:color w:val="E36C0A" w:themeColor="accent6" w:themeShade="BF"/>
              </w:rPr>
              <w:t>Rosemary Levenson</w:t>
            </w:r>
          </w:p>
        </w:tc>
      </w:tr>
      <w:tr w:rsidR="00051B40" w:rsidRPr="00461AD7" w14:paraId="768828C4" w14:textId="77777777" w:rsidTr="00271A38">
        <w:trPr>
          <w:trHeight w:val="91"/>
        </w:trPr>
        <w:tc>
          <w:tcPr>
            <w:tcW w:w="3127" w:type="dxa"/>
            <w:shd w:val="clear" w:color="auto" w:fill="DBE5F1" w:themeFill="accent1" w:themeFillTint="33"/>
            <w:vAlign w:val="bottom"/>
          </w:tcPr>
          <w:p w14:paraId="3BC257EF" w14:textId="20EAAB47" w:rsidR="00051B40" w:rsidRPr="00D81D1B" w:rsidRDefault="00051B40" w:rsidP="00051B40">
            <w:pPr>
              <w:pStyle w:val="NoSpacing"/>
              <w:rPr>
                <w:b/>
                <w:color w:val="E36C0A" w:themeColor="accent6" w:themeShade="BF"/>
              </w:rPr>
            </w:pPr>
            <w:r w:rsidRPr="005C255A">
              <w:rPr>
                <w:bCs/>
              </w:rPr>
              <w:t>Sandy Price</w:t>
            </w:r>
          </w:p>
        </w:tc>
        <w:tc>
          <w:tcPr>
            <w:tcW w:w="3330" w:type="dxa"/>
            <w:shd w:val="clear" w:color="auto" w:fill="D9D9D9" w:themeFill="background1" w:themeFillShade="D9"/>
          </w:tcPr>
          <w:p w14:paraId="29B451CE" w14:textId="4BDFF911" w:rsidR="00051B40" w:rsidRPr="005C255A" w:rsidRDefault="00051B40" w:rsidP="00051B40">
            <w:pPr>
              <w:pStyle w:val="NoSpacing"/>
              <w:rPr>
                <w:bCs/>
              </w:rPr>
            </w:pPr>
          </w:p>
        </w:tc>
        <w:tc>
          <w:tcPr>
            <w:tcW w:w="3240" w:type="dxa"/>
            <w:shd w:val="clear" w:color="auto" w:fill="D9D9D9" w:themeFill="background1" w:themeFillShade="D9"/>
          </w:tcPr>
          <w:p w14:paraId="05B3077C" w14:textId="3C78F665" w:rsidR="00051B40" w:rsidRPr="005C255A" w:rsidRDefault="00051B40" w:rsidP="00051B40">
            <w:pPr>
              <w:pStyle w:val="NoSpacing"/>
              <w:rPr>
                <w:bCs/>
              </w:rPr>
            </w:pPr>
            <w:proofErr w:type="spellStart"/>
            <w:r w:rsidRPr="003C2980">
              <w:rPr>
                <w:b/>
                <w:color w:val="E36C0A" w:themeColor="accent6" w:themeShade="BF"/>
              </w:rPr>
              <w:t>Alida</w:t>
            </w:r>
            <w:proofErr w:type="spellEnd"/>
            <w:r w:rsidRPr="003C2980">
              <w:rPr>
                <w:b/>
                <w:color w:val="E36C0A" w:themeColor="accent6" w:themeShade="BF"/>
              </w:rPr>
              <w:t xml:space="preserve"> Gertz</w:t>
            </w:r>
          </w:p>
        </w:tc>
        <w:tc>
          <w:tcPr>
            <w:tcW w:w="3420" w:type="dxa"/>
            <w:shd w:val="clear" w:color="auto" w:fill="D9D9D9" w:themeFill="background1" w:themeFillShade="D9"/>
          </w:tcPr>
          <w:p w14:paraId="4032C3A3" w14:textId="07914B2D" w:rsidR="00051B40" w:rsidRPr="003C2980" w:rsidRDefault="00051B40" w:rsidP="00051B40">
            <w:pPr>
              <w:pStyle w:val="NoSpacing"/>
              <w:rPr>
                <w:b/>
                <w:color w:val="E36C0A" w:themeColor="accent6" w:themeShade="BF"/>
              </w:rPr>
            </w:pPr>
            <w:r w:rsidRPr="003C2980">
              <w:rPr>
                <w:b/>
                <w:color w:val="E36C0A" w:themeColor="accent6" w:themeShade="BF"/>
              </w:rPr>
              <w:t>Shawn Arshad (GDIT (Contractor)</w:t>
            </w:r>
          </w:p>
        </w:tc>
      </w:tr>
      <w:tr w:rsidR="00051B40" w:rsidRPr="00461AD7" w14:paraId="6219B522" w14:textId="77777777" w:rsidTr="004067C2">
        <w:trPr>
          <w:trHeight w:val="91"/>
        </w:trPr>
        <w:tc>
          <w:tcPr>
            <w:tcW w:w="3127" w:type="dxa"/>
            <w:shd w:val="clear" w:color="auto" w:fill="DBE5F1" w:themeFill="accent1" w:themeFillTint="33"/>
            <w:vAlign w:val="bottom"/>
          </w:tcPr>
          <w:p w14:paraId="5CAA6C80" w14:textId="65B98D1F" w:rsidR="00051B40" w:rsidRPr="00D81D1B" w:rsidRDefault="00051B40" w:rsidP="00051B40">
            <w:pPr>
              <w:pStyle w:val="NoSpacing"/>
              <w:rPr>
                <w:b/>
                <w:color w:val="E36C0A" w:themeColor="accent6" w:themeShade="BF"/>
              </w:rPr>
            </w:pPr>
            <w:r w:rsidRPr="00D81D1B">
              <w:rPr>
                <w:b/>
                <w:color w:val="E36C0A" w:themeColor="accent6" w:themeShade="BF"/>
              </w:rPr>
              <w:t>Sandy Roush</w:t>
            </w:r>
          </w:p>
        </w:tc>
        <w:tc>
          <w:tcPr>
            <w:tcW w:w="3330" w:type="dxa"/>
            <w:shd w:val="clear" w:color="auto" w:fill="D9D9D9" w:themeFill="background1" w:themeFillShade="D9"/>
          </w:tcPr>
          <w:p w14:paraId="1111605E" w14:textId="77777777" w:rsidR="00051B40" w:rsidRPr="005C255A" w:rsidRDefault="00051B40" w:rsidP="00051B40">
            <w:pPr>
              <w:pStyle w:val="NoSpacing"/>
              <w:rPr>
                <w:bCs/>
              </w:rPr>
            </w:pPr>
          </w:p>
        </w:tc>
        <w:tc>
          <w:tcPr>
            <w:tcW w:w="3240" w:type="dxa"/>
            <w:shd w:val="clear" w:color="auto" w:fill="D9D9D9" w:themeFill="background1" w:themeFillShade="D9"/>
          </w:tcPr>
          <w:p w14:paraId="62AA9EE8" w14:textId="6BFD9F96" w:rsidR="00051B40" w:rsidRPr="005C255A" w:rsidRDefault="00051B40" w:rsidP="00051B40">
            <w:pPr>
              <w:pStyle w:val="NoSpacing"/>
              <w:rPr>
                <w:bCs/>
              </w:rPr>
            </w:pPr>
            <w:r w:rsidRPr="00D81D1B">
              <w:rPr>
                <w:b/>
                <w:color w:val="E36C0A" w:themeColor="accent6" w:themeShade="BF"/>
              </w:rPr>
              <w:t>Katie Tully</w:t>
            </w:r>
          </w:p>
        </w:tc>
        <w:tc>
          <w:tcPr>
            <w:tcW w:w="3420" w:type="dxa"/>
            <w:shd w:val="clear" w:color="auto" w:fill="D9D9D9" w:themeFill="background1" w:themeFillShade="D9"/>
          </w:tcPr>
          <w:p w14:paraId="469F234A" w14:textId="7BE03E11" w:rsidR="00051B40" w:rsidRPr="003C2980" w:rsidRDefault="00051B40" w:rsidP="00051B40">
            <w:pPr>
              <w:pStyle w:val="NoSpacing"/>
              <w:rPr>
                <w:b/>
                <w:color w:val="E36C0A" w:themeColor="accent6" w:themeShade="BF"/>
              </w:rPr>
            </w:pPr>
            <w:r w:rsidRPr="003C2980">
              <w:rPr>
                <w:b/>
                <w:color w:val="E36C0A" w:themeColor="accent6" w:themeShade="BF"/>
              </w:rPr>
              <w:t>Beth Isaac (NYC)</w:t>
            </w:r>
          </w:p>
        </w:tc>
      </w:tr>
      <w:tr w:rsidR="00051B40" w:rsidRPr="00461AD7" w14:paraId="40D7752E" w14:textId="77777777" w:rsidTr="004067C2">
        <w:trPr>
          <w:trHeight w:val="91"/>
        </w:trPr>
        <w:tc>
          <w:tcPr>
            <w:tcW w:w="3127" w:type="dxa"/>
            <w:shd w:val="clear" w:color="auto" w:fill="DBE5F1" w:themeFill="accent1" w:themeFillTint="33"/>
            <w:vAlign w:val="bottom"/>
          </w:tcPr>
          <w:p w14:paraId="306B93AE" w14:textId="0F5290D2" w:rsidR="00051B40" w:rsidRPr="00D81D1B" w:rsidRDefault="00051B40" w:rsidP="00051B40">
            <w:pPr>
              <w:pStyle w:val="NoSpacing"/>
              <w:rPr>
                <w:b/>
                <w:color w:val="E36C0A" w:themeColor="accent6" w:themeShade="BF"/>
              </w:rPr>
            </w:pPr>
            <w:r w:rsidRPr="005C255A">
              <w:rPr>
                <w:bCs/>
              </w:rPr>
              <w:t>Sara Johnston</w:t>
            </w:r>
          </w:p>
        </w:tc>
        <w:tc>
          <w:tcPr>
            <w:tcW w:w="3330" w:type="dxa"/>
            <w:shd w:val="clear" w:color="auto" w:fill="D9D9D9" w:themeFill="background1" w:themeFillShade="D9"/>
          </w:tcPr>
          <w:p w14:paraId="2A0D473D" w14:textId="77777777" w:rsidR="00051B40" w:rsidRPr="005C255A" w:rsidRDefault="00051B40" w:rsidP="00051B40">
            <w:pPr>
              <w:pStyle w:val="NoSpacing"/>
              <w:rPr>
                <w:bCs/>
              </w:rPr>
            </w:pPr>
          </w:p>
        </w:tc>
        <w:tc>
          <w:tcPr>
            <w:tcW w:w="3240" w:type="dxa"/>
            <w:shd w:val="clear" w:color="auto" w:fill="D9D9D9" w:themeFill="background1" w:themeFillShade="D9"/>
          </w:tcPr>
          <w:p w14:paraId="5A72BE82" w14:textId="64BA06B0" w:rsidR="00051B40" w:rsidRPr="005C255A" w:rsidRDefault="00051B40" w:rsidP="00051B40">
            <w:pPr>
              <w:pStyle w:val="NoSpacing"/>
              <w:rPr>
                <w:bCs/>
              </w:rPr>
            </w:pPr>
            <w:r w:rsidRPr="00133CE5">
              <w:rPr>
                <w:b/>
                <w:color w:val="E36C0A" w:themeColor="accent6" w:themeShade="BF"/>
              </w:rPr>
              <w:t>Damian O’Boyle (MO)</w:t>
            </w:r>
          </w:p>
        </w:tc>
        <w:tc>
          <w:tcPr>
            <w:tcW w:w="3420" w:type="dxa"/>
            <w:shd w:val="clear" w:color="auto" w:fill="D9D9D9" w:themeFill="background1" w:themeFillShade="D9"/>
          </w:tcPr>
          <w:p w14:paraId="7F0368C6" w14:textId="4F9F7929" w:rsidR="00051B40" w:rsidRPr="003C2980" w:rsidRDefault="00051B40" w:rsidP="00051B40">
            <w:pPr>
              <w:pStyle w:val="NoSpacing"/>
              <w:rPr>
                <w:b/>
                <w:color w:val="E36C0A" w:themeColor="accent6" w:themeShade="BF"/>
              </w:rPr>
            </w:pPr>
            <w:r w:rsidRPr="003C2980">
              <w:rPr>
                <w:b/>
                <w:color w:val="E36C0A" w:themeColor="accent6" w:themeShade="BF"/>
              </w:rPr>
              <w:t xml:space="preserve">Allison </w:t>
            </w:r>
            <w:proofErr w:type="spellStart"/>
            <w:r w:rsidRPr="003C2980">
              <w:rPr>
                <w:b/>
                <w:color w:val="E36C0A" w:themeColor="accent6" w:themeShade="BF"/>
              </w:rPr>
              <w:t>ODonnell</w:t>
            </w:r>
            <w:proofErr w:type="spellEnd"/>
          </w:p>
        </w:tc>
      </w:tr>
      <w:tr w:rsidR="00051B40" w:rsidRPr="00461AD7" w14:paraId="58209F9C" w14:textId="77777777" w:rsidTr="0046116E">
        <w:trPr>
          <w:trHeight w:val="91"/>
        </w:trPr>
        <w:tc>
          <w:tcPr>
            <w:tcW w:w="3127" w:type="dxa"/>
            <w:shd w:val="clear" w:color="auto" w:fill="DBE5F1" w:themeFill="accent1" w:themeFillTint="33"/>
            <w:vAlign w:val="bottom"/>
          </w:tcPr>
          <w:p w14:paraId="54C6E6DF" w14:textId="4F9648BA" w:rsidR="00051B40" w:rsidRPr="00461AD7" w:rsidRDefault="00051B40" w:rsidP="00051B40">
            <w:pPr>
              <w:pStyle w:val="NoSpacing"/>
              <w:rPr>
                <w:bCs/>
              </w:rPr>
            </w:pPr>
            <w:r>
              <w:rPr>
                <w:bCs/>
              </w:rPr>
              <w:t xml:space="preserve">Stacy </w:t>
            </w:r>
            <w:proofErr w:type="spellStart"/>
            <w:r>
              <w:rPr>
                <w:bCs/>
              </w:rPr>
              <w:t>Marovich</w:t>
            </w:r>
            <w:proofErr w:type="spellEnd"/>
          </w:p>
        </w:tc>
        <w:tc>
          <w:tcPr>
            <w:tcW w:w="3330" w:type="dxa"/>
            <w:shd w:val="clear" w:color="auto" w:fill="D9D9D9" w:themeFill="background1" w:themeFillShade="D9"/>
            <w:vAlign w:val="bottom"/>
          </w:tcPr>
          <w:p w14:paraId="6D93D505" w14:textId="77777777" w:rsidR="00051B40" w:rsidRPr="00461AD7" w:rsidRDefault="00051B40" w:rsidP="00051B40">
            <w:pPr>
              <w:pStyle w:val="NoSpacing"/>
              <w:rPr>
                <w:bCs/>
              </w:rPr>
            </w:pPr>
          </w:p>
        </w:tc>
        <w:tc>
          <w:tcPr>
            <w:tcW w:w="3240" w:type="dxa"/>
            <w:shd w:val="clear" w:color="auto" w:fill="D9D9D9" w:themeFill="background1" w:themeFillShade="D9"/>
          </w:tcPr>
          <w:p w14:paraId="5B60231E" w14:textId="33F7F0F6" w:rsidR="00051B40" w:rsidRPr="00461AD7" w:rsidRDefault="00051B40" w:rsidP="00051B40">
            <w:pPr>
              <w:pStyle w:val="NoSpacing"/>
              <w:rPr>
                <w:bCs/>
              </w:rPr>
            </w:pPr>
            <w:r w:rsidRPr="00D81D1B">
              <w:rPr>
                <w:b/>
                <w:color w:val="E36C0A" w:themeColor="accent6" w:themeShade="BF"/>
              </w:rPr>
              <w:t>Claire Stump (AK)</w:t>
            </w:r>
          </w:p>
        </w:tc>
        <w:tc>
          <w:tcPr>
            <w:tcW w:w="3420" w:type="dxa"/>
            <w:shd w:val="clear" w:color="auto" w:fill="D9D9D9" w:themeFill="background1" w:themeFillShade="D9"/>
          </w:tcPr>
          <w:p w14:paraId="12300AF2" w14:textId="49E3E9C1" w:rsidR="00051B40" w:rsidRPr="003C2980" w:rsidRDefault="00051B40" w:rsidP="00051B40">
            <w:pPr>
              <w:pStyle w:val="NoSpacing"/>
              <w:rPr>
                <w:b/>
                <w:color w:val="F79646" w:themeColor="accent6"/>
              </w:rPr>
            </w:pPr>
            <w:r w:rsidRPr="003C2980">
              <w:rPr>
                <w:b/>
                <w:color w:val="E36C0A" w:themeColor="accent6" w:themeShade="BF"/>
              </w:rPr>
              <w:t>Debbie Ellison (WV)</w:t>
            </w:r>
          </w:p>
        </w:tc>
      </w:tr>
      <w:tr w:rsidR="00051B40" w:rsidRPr="00461AD7" w14:paraId="338679FA" w14:textId="77777777" w:rsidTr="0046116E">
        <w:trPr>
          <w:trHeight w:val="91"/>
        </w:trPr>
        <w:tc>
          <w:tcPr>
            <w:tcW w:w="3127" w:type="dxa"/>
            <w:shd w:val="clear" w:color="auto" w:fill="DBE5F1" w:themeFill="accent1" w:themeFillTint="33"/>
            <w:vAlign w:val="bottom"/>
          </w:tcPr>
          <w:p w14:paraId="748AB2F5" w14:textId="5BFD00CA" w:rsidR="00051B40" w:rsidRPr="00D81D1B" w:rsidRDefault="00051B40" w:rsidP="00051B40">
            <w:pPr>
              <w:pStyle w:val="NoSpacing"/>
              <w:rPr>
                <w:b/>
                <w:color w:val="E36C0A" w:themeColor="accent6" w:themeShade="BF"/>
              </w:rPr>
            </w:pPr>
            <w:r w:rsidRPr="005C255A">
              <w:rPr>
                <w:bCs/>
              </w:rPr>
              <w:t>Sonya Zhan</w:t>
            </w:r>
          </w:p>
        </w:tc>
        <w:tc>
          <w:tcPr>
            <w:tcW w:w="3330" w:type="dxa"/>
            <w:shd w:val="clear" w:color="auto" w:fill="D9D9D9" w:themeFill="background1" w:themeFillShade="D9"/>
            <w:vAlign w:val="bottom"/>
          </w:tcPr>
          <w:p w14:paraId="080057C5" w14:textId="77777777" w:rsidR="00051B40" w:rsidRPr="00461AD7" w:rsidRDefault="00051B40" w:rsidP="00051B40">
            <w:pPr>
              <w:pStyle w:val="NoSpacing"/>
              <w:rPr>
                <w:bCs/>
              </w:rPr>
            </w:pPr>
          </w:p>
        </w:tc>
        <w:tc>
          <w:tcPr>
            <w:tcW w:w="3240" w:type="dxa"/>
            <w:shd w:val="clear" w:color="auto" w:fill="D9D9D9" w:themeFill="background1" w:themeFillShade="D9"/>
          </w:tcPr>
          <w:p w14:paraId="1033D04D" w14:textId="35A2E934" w:rsidR="00051B40" w:rsidRPr="00461AD7" w:rsidRDefault="00051B40" w:rsidP="00051B40">
            <w:pPr>
              <w:pStyle w:val="NoSpacing"/>
              <w:rPr>
                <w:bCs/>
              </w:rPr>
            </w:pPr>
          </w:p>
        </w:tc>
        <w:tc>
          <w:tcPr>
            <w:tcW w:w="3420" w:type="dxa"/>
            <w:shd w:val="clear" w:color="auto" w:fill="D9D9D9" w:themeFill="background1" w:themeFillShade="D9"/>
          </w:tcPr>
          <w:p w14:paraId="2ECAC223" w14:textId="478B6987" w:rsidR="00051B40" w:rsidRPr="003C2980" w:rsidRDefault="00051B40" w:rsidP="00051B40">
            <w:pPr>
              <w:pStyle w:val="NoSpacing"/>
              <w:rPr>
                <w:b/>
                <w:color w:val="E36C0A" w:themeColor="accent6" w:themeShade="BF"/>
              </w:rPr>
            </w:pPr>
            <w:r w:rsidRPr="00D81D1B">
              <w:rPr>
                <w:b/>
                <w:color w:val="E36C0A" w:themeColor="accent6" w:themeShade="BF"/>
              </w:rPr>
              <w:t>Claudette McIntosh</w:t>
            </w:r>
          </w:p>
        </w:tc>
      </w:tr>
      <w:tr w:rsidR="00051B40" w:rsidRPr="00461AD7" w14:paraId="1D3E7CB3" w14:textId="77777777" w:rsidTr="0046116E">
        <w:trPr>
          <w:trHeight w:val="91"/>
        </w:trPr>
        <w:tc>
          <w:tcPr>
            <w:tcW w:w="3127" w:type="dxa"/>
            <w:shd w:val="clear" w:color="auto" w:fill="DBE5F1" w:themeFill="accent1" w:themeFillTint="33"/>
            <w:vAlign w:val="bottom"/>
          </w:tcPr>
          <w:p w14:paraId="2790464A" w14:textId="14143794" w:rsidR="00051B40" w:rsidRPr="00461AD7" w:rsidRDefault="00051B40" w:rsidP="00051B40">
            <w:pPr>
              <w:pStyle w:val="NoSpacing"/>
              <w:rPr>
                <w:bCs/>
              </w:rPr>
            </w:pPr>
            <w:proofErr w:type="spellStart"/>
            <w:r w:rsidRPr="005C255A">
              <w:rPr>
                <w:bCs/>
              </w:rPr>
              <w:t>Sundak</w:t>
            </w:r>
            <w:proofErr w:type="spellEnd"/>
            <w:r w:rsidRPr="005C255A">
              <w:rPr>
                <w:bCs/>
              </w:rPr>
              <w:t xml:space="preserve"> Ganesan</w:t>
            </w:r>
          </w:p>
        </w:tc>
        <w:tc>
          <w:tcPr>
            <w:tcW w:w="3330" w:type="dxa"/>
            <w:shd w:val="clear" w:color="auto" w:fill="D9D9D9" w:themeFill="background1" w:themeFillShade="D9"/>
            <w:vAlign w:val="bottom"/>
          </w:tcPr>
          <w:p w14:paraId="64E53B0E" w14:textId="77777777" w:rsidR="00051B40" w:rsidRPr="00461AD7" w:rsidRDefault="00051B40" w:rsidP="00051B40">
            <w:pPr>
              <w:pStyle w:val="NoSpacing"/>
              <w:rPr>
                <w:bCs/>
              </w:rPr>
            </w:pPr>
          </w:p>
        </w:tc>
        <w:tc>
          <w:tcPr>
            <w:tcW w:w="3240" w:type="dxa"/>
            <w:shd w:val="clear" w:color="auto" w:fill="D9D9D9" w:themeFill="background1" w:themeFillShade="D9"/>
          </w:tcPr>
          <w:p w14:paraId="49176E70" w14:textId="3BE89CDD" w:rsidR="00051B40" w:rsidRPr="00461AD7" w:rsidRDefault="00051B40" w:rsidP="00051B40">
            <w:pPr>
              <w:pStyle w:val="NoSpacing"/>
              <w:rPr>
                <w:bCs/>
              </w:rPr>
            </w:pPr>
          </w:p>
        </w:tc>
        <w:tc>
          <w:tcPr>
            <w:tcW w:w="3420" w:type="dxa"/>
            <w:shd w:val="clear" w:color="auto" w:fill="D9D9D9" w:themeFill="background1" w:themeFillShade="D9"/>
          </w:tcPr>
          <w:p w14:paraId="22F49D2D" w14:textId="45D94994" w:rsidR="00051B40" w:rsidRPr="003C2980" w:rsidRDefault="00051B40" w:rsidP="00051B40">
            <w:pPr>
              <w:pStyle w:val="NoSpacing"/>
              <w:rPr>
                <w:b/>
                <w:color w:val="E36C0A" w:themeColor="accent6" w:themeShade="BF"/>
              </w:rPr>
            </w:pPr>
          </w:p>
        </w:tc>
      </w:tr>
      <w:tr w:rsidR="00051B40" w:rsidRPr="00461AD7" w14:paraId="55DCE9CD" w14:textId="77777777" w:rsidTr="0046116E">
        <w:trPr>
          <w:trHeight w:val="91"/>
        </w:trPr>
        <w:tc>
          <w:tcPr>
            <w:tcW w:w="3127" w:type="dxa"/>
            <w:shd w:val="clear" w:color="auto" w:fill="DBE5F1" w:themeFill="accent1" w:themeFillTint="33"/>
            <w:vAlign w:val="bottom"/>
          </w:tcPr>
          <w:p w14:paraId="42CBEF2A" w14:textId="66A4D559" w:rsidR="00051B40" w:rsidRPr="00461AD7" w:rsidRDefault="00051B40" w:rsidP="00051B40">
            <w:pPr>
              <w:pStyle w:val="NoSpacing"/>
              <w:rPr>
                <w:bCs/>
              </w:rPr>
            </w:pPr>
            <w:r w:rsidRPr="005C255A">
              <w:rPr>
                <w:bCs/>
              </w:rPr>
              <w:t>Sydney Adams</w:t>
            </w:r>
          </w:p>
        </w:tc>
        <w:tc>
          <w:tcPr>
            <w:tcW w:w="3330" w:type="dxa"/>
            <w:shd w:val="clear" w:color="auto" w:fill="D9D9D9" w:themeFill="background1" w:themeFillShade="D9"/>
            <w:vAlign w:val="bottom"/>
          </w:tcPr>
          <w:p w14:paraId="24A2E584" w14:textId="77777777" w:rsidR="00051B40" w:rsidRPr="00461AD7" w:rsidRDefault="00051B40" w:rsidP="00051B40">
            <w:pPr>
              <w:pStyle w:val="NoSpacing"/>
              <w:rPr>
                <w:bCs/>
              </w:rPr>
            </w:pPr>
          </w:p>
        </w:tc>
        <w:tc>
          <w:tcPr>
            <w:tcW w:w="3240" w:type="dxa"/>
            <w:shd w:val="clear" w:color="auto" w:fill="D9D9D9" w:themeFill="background1" w:themeFillShade="D9"/>
          </w:tcPr>
          <w:p w14:paraId="184BC8D4" w14:textId="778E23D8" w:rsidR="00051B40" w:rsidRPr="00461AD7" w:rsidRDefault="00051B40" w:rsidP="00051B40">
            <w:pPr>
              <w:pStyle w:val="NoSpacing"/>
              <w:rPr>
                <w:bCs/>
              </w:rPr>
            </w:pPr>
          </w:p>
        </w:tc>
        <w:tc>
          <w:tcPr>
            <w:tcW w:w="3420" w:type="dxa"/>
            <w:shd w:val="clear" w:color="auto" w:fill="D9D9D9" w:themeFill="background1" w:themeFillShade="D9"/>
          </w:tcPr>
          <w:p w14:paraId="2E64389F" w14:textId="65D6ABEA" w:rsidR="00051B40" w:rsidRPr="003C2980" w:rsidRDefault="00051B40" w:rsidP="00051B40">
            <w:pPr>
              <w:pStyle w:val="NoSpacing"/>
              <w:rPr>
                <w:b/>
                <w:color w:val="E36C0A" w:themeColor="accent6" w:themeShade="BF"/>
              </w:rPr>
            </w:pPr>
          </w:p>
        </w:tc>
      </w:tr>
      <w:tr w:rsidR="00051B40" w:rsidRPr="00461AD7" w14:paraId="139448D9" w14:textId="77777777" w:rsidTr="004067C2">
        <w:trPr>
          <w:trHeight w:val="91"/>
        </w:trPr>
        <w:tc>
          <w:tcPr>
            <w:tcW w:w="3127" w:type="dxa"/>
            <w:shd w:val="clear" w:color="auto" w:fill="DBE5F1" w:themeFill="accent1" w:themeFillTint="33"/>
          </w:tcPr>
          <w:p w14:paraId="1A3B0CA0" w14:textId="5C999418" w:rsidR="00051B40" w:rsidRPr="00461AD7" w:rsidRDefault="00051B40" w:rsidP="00051B40">
            <w:pPr>
              <w:pStyle w:val="NoSpacing"/>
              <w:rPr>
                <w:bCs/>
              </w:rPr>
            </w:pPr>
            <w:r w:rsidRPr="005C255A">
              <w:rPr>
                <w:bCs/>
              </w:rPr>
              <w:t xml:space="preserve">Teresa </w:t>
            </w:r>
            <w:proofErr w:type="spellStart"/>
            <w:r w:rsidRPr="005C255A">
              <w:rPr>
                <w:bCs/>
              </w:rPr>
              <w:t>Jue</w:t>
            </w:r>
            <w:proofErr w:type="spellEnd"/>
          </w:p>
        </w:tc>
        <w:tc>
          <w:tcPr>
            <w:tcW w:w="3330" w:type="dxa"/>
            <w:shd w:val="clear" w:color="auto" w:fill="D9D9D9" w:themeFill="background1" w:themeFillShade="D9"/>
            <w:vAlign w:val="bottom"/>
          </w:tcPr>
          <w:p w14:paraId="66600B82" w14:textId="77777777" w:rsidR="00051B40" w:rsidRPr="00461AD7" w:rsidRDefault="00051B40" w:rsidP="00051B40">
            <w:pPr>
              <w:pStyle w:val="NoSpacing"/>
              <w:rPr>
                <w:bCs/>
              </w:rPr>
            </w:pPr>
          </w:p>
        </w:tc>
        <w:tc>
          <w:tcPr>
            <w:tcW w:w="3240" w:type="dxa"/>
            <w:shd w:val="clear" w:color="auto" w:fill="D9D9D9" w:themeFill="background1" w:themeFillShade="D9"/>
          </w:tcPr>
          <w:p w14:paraId="0DA67753" w14:textId="20F80564" w:rsidR="00051B40" w:rsidRPr="00D81D1B" w:rsidRDefault="00051B40" w:rsidP="00051B40">
            <w:pPr>
              <w:pStyle w:val="NoSpacing"/>
              <w:rPr>
                <w:b/>
                <w:color w:val="E36C0A" w:themeColor="accent6" w:themeShade="BF"/>
              </w:rPr>
            </w:pPr>
          </w:p>
        </w:tc>
        <w:tc>
          <w:tcPr>
            <w:tcW w:w="3420" w:type="dxa"/>
            <w:shd w:val="clear" w:color="auto" w:fill="D9D9D9" w:themeFill="background1" w:themeFillShade="D9"/>
          </w:tcPr>
          <w:p w14:paraId="463C54F6" w14:textId="23020EA1" w:rsidR="00051B40" w:rsidRPr="003C2980" w:rsidRDefault="00051B40" w:rsidP="00051B40">
            <w:pPr>
              <w:pStyle w:val="NoSpacing"/>
              <w:rPr>
                <w:b/>
                <w:color w:val="E36C0A" w:themeColor="accent6" w:themeShade="BF"/>
              </w:rPr>
            </w:pPr>
          </w:p>
        </w:tc>
      </w:tr>
      <w:tr w:rsidR="00051B40" w:rsidRPr="00461AD7" w14:paraId="30DF5ED4" w14:textId="77777777" w:rsidTr="0046116E">
        <w:trPr>
          <w:trHeight w:val="91"/>
        </w:trPr>
        <w:tc>
          <w:tcPr>
            <w:tcW w:w="3127" w:type="dxa"/>
            <w:shd w:val="clear" w:color="auto" w:fill="DBE5F1" w:themeFill="accent1" w:themeFillTint="33"/>
            <w:vAlign w:val="bottom"/>
          </w:tcPr>
          <w:p w14:paraId="3BDAB305" w14:textId="0AD3319E" w:rsidR="00051B40" w:rsidRPr="00461AD7" w:rsidRDefault="00051B40" w:rsidP="00051B40">
            <w:pPr>
              <w:pStyle w:val="NoSpacing"/>
              <w:rPr>
                <w:bCs/>
              </w:rPr>
            </w:pPr>
            <w:proofErr w:type="spellStart"/>
            <w:r w:rsidRPr="005C255A">
              <w:rPr>
                <w:bCs/>
              </w:rPr>
              <w:t>Umed</w:t>
            </w:r>
            <w:proofErr w:type="spellEnd"/>
            <w:r w:rsidRPr="005C255A">
              <w:rPr>
                <w:bCs/>
              </w:rPr>
              <w:t xml:space="preserve"> Anji</w:t>
            </w:r>
          </w:p>
        </w:tc>
        <w:tc>
          <w:tcPr>
            <w:tcW w:w="3330" w:type="dxa"/>
            <w:shd w:val="clear" w:color="auto" w:fill="D9D9D9" w:themeFill="background1" w:themeFillShade="D9"/>
            <w:vAlign w:val="bottom"/>
          </w:tcPr>
          <w:p w14:paraId="50128EE6" w14:textId="77777777" w:rsidR="00051B40" w:rsidRPr="00461AD7" w:rsidRDefault="00051B40" w:rsidP="00051B40">
            <w:pPr>
              <w:pStyle w:val="NoSpacing"/>
              <w:rPr>
                <w:bCs/>
              </w:rPr>
            </w:pPr>
          </w:p>
        </w:tc>
        <w:tc>
          <w:tcPr>
            <w:tcW w:w="3240" w:type="dxa"/>
            <w:shd w:val="clear" w:color="auto" w:fill="D9D9D9" w:themeFill="background1" w:themeFillShade="D9"/>
          </w:tcPr>
          <w:p w14:paraId="7300DD5A" w14:textId="4B2AFECA" w:rsidR="00051B40" w:rsidRPr="00133CE5" w:rsidRDefault="00051B40" w:rsidP="00051B40">
            <w:pPr>
              <w:pStyle w:val="NoSpacing"/>
              <w:rPr>
                <w:b/>
                <w:color w:val="E36C0A" w:themeColor="accent6" w:themeShade="BF"/>
              </w:rPr>
            </w:pPr>
          </w:p>
        </w:tc>
        <w:tc>
          <w:tcPr>
            <w:tcW w:w="3420" w:type="dxa"/>
            <w:shd w:val="clear" w:color="auto" w:fill="D9D9D9" w:themeFill="background1" w:themeFillShade="D9"/>
          </w:tcPr>
          <w:p w14:paraId="0338B0B2" w14:textId="65F38B11" w:rsidR="00051B40" w:rsidRPr="003C2980" w:rsidRDefault="00051B40" w:rsidP="00051B40">
            <w:pPr>
              <w:pStyle w:val="NoSpacing"/>
              <w:rPr>
                <w:b/>
                <w:color w:val="E36C0A" w:themeColor="accent6" w:themeShade="BF"/>
              </w:rPr>
            </w:pPr>
          </w:p>
        </w:tc>
      </w:tr>
      <w:tr w:rsidR="00051B40" w:rsidRPr="00461AD7" w14:paraId="5B0E022E" w14:textId="77777777" w:rsidTr="004067C2">
        <w:trPr>
          <w:trHeight w:val="91"/>
        </w:trPr>
        <w:tc>
          <w:tcPr>
            <w:tcW w:w="3127" w:type="dxa"/>
            <w:shd w:val="clear" w:color="auto" w:fill="DBE5F1" w:themeFill="accent1" w:themeFillTint="33"/>
          </w:tcPr>
          <w:p w14:paraId="16B24A71" w14:textId="63232628" w:rsidR="00051B40" w:rsidRPr="00461AD7" w:rsidRDefault="00051B40" w:rsidP="00051B40">
            <w:pPr>
              <w:pStyle w:val="NoSpacing"/>
              <w:rPr>
                <w:bCs/>
              </w:rPr>
            </w:pPr>
            <w:r w:rsidRPr="005C255A">
              <w:rPr>
                <w:bCs/>
              </w:rPr>
              <w:t>Yvette Dominique</w:t>
            </w:r>
          </w:p>
        </w:tc>
        <w:tc>
          <w:tcPr>
            <w:tcW w:w="3330" w:type="dxa"/>
            <w:shd w:val="clear" w:color="auto" w:fill="D9D9D9" w:themeFill="background1" w:themeFillShade="D9"/>
            <w:vAlign w:val="bottom"/>
          </w:tcPr>
          <w:p w14:paraId="50DE9349" w14:textId="77777777" w:rsidR="00051B40" w:rsidRPr="00461AD7" w:rsidRDefault="00051B40" w:rsidP="00051B40">
            <w:pPr>
              <w:pStyle w:val="NoSpacing"/>
              <w:rPr>
                <w:bCs/>
              </w:rPr>
            </w:pPr>
          </w:p>
        </w:tc>
        <w:tc>
          <w:tcPr>
            <w:tcW w:w="3240" w:type="dxa"/>
            <w:shd w:val="clear" w:color="auto" w:fill="D9D9D9" w:themeFill="background1" w:themeFillShade="D9"/>
          </w:tcPr>
          <w:p w14:paraId="05C5473E" w14:textId="092D9983" w:rsidR="00051B40" w:rsidRPr="00461AD7" w:rsidRDefault="00051B40" w:rsidP="00051B40">
            <w:pPr>
              <w:pStyle w:val="NoSpacing"/>
              <w:rPr>
                <w:bCs/>
              </w:rPr>
            </w:pPr>
          </w:p>
        </w:tc>
        <w:tc>
          <w:tcPr>
            <w:tcW w:w="3420" w:type="dxa"/>
            <w:shd w:val="clear" w:color="auto" w:fill="D9D9D9" w:themeFill="background1" w:themeFillShade="D9"/>
          </w:tcPr>
          <w:p w14:paraId="7C4AC254" w14:textId="4B7D6FA3" w:rsidR="00051B40" w:rsidRPr="00D81D1B" w:rsidRDefault="00051B40" w:rsidP="00051B40">
            <w:pPr>
              <w:pStyle w:val="NoSpacing"/>
              <w:rPr>
                <w:b/>
                <w:color w:val="E36C0A" w:themeColor="accent6" w:themeShade="BF"/>
              </w:rPr>
            </w:pPr>
          </w:p>
        </w:tc>
      </w:tr>
      <w:tr w:rsidR="00051B40" w:rsidRPr="00461AD7" w14:paraId="67DA552A" w14:textId="77777777" w:rsidTr="004067C2">
        <w:trPr>
          <w:trHeight w:val="91"/>
        </w:trPr>
        <w:tc>
          <w:tcPr>
            <w:tcW w:w="3127" w:type="dxa"/>
            <w:shd w:val="clear" w:color="auto" w:fill="DBE5F1" w:themeFill="accent1" w:themeFillTint="33"/>
            <w:vAlign w:val="bottom"/>
          </w:tcPr>
          <w:p w14:paraId="23257772" w14:textId="567BA95E" w:rsidR="00051B40" w:rsidRPr="005C255A" w:rsidRDefault="00051B40" w:rsidP="00051B40">
            <w:pPr>
              <w:pStyle w:val="NoSpacing"/>
              <w:rPr>
                <w:bCs/>
              </w:rPr>
            </w:pPr>
            <w:r w:rsidRPr="00461AD7">
              <w:rPr>
                <w:bCs/>
              </w:rPr>
              <w:t>Zuzana Love</w:t>
            </w:r>
          </w:p>
        </w:tc>
        <w:tc>
          <w:tcPr>
            <w:tcW w:w="3330" w:type="dxa"/>
            <w:shd w:val="clear" w:color="auto" w:fill="D9D9D9" w:themeFill="background1" w:themeFillShade="D9"/>
            <w:vAlign w:val="bottom"/>
          </w:tcPr>
          <w:p w14:paraId="6F64077C" w14:textId="77777777" w:rsidR="00051B40" w:rsidRPr="00461AD7" w:rsidRDefault="00051B40" w:rsidP="00051B40">
            <w:pPr>
              <w:pStyle w:val="NoSpacing"/>
              <w:rPr>
                <w:bCs/>
              </w:rPr>
            </w:pPr>
          </w:p>
        </w:tc>
        <w:tc>
          <w:tcPr>
            <w:tcW w:w="3240" w:type="dxa"/>
            <w:shd w:val="clear" w:color="auto" w:fill="D9D9D9" w:themeFill="background1" w:themeFillShade="D9"/>
          </w:tcPr>
          <w:p w14:paraId="6B80244B" w14:textId="77777777" w:rsidR="00051B40" w:rsidRPr="00D81D1B" w:rsidRDefault="00051B40" w:rsidP="00051B40">
            <w:pPr>
              <w:pStyle w:val="NoSpacing"/>
              <w:rPr>
                <w:b/>
                <w:color w:val="E36C0A" w:themeColor="accent6" w:themeShade="BF"/>
              </w:rPr>
            </w:pPr>
          </w:p>
        </w:tc>
        <w:tc>
          <w:tcPr>
            <w:tcW w:w="3420" w:type="dxa"/>
            <w:shd w:val="clear" w:color="auto" w:fill="D9D9D9" w:themeFill="background1" w:themeFillShade="D9"/>
          </w:tcPr>
          <w:p w14:paraId="2DFD4204" w14:textId="77777777" w:rsidR="00051B40" w:rsidRPr="00D81D1B" w:rsidRDefault="00051B40" w:rsidP="00051B40">
            <w:pPr>
              <w:pStyle w:val="NoSpacing"/>
              <w:rPr>
                <w:b/>
                <w:color w:val="E36C0A" w:themeColor="accent6" w:themeShade="BF"/>
              </w:rPr>
            </w:pPr>
          </w:p>
        </w:tc>
      </w:tr>
    </w:tbl>
    <w:p w14:paraId="718163B6" w14:textId="709CFCFD" w:rsidR="007C0B88" w:rsidRPr="00905446" w:rsidRDefault="00677917" w:rsidP="006B5BCA">
      <w:pPr>
        <w:spacing w:after="240"/>
        <w:rPr>
          <w:rFonts w:ascii="Tahoma" w:hAnsi="Tahoma" w:cs="Tahoma"/>
          <w:i/>
          <w:iCs/>
          <w:caps/>
          <w:sz w:val="16"/>
          <w:szCs w:val="16"/>
          <w:u w:val="single"/>
        </w:rPr>
      </w:pPr>
      <w:r>
        <w:rPr>
          <w:rFonts w:ascii="Tahoma" w:hAnsi="Tahoma" w:cs="Tahoma"/>
          <w:i/>
          <w:iCs/>
          <w:caps/>
          <w:sz w:val="16"/>
          <w:szCs w:val="16"/>
        </w:rPr>
        <w:t>*</w:t>
      </w:r>
      <w:r w:rsidRPr="00677917">
        <w:rPr>
          <w:rFonts w:ascii="Tahoma" w:hAnsi="Tahoma" w:cs="Tahoma"/>
          <w:i/>
          <w:iCs/>
          <w:caps/>
          <w:sz w:val="16"/>
          <w:szCs w:val="16"/>
        </w:rPr>
        <w:t>Some individuals dialed in and names are unknown</w:t>
      </w:r>
    </w:p>
    <w:p w14:paraId="67601424" w14:textId="5F8574C5" w:rsidR="00781FF6" w:rsidRDefault="00DE4CC8" w:rsidP="00781FF6">
      <w:pPr>
        <w:spacing w:after="240"/>
        <w:rPr>
          <w:rFonts w:ascii="Tahoma" w:hAnsi="Tahoma" w:cs="Tahoma"/>
          <w:b/>
          <w:bCs/>
          <w:caps/>
          <w:szCs w:val="20"/>
          <w:u w:val="single"/>
        </w:rPr>
      </w:pPr>
      <w:r>
        <w:rPr>
          <w:rFonts w:ascii="Tahoma" w:hAnsi="Tahoma" w:cs="Tahoma"/>
          <w:b/>
          <w:bCs/>
          <w:caps/>
          <w:szCs w:val="20"/>
          <w:u w:val="single"/>
        </w:rPr>
        <w:br/>
      </w:r>
      <w:r w:rsidR="00102899">
        <w:rPr>
          <w:rFonts w:ascii="Tahoma" w:hAnsi="Tahoma" w:cs="Tahoma"/>
          <w:b/>
          <w:bCs/>
          <w:caps/>
          <w:szCs w:val="20"/>
          <w:u w:val="single"/>
        </w:rPr>
        <w:t>High-Level</w:t>
      </w:r>
      <w:r w:rsidR="00781FF6">
        <w:rPr>
          <w:rFonts w:ascii="Tahoma" w:hAnsi="Tahoma" w:cs="Tahoma"/>
          <w:b/>
          <w:bCs/>
          <w:caps/>
          <w:szCs w:val="20"/>
          <w:u w:val="single"/>
        </w:rPr>
        <w:t xml:space="preserve"> Meeting Notes</w:t>
      </w:r>
      <w:r w:rsidR="00102899">
        <w:rPr>
          <w:rFonts w:ascii="Tahoma" w:hAnsi="Tahoma" w:cs="Tahoma"/>
          <w:b/>
          <w:bCs/>
          <w:caps/>
          <w:szCs w:val="20"/>
          <w:u w:val="single"/>
        </w:rPr>
        <w:t xml:space="preserve"> (</w:t>
      </w:r>
      <w:r w:rsidR="00102899" w:rsidRPr="00102899">
        <w:rPr>
          <w:rFonts w:ascii="Tahoma" w:hAnsi="Tahoma" w:cs="Tahoma"/>
          <w:i/>
          <w:iCs/>
          <w:caps/>
          <w:szCs w:val="20"/>
          <w:u w:val="single"/>
        </w:rPr>
        <w:t>refer to meeting slides for more detail as needed</w:t>
      </w:r>
      <w:r w:rsidR="00102899">
        <w:rPr>
          <w:rFonts w:ascii="Tahoma" w:hAnsi="Tahoma" w:cs="Tahoma"/>
          <w:b/>
          <w:bCs/>
          <w:caps/>
          <w:szCs w:val="20"/>
          <w:u w:val="single"/>
        </w:rPr>
        <w:t>)</w:t>
      </w:r>
      <w:r w:rsidR="00781FF6">
        <w:rPr>
          <w:rFonts w:ascii="Tahoma" w:hAnsi="Tahoma" w:cs="Tahoma"/>
          <w:b/>
          <w:bCs/>
          <w:caps/>
          <w:szCs w:val="20"/>
          <w:u w:val="single"/>
        </w:rPr>
        <w:t>:</w:t>
      </w:r>
    </w:p>
    <w:p w14:paraId="7624F531" w14:textId="26A0352B" w:rsidR="002A4AA7" w:rsidRPr="00B66346" w:rsidRDefault="00B66346" w:rsidP="00B66346">
      <w:pPr>
        <w:shd w:val="clear" w:color="auto" w:fill="FFFFFF"/>
        <w:spacing w:after="0" w:line="240" w:lineRule="auto"/>
        <w:rPr>
          <w:rFonts w:ascii="Calibri" w:eastAsia="Times New Roman" w:hAnsi="Calibri" w:cs="Calibri"/>
          <w:b/>
          <w:bCs/>
          <w:color w:val="000000" w:themeColor="text1"/>
          <w:sz w:val="22"/>
        </w:rPr>
      </w:pPr>
      <w:r w:rsidRPr="00B66346">
        <w:rPr>
          <w:rFonts w:ascii="Calibri" w:eastAsia="Times New Roman" w:hAnsi="Calibri" w:cs="Calibri"/>
          <w:b/>
          <w:bCs/>
          <w:color w:val="000000" w:themeColor="text1"/>
          <w:sz w:val="22"/>
        </w:rPr>
        <w:t>Core Data: In Scope for DSWG</w:t>
      </w:r>
      <w:r w:rsidR="00E45329">
        <w:rPr>
          <w:rFonts w:ascii="Calibri" w:eastAsia="Times New Roman" w:hAnsi="Calibri" w:cs="Calibri"/>
          <w:b/>
          <w:bCs/>
          <w:color w:val="000000" w:themeColor="text1"/>
          <w:sz w:val="22"/>
        </w:rPr>
        <w:t xml:space="preserve"> (Co-Chair, Laura Erhart)</w:t>
      </w:r>
    </w:p>
    <w:p w14:paraId="27CA29CD" w14:textId="1439BC3D" w:rsidR="00B66346" w:rsidRPr="005C358B" w:rsidRDefault="00B66346" w:rsidP="005C358B">
      <w:pPr>
        <w:pStyle w:val="ListParagraph"/>
        <w:numPr>
          <w:ilvl w:val="0"/>
          <w:numId w:val="38"/>
        </w:numPr>
        <w:shd w:val="clear" w:color="auto" w:fill="FFFFFF"/>
        <w:spacing w:after="0" w:line="240" w:lineRule="auto"/>
        <w:rPr>
          <w:rFonts w:ascii="Calibri" w:eastAsia="Times New Roman" w:hAnsi="Calibri" w:cs="Calibri"/>
          <w:color w:val="000000" w:themeColor="text1"/>
          <w:sz w:val="22"/>
        </w:rPr>
      </w:pPr>
      <w:r w:rsidRPr="00B66346">
        <w:rPr>
          <w:rFonts w:ascii="Calibri" w:eastAsia="Times New Roman" w:hAnsi="Calibri" w:cs="Calibri"/>
          <w:color w:val="000000" w:themeColor="text1"/>
          <w:sz w:val="22"/>
        </w:rPr>
        <w:t>Recent shift and based on recent conversations</w:t>
      </w:r>
      <w:r>
        <w:rPr>
          <w:rFonts w:ascii="Calibri" w:eastAsia="Times New Roman" w:hAnsi="Calibri" w:cs="Calibri"/>
          <w:color w:val="000000" w:themeColor="text1"/>
          <w:sz w:val="22"/>
        </w:rPr>
        <w:t>,</w:t>
      </w:r>
      <w:r w:rsidRPr="00B66346">
        <w:rPr>
          <w:rFonts w:ascii="Calibri" w:eastAsia="Times New Roman" w:hAnsi="Calibri" w:cs="Calibri"/>
          <w:color w:val="000000" w:themeColor="text1"/>
          <w:sz w:val="22"/>
        </w:rPr>
        <w:t xml:space="preserve"> </w:t>
      </w:r>
      <w:r w:rsidR="00A35719">
        <w:rPr>
          <w:rFonts w:ascii="Calibri" w:eastAsia="Times New Roman" w:hAnsi="Calibri" w:cs="Calibri"/>
          <w:color w:val="000000" w:themeColor="text1"/>
          <w:sz w:val="22"/>
        </w:rPr>
        <w:t xml:space="preserve">the </w:t>
      </w:r>
      <w:r w:rsidRPr="00B66346">
        <w:rPr>
          <w:rFonts w:ascii="Calibri" w:eastAsia="Times New Roman" w:hAnsi="Calibri" w:cs="Calibri"/>
          <w:color w:val="000000" w:themeColor="text1"/>
          <w:sz w:val="22"/>
        </w:rPr>
        <w:t xml:space="preserve">scope will </w:t>
      </w:r>
      <w:r w:rsidR="005C358B">
        <w:rPr>
          <w:rFonts w:ascii="Calibri" w:eastAsia="Times New Roman" w:hAnsi="Calibri" w:cs="Calibri"/>
          <w:color w:val="000000" w:themeColor="text1"/>
          <w:sz w:val="22"/>
        </w:rPr>
        <w:t xml:space="preserve">include, </w:t>
      </w:r>
      <w:r w:rsidRPr="005C358B">
        <w:rPr>
          <w:rFonts w:ascii="Calibri" w:eastAsia="Times New Roman" w:hAnsi="Calibri" w:cs="Calibri"/>
          <w:color w:val="000000" w:themeColor="text1"/>
          <w:sz w:val="22"/>
        </w:rPr>
        <w:t>Identify</w:t>
      </w:r>
      <w:r w:rsidR="005C358B">
        <w:rPr>
          <w:rFonts w:ascii="Calibri" w:eastAsia="Times New Roman" w:hAnsi="Calibri" w:cs="Calibri"/>
          <w:color w:val="000000" w:themeColor="text1"/>
          <w:sz w:val="22"/>
        </w:rPr>
        <w:t>ing</w:t>
      </w:r>
      <w:r w:rsidRPr="005C358B">
        <w:rPr>
          <w:rFonts w:ascii="Calibri" w:eastAsia="Times New Roman" w:hAnsi="Calibri" w:cs="Calibri"/>
          <w:color w:val="000000" w:themeColor="text1"/>
          <w:sz w:val="22"/>
        </w:rPr>
        <w:t xml:space="preserve"> core data elements for surveillance </w:t>
      </w:r>
      <w:r w:rsidRPr="005C358B">
        <w:rPr>
          <w:rFonts w:ascii="Calibri" w:eastAsia="Times New Roman" w:hAnsi="Calibri" w:cs="Calibri"/>
          <w:i/>
          <w:iCs/>
          <w:color w:val="000000" w:themeColor="text1"/>
          <w:sz w:val="22"/>
          <w:u w:val="single"/>
        </w:rPr>
        <w:t xml:space="preserve">for transmission to </w:t>
      </w:r>
      <w:r w:rsidR="00A35719" w:rsidRPr="005C358B">
        <w:rPr>
          <w:rFonts w:ascii="Calibri" w:eastAsia="Times New Roman" w:hAnsi="Calibri" w:cs="Calibri"/>
          <w:i/>
          <w:iCs/>
          <w:color w:val="000000" w:themeColor="text1"/>
          <w:sz w:val="22"/>
          <w:u w:val="single"/>
        </w:rPr>
        <w:t>CDC</w:t>
      </w:r>
      <w:r w:rsidR="00A35719" w:rsidRPr="005C358B">
        <w:rPr>
          <w:rFonts w:ascii="Calibri" w:eastAsia="Times New Roman" w:hAnsi="Calibri" w:cs="Calibri"/>
          <w:i/>
          <w:iCs/>
          <w:color w:val="000000" w:themeColor="text1"/>
          <w:sz w:val="22"/>
        </w:rPr>
        <w:t>.</w:t>
      </w:r>
    </w:p>
    <w:p w14:paraId="7C5F8FE4" w14:textId="2FF7EBC4" w:rsidR="00B66346" w:rsidRDefault="00B66346" w:rsidP="00B66346">
      <w:pPr>
        <w:pStyle w:val="ListParagraph"/>
        <w:numPr>
          <w:ilvl w:val="0"/>
          <w:numId w:val="3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Continue to think in the context of case-based surveillance (not syndromic or aggregate reporting)</w:t>
      </w:r>
    </w:p>
    <w:p w14:paraId="4269AD8B" w14:textId="6190A0FB" w:rsidR="00B66346" w:rsidRDefault="00B66346" w:rsidP="00B66346">
      <w:pPr>
        <w:pStyle w:val="ListParagraph"/>
        <w:numPr>
          <w:ilvl w:val="0"/>
          <w:numId w:val="3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DSWG will focus on selected data classes (such as hospitalization and travel history) and those core data elements for surveillance for transmission to CDC within those classes.</w:t>
      </w:r>
    </w:p>
    <w:p w14:paraId="6130A820" w14:textId="20ACC112" w:rsidR="00B66346" w:rsidRDefault="00B66346" w:rsidP="00B66346">
      <w:pPr>
        <w:pStyle w:val="ListParagraph"/>
        <w:numPr>
          <w:ilvl w:val="0"/>
          <w:numId w:val="3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For a review of what we mean by core data elements</w:t>
      </w:r>
    </w:p>
    <w:p w14:paraId="70CAD726" w14:textId="77777777" w:rsidR="00951A6D" w:rsidRDefault="00951A6D" w:rsidP="00951A6D">
      <w:pPr>
        <w:shd w:val="clear" w:color="auto" w:fill="FFFFFF"/>
        <w:spacing w:after="0" w:line="240" w:lineRule="auto"/>
        <w:rPr>
          <w:rFonts w:ascii="Calibri" w:eastAsia="Times New Roman" w:hAnsi="Calibri" w:cs="Calibri"/>
          <w:color w:val="000000" w:themeColor="text1"/>
          <w:sz w:val="22"/>
        </w:rPr>
      </w:pPr>
    </w:p>
    <w:p w14:paraId="21EC7A97" w14:textId="387D0FB7" w:rsidR="00951A6D" w:rsidRPr="00951A6D" w:rsidRDefault="00951A6D" w:rsidP="00951A6D">
      <w:pPr>
        <w:shd w:val="clear" w:color="auto" w:fill="FFFFFF"/>
        <w:spacing w:after="0" w:line="240" w:lineRule="auto"/>
        <w:rPr>
          <w:rFonts w:ascii="Calibri" w:eastAsia="Times New Roman" w:hAnsi="Calibri" w:cs="Calibri"/>
          <w:b/>
          <w:bCs/>
          <w:color w:val="000000" w:themeColor="text1"/>
          <w:sz w:val="22"/>
        </w:rPr>
      </w:pPr>
      <w:r w:rsidRPr="00951A6D">
        <w:rPr>
          <w:rFonts w:ascii="Calibri" w:eastAsia="Times New Roman" w:hAnsi="Calibri" w:cs="Calibri"/>
          <w:b/>
          <w:bCs/>
          <w:color w:val="000000" w:themeColor="text1"/>
          <w:sz w:val="22"/>
        </w:rPr>
        <w:t>Status update: Hospitalization</w:t>
      </w:r>
      <w:r w:rsidR="00E45329">
        <w:rPr>
          <w:rFonts w:ascii="Calibri" w:eastAsia="Times New Roman" w:hAnsi="Calibri" w:cs="Calibri"/>
          <w:b/>
          <w:bCs/>
          <w:color w:val="000000" w:themeColor="text1"/>
          <w:sz w:val="22"/>
        </w:rPr>
        <w:t xml:space="preserve"> </w:t>
      </w:r>
      <w:r w:rsidR="00E45329">
        <w:rPr>
          <w:rFonts w:ascii="Calibri" w:eastAsia="Times New Roman" w:hAnsi="Calibri" w:cs="Calibri"/>
          <w:b/>
          <w:bCs/>
          <w:color w:val="000000" w:themeColor="text1"/>
          <w:sz w:val="22"/>
        </w:rPr>
        <w:t>(Co-Chair, Laura Erhart)</w:t>
      </w:r>
    </w:p>
    <w:p w14:paraId="1E5630D6" w14:textId="38EEB406" w:rsidR="00951A6D" w:rsidRDefault="00951A6D" w:rsidP="00951A6D">
      <w:pPr>
        <w:pStyle w:val="ListParagraph"/>
        <w:numPr>
          <w:ilvl w:val="0"/>
          <w:numId w:val="39"/>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core group is </w:t>
      </w:r>
      <w:r w:rsidR="00E45329">
        <w:rPr>
          <w:rFonts w:ascii="Calibri" w:eastAsia="Times New Roman" w:hAnsi="Calibri" w:cs="Calibri"/>
          <w:color w:val="000000" w:themeColor="text1"/>
          <w:sz w:val="22"/>
        </w:rPr>
        <w:t>working on a draft document for hospitalization to synthesize the input received</w:t>
      </w:r>
      <w:r>
        <w:rPr>
          <w:rFonts w:ascii="Calibri" w:eastAsia="Times New Roman" w:hAnsi="Calibri" w:cs="Calibri"/>
          <w:color w:val="000000" w:themeColor="text1"/>
          <w:sz w:val="22"/>
        </w:rPr>
        <w:t>.</w:t>
      </w:r>
    </w:p>
    <w:p w14:paraId="13ABDCF1" w14:textId="26212A69" w:rsidR="00951A6D" w:rsidRPr="00951A6D" w:rsidRDefault="00951A6D" w:rsidP="00951A6D">
      <w:pPr>
        <w:pStyle w:val="ListParagraph"/>
        <w:numPr>
          <w:ilvl w:val="0"/>
          <w:numId w:val="39"/>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goal is to share this with the DSWG in August with a survey to solicit feedback from Workgroup members to help shape revisions and guide discussions.</w:t>
      </w:r>
    </w:p>
    <w:p w14:paraId="5E2F39A8" w14:textId="77777777" w:rsidR="00C24C8D" w:rsidRDefault="00C24C8D" w:rsidP="00FF10D9">
      <w:pPr>
        <w:shd w:val="clear" w:color="auto" w:fill="FFFFFF"/>
        <w:spacing w:after="0" w:line="240" w:lineRule="auto"/>
        <w:rPr>
          <w:rFonts w:ascii="Calibri" w:eastAsia="Times New Roman" w:hAnsi="Calibri" w:cs="Calibri"/>
          <w:b/>
          <w:bCs/>
          <w:color w:val="000000" w:themeColor="text1"/>
          <w:sz w:val="22"/>
        </w:rPr>
      </w:pPr>
    </w:p>
    <w:p w14:paraId="0282E42C" w14:textId="03974B45" w:rsidR="00FF10D9" w:rsidRPr="00675ABB" w:rsidRDefault="00FF10D9" w:rsidP="00FF10D9">
      <w:pPr>
        <w:shd w:val="clear" w:color="auto" w:fill="FFFFFF"/>
        <w:spacing w:after="0" w:line="240" w:lineRule="auto"/>
        <w:rPr>
          <w:rFonts w:ascii="Calibri" w:eastAsia="Times New Roman" w:hAnsi="Calibri" w:cs="Calibri"/>
          <w:b/>
          <w:bCs/>
          <w:color w:val="000000" w:themeColor="text1"/>
          <w:sz w:val="28"/>
          <w:szCs w:val="28"/>
        </w:rPr>
      </w:pPr>
      <w:r w:rsidRPr="00675ABB">
        <w:rPr>
          <w:rFonts w:ascii="Calibri" w:eastAsia="Times New Roman" w:hAnsi="Calibri" w:cs="Calibri"/>
          <w:b/>
          <w:bCs/>
          <w:color w:val="000000" w:themeColor="text1"/>
          <w:sz w:val="28"/>
          <w:szCs w:val="28"/>
        </w:rPr>
        <w:lastRenderedPageBreak/>
        <w:t>Travel History</w:t>
      </w:r>
      <w:r w:rsidR="00675ABB" w:rsidRPr="00675ABB">
        <w:rPr>
          <w:rFonts w:ascii="Calibri" w:eastAsia="Times New Roman" w:hAnsi="Calibri" w:cs="Calibri"/>
          <w:b/>
          <w:bCs/>
          <w:color w:val="000000" w:themeColor="text1"/>
          <w:sz w:val="28"/>
          <w:szCs w:val="28"/>
        </w:rPr>
        <w:t xml:space="preserve"> (continued)</w:t>
      </w:r>
    </w:p>
    <w:p w14:paraId="2ED1AE81" w14:textId="00C7E0E2" w:rsidR="00ED3E2E" w:rsidRDefault="00ED3E2E" w:rsidP="00ED3E2E">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t>Travel history: the challenge</w:t>
      </w:r>
      <w:r w:rsidR="00E45329">
        <w:rPr>
          <w:rFonts w:ascii="Calibri" w:eastAsia="Times New Roman" w:hAnsi="Calibri" w:cs="Calibri"/>
          <w:b/>
          <w:bCs/>
          <w:color w:val="000000" w:themeColor="text1"/>
          <w:sz w:val="22"/>
        </w:rPr>
        <w:t xml:space="preserve"> (Co-Chair, Molly Crockett)</w:t>
      </w:r>
    </w:p>
    <w:p w14:paraId="51FDE831" w14:textId="10BEBD54" w:rsidR="00ED3E2E" w:rsidRPr="00ED3E2E" w:rsidRDefault="00ED3E2E" w:rsidP="00ED3E2E">
      <w:pPr>
        <w:pStyle w:val="ListParagraph"/>
        <w:numPr>
          <w:ilvl w:val="0"/>
          <w:numId w:val="40"/>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The goal is to standardize the structure and framework for travel elements.</w:t>
      </w:r>
    </w:p>
    <w:p w14:paraId="7D91DC08" w14:textId="75A05010" w:rsidR="00ED3E2E" w:rsidRPr="00ED3E2E" w:rsidRDefault="00ED3E2E" w:rsidP="00ED3E2E">
      <w:pPr>
        <w:pStyle w:val="ListParagraph"/>
        <w:numPr>
          <w:ilvl w:val="0"/>
          <w:numId w:val="40"/>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 xml:space="preserve">Travel history is collected in different jurisdictions in different ways </w:t>
      </w:r>
      <w:r w:rsidR="005C358B">
        <w:rPr>
          <w:rFonts w:ascii="Calibri" w:eastAsia="Times New Roman" w:hAnsi="Calibri" w:cs="Calibri"/>
          <w:color w:val="000000" w:themeColor="text1"/>
          <w:sz w:val="22"/>
        </w:rPr>
        <w:t>and</w:t>
      </w:r>
      <w:r>
        <w:rPr>
          <w:rFonts w:ascii="Calibri" w:eastAsia="Times New Roman" w:hAnsi="Calibri" w:cs="Calibri"/>
          <w:color w:val="000000" w:themeColor="text1"/>
          <w:sz w:val="22"/>
        </w:rPr>
        <w:t xml:space="preserve"> holds different meanings between different programs.</w:t>
      </w:r>
    </w:p>
    <w:p w14:paraId="48F4E3EA" w14:textId="77777777" w:rsidR="00ED3E2E" w:rsidRPr="00ED3E2E" w:rsidRDefault="00ED3E2E" w:rsidP="00ED3E2E">
      <w:pPr>
        <w:pStyle w:val="ListParagraph"/>
        <w:numPr>
          <w:ilvl w:val="0"/>
          <w:numId w:val="40"/>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Some work has been done previously.</w:t>
      </w:r>
    </w:p>
    <w:p w14:paraId="08E8B0E1" w14:textId="6276F8ED" w:rsidR="00ED3E2E" w:rsidRPr="00ED3E2E" w:rsidRDefault="00ED3E2E" w:rsidP="00ED3E2E">
      <w:pPr>
        <w:pStyle w:val="ListParagraph"/>
        <w:numPr>
          <w:ilvl w:val="0"/>
          <w:numId w:val="40"/>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 xml:space="preserve">We are </w:t>
      </w:r>
      <w:r w:rsidR="005C358B">
        <w:rPr>
          <w:rFonts w:ascii="Calibri" w:eastAsia="Times New Roman" w:hAnsi="Calibri" w:cs="Calibri"/>
          <w:color w:val="000000" w:themeColor="text1"/>
          <w:sz w:val="22"/>
        </w:rPr>
        <w:t>considering</w:t>
      </w:r>
      <w:r>
        <w:rPr>
          <w:rFonts w:ascii="Calibri" w:eastAsia="Times New Roman" w:hAnsi="Calibri" w:cs="Calibri"/>
          <w:color w:val="000000" w:themeColor="text1"/>
          <w:sz w:val="22"/>
        </w:rPr>
        <w:t xml:space="preserve"> a core set of data elements and looking for an opportunity to harmonize the elements across conditions and what we would look to send in case notifications to CDC.</w:t>
      </w:r>
    </w:p>
    <w:p w14:paraId="11949DDD" w14:textId="76223E73" w:rsidR="00ED3E2E" w:rsidRDefault="00ED3E2E" w:rsidP="00ED3E2E">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t>Travel: Scope</w:t>
      </w:r>
      <w:r w:rsidR="00E45329">
        <w:rPr>
          <w:rFonts w:ascii="Calibri" w:eastAsia="Times New Roman" w:hAnsi="Calibri" w:cs="Calibri"/>
          <w:b/>
          <w:bCs/>
          <w:color w:val="000000" w:themeColor="text1"/>
          <w:sz w:val="22"/>
        </w:rPr>
        <w:t xml:space="preserve"> </w:t>
      </w:r>
      <w:r w:rsidR="00E45329">
        <w:rPr>
          <w:rFonts w:ascii="Calibri" w:eastAsia="Times New Roman" w:hAnsi="Calibri" w:cs="Calibri"/>
          <w:b/>
          <w:bCs/>
          <w:color w:val="000000" w:themeColor="text1"/>
          <w:sz w:val="22"/>
        </w:rPr>
        <w:t>(Co-Chair, Molly Crockett)</w:t>
      </w:r>
    </w:p>
    <w:p w14:paraId="2BC51A79" w14:textId="40EE68AD" w:rsidR="00ED3E2E" w:rsidRPr="00ED3E2E" w:rsidRDefault="00ED3E2E" w:rsidP="00ED3E2E">
      <w:pPr>
        <w:pStyle w:val="ListParagraph"/>
        <w:numPr>
          <w:ilvl w:val="0"/>
          <w:numId w:val="41"/>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In scope: has shifted slightly to consider that we want to send in case notifications to CDC. How can we structure this to have a common structure across conditions?</w:t>
      </w:r>
    </w:p>
    <w:p w14:paraId="38ECAA6E" w14:textId="2E1D9BCA" w:rsidR="00ED3E2E" w:rsidRPr="00ED3E2E" w:rsidRDefault="00ED3E2E" w:rsidP="00ED3E2E">
      <w:pPr>
        <w:pStyle w:val="ListParagraph"/>
        <w:numPr>
          <w:ilvl w:val="1"/>
          <w:numId w:val="41"/>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 xml:space="preserve">We also need to balance the level of specificity needed for national surveillance. What is the ideal spot </w:t>
      </w:r>
      <w:r w:rsidR="005C358B">
        <w:rPr>
          <w:rFonts w:ascii="Calibri" w:eastAsia="Times New Roman" w:hAnsi="Calibri" w:cs="Calibri"/>
          <w:color w:val="000000" w:themeColor="text1"/>
          <w:sz w:val="22"/>
        </w:rPr>
        <w:t>to</w:t>
      </w:r>
      <w:r>
        <w:rPr>
          <w:rFonts w:ascii="Calibri" w:eastAsia="Times New Roman" w:hAnsi="Calibri" w:cs="Calibri"/>
          <w:color w:val="000000" w:themeColor="text1"/>
          <w:sz w:val="22"/>
        </w:rPr>
        <w:t xml:space="preserve"> cover us for those case notifications versus the level of detail needed for case follow-up</w:t>
      </w:r>
      <w:r w:rsidR="00A35719">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w:t>
      </w:r>
    </w:p>
    <w:p w14:paraId="4AB82A6C" w14:textId="519590B8" w:rsidR="00A35719" w:rsidRPr="00A35719" w:rsidRDefault="00ED3E2E" w:rsidP="00ED3E2E">
      <w:pPr>
        <w:pStyle w:val="ListParagraph"/>
        <w:numPr>
          <w:ilvl w:val="0"/>
          <w:numId w:val="41"/>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 xml:space="preserve">Out of Scope: </w:t>
      </w:r>
      <w:r w:rsidR="005C358B">
        <w:rPr>
          <w:rFonts w:ascii="Calibri" w:eastAsia="Times New Roman" w:hAnsi="Calibri" w:cs="Calibri"/>
          <w:color w:val="000000" w:themeColor="text1"/>
          <w:sz w:val="22"/>
        </w:rPr>
        <w:t>Identify</w:t>
      </w:r>
      <w:r>
        <w:rPr>
          <w:rFonts w:ascii="Calibri" w:eastAsia="Times New Roman" w:hAnsi="Calibri" w:cs="Calibri"/>
          <w:color w:val="000000" w:themeColor="text1"/>
          <w:sz w:val="22"/>
        </w:rPr>
        <w:t xml:space="preserve"> the appropriate time frames for each condition. For example, we will not </w:t>
      </w:r>
      <w:r w:rsidR="00A35719">
        <w:rPr>
          <w:rFonts w:ascii="Calibri" w:eastAsia="Times New Roman" w:hAnsi="Calibri" w:cs="Calibri"/>
          <w:color w:val="000000" w:themeColor="text1"/>
          <w:sz w:val="22"/>
        </w:rPr>
        <w:t>define</w:t>
      </w:r>
      <w:r>
        <w:rPr>
          <w:rFonts w:ascii="Calibri" w:eastAsia="Times New Roman" w:hAnsi="Calibri" w:cs="Calibri"/>
          <w:color w:val="000000" w:themeColor="text1"/>
          <w:sz w:val="22"/>
        </w:rPr>
        <w:t xml:space="preserve"> </w:t>
      </w:r>
      <w:r w:rsidR="00A35719">
        <w:rPr>
          <w:rFonts w:ascii="Calibri" w:eastAsia="Times New Roman" w:hAnsi="Calibri" w:cs="Calibri"/>
          <w:color w:val="000000" w:themeColor="text1"/>
          <w:sz w:val="22"/>
        </w:rPr>
        <w:t>time frames specific to each condition.</w:t>
      </w:r>
    </w:p>
    <w:p w14:paraId="7F6880A4" w14:textId="17177203" w:rsidR="00ED3E2E" w:rsidRDefault="00A35719" w:rsidP="00A35719">
      <w:pPr>
        <w:pStyle w:val="ListParagraph"/>
        <w:numPr>
          <w:ilvl w:val="1"/>
          <w:numId w:val="41"/>
        </w:num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t>We are not looking to define and send all definitions to track everyone on a flight or to a specific location. We’re looking at routine case notifications at the national level.</w:t>
      </w:r>
    </w:p>
    <w:p w14:paraId="6444B822" w14:textId="64DB82C8" w:rsidR="00A35719" w:rsidRDefault="00A35719" w:rsidP="00A35719">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t xml:space="preserve">Travel- </w:t>
      </w:r>
      <w:r w:rsidR="005C358B">
        <w:rPr>
          <w:rFonts w:ascii="Calibri" w:eastAsia="Times New Roman" w:hAnsi="Calibri" w:cs="Calibri"/>
          <w:b/>
          <w:bCs/>
          <w:color w:val="000000" w:themeColor="text1"/>
          <w:sz w:val="22"/>
        </w:rPr>
        <w:t xml:space="preserve">Outstanding? </w:t>
      </w:r>
      <w:r w:rsidR="00E45329">
        <w:rPr>
          <w:rFonts w:ascii="Calibri" w:eastAsia="Times New Roman" w:hAnsi="Calibri" w:cs="Calibri"/>
          <w:b/>
          <w:bCs/>
          <w:color w:val="000000" w:themeColor="text1"/>
          <w:sz w:val="22"/>
        </w:rPr>
        <w:t xml:space="preserve">S </w:t>
      </w:r>
      <w:r w:rsidR="00E45329">
        <w:rPr>
          <w:rFonts w:ascii="Calibri" w:eastAsia="Times New Roman" w:hAnsi="Calibri" w:cs="Calibri"/>
          <w:b/>
          <w:bCs/>
          <w:color w:val="000000" w:themeColor="text1"/>
          <w:sz w:val="22"/>
        </w:rPr>
        <w:t>(Co-Chair, Molly Crockett)</w:t>
      </w:r>
    </w:p>
    <w:p w14:paraId="77B778E8" w14:textId="2A445142" w:rsidR="00A35719" w:rsidRDefault="00A35719" w:rsidP="00A35719">
      <w:pPr>
        <w:pStyle w:val="ListParagraph"/>
        <w:numPr>
          <w:ilvl w:val="0"/>
          <w:numId w:val="42"/>
        </w:numPr>
        <w:shd w:val="clear" w:color="auto" w:fill="FFFFFF"/>
        <w:spacing w:after="0" w:line="240" w:lineRule="auto"/>
        <w:rPr>
          <w:rFonts w:ascii="Calibri" w:eastAsia="Times New Roman" w:hAnsi="Calibri" w:cs="Calibri"/>
          <w:color w:val="000000" w:themeColor="text1"/>
          <w:sz w:val="22"/>
        </w:rPr>
      </w:pPr>
      <w:r w:rsidRPr="00A35719">
        <w:rPr>
          <w:rFonts w:ascii="Calibri" w:eastAsia="Times New Roman" w:hAnsi="Calibri" w:cs="Calibri"/>
          <w:color w:val="000000" w:themeColor="text1"/>
          <w:sz w:val="22"/>
        </w:rPr>
        <w:t xml:space="preserve">These are the items we couldn’t get to in the last call. </w:t>
      </w:r>
      <w:r w:rsidR="005C358B">
        <w:rPr>
          <w:rFonts w:ascii="Calibri" w:eastAsia="Times New Roman" w:hAnsi="Calibri" w:cs="Calibri"/>
          <w:color w:val="000000" w:themeColor="text1"/>
          <w:sz w:val="22"/>
        </w:rPr>
        <w:t>As we look at the proposed/potential sets of elements, we keep in mind</w:t>
      </w:r>
      <w:r w:rsidR="00B810E3">
        <w:rPr>
          <w:rFonts w:ascii="Calibri" w:eastAsia="Times New Roman" w:hAnsi="Calibri" w:cs="Calibri"/>
          <w:color w:val="000000" w:themeColor="text1"/>
          <w:sz w:val="22"/>
        </w:rPr>
        <w:t xml:space="preserve"> that some items are less of </w:t>
      </w:r>
      <w:r w:rsidR="005C358B">
        <w:rPr>
          <w:rFonts w:ascii="Calibri" w:eastAsia="Times New Roman" w:hAnsi="Calibri" w:cs="Calibri"/>
          <w:color w:val="000000" w:themeColor="text1"/>
          <w:sz w:val="22"/>
        </w:rPr>
        <w:t xml:space="preserve">a </w:t>
      </w:r>
      <w:r w:rsidR="00B810E3">
        <w:rPr>
          <w:rFonts w:ascii="Calibri" w:eastAsia="Times New Roman" w:hAnsi="Calibri" w:cs="Calibri"/>
          <w:color w:val="000000" w:themeColor="text1"/>
          <w:sz w:val="22"/>
        </w:rPr>
        <w:t xml:space="preserve">concern given the focus on case notifications and national surveillance versus what we </w:t>
      </w:r>
      <w:r w:rsidR="005C358B">
        <w:rPr>
          <w:rFonts w:ascii="Calibri" w:eastAsia="Times New Roman" w:hAnsi="Calibri" w:cs="Calibri"/>
          <w:color w:val="000000" w:themeColor="text1"/>
          <w:sz w:val="22"/>
        </w:rPr>
        <w:t>collect</w:t>
      </w:r>
      <w:r w:rsidR="00B810E3">
        <w:rPr>
          <w:rFonts w:ascii="Calibri" w:eastAsia="Times New Roman" w:hAnsi="Calibri" w:cs="Calibri"/>
          <w:color w:val="000000" w:themeColor="text1"/>
          <w:sz w:val="22"/>
        </w:rPr>
        <w:t xml:space="preserve"> locally. </w:t>
      </w:r>
    </w:p>
    <w:p w14:paraId="1F9B5F0F" w14:textId="75A63930" w:rsidR="005C358B" w:rsidRDefault="005C358B" w:rsidP="00A35719">
      <w:pPr>
        <w:pStyle w:val="ListParagraph"/>
        <w:numPr>
          <w:ilvl w:val="0"/>
          <w:numId w:val="4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There are a few issues to </w:t>
      </w:r>
      <w:r w:rsidR="00C24C8D">
        <w:rPr>
          <w:rFonts w:ascii="Calibri" w:eastAsia="Times New Roman" w:hAnsi="Calibri" w:cs="Calibri"/>
          <w:color w:val="000000" w:themeColor="text1"/>
          <w:sz w:val="22"/>
        </w:rPr>
        <w:t>remember</w:t>
      </w:r>
      <w:r>
        <w:rPr>
          <w:rFonts w:ascii="Calibri" w:eastAsia="Times New Roman" w:hAnsi="Calibri" w:cs="Calibri"/>
          <w:color w:val="000000" w:themeColor="text1"/>
          <w:sz w:val="22"/>
        </w:rPr>
        <w:t xml:space="preserve"> as we go to the following slides.</w:t>
      </w:r>
    </w:p>
    <w:p w14:paraId="76CBDCFD" w14:textId="7F0B2370" w:rsidR="005C358B" w:rsidRDefault="005C358B" w:rsidP="005C358B">
      <w:pPr>
        <w:pStyle w:val="ListParagraph"/>
        <w:numPr>
          <w:ilvl w:val="1"/>
          <w:numId w:val="4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One issue that arose was the concept of time at a location or how long they were not in their jurisdiction. We’ll make some assumptions about that in terms of what has been chosen. Remember, the focus is what will work for most cases, and we’re seeking a happy middle ground.</w:t>
      </w:r>
    </w:p>
    <w:p w14:paraId="6BD54A4B" w14:textId="3E9FE87B" w:rsidR="005C358B" w:rsidRDefault="005C358B" w:rsidP="005C358B">
      <w:pPr>
        <w:pStyle w:val="ListParagraph"/>
        <w:numPr>
          <w:ilvl w:val="1"/>
          <w:numId w:val="4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reason for travel has gone back and forth. This is not always necessary. Though important, it might not be an item that is needed as part of the core surveillance for CDC case notifications.</w:t>
      </w:r>
    </w:p>
    <w:p w14:paraId="4DBA4622" w14:textId="377ECBB3" w:rsidR="005C358B" w:rsidRDefault="005C358B" w:rsidP="005C358B">
      <w:pPr>
        <w:pStyle w:val="ListParagraph"/>
        <w:numPr>
          <w:ilvl w:val="1"/>
          <w:numId w:val="4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Looking at the list of questions and considering that in the conditions for which we need more information, can we build this</w:t>
      </w:r>
      <w:r w:rsidR="009F1E10">
        <w:rPr>
          <w:rFonts w:ascii="Calibri" w:eastAsia="Times New Roman" w:hAnsi="Calibri" w:cs="Calibri"/>
          <w:color w:val="000000" w:themeColor="text1"/>
          <w:sz w:val="22"/>
        </w:rPr>
        <w:t xml:space="preserve"> instead of</w:t>
      </w:r>
      <w:r>
        <w:rPr>
          <w:rFonts w:ascii="Calibri" w:eastAsia="Times New Roman" w:hAnsi="Calibri" w:cs="Calibri"/>
          <w:color w:val="000000" w:themeColor="text1"/>
          <w:sz w:val="22"/>
        </w:rPr>
        <w:t xml:space="preserve"> </w:t>
      </w:r>
      <w:r w:rsidR="004F1BFB">
        <w:rPr>
          <w:rFonts w:ascii="Calibri" w:eastAsia="Times New Roman" w:hAnsi="Calibri" w:cs="Calibri"/>
          <w:color w:val="000000" w:themeColor="text1"/>
          <w:sz w:val="22"/>
        </w:rPr>
        <w:t>recreating</w:t>
      </w:r>
      <w:r>
        <w:rPr>
          <w:rFonts w:ascii="Calibri" w:eastAsia="Times New Roman" w:hAnsi="Calibri" w:cs="Calibri"/>
          <w:color w:val="000000" w:themeColor="text1"/>
          <w:sz w:val="22"/>
        </w:rPr>
        <w:t xml:space="preserve"> or </w:t>
      </w:r>
      <w:r w:rsidR="004F1BFB">
        <w:rPr>
          <w:rFonts w:ascii="Calibri" w:eastAsia="Times New Roman" w:hAnsi="Calibri" w:cs="Calibri"/>
          <w:color w:val="000000" w:themeColor="text1"/>
          <w:sz w:val="22"/>
        </w:rPr>
        <w:t>duplicating it</w:t>
      </w:r>
      <w:r>
        <w:rPr>
          <w:rFonts w:ascii="Calibri" w:eastAsia="Times New Roman" w:hAnsi="Calibri" w:cs="Calibri"/>
          <w:color w:val="000000" w:themeColor="text1"/>
          <w:sz w:val="22"/>
        </w:rPr>
        <w:t>? Often what exists doesn’t work</w:t>
      </w:r>
      <w:r w:rsidR="006739F8">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so we do something new instead of adding on incrementally.</w:t>
      </w:r>
    </w:p>
    <w:p w14:paraId="036EE4C6" w14:textId="3920A0D8" w:rsidR="005C358B" w:rsidRPr="00876DF0" w:rsidRDefault="005C358B" w:rsidP="005C358B">
      <w:pPr>
        <w:shd w:val="clear" w:color="auto" w:fill="FFFFFF"/>
        <w:spacing w:after="0" w:line="240" w:lineRule="auto"/>
        <w:rPr>
          <w:rFonts w:ascii="Calibri" w:eastAsia="Times New Roman" w:hAnsi="Calibri" w:cs="Calibri"/>
          <w:b/>
          <w:bCs/>
          <w:color w:val="000000" w:themeColor="text1"/>
          <w:sz w:val="28"/>
          <w:szCs w:val="28"/>
        </w:rPr>
      </w:pPr>
      <w:r>
        <w:rPr>
          <w:rFonts w:ascii="Calibri" w:eastAsia="Times New Roman" w:hAnsi="Calibri" w:cs="Calibri"/>
          <w:color w:val="000000" w:themeColor="text1"/>
          <w:sz w:val="22"/>
        </w:rPr>
        <w:br/>
      </w:r>
      <w:r w:rsidRPr="00876DF0">
        <w:rPr>
          <w:rFonts w:ascii="Calibri" w:eastAsia="Times New Roman" w:hAnsi="Calibri" w:cs="Calibri"/>
          <w:b/>
          <w:bCs/>
          <w:color w:val="000000" w:themeColor="text1"/>
          <w:sz w:val="28"/>
          <w:szCs w:val="28"/>
        </w:rPr>
        <w:t>Travel History- For Discussion</w:t>
      </w:r>
    </w:p>
    <w:p w14:paraId="5435237F" w14:textId="77777777" w:rsidR="00E45329" w:rsidRDefault="00E45329" w:rsidP="00E45329">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b/>
          <w:bCs/>
          <w:color w:val="000000" w:themeColor="text1"/>
          <w:sz w:val="22"/>
        </w:rPr>
        <w:t>(Co-Chair, Molly Crockett)</w:t>
      </w:r>
    </w:p>
    <w:p w14:paraId="3954C71A" w14:textId="70A2FADC" w:rsidR="005C358B" w:rsidRDefault="005C358B" w:rsidP="005C358B">
      <w:pPr>
        <w:shd w:val="clear" w:color="auto" w:fill="FFFFFF"/>
        <w:spacing w:after="0" w:line="240" w:lineRule="auto"/>
        <w:rPr>
          <w:rFonts w:ascii="Calibri" w:eastAsia="Times New Roman" w:hAnsi="Calibri" w:cs="Calibri"/>
          <w:color w:val="000000" w:themeColor="text1"/>
          <w:sz w:val="22"/>
        </w:rPr>
      </w:pPr>
      <w:r w:rsidRPr="005C358B">
        <w:rPr>
          <w:rFonts w:ascii="Calibri" w:eastAsia="Times New Roman" w:hAnsi="Calibri" w:cs="Calibri"/>
          <w:color w:val="000000" w:themeColor="text1"/>
          <w:sz w:val="22"/>
        </w:rPr>
        <w:t>In the past</w:t>
      </w:r>
      <w:r>
        <w:rPr>
          <w:rFonts w:ascii="Calibri" w:eastAsia="Times New Roman" w:hAnsi="Calibri" w:cs="Calibri"/>
          <w:color w:val="000000" w:themeColor="text1"/>
          <w:sz w:val="22"/>
        </w:rPr>
        <w:t>,</w:t>
      </w:r>
      <w:r w:rsidRPr="005C358B">
        <w:rPr>
          <w:rFonts w:ascii="Calibri" w:eastAsia="Times New Roman" w:hAnsi="Calibri" w:cs="Calibri"/>
          <w:color w:val="000000" w:themeColor="text1"/>
          <w:sz w:val="22"/>
        </w:rPr>
        <w:t xml:space="preserve"> we’ve had a good experience </w:t>
      </w:r>
      <w:proofErr w:type="gramStart"/>
      <w:r w:rsidRPr="005C358B">
        <w:rPr>
          <w:rFonts w:ascii="Calibri" w:eastAsia="Times New Roman" w:hAnsi="Calibri" w:cs="Calibri"/>
          <w:color w:val="000000" w:themeColor="text1"/>
          <w:sz w:val="22"/>
        </w:rPr>
        <w:t>to use</w:t>
      </w:r>
      <w:proofErr w:type="gramEnd"/>
      <w:r w:rsidRPr="005C358B">
        <w:rPr>
          <w:rFonts w:ascii="Calibri" w:eastAsia="Times New Roman" w:hAnsi="Calibri" w:cs="Calibri"/>
          <w:color w:val="000000" w:themeColor="text1"/>
          <w:sz w:val="22"/>
        </w:rPr>
        <w:t xml:space="preserve"> this time to get feedback and have discussions to explore ideas we might not have previously considered. </w:t>
      </w:r>
      <w:r>
        <w:rPr>
          <w:rFonts w:ascii="Calibri" w:eastAsia="Times New Roman" w:hAnsi="Calibri" w:cs="Calibri"/>
          <w:color w:val="000000" w:themeColor="text1"/>
          <w:sz w:val="22"/>
        </w:rPr>
        <w:t xml:space="preserve">We have two sets of elements we want to discuss. One is a standard set of questions with a repeating block. </w:t>
      </w:r>
      <w:r w:rsidR="00876DF0">
        <w:rPr>
          <w:rFonts w:ascii="Calibri" w:eastAsia="Times New Roman" w:hAnsi="Calibri" w:cs="Calibri"/>
          <w:color w:val="000000" w:themeColor="text1"/>
          <w:sz w:val="22"/>
        </w:rPr>
        <w:t xml:space="preserve">The second </w:t>
      </w:r>
      <w:r w:rsidR="006739F8">
        <w:rPr>
          <w:rFonts w:ascii="Calibri" w:eastAsia="Times New Roman" w:hAnsi="Calibri" w:cs="Calibri"/>
          <w:color w:val="000000" w:themeColor="text1"/>
          <w:sz w:val="22"/>
        </w:rPr>
        <w:t xml:space="preserve">is </w:t>
      </w:r>
      <w:r w:rsidR="00876DF0">
        <w:rPr>
          <w:rFonts w:ascii="Calibri" w:eastAsia="Times New Roman" w:hAnsi="Calibri" w:cs="Calibri"/>
          <w:color w:val="000000" w:themeColor="text1"/>
          <w:sz w:val="22"/>
        </w:rPr>
        <w:t xml:space="preserve">in the interest of playing the 80/20 rule and for discussion as a litmus test for </w:t>
      </w:r>
      <w:r w:rsidR="004F1BFB">
        <w:rPr>
          <w:rFonts w:ascii="Calibri" w:eastAsia="Times New Roman" w:hAnsi="Calibri" w:cs="Calibri"/>
          <w:color w:val="000000" w:themeColor="text1"/>
          <w:sz w:val="22"/>
        </w:rPr>
        <w:t>the sweet spot</w:t>
      </w:r>
      <w:r w:rsidR="00876DF0">
        <w:rPr>
          <w:rFonts w:ascii="Calibri" w:eastAsia="Times New Roman" w:hAnsi="Calibri" w:cs="Calibri"/>
          <w:color w:val="000000" w:themeColor="text1"/>
          <w:sz w:val="22"/>
        </w:rPr>
        <w:t xml:space="preserve"> for case notification to CDC vs</w:t>
      </w:r>
      <w:r w:rsidR="006739F8">
        <w:rPr>
          <w:rFonts w:ascii="Calibri" w:eastAsia="Times New Roman" w:hAnsi="Calibri" w:cs="Calibri"/>
          <w:color w:val="000000" w:themeColor="text1"/>
          <w:sz w:val="22"/>
        </w:rPr>
        <w:t>.</w:t>
      </w:r>
      <w:r w:rsidR="00876DF0">
        <w:rPr>
          <w:rFonts w:ascii="Calibri" w:eastAsia="Times New Roman" w:hAnsi="Calibri" w:cs="Calibri"/>
          <w:color w:val="000000" w:themeColor="text1"/>
          <w:sz w:val="22"/>
        </w:rPr>
        <w:t xml:space="preserve"> local case notification.</w:t>
      </w:r>
    </w:p>
    <w:p w14:paraId="6F15CF75" w14:textId="77777777" w:rsidR="00876DF0" w:rsidRDefault="00876DF0" w:rsidP="00876DF0">
      <w:pPr>
        <w:shd w:val="clear" w:color="auto" w:fill="FFFFFF"/>
        <w:spacing w:after="0" w:line="240" w:lineRule="auto"/>
        <w:rPr>
          <w:rFonts w:ascii="Calibri" w:eastAsia="Times New Roman" w:hAnsi="Calibri" w:cs="Calibri"/>
          <w:color w:val="000000" w:themeColor="text1"/>
          <w:sz w:val="22"/>
        </w:rPr>
      </w:pPr>
    </w:p>
    <w:p w14:paraId="55724DF0" w14:textId="0D4363C5" w:rsidR="00FF10D9" w:rsidRPr="00876DF0" w:rsidRDefault="00FF10D9" w:rsidP="00876DF0">
      <w:pPr>
        <w:shd w:val="clear" w:color="auto" w:fill="FFFFFF"/>
        <w:spacing w:after="0" w:line="240" w:lineRule="auto"/>
        <w:rPr>
          <w:rFonts w:ascii="Calibri" w:eastAsia="Times New Roman" w:hAnsi="Calibri" w:cs="Calibri"/>
          <w:b/>
          <w:bCs/>
          <w:color w:val="000000" w:themeColor="text1"/>
          <w:sz w:val="22"/>
        </w:rPr>
      </w:pPr>
      <w:r w:rsidRPr="00876DF0">
        <w:rPr>
          <w:rFonts w:ascii="Calibri" w:eastAsia="Times New Roman" w:hAnsi="Calibri" w:cs="Calibri"/>
          <w:b/>
          <w:bCs/>
          <w:color w:val="000000" w:themeColor="text1"/>
          <w:sz w:val="22"/>
        </w:rPr>
        <w:lastRenderedPageBreak/>
        <w:t>Travel History – Summary (with repeating block)</w:t>
      </w:r>
      <w:r w:rsidR="00E45329">
        <w:rPr>
          <w:rFonts w:ascii="Calibri" w:eastAsia="Times New Roman" w:hAnsi="Calibri" w:cs="Calibri"/>
          <w:b/>
          <w:bCs/>
          <w:color w:val="000000" w:themeColor="text1"/>
          <w:sz w:val="22"/>
        </w:rPr>
        <w:t xml:space="preserve"> </w:t>
      </w:r>
      <w:r w:rsidR="00E45329">
        <w:rPr>
          <w:rFonts w:ascii="Calibri" w:eastAsia="Times New Roman" w:hAnsi="Calibri" w:cs="Calibri"/>
          <w:b/>
          <w:bCs/>
          <w:color w:val="000000" w:themeColor="text1"/>
          <w:sz w:val="22"/>
        </w:rPr>
        <w:t>(Co-Chair, Molly Crockett)</w:t>
      </w:r>
    </w:p>
    <w:p w14:paraId="4947CBF1" w14:textId="284313CA" w:rsidR="00876DF0" w:rsidRDefault="00876DF0" w:rsidP="00876DF0">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first set of questions would be a summary set followed by a repeating block. Many of these are questions that exist in various forms for various conditions. The goal is to gather what we need and no more. </w:t>
      </w:r>
    </w:p>
    <w:p w14:paraId="3D70C262" w14:textId="096D4C39" w:rsidR="00876DF0" w:rsidRDefault="00876DF0" w:rsidP="00390D1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first bullet point </w:t>
      </w:r>
      <w:r w:rsidR="00390D17">
        <w:rPr>
          <w:rFonts w:ascii="Calibri" w:eastAsia="Times New Roman" w:hAnsi="Calibri" w:cs="Calibri"/>
          <w:color w:val="000000" w:themeColor="text1"/>
          <w:sz w:val="22"/>
        </w:rPr>
        <w:t xml:space="preserve">refers to a question linked to a SNOMED code aiming to look at a certain period relative to the disease (defined by jurisdiction or a certain question asked) before symptom onset or diagnosis and looking at the earlier date. This considers the calculated case counting date and whether the person traveled out of their county, state, or country. What do we need to send to CDC? The first question is </w:t>
      </w:r>
      <w:r w:rsidR="00CE1CD2">
        <w:rPr>
          <w:rFonts w:ascii="Calibri" w:eastAsia="Times New Roman" w:hAnsi="Calibri" w:cs="Calibri"/>
          <w:color w:val="000000" w:themeColor="text1"/>
          <w:sz w:val="22"/>
        </w:rPr>
        <w:t>whether they traveled during their incubation period, and the second asks if it was</w:t>
      </w:r>
      <w:r w:rsidR="00390D17">
        <w:rPr>
          <w:rFonts w:ascii="Calibri" w:eastAsia="Times New Roman" w:hAnsi="Calibri" w:cs="Calibri"/>
          <w:color w:val="000000" w:themeColor="text1"/>
          <w:sz w:val="22"/>
        </w:rPr>
        <w:t xml:space="preserve"> internationally or domestically (country or state)? The question is, are we looking for </w:t>
      </w:r>
      <w:r w:rsidR="00CE1CD2">
        <w:rPr>
          <w:rFonts w:ascii="Calibri" w:eastAsia="Times New Roman" w:hAnsi="Calibri" w:cs="Calibri"/>
          <w:color w:val="000000" w:themeColor="text1"/>
          <w:sz w:val="22"/>
        </w:rPr>
        <w:t>inter-jurisdictional</w:t>
      </w:r>
      <w:r w:rsidR="00390D17">
        <w:rPr>
          <w:rFonts w:ascii="Calibri" w:eastAsia="Times New Roman" w:hAnsi="Calibri" w:cs="Calibri"/>
          <w:color w:val="000000" w:themeColor="text1"/>
          <w:sz w:val="22"/>
        </w:rPr>
        <w:t xml:space="preserve"> travel</w:t>
      </w:r>
      <w:r w:rsidR="00CE1CD2">
        <w:rPr>
          <w:rFonts w:ascii="Calibri" w:eastAsia="Times New Roman" w:hAnsi="Calibri" w:cs="Calibri"/>
          <w:color w:val="000000" w:themeColor="text1"/>
          <w:sz w:val="22"/>
        </w:rPr>
        <w:t>,</w:t>
      </w:r>
      <w:r w:rsidR="00390D17">
        <w:rPr>
          <w:rFonts w:ascii="Calibri" w:eastAsia="Times New Roman" w:hAnsi="Calibri" w:cs="Calibri"/>
          <w:color w:val="000000" w:themeColor="text1"/>
          <w:sz w:val="22"/>
        </w:rPr>
        <w:t xml:space="preserve"> and is that relevant to national surveillance?</w:t>
      </w:r>
    </w:p>
    <w:p w14:paraId="49CB6F95" w14:textId="4111D803" w:rsidR="00390D17" w:rsidRDefault="00390D17" w:rsidP="00390D1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last question is a concept more recently used in message mapping guides</w:t>
      </w:r>
      <w:r w:rsidR="00CE1CD2">
        <w:rPr>
          <w:rFonts w:ascii="Calibri" w:eastAsia="Times New Roman" w:hAnsi="Calibri" w:cs="Calibri"/>
          <w:color w:val="000000" w:themeColor="text1"/>
          <w:sz w:val="22"/>
        </w:rPr>
        <w:t>, so that in the interest of not having to define a specific incubation period that if a jurisdiction is using a different exposure window (</w:t>
      </w:r>
      <w:proofErr w:type="gramStart"/>
      <w:r w:rsidR="00CE1CD2">
        <w:rPr>
          <w:rFonts w:ascii="Calibri" w:eastAsia="Times New Roman" w:hAnsi="Calibri" w:cs="Calibri"/>
          <w:color w:val="000000" w:themeColor="text1"/>
          <w:sz w:val="22"/>
        </w:rPr>
        <w:t>i.e.</w:t>
      </w:r>
      <w:proofErr w:type="gramEnd"/>
      <w:r w:rsidR="00CE1CD2">
        <w:rPr>
          <w:rFonts w:ascii="Calibri" w:eastAsia="Times New Roman" w:hAnsi="Calibri" w:cs="Calibri"/>
          <w:color w:val="000000" w:themeColor="text1"/>
          <w:sz w:val="22"/>
        </w:rPr>
        <w:t xml:space="preserve"> 22 days vs 21), then this can be recorded and not necessarily have a different question. </w:t>
      </w:r>
      <w:r>
        <w:rPr>
          <w:rFonts w:ascii="Calibri" w:eastAsia="Times New Roman" w:hAnsi="Calibri" w:cs="Calibri"/>
          <w:color w:val="000000" w:themeColor="text1"/>
          <w:sz w:val="22"/>
        </w:rPr>
        <w:t>Do we need to specify different travel exposure window?</w:t>
      </w:r>
    </w:p>
    <w:p w14:paraId="6DBA57D7" w14:textId="3580B17A" w:rsidR="00FF10D9" w:rsidRPr="00E45329" w:rsidRDefault="00FF10D9" w:rsidP="00CE1CD2">
      <w:pPr>
        <w:shd w:val="clear" w:color="auto" w:fill="FFFFFF"/>
        <w:spacing w:after="0" w:line="240" w:lineRule="auto"/>
        <w:rPr>
          <w:rFonts w:ascii="Calibri" w:eastAsia="Times New Roman" w:hAnsi="Calibri" w:cs="Calibri"/>
          <w:b/>
          <w:bCs/>
          <w:color w:val="000000" w:themeColor="text1"/>
          <w:sz w:val="22"/>
        </w:rPr>
      </w:pPr>
      <w:r w:rsidRPr="00CE1CD2">
        <w:rPr>
          <w:rFonts w:ascii="Calibri" w:eastAsia="Times New Roman" w:hAnsi="Calibri" w:cs="Calibri"/>
          <w:b/>
          <w:bCs/>
          <w:color w:val="000000" w:themeColor="text1"/>
          <w:sz w:val="22"/>
        </w:rPr>
        <w:t>Travel History- Repeating Block</w:t>
      </w:r>
      <w:r w:rsidR="00E45329">
        <w:rPr>
          <w:rFonts w:ascii="Calibri" w:eastAsia="Times New Roman" w:hAnsi="Calibri" w:cs="Calibri"/>
          <w:b/>
          <w:bCs/>
          <w:color w:val="000000" w:themeColor="text1"/>
          <w:sz w:val="22"/>
        </w:rPr>
        <w:t xml:space="preserve"> </w:t>
      </w:r>
      <w:r w:rsidR="00E45329">
        <w:rPr>
          <w:rFonts w:ascii="Calibri" w:eastAsia="Times New Roman" w:hAnsi="Calibri" w:cs="Calibri"/>
          <w:b/>
          <w:bCs/>
          <w:color w:val="000000" w:themeColor="text1"/>
          <w:sz w:val="22"/>
        </w:rPr>
        <w:t>(Co-Chair, Molly Crockett)</w:t>
      </w:r>
    </w:p>
    <w:p w14:paraId="0D95E745" w14:textId="0B8730CA" w:rsidR="00CE1CD2" w:rsidRDefault="00CE1CD2" w:rsidP="00CE1CD2">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is a sample of a repeating block, this shouldn’t look new to anyone, but this is how we would send information for a specific trip or destination. They were in a place for X days, and then the block could repeat for each destination.</w:t>
      </w:r>
    </w:p>
    <w:p w14:paraId="7DA60135" w14:textId="7D4C5E54" w:rsidR="00CE1CD2" w:rsidRDefault="00CE1CD2" w:rsidP="00CE1CD2">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If we did this in this format, it would collect information about the international or domestic, if we feel both are relevant</w:t>
      </w:r>
      <w:r w:rsidR="002D2919">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using the same data sets for country and state when </w:t>
      </w:r>
      <w:r w:rsidR="002D2919">
        <w:rPr>
          <w:rFonts w:ascii="Calibri" w:eastAsia="Times New Roman" w:hAnsi="Calibri" w:cs="Calibri"/>
          <w:color w:val="000000" w:themeColor="text1"/>
          <w:sz w:val="22"/>
        </w:rPr>
        <w:t>they got there and when they left</w:t>
      </w:r>
      <w:r>
        <w:rPr>
          <w:rFonts w:ascii="Calibri" w:eastAsia="Times New Roman" w:hAnsi="Calibri" w:cs="Calibri"/>
          <w:color w:val="000000" w:themeColor="text1"/>
          <w:sz w:val="22"/>
        </w:rPr>
        <w:t>.</w:t>
      </w:r>
    </w:p>
    <w:p w14:paraId="0B39FE31" w14:textId="21DD9E32" w:rsidR="00CE1CD2" w:rsidRDefault="00CE1CD2" w:rsidP="00CE1CD2">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You’ll note that listed here is the reason for travel for each block of this repeating block. It is crossed out to get people’s opinions if this is necessary for every destination they traveled to for every disease.</w:t>
      </w:r>
    </w:p>
    <w:p w14:paraId="7BC694EC" w14:textId="1DF57C79" w:rsidR="00CE1CD2" w:rsidRPr="00E45329" w:rsidRDefault="002D2919" w:rsidP="002D2919">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Pr="002D2919">
        <w:rPr>
          <w:rFonts w:ascii="Calibri" w:eastAsia="Times New Roman" w:hAnsi="Calibri" w:cs="Calibri"/>
          <w:b/>
          <w:bCs/>
          <w:color w:val="000000" w:themeColor="text1"/>
          <w:sz w:val="28"/>
          <w:szCs w:val="28"/>
        </w:rPr>
        <w:t>Discussion:</w:t>
      </w:r>
      <w:r>
        <w:rPr>
          <w:rFonts w:ascii="Calibri" w:eastAsia="Times New Roman" w:hAnsi="Calibri" w:cs="Calibri"/>
          <w:color w:val="000000" w:themeColor="text1"/>
          <w:sz w:val="22"/>
        </w:rPr>
        <w:br/>
      </w:r>
      <w:r w:rsidR="00E45329">
        <w:rPr>
          <w:rFonts w:ascii="Calibri" w:eastAsia="Times New Roman" w:hAnsi="Calibri" w:cs="Calibri"/>
          <w:b/>
          <w:bCs/>
          <w:color w:val="000000" w:themeColor="text1"/>
          <w:sz w:val="22"/>
        </w:rPr>
        <w:t>(Co-Chair, Molly Crockett)</w:t>
      </w:r>
      <w:r w:rsidR="00E45329">
        <w:rPr>
          <w:rFonts w:ascii="Calibri" w:eastAsia="Times New Roman" w:hAnsi="Calibri" w:cs="Calibri"/>
          <w:b/>
          <w:bCs/>
          <w:color w:val="000000" w:themeColor="text1"/>
          <w:sz w:val="22"/>
        </w:rPr>
        <w:t xml:space="preserve"> </w:t>
      </w:r>
      <w:r>
        <w:rPr>
          <w:rFonts w:ascii="Calibri" w:eastAsia="Times New Roman" w:hAnsi="Calibri" w:cs="Calibri"/>
          <w:color w:val="000000" w:themeColor="text1"/>
          <w:sz w:val="22"/>
        </w:rPr>
        <w:t xml:space="preserve">The first question for the group is to consider if we need domestic travel. Do we need state-to-state or county-to-county, and would we send that to CDC for core travel elements? </w:t>
      </w:r>
    </w:p>
    <w:p w14:paraId="59FBBDE3" w14:textId="0BA211D1" w:rsidR="00FF10D9" w:rsidRPr="001A7D83" w:rsidRDefault="00FF10D9" w:rsidP="001A7D83">
      <w:pPr>
        <w:pStyle w:val="ListParagraph"/>
        <w:numPr>
          <w:ilvl w:val="0"/>
          <w:numId w:val="43"/>
        </w:numPr>
        <w:shd w:val="clear" w:color="auto" w:fill="FFFFFF"/>
        <w:spacing w:after="0" w:line="240" w:lineRule="auto"/>
        <w:rPr>
          <w:rFonts w:ascii="Calibri" w:eastAsia="Times New Roman" w:hAnsi="Calibri" w:cs="Calibri"/>
          <w:color w:val="000000" w:themeColor="text1"/>
          <w:sz w:val="22"/>
        </w:rPr>
      </w:pPr>
      <w:r w:rsidRPr="001A7D83">
        <w:rPr>
          <w:rFonts w:ascii="Calibri" w:eastAsia="Times New Roman" w:hAnsi="Calibri" w:cs="Calibri"/>
          <w:color w:val="000000" w:themeColor="text1"/>
          <w:sz w:val="22"/>
        </w:rPr>
        <w:t>Suzanne Gibbons</w:t>
      </w:r>
      <w:r w:rsidR="002D2919" w:rsidRPr="001A7D83">
        <w:rPr>
          <w:rFonts w:ascii="Calibri" w:eastAsia="Times New Roman" w:hAnsi="Calibri" w:cs="Calibri"/>
          <w:color w:val="000000" w:themeColor="text1"/>
          <w:sz w:val="22"/>
        </w:rPr>
        <w:t>-Bergener</w:t>
      </w:r>
      <w:r w:rsidRPr="001A7D83">
        <w:rPr>
          <w:rFonts w:ascii="Calibri" w:eastAsia="Times New Roman" w:hAnsi="Calibri" w:cs="Calibri"/>
          <w:color w:val="000000" w:themeColor="text1"/>
          <w:sz w:val="22"/>
        </w:rPr>
        <w:t>:</w:t>
      </w:r>
      <w:r w:rsidR="00E54562" w:rsidRPr="001A7D83">
        <w:rPr>
          <w:rFonts w:ascii="Calibri" w:eastAsia="Times New Roman" w:hAnsi="Calibri" w:cs="Calibri"/>
          <w:color w:val="000000" w:themeColor="text1"/>
          <w:sz w:val="22"/>
        </w:rPr>
        <w:t xml:space="preserve"> I have a question before we get started. </w:t>
      </w:r>
      <w:r w:rsidR="00E45329">
        <w:rPr>
          <w:rFonts w:ascii="Calibri" w:eastAsia="Times New Roman" w:hAnsi="Calibri" w:cs="Calibri"/>
          <w:color w:val="000000" w:themeColor="text1"/>
          <w:sz w:val="22"/>
        </w:rPr>
        <w:t>I understand</w:t>
      </w:r>
      <w:r w:rsidRPr="001A7D83">
        <w:rPr>
          <w:rFonts w:ascii="Calibri" w:eastAsia="Times New Roman" w:hAnsi="Calibri" w:cs="Calibri"/>
          <w:color w:val="000000" w:themeColor="text1"/>
          <w:sz w:val="22"/>
        </w:rPr>
        <w:t xml:space="preserve"> </w:t>
      </w:r>
      <w:r w:rsidR="00E54562" w:rsidRPr="001A7D83">
        <w:rPr>
          <w:rFonts w:ascii="Calibri" w:eastAsia="Times New Roman" w:hAnsi="Calibri" w:cs="Calibri"/>
          <w:color w:val="000000" w:themeColor="text1"/>
          <w:sz w:val="22"/>
        </w:rPr>
        <w:t>everything</w:t>
      </w:r>
      <w:r w:rsidRPr="001A7D83">
        <w:rPr>
          <w:rFonts w:ascii="Calibri" w:eastAsia="Times New Roman" w:hAnsi="Calibri" w:cs="Calibri"/>
          <w:color w:val="000000" w:themeColor="text1"/>
          <w:sz w:val="22"/>
        </w:rPr>
        <w:t xml:space="preserve"> we worked on to this point was </w:t>
      </w:r>
      <w:r w:rsidR="00E54562" w:rsidRPr="001A7D83">
        <w:rPr>
          <w:rFonts w:ascii="Calibri" w:eastAsia="Times New Roman" w:hAnsi="Calibri" w:cs="Calibri"/>
          <w:color w:val="000000" w:themeColor="text1"/>
          <w:sz w:val="22"/>
        </w:rPr>
        <w:t xml:space="preserve">for </w:t>
      </w:r>
      <w:r w:rsidRPr="001A7D83">
        <w:rPr>
          <w:rFonts w:ascii="Calibri" w:eastAsia="Times New Roman" w:hAnsi="Calibri" w:cs="Calibri"/>
          <w:color w:val="000000" w:themeColor="text1"/>
          <w:sz w:val="22"/>
        </w:rPr>
        <w:t>core</w:t>
      </w:r>
      <w:r w:rsidR="00E54562" w:rsidRPr="001A7D83">
        <w:rPr>
          <w:rFonts w:ascii="Calibri" w:eastAsia="Times New Roman" w:hAnsi="Calibri" w:cs="Calibri"/>
          <w:color w:val="000000" w:themeColor="text1"/>
          <w:sz w:val="22"/>
        </w:rPr>
        <w:t>,</w:t>
      </w:r>
      <w:r w:rsidRPr="001A7D83">
        <w:rPr>
          <w:rFonts w:ascii="Calibri" w:eastAsia="Times New Roman" w:hAnsi="Calibri" w:cs="Calibri"/>
          <w:color w:val="000000" w:themeColor="text1"/>
          <w:sz w:val="22"/>
        </w:rPr>
        <w:t xml:space="preserve"> and </w:t>
      </w:r>
      <w:r w:rsidR="00E54562" w:rsidRPr="001A7D83">
        <w:rPr>
          <w:rFonts w:ascii="Calibri" w:eastAsia="Times New Roman" w:hAnsi="Calibri" w:cs="Calibri"/>
          <w:color w:val="000000" w:themeColor="text1"/>
          <w:sz w:val="22"/>
        </w:rPr>
        <w:t xml:space="preserve">it </w:t>
      </w:r>
      <w:r w:rsidRPr="001A7D83">
        <w:rPr>
          <w:rFonts w:ascii="Calibri" w:eastAsia="Times New Roman" w:hAnsi="Calibri" w:cs="Calibri"/>
          <w:color w:val="000000" w:themeColor="text1"/>
          <w:sz w:val="22"/>
        </w:rPr>
        <w:t>would only be included if it was relevant for the disease. In the past</w:t>
      </w:r>
      <w:r w:rsidR="00E54562" w:rsidRPr="001A7D83">
        <w:rPr>
          <w:rFonts w:ascii="Calibri" w:eastAsia="Times New Roman" w:hAnsi="Calibri" w:cs="Calibri"/>
          <w:color w:val="000000" w:themeColor="text1"/>
          <w:sz w:val="22"/>
        </w:rPr>
        <w:t>,</w:t>
      </w:r>
      <w:r w:rsidRPr="001A7D83">
        <w:rPr>
          <w:rFonts w:ascii="Calibri" w:eastAsia="Times New Roman" w:hAnsi="Calibri" w:cs="Calibri"/>
          <w:color w:val="000000" w:themeColor="text1"/>
          <w:sz w:val="22"/>
        </w:rPr>
        <w:t xml:space="preserve"> we said it does not have to be there for every disease, but if the disease wants to include, </w:t>
      </w:r>
      <w:r w:rsidR="00E54562" w:rsidRPr="001A7D83">
        <w:rPr>
          <w:rFonts w:ascii="Calibri" w:eastAsia="Times New Roman" w:hAnsi="Calibri" w:cs="Calibri"/>
          <w:color w:val="000000" w:themeColor="text1"/>
          <w:sz w:val="22"/>
        </w:rPr>
        <w:t>let's</w:t>
      </w:r>
      <w:r w:rsidRPr="001A7D83">
        <w:rPr>
          <w:rFonts w:ascii="Calibri" w:eastAsia="Times New Roman" w:hAnsi="Calibri" w:cs="Calibri"/>
          <w:color w:val="000000" w:themeColor="text1"/>
          <w:sz w:val="22"/>
        </w:rPr>
        <w:t xml:space="preserve"> say, travel history, should this be in the core</w:t>
      </w:r>
      <w:r w:rsidR="00E54562" w:rsidRPr="001A7D83">
        <w:rPr>
          <w:rFonts w:ascii="Calibri" w:eastAsia="Times New Roman" w:hAnsi="Calibri" w:cs="Calibri"/>
          <w:color w:val="000000" w:themeColor="text1"/>
          <w:sz w:val="22"/>
        </w:rPr>
        <w:t>,</w:t>
      </w:r>
      <w:r w:rsidRPr="001A7D83">
        <w:rPr>
          <w:rFonts w:ascii="Calibri" w:eastAsia="Times New Roman" w:hAnsi="Calibri" w:cs="Calibri"/>
          <w:color w:val="000000" w:themeColor="text1"/>
          <w:sz w:val="22"/>
        </w:rPr>
        <w:t xml:space="preserve"> and should this be optional</w:t>
      </w:r>
      <w:r w:rsidR="00E54562" w:rsidRPr="001A7D83">
        <w:rPr>
          <w:rFonts w:ascii="Calibri" w:eastAsia="Times New Roman" w:hAnsi="Calibri" w:cs="Calibri"/>
          <w:color w:val="000000" w:themeColor="text1"/>
          <w:sz w:val="22"/>
        </w:rPr>
        <w:t>?</w:t>
      </w:r>
      <w:r w:rsidRPr="001A7D83">
        <w:rPr>
          <w:rFonts w:ascii="Calibri" w:eastAsia="Times New Roman" w:hAnsi="Calibri" w:cs="Calibri"/>
          <w:color w:val="000000" w:themeColor="text1"/>
          <w:sz w:val="22"/>
        </w:rPr>
        <w:t xml:space="preserve"> It isn’t required</w:t>
      </w:r>
      <w:r w:rsidR="00E54562" w:rsidRPr="001A7D83">
        <w:rPr>
          <w:rFonts w:ascii="Calibri" w:eastAsia="Times New Roman" w:hAnsi="Calibri" w:cs="Calibri"/>
          <w:color w:val="000000" w:themeColor="text1"/>
          <w:sz w:val="22"/>
        </w:rPr>
        <w:t>,</w:t>
      </w:r>
      <w:r w:rsidRPr="001A7D83">
        <w:rPr>
          <w:rFonts w:ascii="Calibri" w:eastAsia="Times New Roman" w:hAnsi="Calibri" w:cs="Calibri"/>
          <w:color w:val="000000" w:themeColor="text1"/>
          <w:sz w:val="22"/>
        </w:rPr>
        <w:t xml:space="preserve"> but </w:t>
      </w:r>
      <w:r w:rsidR="00E54562" w:rsidRPr="001A7D83">
        <w:rPr>
          <w:rFonts w:ascii="Calibri" w:eastAsia="Times New Roman" w:hAnsi="Calibri" w:cs="Calibri"/>
          <w:color w:val="000000" w:themeColor="text1"/>
          <w:sz w:val="22"/>
        </w:rPr>
        <w:t>is that what we want if it's there</w:t>
      </w:r>
      <w:r w:rsidRPr="001A7D83">
        <w:rPr>
          <w:rFonts w:ascii="Calibri" w:eastAsia="Times New Roman" w:hAnsi="Calibri" w:cs="Calibri"/>
          <w:color w:val="000000" w:themeColor="text1"/>
          <w:sz w:val="22"/>
        </w:rPr>
        <w:t>?</w:t>
      </w:r>
      <w:r w:rsidR="00E54562" w:rsidRPr="001A7D83">
        <w:rPr>
          <w:rFonts w:ascii="Calibri" w:eastAsia="Times New Roman" w:hAnsi="Calibri" w:cs="Calibri"/>
          <w:color w:val="000000" w:themeColor="text1"/>
          <w:sz w:val="22"/>
        </w:rPr>
        <w:t xml:space="preserve"> </w:t>
      </w:r>
      <w:proofErr w:type="gramStart"/>
      <w:r w:rsidR="00E54562" w:rsidRPr="001A7D83">
        <w:rPr>
          <w:rFonts w:ascii="Calibri" w:eastAsia="Times New Roman" w:hAnsi="Calibri" w:cs="Calibri"/>
          <w:color w:val="000000" w:themeColor="text1"/>
          <w:sz w:val="22"/>
        </w:rPr>
        <w:t>So</w:t>
      </w:r>
      <w:proofErr w:type="gramEnd"/>
      <w:r w:rsidR="00E54562" w:rsidRPr="001A7D83">
        <w:rPr>
          <w:rFonts w:ascii="Calibri" w:eastAsia="Times New Roman" w:hAnsi="Calibri" w:cs="Calibri"/>
          <w:color w:val="000000" w:themeColor="text1"/>
          <w:sz w:val="22"/>
        </w:rPr>
        <w:t xml:space="preserve"> it would not be required for every disease.</w:t>
      </w:r>
    </w:p>
    <w:p w14:paraId="5A6444FB" w14:textId="584BA095" w:rsidR="00E54562" w:rsidRDefault="00E54562" w:rsidP="00E54562">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Molly: That is fair to say that for conditions for which travel is relevant, does this cover the range of questions for most conditions? If there are 50 diseases where travel is relevant for the condition, would this cover what most of them would need for sending case notifications to CDC? It would not have to include every disease where travel history does come into play.</w:t>
      </w:r>
    </w:p>
    <w:p w14:paraId="0AB0A897" w14:textId="72003501" w:rsidR="00E54562" w:rsidRDefault="00E54562" w:rsidP="00E54562">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Suzanne Gibbons-Bergener: For Wisconsin</w:t>
      </w:r>
      <w:r w:rsidR="00FE28D9">
        <w:rPr>
          <w:rFonts w:ascii="Calibri" w:eastAsia="Times New Roman" w:hAnsi="Calibri" w:cs="Calibri"/>
          <w:color w:val="000000" w:themeColor="text1"/>
          <w:sz w:val="22"/>
        </w:rPr>
        <w:t>, we are home rule, so for</w:t>
      </w:r>
      <w:r>
        <w:rPr>
          <w:rFonts w:ascii="Calibri" w:eastAsia="Times New Roman" w:hAnsi="Calibri" w:cs="Calibri"/>
          <w:color w:val="000000" w:themeColor="text1"/>
          <w:sz w:val="22"/>
        </w:rPr>
        <w:t xml:space="preserve"> </w:t>
      </w:r>
      <w:r w:rsidR="00FE28D9">
        <w:rPr>
          <w:rFonts w:ascii="Calibri" w:eastAsia="Times New Roman" w:hAnsi="Calibri" w:cs="Calibri"/>
          <w:color w:val="000000" w:themeColor="text1"/>
          <w:sz w:val="22"/>
        </w:rPr>
        <w:t>County, we don’t generally count their movement within the state. It seems excessive unless we have reason to ask about something in another county or if they moved and we want to notify the other county. So sometimes, we gather that, mainly if they are a college student, so it is relevant, but on a national level, that does not seem necessary.</w:t>
      </w:r>
    </w:p>
    <w:p w14:paraId="138DBD65" w14:textId="4E1F6E06" w:rsidR="00FE28D9" w:rsidRDefault="00FE28D9" w:rsidP="001A7D83">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Molly: Thank you. Other thoughts?</w:t>
      </w:r>
    </w:p>
    <w:p w14:paraId="3774D44E" w14:textId="0D6A4BE6" w:rsidR="00FF10D9" w:rsidRDefault="00FF10D9" w:rsidP="00FE28D9">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 xml:space="preserve">Annie: </w:t>
      </w:r>
      <w:r w:rsidR="001A7D83">
        <w:rPr>
          <w:rFonts w:ascii="Calibri" w:eastAsia="Times New Roman" w:hAnsi="Calibri" w:cs="Calibri"/>
          <w:color w:val="000000" w:themeColor="text1"/>
          <w:sz w:val="22"/>
        </w:rPr>
        <w:t xml:space="preserve">A couple of points. One is regarding </w:t>
      </w:r>
      <w:r w:rsidR="00A02BE0">
        <w:rPr>
          <w:rFonts w:ascii="Calibri" w:eastAsia="Times New Roman" w:hAnsi="Calibri" w:cs="Calibri"/>
          <w:color w:val="000000" w:themeColor="text1"/>
          <w:sz w:val="22"/>
        </w:rPr>
        <w:t>travel;</w:t>
      </w:r>
      <w:r w:rsidR="001A7D83">
        <w:rPr>
          <w:rFonts w:ascii="Calibri" w:eastAsia="Times New Roman" w:hAnsi="Calibri" w:cs="Calibri"/>
          <w:color w:val="000000" w:themeColor="text1"/>
          <w:sz w:val="22"/>
        </w:rPr>
        <w:t xml:space="preserve"> I think jurisdiction is </w:t>
      </w:r>
      <w:r w:rsidR="00A02BE0">
        <w:rPr>
          <w:rFonts w:ascii="Calibri" w:eastAsia="Times New Roman" w:hAnsi="Calibri" w:cs="Calibri"/>
          <w:color w:val="000000" w:themeColor="text1"/>
          <w:sz w:val="22"/>
        </w:rPr>
        <w:t xml:space="preserve">the </w:t>
      </w:r>
      <w:r w:rsidR="001A7D83">
        <w:rPr>
          <w:rFonts w:ascii="Calibri" w:eastAsia="Times New Roman" w:hAnsi="Calibri" w:cs="Calibri"/>
          <w:color w:val="000000" w:themeColor="text1"/>
          <w:sz w:val="22"/>
        </w:rPr>
        <w:t>best way to phrase it. For some diseases</w:t>
      </w:r>
      <w:r w:rsidR="00A02BE0">
        <w:rPr>
          <w:rFonts w:ascii="Calibri" w:eastAsia="Times New Roman" w:hAnsi="Calibri" w:cs="Calibri"/>
          <w:color w:val="000000" w:themeColor="text1"/>
          <w:sz w:val="22"/>
        </w:rPr>
        <w:t>,</w:t>
      </w:r>
      <w:r w:rsidR="001A7D83">
        <w:rPr>
          <w:rFonts w:ascii="Calibri" w:eastAsia="Times New Roman" w:hAnsi="Calibri" w:cs="Calibri"/>
          <w:color w:val="000000" w:themeColor="text1"/>
          <w:sz w:val="22"/>
        </w:rPr>
        <w:t xml:space="preserve"> travel outside the state is important such as Hantavirus </w:t>
      </w:r>
      <w:r w:rsidR="00A02BE0">
        <w:rPr>
          <w:rFonts w:ascii="Calibri" w:eastAsia="Times New Roman" w:hAnsi="Calibri" w:cs="Calibri"/>
          <w:color w:val="000000" w:themeColor="text1"/>
          <w:sz w:val="22"/>
        </w:rPr>
        <w:t>it’s</w:t>
      </w:r>
      <w:r w:rsidR="001A7D83">
        <w:rPr>
          <w:rFonts w:ascii="Calibri" w:eastAsia="Times New Roman" w:hAnsi="Calibri" w:cs="Calibri"/>
          <w:color w:val="000000" w:themeColor="text1"/>
          <w:sz w:val="22"/>
        </w:rPr>
        <w:t xml:space="preserve"> important for diseases that </w:t>
      </w:r>
      <w:r w:rsidR="00A02BE0">
        <w:rPr>
          <w:rFonts w:ascii="Calibri" w:eastAsia="Times New Roman" w:hAnsi="Calibri" w:cs="Calibri"/>
          <w:color w:val="000000" w:themeColor="text1"/>
          <w:sz w:val="22"/>
        </w:rPr>
        <w:t>appear</w:t>
      </w:r>
      <w:r w:rsidR="001A7D83">
        <w:rPr>
          <w:rFonts w:ascii="Calibri" w:eastAsia="Times New Roman" w:hAnsi="Calibri" w:cs="Calibri"/>
          <w:color w:val="000000" w:themeColor="text1"/>
          <w:sz w:val="22"/>
        </w:rPr>
        <w:t xml:space="preserve"> in certain parts of the country and not others. There it would be epidemiologically relevant information. I think </w:t>
      </w:r>
      <w:r w:rsidR="00A02BE0">
        <w:rPr>
          <w:rFonts w:ascii="Calibri" w:eastAsia="Times New Roman" w:hAnsi="Calibri" w:cs="Calibri"/>
          <w:color w:val="000000" w:themeColor="text1"/>
          <w:sz w:val="22"/>
        </w:rPr>
        <w:t>traveling</w:t>
      </w:r>
      <w:r w:rsidR="001A7D83">
        <w:rPr>
          <w:rFonts w:ascii="Calibri" w:eastAsia="Times New Roman" w:hAnsi="Calibri" w:cs="Calibri"/>
          <w:color w:val="000000" w:themeColor="text1"/>
          <w:sz w:val="22"/>
        </w:rPr>
        <w:t xml:space="preserve"> domestically outside of a jurisdiction is important to collect. Other </w:t>
      </w:r>
      <w:r w:rsidR="00A02BE0">
        <w:rPr>
          <w:rFonts w:ascii="Calibri" w:eastAsia="Times New Roman" w:hAnsi="Calibri" w:cs="Calibri"/>
          <w:color w:val="000000" w:themeColor="text1"/>
          <w:sz w:val="22"/>
        </w:rPr>
        <w:t>counties</w:t>
      </w:r>
      <w:r w:rsidR="001A7D83">
        <w:rPr>
          <w:rFonts w:ascii="Calibri" w:eastAsia="Times New Roman" w:hAnsi="Calibri" w:cs="Calibri"/>
          <w:color w:val="000000" w:themeColor="text1"/>
          <w:sz w:val="22"/>
        </w:rPr>
        <w:t xml:space="preserve"> </w:t>
      </w:r>
      <w:r w:rsidR="00A02BE0">
        <w:rPr>
          <w:rFonts w:ascii="Calibri" w:eastAsia="Times New Roman" w:hAnsi="Calibri" w:cs="Calibri"/>
          <w:color w:val="000000" w:themeColor="text1"/>
          <w:sz w:val="22"/>
        </w:rPr>
        <w:t>are</w:t>
      </w:r>
      <w:r w:rsidR="001A7D83">
        <w:rPr>
          <w:rFonts w:ascii="Calibri" w:eastAsia="Times New Roman" w:hAnsi="Calibri" w:cs="Calibri"/>
          <w:color w:val="000000" w:themeColor="text1"/>
          <w:sz w:val="22"/>
        </w:rPr>
        <w:t xml:space="preserve"> not relevant </w:t>
      </w:r>
      <w:proofErr w:type="gramStart"/>
      <w:r w:rsidR="001A7D83">
        <w:rPr>
          <w:rFonts w:ascii="Calibri" w:eastAsia="Times New Roman" w:hAnsi="Calibri" w:cs="Calibri"/>
          <w:color w:val="000000" w:themeColor="text1"/>
          <w:sz w:val="22"/>
        </w:rPr>
        <w:t>for</w:t>
      </w:r>
      <w:proofErr w:type="gramEnd"/>
      <w:r w:rsidR="001A7D83">
        <w:rPr>
          <w:rFonts w:ascii="Calibri" w:eastAsia="Times New Roman" w:hAnsi="Calibri" w:cs="Calibri"/>
          <w:color w:val="000000" w:themeColor="text1"/>
          <w:sz w:val="22"/>
        </w:rPr>
        <w:t xml:space="preserve"> CDC.  I do think we should be moving towards the language of </w:t>
      </w:r>
      <w:r w:rsidR="00A02BE0">
        <w:rPr>
          <w:rFonts w:ascii="Calibri" w:eastAsia="Times New Roman" w:hAnsi="Calibri" w:cs="Calibri"/>
          <w:color w:val="000000" w:themeColor="text1"/>
          <w:sz w:val="22"/>
        </w:rPr>
        <w:t>spending</w:t>
      </w:r>
      <w:r w:rsidR="001A7D83">
        <w:rPr>
          <w:rFonts w:ascii="Calibri" w:eastAsia="Times New Roman" w:hAnsi="Calibri" w:cs="Calibri"/>
          <w:color w:val="000000" w:themeColor="text1"/>
          <w:sz w:val="22"/>
        </w:rPr>
        <w:t xml:space="preserve"> time because many times</w:t>
      </w:r>
      <w:r w:rsidR="00A02BE0">
        <w:rPr>
          <w:rFonts w:ascii="Calibri" w:eastAsia="Times New Roman" w:hAnsi="Calibri" w:cs="Calibri"/>
          <w:color w:val="000000" w:themeColor="text1"/>
          <w:sz w:val="22"/>
        </w:rPr>
        <w:t>,</w:t>
      </w:r>
      <w:r w:rsidR="001A7D83">
        <w:rPr>
          <w:rFonts w:ascii="Calibri" w:eastAsia="Times New Roman" w:hAnsi="Calibri" w:cs="Calibri"/>
          <w:color w:val="000000" w:themeColor="text1"/>
          <w:sz w:val="22"/>
        </w:rPr>
        <w:t xml:space="preserve"> patients </w:t>
      </w:r>
      <w:proofErr w:type="gramStart"/>
      <w:r w:rsidR="001A7D83">
        <w:rPr>
          <w:rFonts w:ascii="Calibri" w:eastAsia="Times New Roman" w:hAnsi="Calibri" w:cs="Calibri"/>
          <w:color w:val="000000" w:themeColor="text1"/>
          <w:sz w:val="22"/>
        </w:rPr>
        <w:t>didn’t</w:t>
      </w:r>
      <w:proofErr w:type="gramEnd"/>
      <w:r w:rsidR="001A7D83">
        <w:rPr>
          <w:rFonts w:ascii="Calibri" w:eastAsia="Times New Roman" w:hAnsi="Calibri" w:cs="Calibri"/>
          <w:color w:val="000000" w:themeColor="text1"/>
          <w:sz w:val="22"/>
        </w:rPr>
        <w:t xml:space="preserve"> travel to a place but came from a place and are living in your jurisdiction. That is what you really want to </w:t>
      </w:r>
      <w:proofErr w:type="gramStart"/>
      <w:r w:rsidR="001A7D83">
        <w:rPr>
          <w:rFonts w:ascii="Calibri" w:eastAsia="Times New Roman" w:hAnsi="Calibri" w:cs="Calibri"/>
          <w:color w:val="000000" w:themeColor="text1"/>
          <w:sz w:val="22"/>
        </w:rPr>
        <w:t>know</w:t>
      </w:r>
      <w:proofErr w:type="gramEnd"/>
      <w:r w:rsidR="001A7D83">
        <w:rPr>
          <w:rFonts w:ascii="Calibri" w:eastAsia="Times New Roman" w:hAnsi="Calibri" w:cs="Calibri"/>
          <w:color w:val="000000" w:themeColor="text1"/>
          <w:sz w:val="22"/>
        </w:rPr>
        <w:t xml:space="preserve"> </w:t>
      </w:r>
      <w:proofErr w:type="spellStart"/>
      <w:r w:rsidR="00A02BE0">
        <w:rPr>
          <w:rFonts w:ascii="Calibri" w:eastAsia="Times New Roman" w:hAnsi="Calibri" w:cs="Calibri"/>
          <w:color w:val="000000" w:themeColor="text1"/>
          <w:sz w:val="22"/>
        </w:rPr>
        <w:t>were</w:t>
      </w:r>
      <w:proofErr w:type="spellEnd"/>
      <w:r w:rsidR="001A7D83">
        <w:rPr>
          <w:rFonts w:ascii="Calibri" w:eastAsia="Times New Roman" w:hAnsi="Calibri" w:cs="Calibri"/>
          <w:color w:val="000000" w:themeColor="text1"/>
          <w:sz w:val="22"/>
        </w:rPr>
        <w:t xml:space="preserve"> they there during this time frame</w:t>
      </w:r>
      <w:r w:rsidR="00A02BE0">
        <w:rPr>
          <w:rFonts w:ascii="Calibri" w:eastAsia="Times New Roman" w:hAnsi="Calibri" w:cs="Calibri"/>
          <w:color w:val="000000" w:themeColor="text1"/>
          <w:sz w:val="22"/>
        </w:rPr>
        <w:t>?</w:t>
      </w:r>
      <w:r w:rsidR="001A7D83">
        <w:rPr>
          <w:rFonts w:ascii="Calibri" w:eastAsia="Times New Roman" w:hAnsi="Calibri" w:cs="Calibri"/>
          <w:color w:val="000000" w:themeColor="text1"/>
          <w:sz w:val="22"/>
        </w:rPr>
        <w:t xml:space="preserve"> I would advocate for using spend time in the question. </w:t>
      </w:r>
      <w:r w:rsidR="00A02BE0">
        <w:rPr>
          <w:rFonts w:ascii="Calibri" w:eastAsia="Times New Roman" w:hAnsi="Calibri" w:cs="Calibri"/>
          <w:color w:val="000000" w:themeColor="text1"/>
          <w:sz w:val="22"/>
        </w:rPr>
        <w:t>It would</w:t>
      </w:r>
      <w:r w:rsidRPr="00FF10D9">
        <w:rPr>
          <w:rFonts w:ascii="Calibri" w:eastAsia="Times New Roman" w:hAnsi="Calibri" w:cs="Calibri"/>
          <w:color w:val="000000" w:themeColor="text1"/>
          <w:sz w:val="22"/>
        </w:rPr>
        <w:t xml:space="preserve"> be in the message but not required to be populated for diseases where it is not </w:t>
      </w:r>
      <w:r w:rsidR="00A02BE0" w:rsidRPr="00FF10D9">
        <w:rPr>
          <w:rFonts w:ascii="Calibri" w:eastAsia="Times New Roman" w:hAnsi="Calibri" w:cs="Calibri"/>
          <w:color w:val="000000" w:themeColor="text1"/>
          <w:sz w:val="22"/>
        </w:rPr>
        <w:t>r</w:t>
      </w:r>
      <w:r w:rsidR="00A02BE0">
        <w:rPr>
          <w:rFonts w:ascii="Calibri" w:eastAsia="Times New Roman" w:hAnsi="Calibri" w:cs="Calibri"/>
          <w:color w:val="000000" w:themeColor="text1"/>
          <w:sz w:val="22"/>
        </w:rPr>
        <w:t>e</w:t>
      </w:r>
      <w:r w:rsidR="00A02BE0" w:rsidRPr="00FF10D9">
        <w:rPr>
          <w:rFonts w:ascii="Calibri" w:eastAsia="Times New Roman" w:hAnsi="Calibri" w:cs="Calibri"/>
          <w:color w:val="000000" w:themeColor="text1"/>
          <w:sz w:val="22"/>
        </w:rPr>
        <w:t>levant.</w:t>
      </w:r>
    </w:p>
    <w:p w14:paraId="6571FEC0" w14:textId="55F70EEF" w:rsidR="001A7D83" w:rsidRPr="002D2919" w:rsidRDefault="001A7D83" w:rsidP="001A7D83">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sidRPr="002D2919">
        <w:rPr>
          <w:rFonts w:ascii="Calibri" w:eastAsia="Times New Roman" w:hAnsi="Calibri" w:cs="Calibri"/>
          <w:color w:val="000000" w:themeColor="text1"/>
          <w:sz w:val="22"/>
        </w:rPr>
        <w:t xml:space="preserve">Annie Fine (from chat): </w:t>
      </w:r>
      <w:r>
        <w:rPr>
          <w:rFonts w:ascii="Calibri" w:eastAsia="Times New Roman" w:hAnsi="Calibri" w:cs="Calibri"/>
          <w:color w:val="000000" w:themeColor="text1"/>
          <w:sz w:val="22"/>
        </w:rPr>
        <w:t>I really</w:t>
      </w:r>
      <w:r w:rsidRPr="002D2919">
        <w:rPr>
          <w:rFonts w:ascii="Calibri" w:eastAsia="Times New Roman" w:hAnsi="Calibri" w:cs="Calibri"/>
          <w:color w:val="000000" w:themeColor="text1"/>
          <w:sz w:val="22"/>
        </w:rPr>
        <w:t xml:space="preserve"> think we need to move away from exclusively using the word travel. Think about travel outside </w:t>
      </w:r>
      <w:r w:rsidR="00A02BE0">
        <w:rPr>
          <w:rFonts w:ascii="Calibri" w:eastAsia="Times New Roman" w:hAnsi="Calibri" w:cs="Calibri"/>
          <w:color w:val="000000" w:themeColor="text1"/>
          <w:sz w:val="22"/>
        </w:rPr>
        <w:t>NYC</w:t>
      </w:r>
      <w:r w:rsidRPr="002D2919">
        <w:rPr>
          <w:rFonts w:ascii="Calibri" w:eastAsia="Times New Roman" w:hAnsi="Calibri" w:cs="Calibri"/>
          <w:color w:val="000000" w:themeColor="text1"/>
          <w:sz w:val="22"/>
        </w:rPr>
        <w:t xml:space="preserve"> to </w:t>
      </w:r>
      <w:r w:rsidR="00A02BE0" w:rsidRPr="002D2919">
        <w:rPr>
          <w:rFonts w:ascii="Calibri" w:eastAsia="Times New Roman" w:hAnsi="Calibri" w:cs="Calibri"/>
          <w:color w:val="000000" w:themeColor="text1"/>
          <w:sz w:val="22"/>
        </w:rPr>
        <w:t>NJ</w:t>
      </w:r>
      <w:r w:rsidRPr="002D2919">
        <w:rPr>
          <w:rFonts w:ascii="Calibri" w:eastAsia="Times New Roman" w:hAnsi="Calibri" w:cs="Calibri"/>
          <w:color w:val="000000" w:themeColor="text1"/>
          <w:sz w:val="22"/>
        </w:rPr>
        <w:t xml:space="preserve"> - would people call that travel? I think it should be travel or </w:t>
      </w:r>
      <w:r w:rsidR="00A02BE0">
        <w:rPr>
          <w:rFonts w:ascii="Calibri" w:eastAsia="Times New Roman" w:hAnsi="Calibri" w:cs="Calibri"/>
          <w:color w:val="000000" w:themeColor="text1"/>
          <w:sz w:val="22"/>
        </w:rPr>
        <w:t>spending</w:t>
      </w:r>
      <w:r w:rsidRPr="002D2919">
        <w:rPr>
          <w:rFonts w:ascii="Calibri" w:eastAsia="Times New Roman" w:hAnsi="Calibri" w:cs="Calibri"/>
          <w:color w:val="000000" w:themeColor="text1"/>
          <w:sz w:val="22"/>
        </w:rPr>
        <w:t xml:space="preserve"> time… thx. </w:t>
      </w:r>
      <w:proofErr w:type="gramStart"/>
      <w:r w:rsidRPr="002D2919">
        <w:rPr>
          <w:rFonts w:ascii="Calibri" w:eastAsia="Times New Roman" w:hAnsi="Calibri" w:cs="Calibri"/>
          <w:color w:val="000000" w:themeColor="text1"/>
          <w:sz w:val="22"/>
        </w:rPr>
        <w:t>And also</w:t>
      </w:r>
      <w:proofErr w:type="gramEnd"/>
      <w:r w:rsidR="00A02BE0">
        <w:rPr>
          <w:rFonts w:ascii="Calibri" w:eastAsia="Times New Roman" w:hAnsi="Calibri" w:cs="Calibri"/>
          <w:color w:val="000000" w:themeColor="text1"/>
          <w:sz w:val="22"/>
        </w:rPr>
        <w:t>,</w:t>
      </w:r>
      <w:r w:rsidRPr="002D2919">
        <w:rPr>
          <w:rFonts w:ascii="Calibri" w:eastAsia="Times New Roman" w:hAnsi="Calibri" w:cs="Calibri"/>
          <w:color w:val="000000" w:themeColor="text1"/>
          <w:sz w:val="22"/>
        </w:rPr>
        <w:t xml:space="preserve"> people may have lived in another country but come to this country - “spend time” </w:t>
      </w:r>
      <w:r w:rsidR="00A02BE0">
        <w:rPr>
          <w:rFonts w:ascii="Calibri" w:eastAsia="Times New Roman" w:hAnsi="Calibri" w:cs="Calibri"/>
          <w:color w:val="000000" w:themeColor="text1"/>
          <w:sz w:val="22"/>
        </w:rPr>
        <w:t>handling</w:t>
      </w:r>
      <w:r w:rsidRPr="002D2919">
        <w:rPr>
          <w:rFonts w:ascii="Calibri" w:eastAsia="Times New Roman" w:hAnsi="Calibri" w:cs="Calibri"/>
          <w:color w:val="000000" w:themeColor="text1"/>
          <w:sz w:val="22"/>
        </w:rPr>
        <w:t xml:space="preserve"> that issue. Spend time outside the jurisdiction might be </w:t>
      </w:r>
      <w:proofErr w:type="gramStart"/>
      <w:r w:rsidRPr="002D2919">
        <w:rPr>
          <w:rFonts w:ascii="Calibri" w:eastAsia="Times New Roman" w:hAnsi="Calibri" w:cs="Calibri"/>
          <w:color w:val="000000" w:themeColor="text1"/>
          <w:sz w:val="22"/>
        </w:rPr>
        <w:t>good</w:t>
      </w:r>
      <w:proofErr w:type="gramEnd"/>
    </w:p>
    <w:p w14:paraId="6146E9A2" w14:textId="2EDBED50" w:rsidR="001A7D83" w:rsidRDefault="001A7D83" w:rsidP="001A7D83">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Dianna </w:t>
      </w:r>
      <w:proofErr w:type="spellStart"/>
      <w:r>
        <w:rPr>
          <w:rFonts w:ascii="Calibri" w:eastAsia="Times New Roman" w:hAnsi="Calibri" w:cs="Calibri"/>
          <w:color w:val="000000" w:themeColor="text1"/>
          <w:sz w:val="22"/>
        </w:rPr>
        <w:t>Hergott</w:t>
      </w:r>
      <w:proofErr w:type="spellEnd"/>
      <w:r>
        <w:rPr>
          <w:rFonts w:ascii="Calibri" w:eastAsia="Times New Roman" w:hAnsi="Calibri" w:cs="Calibri"/>
          <w:color w:val="000000" w:themeColor="text1"/>
          <w:sz w:val="22"/>
        </w:rPr>
        <w:t xml:space="preserve"> (chat): </w:t>
      </w:r>
      <w:r w:rsidRPr="00FF10D9">
        <w:rPr>
          <w:rFonts w:ascii="Calibri" w:eastAsia="Times New Roman" w:hAnsi="Calibri" w:cs="Calibri"/>
          <w:color w:val="000000" w:themeColor="text1"/>
          <w:sz w:val="22"/>
        </w:rPr>
        <w:t>I agree</w:t>
      </w:r>
      <w:r w:rsidR="00A02BE0">
        <w:rPr>
          <w:rFonts w:ascii="Calibri" w:eastAsia="Times New Roman" w:hAnsi="Calibri" w:cs="Calibri"/>
          <w:color w:val="000000" w:themeColor="text1"/>
          <w:sz w:val="22"/>
        </w:rPr>
        <w:t>,</w:t>
      </w:r>
      <w:r w:rsidRPr="00FF10D9">
        <w:rPr>
          <w:rFonts w:ascii="Calibri" w:eastAsia="Times New Roman" w:hAnsi="Calibri" w:cs="Calibri"/>
          <w:color w:val="000000" w:themeColor="text1"/>
          <w:sz w:val="22"/>
        </w:rPr>
        <w:t xml:space="preserve"> Annie</w:t>
      </w:r>
      <w:r w:rsidR="00A02BE0">
        <w:rPr>
          <w:rFonts w:ascii="Calibri" w:eastAsia="Times New Roman" w:hAnsi="Calibri" w:cs="Calibri"/>
          <w:color w:val="000000" w:themeColor="text1"/>
          <w:sz w:val="22"/>
        </w:rPr>
        <w:t>,</w:t>
      </w:r>
      <w:r w:rsidRPr="00FF10D9">
        <w:rPr>
          <w:rFonts w:ascii="Calibri" w:eastAsia="Times New Roman" w:hAnsi="Calibri" w:cs="Calibri"/>
          <w:color w:val="000000" w:themeColor="text1"/>
          <w:sz w:val="22"/>
        </w:rPr>
        <w:t xml:space="preserve"> and like that proposed wording of "spend </w:t>
      </w:r>
      <w:proofErr w:type="gramStart"/>
      <w:r w:rsidRPr="00FF10D9">
        <w:rPr>
          <w:rFonts w:ascii="Calibri" w:eastAsia="Times New Roman" w:hAnsi="Calibri" w:cs="Calibri"/>
          <w:color w:val="000000" w:themeColor="text1"/>
          <w:sz w:val="22"/>
        </w:rPr>
        <w:t>time</w:t>
      </w:r>
      <w:proofErr w:type="gramEnd"/>
    </w:p>
    <w:p w14:paraId="787DDC8A" w14:textId="3D1EBF54" w:rsidR="001A7D83" w:rsidRDefault="001A7D83" w:rsidP="001A7D83">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Nicole Lindsey (CDC) (chat): </w:t>
      </w:r>
      <w:r w:rsidRPr="005E6D5E">
        <w:rPr>
          <w:rFonts w:ascii="Calibri" w:eastAsia="Times New Roman" w:hAnsi="Calibri" w:cs="Calibri"/>
          <w:color w:val="000000" w:themeColor="text1"/>
          <w:sz w:val="22"/>
        </w:rPr>
        <w:t xml:space="preserve">From </w:t>
      </w:r>
      <w:r w:rsidR="00A02BE0">
        <w:rPr>
          <w:rFonts w:ascii="Calibri" w:eastAsia="Times New Roman" w:hAnsi="Calibri" w:cs="Calibri"/>
          <w:color w:val="000000" w:themeColor="text1"/>
          <w:sz w:val="22"/>
        </w:rPr>
        <w:t>the CDC program perspective, I don't think we would need time outside</w:t>
      </w:r>
      <w:r w:rsidRPr="005E6D5E">
        <w:rPr>
          <w:rFonts w:ascii="Calibri" w:eastAsia="Times New Roman" w:hAnsi="Calibri" w:cs="Calibri"/>
          <w:color w:val="000000" w:themeColor="text1"/>
          <w:sz w:val="22"/>
        </w:rPr>
        <w:t xml:space="preserve"> the state/territory.</w:t>
      </w:r>
    </w:p>
    <w:p w14:paraId="0F82A188" w14:textId="6E2C26DD" w:rsidR="001A7D83" w:rsidRDefault="001A7D83" w:rsidP="001A7D83">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proofErr w:type="spellStart"/>
      <w:r>
        <w:rPr>
          <w:rFonts w:ascii="Calibri" w:eastAsia="Times New Roman" w:hAnsi="Calibri" w:cs="Calibri"/>
          <w:color w:val="000000" w:themeColor="text1"/>
          <w:sz w:val="22"/>
        </w:rPr>
        <w:t>Ardath</w:t>
      </w:r>
      <w:proofErr w:type="spellEnd"/>
      <w:r>
        <w:rPr>
          <w:rFonts w:ascii="Calibri" w:eastAsia="Times New Roman" w:hAnsi="Calibri" w:cs="Calibri"/>
          <w:color w:val="000000" w:themeColor="text1"/>
          <w:sz w:val="22"/>
        </w:rPr>
        <w:t xml:space="preserve"> Grills (CDC): Want to highlight the comment </w:t>
      </w:r>
      <w:r>
        <w:rPr>
          <w:rFonts w:ascii="Calibri" w:eastAsia="Times New Roman" w:hAnsi="Calibri" w:cs="Calibri"/>
          <w:color w:val="000000" w:themeColor="text1"/>
          <w:sz w:val="22"/>
        </w:rPr>
        <w:t xml:space="preserve">and hear about </w:t>
      </w:r>
      <w:r>
        <w:rPr>
          <w:rFonts w:ascii="Calibri" w:eastAsia="Times New Roman" w:hAnsi="Calibri" w:cs="Calibri"/>
          <w:color w:val="000000" w:themeColor="text1"/>
          <w:sz w:val="22"/>
        </w:rPr>
        <w:t xml:space="preserve">the </w:t>
      </w:r>
      <w:r w:rsidR="00A02BE0">
        <w:rPr>
          <w:rFonts w:ascii="Calibri" w:eastAsia="Times New Roman" w:hAnsi="Calibri" w:cs="Calibri"/>
          <w:color w:val="000000" w:themeColor="text1"/>
          <w:sz w:val="22"/>
        </w:rPr>
        <w:t>group's</w:t>
      </w:r>
      <w:r>
        <w:rPr>
          <w:rFonts w:ascii="Calibri" w:eastAsia="Times New Roman" w:hAnsi="Calibri" w:cs="Calibri"/>
          <w:color w:val="000000" w:themeColor="text1"/>
          <w:sz w:val="22"/>
        </w:rPr>
        <w:t xml:space="preserve"> thoughts on Annie’s first comment about travel outside NYC to New Jersey or </w:t>
      </w:r>
      <w:r>
        <w:rPr>
          <w:rFonts w:ascii="Calibri" w:eastAsia="Times New Roman" w:hAnsi="Calibri" w:cs="Calibri"/>
          <w:color w:val="000000" w:themeColor="text1"/>
          <w:sz w:val="22"/>
        </w:rPr>
        <w:t xml:space="preserve">also the </w:t>
      </w:r>
      <w:r>
        <w:rPr>
          <w:rFonts w:ascii="Calibri" w:eastAsia="Times New Roman" w:hAnsi="Calibri" w:cs="Calibri"/>
          <w:color w:val="000000" w:themeColor="text1"/>
          <w:sz w:val="22"/>
        </w:rPr>
        <w:t xml:space="preserve">area of DC/Maryland where there is </w:t>
      </w:r>
      <w:r w:rsidR="00A02BE0">
        <w:rPr>
          <w:rFonts w:ascii="Calibri" w:eastAsia="Times New Roman" w:hAnsi="Calibri" w:cs="Calibri"/>
          <w:color w:val="000000" w:themeColor="text1"/>
          <w:sz w:val="22"/>
        </w:rPr>
        <w:t>much</w:t>
      </w:r>
      <w:r>
        <w:rPr>
          <w:rFonts w:ascii="Calibri" w:eastAsia="Times New Roman" w:hAnsi="Calibri" w:cs="Calibri"/>
          <w:color w:val="000000" w:themeColor="text1"/>
          <w:sz w:val="22"/>
        </w:rPr>
        <w:t xml:space="preserve"> travel across boundaries where it may be relevant and whether spend time might handle those situations the best.</w:t>
      </w:r>
      <w:r w:rsidR="00A02BE0">
        <w:rPr>
          <w:rFonts w:ascii="Calibri" w:eastAsia="Times New Roman" w:hAnsi="Calibri" w:cs="Calibri"/>
          <w:color w:val="000000" w:themeColor="text1"/>
          <w:sz w:val="22"/>
        </w:rPr>
        <w:t xml:space="preserve"> I think there was concurrence around that. From our perspective, “spend</w:t>
      </w:r>
      <w:r>
        <w:rPr>
          <w:rFonts w:ascii="Calibri" w:eastAsia="Times New Roman" w:hAnsi="Calibri" w:cs="Calibri"/>
          <w:color w:val="000000" w:themeColor="text1"/>
          <w:sz w:val="22"/>
        </w:rPr>
        <w:t xml:space="preserve"> time” would </w:t>
      </w:r>
      <w:r w:rsidR="00A02BE0">
        <w:rPr>
          <w:rFonts w:ascii="Calibri" w:eastAsia="Times New Roman" w:hAnsi="Calibri" w:cs="Calibri"/>
          <w:color w:val="000000" w:themeColor="text1"/>
          <w:sz w:val="22"/>
        </w:rPr>
        <w:t>also work for us</w:t>
      </w:r>
      <w:r>
        <w:rPr>
          <w:rFonts w:ascii="Calibri" w:eastAsia="Times New Roman" w:hAnsi="Calibri" w:cs="Calibri"/>
          <w:color w:val="000000" w:themeColor="text1"/>
          <w:sz w:val="22"/>
        </w:rPr>
        <w:t>.</w:t>
      </w:r>
    </w:p>
    <w:p w14:paraId="217B9A93" w14:textId="020AB10E" w:rsidR="001A7D83" w:rsidRDefault="001A7D83" w:rsidP="001A7D83">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Molly: </w:t>
      </w:r>
      <w:r w:rsidR="00A02BE0">
        <w:rPr>
          <w:rFonts w:ascii="Calibri" w:eastAsia="Times New Roman" w:hAnsi="Calibri" w:cs="Calibri"/>
          <w:color w:val="000000" w:themeColor="text1"/>
          <w:sz w:val="22"/>
        </w:rPr>
        <w:t>We’ve</w:t>
      </w:r>
      <w:r>
        <w:rPr>
          <w:rFonts w:ascii="Calibri" w:eastAsia="Times New Roman" w:hAnsi="Calibri" w:cs="Calibri"/>
          <w:color w:val="000000" w:themeColor="text1"/>
          <w:sz w:val="22"/>
        </w:rPr>
        <w:t xml:space="preserve"> spoken about that</w:t>
      </w:r>
      <w:r w:rsidR="00A02BE0">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and </w:t>
      </w:r>
      <w:r w:rsidR="00A02BE0">
        <w:rPr>
          <w:rFonts w:ascii="Calibri" w:eastAsia="Times New Roman" w:hAnsi="Calibri" w:cs="Calibri"/>
          <w:color w:val="000000" w:themeColor="text1"/>
          <w:sz w:val="22"/>
        </w:rPr>
        <w:t xml:space="preserve">it </w:t>
      </w:r>
      <w:r>
        <w:rPr>
          <w:rFonts w:ascii="Calibri" w:eastAsia="Times New Roman" w:hAnsi="Calibri" w:cs="Calibri"/>
          <w:color w:val="000000" w:themeColor="text1"/>
          <w:sz w:val="22"/>
        </w:rPr>
        <w:t>seems non-controversial.</w:t>
      </w:r>
    </w:p>
    <w:p w14:paraId="1DE5CDC6" w14:textId="38FAF47A" w:rsidR="001A7D83" w:rsidRDefault="001A7D83" w:rsidP="00D10B68">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proofErr w:type="spellStart"/>
      <w:r w:rsidRPr="00A02BE0">
        <w:rPr>
          <w:rFonts w:ascii="Calibri" w:eastAsia="Times New Roman" w:hAnsi="Calibri" w:cs="Calibri"/>
          <w:color w:val="000000" w:themeColor="text1"/>
          <w:sz w:val="22"/>
        </w:rPr>
        <w:t>Ardath</w:t>
      </w:r>
      <w:proofErr w:type="spellEnd"/>
      <w:r w:rsidRPr="00A02BE0">
        <w:rPr>
          <w:rFonts w:ascii="Calibri" w:eastAsia="Times New Roman" w:hAnsi="Calibri" w:cs="Calibri"/>
          <w:color w:val="000000" w:themeColor="text1"/>
          <w:sz w:val="22"/>
        </w:rPr>
        <w:t xml:space="preserve"> Grills (CDC) </w:t>
      </w:r>
      <w:r w:rsidR="00A02BE0" w:rsidRPr="00A02BE0">
        <w:rPr>
          <w:rFonts w:ascii="Calibri" w:eastAsia="Times New Roman" w:hAnsi="Calibri" w:cs="Calibri"/>
          <w:color w:val="000000" w:themeColor="text1"/>
          <w:sz w:val="22"/>
        </w:rPr>
        <w:t>W</w:t>
      </w:r>
      <w:r w:rsidRPr="00A02BE0">
        <w:rPr>
          <w:rFonts w:ascii="Calibri" w:eastAsia="Times New Roman" w:hAnsi="Calibri" w:cs="Calibri"/>
          <w:color w:val="000000" w:themeColor="text1"/>
          <w:sz w:val="22"/>
        </w:rPr>
        <w:t>hen we were using the definition of travel</w:t>
      </w:r>
      <w:r w:rsidR="00A02BE0">
        <w:rPr>
          <w:rFonts w:ascii="Calibri" w:eastAsia="Times New Roman" w:hAnsi="Calibri" w:cs="Calibri"/>
          <w:color w:val="000000" w:themeColor="text1"/>
          <w:sz w:val="22"/>
        </w:rPr>
        <w:t>,</w:t>
      </w:r>
      <w:r w:rsidRPr="00A02BE0">
        <w:rPr>
          <w:rFonts w:ascii="Calibri" w:eastAsia="Times New Roman" w:hAnsi="Calibri" w:cs="Calibri"/>
          <w:color w:val="000000" w:themeColor="text1"/>
          <w:sz w:val="22"/>
        </w:rPr>
        <w:t xml:space="preserve"> we wanted it to </w:t>
      </w:r>
      <w:r w:rsidR="00A02BE0">
        <w:rPr>
          <w:rFonts w:ascii="Calibri" w:eastAsia="Times New Roman" w:hAnsi="Calibri" w:cs="Calibri"/>
          <w:color w:val="000000" w:themeColor="text1"/>
          <w:sz w:val="22"/>
        </w:rPr>
        <w:t>include</w:t>
      </w:r>
      <w:r w:rsidRPr="00A02BE0">
        <w:rPr>
          <w:rFonts w:ascii="Calibri" w:eastAsia="Times New Roman" w:hAnsi="Calibri" w:cs="Calibri"/>
          <w:color w:val="000000" w:themeColor="text1"/>
          <w:sz w:val="22"/>
        </w:rPr>
        <w:t xml:space="preserve"> travel of migrants</w:t>
      </w:r>
      <w:r w:rsidR="00A02BE0" w:rsidRPr="00A02BE0">
        <w:rPr>
          <w:rFonts w:ascii="Calibri" w:eastAsia="Times New Roman" w:hAnsi="Calibri" w:cs="Calibri"/>
          <w:color w:val="000000" w:themeColor="text1"/>
          <w:sz w:val="22"/>
        </w:rPr>
        <w:t xml:space="preserve">. The </w:t>
      </w:r>
      <w:r w:rsidR="00A02BE0">
        <w:rPr>
          <w:rFonts w:ascii="Calibri" w:eastAsia="Times New Roman" w:hAnsi="Calibri" w:cs="Calibri"/>
          <w:color w:val="000000" w:themeColor="text1"/>
          <w:sz w:val="22"/>
        </w:rPr>
        <w:t>permanent</w:t>
      </w:r>
      <w:r w:rsidR="00A02BE0" w:rsidRPr="00A02BE0">
        <w:rPr>
          <w:rFonts w:ascii="Calibri" w:eastAsia="Times New Roman" w:hAnsi="Calibri" w:cs="Calibri"/>
          <w:color w:val="000000" w:themeColor="text1"/>
          <w:sz w:val="22"/>
        </w:rPr>
        <w:t xml:space="preserve"> movement of a migrant from international places into the United States. That would be considered travel</w:t>
      </w:r>
      <w:r w:rsidR="00B2480F">
        <w:rPr>
          <w:rFonts w:ascii="Calibri" w:eastAsia="Times New Roman" w:hAnsi="Calibri" w:cs="Calibri"/>
          <w:color w:val="000000" w:themeColor="text1"/>
          <w:sz w:val="22"/>
        </w:rPr>
        <w:t>,</w:t>
      </w:r>
      <w:r w:rsidR="00A02BE0" w:rsidRPr="00A02BE0">
        <w:rPr>
          <w:rFonts w:ascii="Calibri" w:eastAsia="Times New Roman" w:hAnsi="Calibri" w:cs="Calibri"/>
          <w:color w:val="000000" w:themeColor="text1"/>
          <w:sz w:val="22"/>
        </w:rPr>
        <w:t xml:space="preserve"> and I wanted to flag that in the discussion </w:t>
      </w:r>
      <w:r w:rsidR="00A02BE0">
        <w:rPr>
          <w:rFonts w:ascii="Calibri" w:eastAsia="Times New Roman" w:hAnsi="Calibri" w:cs="Calibri"/>
          <w:color w:val="000000" w:themeColor="text1"/>
          <w:sz w:val="22"/>
        </w:rPr>
        <w:t>regarding</w:t>
      </w:r>
      <w:r w:rsidR="00A02BE0" w:rsidRPr="00A02BE0">
        <w:rPr>
          <w:rFonts w:ascii="Calibri" w:eastAsia="Times New Roman" w:hAnsi="Calibri" w:cs="Calibri"/>
          <w:color w:val="000000" w:themeColor="text1"/>
          <w:sz w:val="22"/>
        </w:rPr>
        <w:t xml:space="preserve"> spend time. </w:t>
      </w:r>
      <w:r w:rsidRPr="00A02BE0">
        <w:rPr>
          <w:rFonts w:ascii="Calibri" w:eastAsia="Times New Roman" w:hAnsi="Calibri" w:cs="Calibri"/>
          <w:color w:val="000000" w:themeColor="text1"/>
          <w:sz w:val="22"/>
        </w:rPr>
        <w:t xml:space="preserve"> </w:t>
      </w:r>
    </w:p>
    <w:p w14:paraId="63B59FEE" w14:textId="14580D61" w:rsidR="00A02BE0" w:rsidRPr="00A02BE0" w:rsidRDefault="00A02BE0" w:rsidP="00D10B68">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Molly: That is another good reason to support that.</w:t>
      </w:r>
    </w:p>
    <w:p w14:paraId="6326E026" w14:textId="4DCFDF81" w:rsidR="001A7D83" w:rsidRDefault="004C3FFA" w:rsidP="001A7D83">
      <w:pPr>
        <w:pStyle w:val="ListParagraph"/>
        <w:numPr>
          <w:ilvl w:val="1"/>
          <w:numId w:val="37"/>
        </w:numPr>
        <w:shd w:val="clear" w:color="auto" w:fill="FFFFFF"/>
        <w:spacing w:after="0" w:line="240" w:lineRule="auto"/>
        <w:rPr>
          <w:rFonts w:ascii="Calibri" w:eastAsia="Times New Roman" w:hAnsi="Calibri" w:cs="Calibri"/>
          <w:b/>
          <w:bCs/>
          <w:color w:val="E36C0A" w:themeColor="accent6" w:themeShade="BF"/>
          <w:sz w:val="22"/>
        </w:rPr>
      </w:pPr>
      <w:r w:rsidRPr="004C3FFA">
        <w:rPr>
          <w:rFonts w:ascii="Calibri" w:eastAsia="Times New Roman" w:hAnsi="Calibri" w:cs="Calibri"/>
          <w:b/>
          <w:bCs/>
          <w:color w:val="E36C0A" w:themeColor="accent6" w:themeShade="BF"/>
          <w:sz w:val="22"/>
        </w:rPr>
        <w:t>Group Consensus: Included use of the language of “spend time”</w:t>
      </w:r>
    </w:p>
    <w:p w14:paraId="3D70D2C1" w14:textId="3A6B6322" w:rsidR="004C3FFA" w:rsidRPr="00E45329" w:rsidRDefault="00E45329" w:rsidP="004C3FFA">
      <w:pPr>
        <w:shd w:val="clear" w:color="auto" w:fill="FFFFFF"/>
        <w:spacing w:after="0" w:line="240" w:lineRule="auto"/>
        <w:rPr>
          <w:rFonts w:ascii="Calibri" w:eastAsia="Times New Roman" w:hAnsi="Calibri" w:cs="Calibri"/>
          <w:b/>
          <w:bCs/>
          <w:color w:val="000000" w:themeColor="text1"/>
          <w:sz w:val="22"/>
        </w:rPr>
      </w:pPr>
      <w:r w:rsidRPr="00E45329">
        <w:rPr>
          <w:rFonts w:ascii="Calibri" w:eastAsia="Times New Roman" w:hAnsi="Calibri" w:cs="Calibri"/>
          <w:b/>
          <w:bCs/>
          <w:color w:val="000000" w:themeColor="text1"/>
          <w:sz w:val="22"/>
        </w:rPr>
        <w:t>(Co-Chair, Molly Crockett)</w:t>
      </w:r>
      <w:r>
        <w:rPr>
          <w:rFonts w:ascii="Calibri" w:eastAsia="Times New Roman" w:hAnsi="Calibri" w:cs="Calibri"/>
          <w:b/>
          <w:bCs/>
          <w:color w:val="000000" w:themeColor="text1"/>
          <w:sz w:val="22"/>
        </w:rPr>
        <w:t xml:space="preserve"> </w:t>
      </w:r>
      <w:r w:rsidR="004C3FFA" w:rsidRPr="004C3FFA">
        <w:rPr>
          <w:rFonts w:ascii="Calibri" w:eastAsia="Times New Roman" w:hAnsi="Calibri" w:cs="Calibri"/>
          <w:color w:val="000000" w:themeColor="text1"/>
          <w:sz w:val="22"/>
        </w:rPr>
        <w:t xml:space="preserve">Next Question for the group </w:t>
      </w:r>
      <w:r w:rsidR="00B2480F">
        <w:rPr>
          <w:rFonts w:ascii="Calibri" w:eastAsia="Times New Roman" w:hAnsi="Calibri" w:cs="Calibri"/>
          <w:color w:val="000000" w:themeColor="text1"/>
          <w:sz w:val="22"/>
        </w:rPr>
        <w:t>regarding the repeating block and the reason for travel. Does the group feel like the reason for travel is needed, or is it more of a special piece of information?</w:t>
      </w:r>
    </w:p>
    <w:p w14:paraId="70A07F8A" w14:textId="6415E56F" w:rsidR="004C3FFA" w:rsidRDefault="004C3FFA" w:rsidP="00B2480F">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Suzanne</w:t>
      </w:r>
      <w:r w:rsidR="00B2480F">
        <w:rPr>
          <w:rFonts w:ascii="Calibri" w:eastAsia="Times New Roman" w:hAnsi="Calibri" w:cs="Calibri"/>
          <w:color w:val="000000" w:themeColor="text1"/>
          <w:sz w:val="22"/>
        </w:rPr>
        <w:t xml:space="preserve"> Gibbons-Bergener</w:t>
      </w:r>
      <w:r>
        <w:rPr>
          <w:rFonts w:ascii="Calibri" w:eastAsia="Times New Roman" w:hAnsi="Calibri" w:cs="Calibri"/>
          <w:color w:val="000000" w:themeColor="text1"/>
          <w:sz w:val="22"/>
        </w:rPr>
        <w:t>:</w:t>
      </w:r>
      <w:r w:rsidR="00B2480F">
        <w:rPr>
          <w:rFonts w:ascii="Calibri" w:eastAsia="Times New Roman" w:hAnsi="Calibri" w:cs="Calibri"/>
          <w:color w:val="000000" w:themeColor="text1"/>
          <w:sz w:val="22"/>
        </w:rPr>
        <w:t xml:space="preserve"> </w:t>
      </w:r>
      <w:r w:rsidR="00395DC9">
        <w:rPr>
          <w:rFonts w:ascii="Calibri" w:eastAsia="Times New Roman" w:hAnsi="Calibri" w:cs="Calibri"/>
          <w:color w:val="000000" w:themeColor="text1"/>
          <w:sz w:val="22"/>
        </w:rPr>
        <w:t>Knowing if we are asking about travel and why they are traveling is helpful</w:t>
      </w:r>
      <w:r w:rsidR="00B2480F">
        <w:rPr>
          <w:rFonts w:ascii="Calibri" w:eastAsia="Times New Roman" w:hAnsi="Calibri" w:cs="Calibri"/>
          <w:color w:val="000000" w:themeColor="text1"/>
          <w:sz w:val="22"/>
        </w:rPr>
        <w:t xml:space="preserve">. The two questions that follow, the date of arrival and departure, can be cumbersome </w:t>
      </w:r>
      <w:r w:rsidR="00395DC9">
        <w:rPr>
          <w:rFonts w:ascii="Calibri" w:eastAsia="Times New Roman" w:hAnsi="Calibri" w:cs="Calibri"/>
          <w:color w:val="000000" w:themeColor="text1"/>
          <w:sz w:val="22"/>
        </w:rPr>
        <w:t>if</w:t>
      </w:r>
      <w:r w:rsidR="00B2480F">
        <w:rPr>
          <w:rFonts w:ascii="Calibri" w:eastAsia="Times New Roman" w:hAnsi="Calibri" w:cs="Calibri"/>
          <w:color w:val="000000" w:themeColor="text1"/>
          <w:sz w:val="22"/>
        </w:rPr>
        <w:t xml:space="preserve"> they travel every day for work</w:t>
      </w:r>
      <w:r w:rsidR="00395DC9">
        <w:rPr>
          <w:rFonts w:ascii="Calibri" w:eastAsia="Times New Roman" w:hAnsi="Calibri" w:cs="Calibri"/>
          <w:color w:val="000000" w:themeColor="text1"/>
          <w:sz w:val="22"/>
        </w:rPr>
        <w:t>,</w:t>
      </w:r>
      <w:r w:rsidR="00B2480F">
        <w:rPr>
          <w:rFonts w:ascii="Calibri" w:eastAsia="Times New Roman" w:hAnsi="Calibri" w:cs="Calibri"/>
          <w:color w:val="000000" w:themeColor="text1"/>
          <w:sz w:val="22"/>
        </w:rPr>
        <w:t xml:space="preserve"> so it’s nice to say that it is because they commute. We might have to modify the date field to say if it is routine, vacation, or immigration. It’s </w:t>
      </w:r>
      <w:r w:rsidR="00395DC9">
        <w:rPr>
          <w:rFonts w:ascii="Calibri" w:eastAsia="Times New Roman" w:hAnsi="Calibri" w:cs="Calibri"/>
          <w:color w:val="000000" w:themeColor="text1"/>
          <w:sz w:val="22"/>
        </w:rPr>
        <w:t>helpful</w:t>
      </w:r>
      <w:r w:rsidR="00B2480F">
        <w:rPr>
          <w:rFonts w:ascii="Calibri" w:eastAsia="Times New Roman" w:hAnsi="Calibri" w:cs="Calibri"/>
          <w:color w:val="000000" w:themeColor="text1"/>
          <w:sz w:val="22"/>
        </w:rPr>
        <w:t xml:space="preserve"> if we can come up with some standard </w:t>
      </w:r>
      <w:proofErr w:type="gramStart"/>
      <w:r w:rsidR="00B2480F">
        <w:rPr>
          <w:rFonts w:ascii="Calibri" w:eastAsia="Times New Roman" w:hAnsi="Calibri" w:cs="Calibri"/>
          <w:color w:val="000000" w:themeColor="text1"/>
          <w:sz w:val="22"/>
        </w:rPr>
        <w:t>reasons</w:t>
      </w:r>
      <w:proofErr w:type="gramEnd"/>
      <w:r w:rsidR="00B2480F">
        <w:rPr>
          <w:rFonts w:ascii="Calibri" w:eastAsia="Times New Roman" w:hAnsi="Calibri" w:cs="Calibri"/>
          <w:color w:val="000000" w:themeColor="text1"/>
          <w:sz w:val="22"/>
        </w:rPr>
        <w:t xml:space="preserve"> we feel are relevant. </w:t>
      </w:r>
      <w:r>
        <w:rPr>
          <w:rFonts w:ascii="Calibri" w:eastAsia="Times New Roman" w:hAnsi="Calibri" w:cs="Calibri"/>
          <w:color w:val="000000" w:themeColor="text1"/>
          <w:sz w:val="22"/>
        </w:rPr>
        <w:t xml:space="preserve">We don’t generally get the information. </w:t>
      </w:r>
    </w:p>
    <w:p w14:paraId="55D3EE3A" w14:textId="77777777" w:rsidR="00CE7327" w:rsidRDefault="00CE7327"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Elizabeth Schiffman (Chat): </w:t>
      </w:r>
      <w:r w:rsidRPr="007B1031">
        <w:rPr>
          <w:rFonts w:ascii="Calibri" w:eastAsia="Times New Roman" w:hAnsi="Calibri" w:cs="Calibri"/>
          <w:color w:val="000000" w:themeColor="text1"/>
          <w:sz w:val="22"/>
        </w:rPr>
        <w:t>"Reason for travel" can help with exposure information or risk factors for certain diseases, but I wouldn't be opposed to it only appearing for certain conditions.</w:t>
      </w:r>
    </w:p>
    <w:p w14:paraId="3E6701CF" w14:textId="77777777" w:rsidR="00CE7327" w:rsidRDefault="00CE7327"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Nicole Lindsey (chat): </w:t>
      </w:r>
      <w:r w:rsidRPr="007B1031">
        <w:rPr>
          <w:rFonts w:ascii="Calibri" w:eastAsia="Times New Roman" w:hAnsi="Calibri" w:cs="Calibri"/>
          <w:color w:val="000000" w:themeColor="text1"/>
          <w:sz w:val="22"/>
        </w:rPr>
        <w:t xml:space="preserve">I would think it could be only for certain </w:t>
      </w:r>
      <w:proofErr w:type="gramStart"/>
      <w:r w:rsidRPr="007B1031">
        <w:rPr>
          <w:rFonts w:ascii="Calibri" w:eastAsia="Times New Roman" w:hAnsi="Calibri" w:cs="Calibri"/>
          <w:color w:val="000000" w:themeColor="text1"/>
          <w:sz w:val="22"/>
        </w:rPr>
        <w:t>conditions</w:t>
      </w:r>
      <w:proofErr w:type="gramEnd"/>
    </w:p>
    <w:p w14:paraId="10BD3AC5" w14:textId="77777777" w:rsidR="00CE7327" w:rsidRDefault="00CE7327"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proofErr w:type="spellStart"/>
      <w:r>
        <w:rPr>
          <w:rFonts w:ascii="Calibri" w:eastAsia="Times New Roman" w:hAnsi="Calibri" w:cs="Calibri"/>
          <w:color w:val="000000" w:themeColor="text1"/>
          <w:sz w:val="22"/>
        </w:rPr>
        <w:t>Alida</w:t>
      </w:r>
      <w:proofErr w:type="spellEnd"/>
      <w:r>
        <w:rPr>
          <w:rFonts w:ascii="Calibri" w:eastAsia="Times New Roman" w:hAnsi="Calibri" w:cs="Calibri"/>
          <w:color w:val="000000" w:themeColor="text1"/>
          <w:sz w:val="22"/>
        </w:rPr>
        <w:t xml:space="preserve"> Gertz (chat): </w:t>
      </w:r>
      <w:r w:rsidRPr="007B1031">
        <w:rPr>
          <w:rFonts w:ascii="Calibri" w:eastAsia="Times New Roman" w:hAnsi="Calibri" w:cs="Calibri"/>
          <w:color w:val="000000" w:themeColor="text1"/>
          <w:sz w:val="22"/>
        </w:rPr>
        <w:t xml:space="preserve">Agreed that reason for travel is helpful. Commuting is one reason </w:t>
      </w:r>
      <w:proofErr w:type="gramStart"/>
      <w:r w:rsidRPr="007B1031">
        <w:rPr>
          <w:rFonts w:ascii="Calibri" w:eastAsia="Times New Roman" w:hAnsi="Calibri" w:cs="Calibri"/>
          <w:color w:val="000000" w:themeColor="text1"/>
          <w:sz w:val="22"/>
        </w:rPr>
        <w:t>and also</w:t>
      </w:r>
      <w:proofErr w:type="gramEnd"/>
      <w:r w:rsidRPr="007B1031">
        <w:rPr>
          <w:rFonts w:ascii="Calibri" w:eastAsia="Times New Roman" w:hAnsi="Calibri" w:cs="Calibri"/>
          <w:color w:val="000000" w:themeColor="text1"/>
          <w:sz w:val="22"/>
        </w:rPr>
        <w:t xml:space="preserve"> because it’s often useful to know if someone is visiting friends and family or going back home.</w:t>
      </w:r>
    </w:p>
    <w:p w14:paraId="46843F81" w14:textId="77777777" w:rsidR="00CE7327" w:rsidRDefault="00CE7327"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proofErr w:type="spellStart"/>
      <w:r>
        <w:rPr>
          <w:rFonts w:ascii="Calibri" w:eastAsia="Times New Roman" w:hAnsi="Calibri" w:cs="Calibri"/>
          <w:color w:val="000000" w:themeColor="text1"/>
          <w:sz w:val="22"/>
        </w:rPr>
        <w:lastRenderedPageBreak/>
        <w:t>Haily</w:t>
      </w:r>
      <w:proofErr w:type="spellEnd"/>
      <w:r>
        <w:rPr>
          <w:rFonts w:ascii="Calibri" w:eastAsia="Times New Roman" w:hAnsi="Calibri" w:cs="Calibri"/>
          <w:color w:val="000000" w:themeColor="text1"/>
          <w:sz w:val="22"/>
        </w:rPr>
        <w:t xml:space="preserve"> Vest (chat): </w:t>
      </w:r>
      <w:r w:rsidRPr="007B1031">
        <w:rPr>
          <w:rFonts w:ascii="Calibri" w:eastAsia="Times New Roman" w:hAnsi="Calibri" w:cs="Calibri"/>
          <w:color w:val="000000" w:themeColor="text1"/>
          <w:sz w:val="22"/>
        </w:rPr>
        <w:t xml:space="preserve">Reason for travel can be helpful, but if we're thinking about what </w:t>
      </w:r>
      <w:proofErr w:type="gramStart"/>
      <w:r w:rsidRPr="007B1031">
        <w:rPr>
          <w:rFonts w:ascii="Calibri" w:eastAsia="Times New Roman" w:hAnsi="Calibri" w:cs="Calibri"/>
          <w:color w:val="000000" w:themeColor="text1"/>
          <w:sz w:val="22"/>
        </w:rPr>
        <w:t>is core specifically</w:t>
      </w:r>
      <w:proofErr w:type="gramEnd"/>
      <w:r w:rsidRPr="007B1031">
        <w:rPr>
          <w:rFonts w:ascii="Calibri" w:eastAsia="Times New Roman" w:hAnsi="Calibri" w:cs="Calibri"/>
          <w:color w:val="000000" w:themeColor="text1"/>
          <w:sz w:val="22"/>
        </w:rPr>
        <w:t>, I think that could fall more to certain conditions</w:t>
      </w:r>
    </w:p>
    <w:p w14:paraId="5A850A95" w14:textId="77777777" w:rsidR="00CE7327" w:rsidRDefault="00CE7327"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Keegan McCaffrey (chat):</w:t>
      </w:r>
      <w:r w:rsidRPr="007B1031">
        <w:t xml:space="preserve"> </w:t>
      </w:r>
      <w:r w:rsidRPr="007B1031">
        <w:rPr>
          <w:rFonts w:ascii="Calibri" w:eastAsia="Times New Roman" w:hAnsi="Calibri" w:cs="Calibri"/>
          <w:color w:val="000000" w:themeColor="text1"/>
          <w:sz w:val="22"/>
        </w:rPr>
        <w:t xml:space="preserve">I don't think reason for travel is particularly useful in the states I've </w:t>
      </w:r>
      <w:proofErr w:type="gramStart"/>
      <w:r w:rsidRPr="007B1031">
        <w:rPr>
          <w:rFonts w:ascii="Calibri" w:eastAsia="Times New Roman" w:hAnsi="Calibri" w:cs="Calibri"/>
          <w:color w:val="000000" w:themeColor="text1"/>
          <w:sz w:val="22"/>
        </w:rPr>
        <w:t>worked</w:t>
      </w:r>
      <w:proofErr w:type="gramEnd"/>
      <w:r w:rsidRPr="007B1031">
        <w:rPr>
          <w:rFonts w:ascii="Calibri" w:eastAsia="Times New Roman" w:hAnsi="Calibri" w:cs="Calibri"/>
          <w:color w:val="000000" w:themeColor="text1"/>
          <w:sz w:val="22"/>
        </w:rPr>
        <w:t xml:space="preserve"> - if it's trying to identify an </w:t>
      </w:r>
      <w:proofErr w:type="gramStart"/>
      <w:r w:rsidRPr="007B1031">
        <w:rPr>
          <w:rFonts w:ascii="Calibri" w:eastAsia="Times New Roman" w:hAnsi="Calibri" w:cs="Calibri"/>
          <w:color w:val="000000" w:themeColor="text1"/>
          <w:sz w:val="22"/>
        </w:rPr>
        <w:t>exposure</w:t>
      </w:r>
      <w:proofErr w:type="gramEnd"/>
      <w:r w:rsidRPr="007B1031">
        <w:rPr>
          <w:rFonts w:ascii="Calibri" w:eastAsia="Times New Roman" w:hAnsi="Calibri" w:cs="Calibri"/>
          <w:color w:val="000000" w:themeColor="text1"/>
          <w:sz w:val="22"/>
        </w:rPr>
        <w:t xml:space="preserve"> I would expect work or similar questions to be in the surveillance form. I have a hard time thinking how we would standardize that field to be broadly useful across conditions.</w:t>
      </w:r>
    </w:p>
    <w:p w14:paraId="3CF3E459" w14:textId="77777777" w:rsidR="00CE7327" w:rsidRDefault="00CE7327" w:rsidP="00CE7327">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Thumbs up from Abi Collingwood</w:t>
      </w:r>
    </w:p>
    <w:p w14:paraId="3FF5DAB3" w14:textId="0AB416C7" w:rsidR="00CE7327" w:rsidRPr="00CE7327" w:rsidRDefault="00CE7327"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Hailey Vest (chat): </w:t>
      </w:r>
      <w:r w:rsidRPr="00C507FB">
        <w:rPr>
          <w:rFonts w:ascii="Calibri" w:eastAsia="Times New Roman" w:hAnsi="Calibri" w:cs="Calibri"/>
          <w:color w:val="000000" w:themeColor="text1"/>
          <w:sz w:val="22"/>
        </w:rPr>
        <w:t>In Indiana, our SMEs felt strongly about having a repeating block with travel dates.</w:t>
      </w:r>
    </w:p>
    <w:p w14:paraId="08C5B2E1" w14:textId="5A5FDC0F" w:rsidR="00395DC9" w:rsidRPr="00E45329" w:rsidRDefault="00E45329" w:rsidP="00395DC9">
      <w:pPr>
        <w:shd w:val="clear" w:color="auto" w:fill="FFFFFF"/>
        <w:spacing w:after="0" w:line="240" w:lineRule="auto"/>
        <w:rPr>
          <w:rFonts w:ascii="Calibri" w:eastAsia="Times New Roman" w:hAnsi="Calibri" w:cs="Calibri"/>
          <w:b/>
          <w:bCs/>
          <w:color w:val="000000" w:themeColor="text1"/>
          <w:sz w:val="22"/>
        </w:rPr>
      </w:pPr>
      <w:r w:rsidRPr="00E45329">
        <w:rPr>
          <w:rFonts w:ascii="Calibri" w:eastAsia="Times New Roman" w:hAnsi="Calibri" w:cs="Calibri"/>
          <w:b/>
          <w:bCs/>
          <w:color w:val="000000" w:themeColor="text1"/>
          <w:sz w:val="22"/>
        </w:rPr>
        <w:t>(Co-Chair, Molly Crockett)</w:t>
      </w:r>
      <w:r>
        <w:rPr>
          <w:rFonts w:ascii="Calibri" w:eastAsia="Times New Roman" w:hAnsi="Calibri" w:cs="Calibri"/>
          <w:b/>
          <w:bCs/>
          <w:color w:val="000000" w:themeColor="text1"/>
          <w:sz w:val="22"/>
        </w:rPr>
        <w:t xml:space="preserve"> </w:t>
      </w:r>
      <w:r w:rsidR="00395DC9">
        <w:rPr>
          <w:rFonts w:ascii="Calibri" w:eastAsia="Times New Roman" w:hAnsi="Calibri" w:cs="Calibri"/>
          <w:color w:val="000000" w:themeColor="text1"/>
          <w:sz w:val="22"/>
        </w:rPr>
        <w:t xml:space="preserve">Next, the discussion moved to the non-repeating block slide. The idea here is that there are different kinds of travel and listing the dates and pieces of information for each leg of a trip. For national surveillance, is this necessary? Or is that only necessary for tracking down a person who might be exposed, for example. There has been some discussion of in a certain </w:t>
      </w:r>
      <w:proofErr w:type="gramStart"/>
      <w:r w:rsidR="00395DC9">
        <w:rPr>
          <w:rFonts w:ascii="Calibri" w:eastAsia="Times New Roman" w:hAnsi="Calibri" w:cs="Calibri"/>
          <w:color w:val="000000" w:themeColor="text1"/>
          <w:sz w:val="22"/>
        </w:rPr>
        <w:t>time period</w:t>
      </w:r>
      <w:proofErr w:type="gramEnd"/>
      <w:r w:rsidR="00395DC9">
        <w:rPr>
          <w:rFonts w:ascii="Calibri" w:eastAsia="Times New Roman" w:hAnsi="Calibri" w:cs="Calibri"/>
          <w:color w:val="000000" w:themeColor="text1"/>
          <w:sz w:val="22"/>
        </w:rPr>
        <w:t xml:space="preserve">, we have agreed upon an incubation period, or jurisdiction can indicate an alternate incubation period, but in that time period, did they travel out of state or out of the country? The first question would be, was there travel in the </w:t>
      </w:r>
      <w:proofErr w:type="gramStart"/>
      <w:r w:rsidR="00395DC9">
        <w:rPr>
          <w:rFonts w:ascii="Calibri" w:eastAsia="Times New Roman" w:hAnsi="Calibri" w:cs="Calibri"/>
          <w:color w:val="000000" w:themeColor="text1"/>
          <w:sz w:val="22"/>
        </w:rPr>
        <w:t>time period</w:t>
      </w:r>
      <w:proofErr w:type="gramEnd"/>
      <w:r w:rsidR="00395DC9">
        <w:rPr>
          <w:rFonts w:ascii="Calibri" w:eastAsia="Times New Roman" w:hAnsi="Calibri" w:cs="Calibri"/>
          <w:color w:val="000000" w:themeColor="text1"/>
          <w:sz w:val="22"/>
        </w:rPr>
        <w:t xml:space="preserve">, which is not too different. </w:t>
      </w:r>
      <w:r w:rsidR="00884E7F">
        <w:rPr>
          <w:rFonts w:ascii="Calibri" w:eastAsia="Times New Roman" w:hAnsi="Calibri" w:cs="Calibri"/>
          <w:color w:val="000000" w:themeColor="text1"/>
          <w:sz w:val="22"/>
        </w:rPr>
        <w:t>Instead</w:t>
      </w:r>
      <w:r w:rsidR="00395DC9">
        <w:rPr>
          <w:rFonts w:ascii="Calibri" w:eastAsia="Times New Roman" w:hAnsi="Calibri" w:cs="Calibri"/>
          <w:color w:val="000000" w:themeColor="text1"/>
          <w:sz w:val="22"/>
        </w:rPr>
        <w:t xml:space="preserve"> of a repeating block with places and dates, there could be locations and dates outside the US or internationally. In the </w:t>
      </w:r>
      <w:proofErr w:type="gramStart"/>
      <w:r w:rsidR="00395DC9">
        <w:rPr>
          <w:rFonts w:ascii="Calibri" w:eastAsia="Times New Roman" w:hAnsi="Calibri" w:cs="Calibri"/>
          <w:color w:val="000000" w:themeColor="text1"/>
          <w:sz w:val="22"/>
        </w:rPr>
        <w:t>time period</w:t>
      </w:r>
      <w:proofErr w:type="gramEnd"/>
      <w:r w:rsidR="00395DC9">
        <w:rPr>
          <w:rFonts w:ascii="Calibri" w:eastAsia="Times New Roman" w:hAnsi="Calibri" w:cs="Calibri"/>
          <w:color w:val="000000" w:themeColor="text1"/>
          <w:sz w:val="22"/>
        </w:rPr>
        <w:t xml:space="preserve">, they were gone, this is where they were during the incubation period and then dig deeper if necessary. The “child” questions listed in yellow are just examples. </w:t>
      </w:r>
      <w:r w:rsidR="00884E7F">
        <w:rPr>
          <w:rFonts w:ascii="Calibri" w:eastAsia="Times New Roman" w:hAnsi="Calibri" w:cs="Calibri"/>
          <w:color w:val="000000" w:themeColor="text1"/>
          <w:sz w:val="22"/>
        </w:rPr>
        <w:t>Alternatively,</w:t>
      </w:r>
      <w:r w:rsidR="00395DC9">
        <w:rPr>
          <w:rFonts w:ascii="Calibri" w:eastAsia="Times New Roman" w:hAnsi="Calibri" w:cs="Calibri"/>
          <w:color w:val="000000" w:themeColor="text1"/>
          <w:sz w:val="22"/>
        </w:rPr>
        <w:t xml:space="preserve"> you could have repeatable blocks but not dates for every point. </w:t>
      </w:r>
      <w:r w:rsidR="00884E7F">
        <w:rPr>
          <w:rFonts w:ascii="Calibri" w:eastAsia="Times New Roman" w:hAnsi="Calibri" w:cs="Calibri"/>
          <w:color w:val="000000" w:themeColor="text1"/>
          <w:sz w:val="22"/>
        </w:rPr>
        <w:t xml:space="preserve">Neither of these is meant to be perfect on their own, but what do you think about these repeating blocks as a core travel history, or is it, moreover, if we know they have been in another country where something is endemic during their incubation period, is that sufficient? </w:t>
      </w:r>
    </w:p>
    <w:p w14:paraId="44168E14" w14:textId="1E719D4A" w:rsidR="00884E7F" w:rsidRDefault="001E4BEA" w:rsidP="00884E7F">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Suzanne</w:t>
      </w:r>
      <w:r w:rsidR="00884E7F">
        <w:rPr>
          <w:rFonts w:ascii="Calibri" w:eastAsia="Times New Roman" w:hAnsi="Calibri" w:cs="Calibri"/>
          <w:color w:val="000000" w:themeColor="text1"/>
          <w:sz w:val="22"/>
        </w:rPr>
        <w:t xml:space="preserve"> Gibbons-Bergener</w:t>
      </w:r>
      <w:r>
        <w:rPr>
          <w:rFonts w:ascii="Calibri" w:eastAsia="Times New Roman" w:hAnsi="Calibri" w:cs="Calibri"/>
          <w:color w:val="000000" w:themeColor="text1"/>
          <w:sz w:val="22"/>
        </w:rPr>
        <w:t xml:space="preserve">: </w:t>
      </w:r>
      <w:r w:rsidR="00884E7F">
        <w:rPr>
          <w:rFonts w:ascii="Calibri" w:eastAsia="Times New Roman" w:hAnsi="Calibri" w:cs="Calibri"/>
          <w:color w:val="000000" w:themeColor="text1"/>
          <w:sz w:val="22"/>
        </w:rPr>
        <w:t xml:space="preserve">If we are </w:t>
      </w:r>
      <w:r w:rsidR="00CE7327">
        <w:rPr>
          <w:rFonts w:ascii="Calibri" w:eastAsia="Times New Roman" w:hAnsi="Calibri" w:cs="Calibri"/>
          <w:color w:val="000000" w:themeColor="text1"/>
          <w:sz w:val="22"/>
        </w:rPr>
        <w:t>discussing</w:t>
      </w:r>
      <w:r w:rsidR="00884E7F">
        <w:rPr>
          <w:rFonts w:ascii="Calibri" w:eastAsia="Times New Roman" w:hAnsi="Calibri" w:cs="Calibri"/>
          <w:color w:val="000000" w:themeColor="text1"/>
          <w:sz w:val="22"/>
        </w:rPr>
        <w:t xml:space="preserve"> what is suitable for sharing nationally, we could have repeating blocks but then program it </w:t>
      </w:r>
      <w:r w:rsidR="00CE7327">
        <w:rPr>
          <w:rFonts w:ascii="Calibri" w:eastAsia="Times New Roman" w:hAnsi="Calibri" w:cs="Calibri"/>
          <w:color w:val="000000" w:themeColor="text1"/>
          <w:sz w:val="22"/>
        </w:rPr>
        <w:t>only to share discreet data</w:t>
      </w:r>
      <w:r w:rsidR="00884E7F">
        <w:rPr>
          <w:rFonts w:ascii="Calibri" w:eastAsia="Times New Roman" w:hAnsi="Calibri" w:cs="Calibri"/>
          <w:color w:val="000000" w:themeColor="text1"/>
          <w:sz w:val="22"/>
        </w:rPr>
        <w:t xml:space="preserve">. But you're asking if it’s sufficient for sharing across jurisdictions or with CDC for national surveillance purposes.  </w:t>
      </w:r>
    </w:p>
    <w:p w14:paraId="32674031" w14:textId="3FE75899" w:rsidR="001E4BEA" w:rsidRDefault="00884E7F"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Molly: Yes, this is specific about asking about case notifications for CDC. I also think it’s difficult not to think about this in repeating blocks. </w:t>
      </w:r>
      <w:r w:rsidR="00CE7327">
        <w:rPr>
          <w:rFonts w:ascii="Calibri" w:eastAsia="Times New Roman" w:hAnsi="Calibri" w:cs="Calibri"/>
          <w:color w:val="000000" w:themeColor="text1"/>
          <w:sz w:val="22"/>
        </w:rPr>
        <w:t>Is anyone an advocate for not having repeating blocks?</w:t>
      </w:r>
      <w:r w:rsidR="001C7F36">
        <w:rPr>
          <w:rFonts w:ascii="Calibri" w:eastAsia="Times New Roman" w:hAnsi="Calibri" w:cs="Calibri"/>
          <w:color w:val="000000" w:themeColor="text1"/>
          <w:sz w:val="22"/>
        </w:rPr>
        <w:t xml:space="preserve"> </w:t>
      </w:r>
      <w:r w:rsidR="00CE7327">
        <w:rPr>
          <w:rFonts w:ascii="Calibri" w:eastAsia="Times New Roman" w:hAnsi="Calibri" w:cs="Calibri"/>
          <w:color w:val="000000" w:themeColor="text1"/>
          <w:sz w:val="22"/>
        </w:rPr>
        <w:t xml:space="preserve">Or are there any thoughts about what should be in repeating blocks if we </w:t>
      </w:r>
      <w:r w:rsidR="00F34FDF">
        <w:rPr>
          <w:rFonts w:ascii="Calibri" w:eastAsia="Times New Roman" w:hAnsi="Calibri" w:cs="Calibri"/>
          <w:color w:val="000000" w:themeColor="text1"/>
          <w:sz w:val="22"/>
        </w:rPr>
        <w:t>look</w:t>
      </w:r>
      <w:r w:rsidR="00CE7327">
        <w:rPr>
          <w:rFonts w:ascii="Calibri" w:eastAsia="Times New Roman" w:hAnsi="Calibri" w:cs="Calibri"/>
          <w:color w:val="000000" w:themeColor="text1"/>
          <w:sz w:val="22"/>
        </w:rPr>
        <w:t xml:space="preserve"> at the </w:t>
      </w:r>
      <w:r w:rsidR="00812B50">
        <w:rPr>
          <w:rFonts w:ascii="Calibri" w:eastAsia="Times New Roman" w:hAnsi="Calibri" w:cs="Calibri"/>
          <w:color w:val="000000" w:themeColor="text1"/>
          <w:sz w:val="22"/>
        </w:rPr>
        <w:t>essential</w:t>
      </w:r>
      <w:r w:rsidR="00CE7327">
        <w:rPr>
          <w:rFonts w:ascii="Calibri" w:eastAsia="Times New Roman" w:hAnsi="Calibri" w:cs="Calibri"/>
          <w:color w:val="000000" w:themeColor="text1"/>
          <w:sz w:val="22"/>
        </w:rPr>
        <w:t xml:space="preserve"> information?</w:t>
      </w:r>
    </w:p>
    <w:p w14:paraId="25555BC7" w14:textId="42B49FCF" w:rsidR="00591267" w:rsidRDefault="00591267"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Lesliann</w:t>
      </w:r>
      <w:r w:rsidR="00CE7327">
        <w:rPr>
          <w:rFonts w:ascii="Calibri" w:eastAsia="Times New Roman" w:hAnsi="Calibri" w:cs="Calibri"/>
          <w:color w:val="000000" w:themeColor="text1"/>
          <w:sz w:val="22"/>
        </w:rPr>
        <w:t xml:space="preserve"> Helmus</w:t>
      </w:r>
      <w:r>
        <w:rPr>
          <w:rFonts w:ascii="Calibri" w:eastAsia="Times New Roman" w:hAnsi="Calibri" w:cs="Calibri"/>
          <w:color w:val="000000" w:themeColor="text1"/>
          <w:sz w:val="22"/>
        </w:rPr>
        <w:t xml:space="preserve"> (CDC): One thing that strikes me is that if there is a repeating block, it</w:t>
      </w:r>
      <w:r w:rsidR="00CE7327">
        <w:rPr>
          <w:rFonts w:ascii="Calibri" w:eastAsia="Times New Roman" w:hAnsi="Calibri" w:cs="Calibri"/>
          <w:color w:val="000000" w:themeColor="text1"/>
          <w:sz w:val="22"/>
        </w:rPr>
        <w:t xml:space="preserve"> sets up a structure that</w:t>
      </w:r>
      <w:r>
        <w:rPr>
          <w:rFonts w:ascii="Calibri" w:eastAsia="Times New Roman" w:hAnsi="Calibri" w:cs="Calibri"/>
          <w:color w:val="000000" w:themeColor="text1"/>
          <w:sz w:val="22"/>
        </w:rPr>
        <w:t xml:space="preserve"> is easier for a disease program to add it in and accommodate it</w:t>
      </w:r>
      <w:r w:rsidR="00CE7327">
        <w:rPr>
          <w:rFonts w:ascii="Calibri" w:eastAsia="Times New Roman" w:hAnsi="Calibri" w:cs="Calibri"/>
          <w:color w:val="000000" w:themeColor="text1"/>
          <w:sz w:val="22"/>
        </w:rPr>
        <w:t>. It can be flexible,</w:t>
      </w:r>
      <w:r>
        <w:rPr>
          <w:rFonts w:ascii="Calibri" w:eastAsia="Times New Roman" w:hAnsi="Calibri" w:cs="Calibri"/>
          <w:color w:val="000000" w:themeColor="text1"/>
          <w:sz w:val="22"/>
        </w:rPr>
        <w:t xml:space="preserve"> and pieces could be added to the </w:t>
      </w:r>
      <w:r w:rsidR="00CE7327">
        <w:rPr>
          <w:rFonts w:ascii="Calibri" w:eastAsia="Times New Roman" w:hAnsi="Calibri" w:cs="Calibri"/>
          <w:color w:val="000000" w:themeColor="text1"/>
          <w:sz w:val="22"/>
        </w:rPr>
        <w:t>notification</w:t>
      </w:r>
      <w:r>
        <w:rPr>
          <w:rFonts w:ascii="Calibri" w:eastAsia="Times New Roman" w:hAnsi="Calibri" w:cs="Calibri"/>
          <w:color w:val="000000" w:themeColor="text1"/>
          <w:sz w:val="22"/>
        </w:rPr>
        <w:t>.</w:t>
      </w:r>
      <w:r w:rsidR="00CE7327">
        <w:rPr>
          <w:rFonts w:ascii="Calibri" w:eastAsia="Times New Roman" w:hAnsi="Calibri" w:cs="Calibri"/>
          <w:color w:val="000000" w:themeColor="text1"/>
          <w:sz w:val="22"/>
        </w:rPr>
        <w:t xml:space="preserve"> It allows people to build things once in a more consistent way.</w:t>
      </w:r>
    </w:p>
    <w:p w14:paraId="17E8F262" w14:textId="2663B2F9" w:rsidR="00591267" w:rsidRDefault="00591267"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Nicole Lindsay (chat): </w:t>
      </w:r>
      <w:r w:rsidRPr="00591267">
        <w:rPr>
          <w:rFonts w:ascii="Calibri" w:eastAsia="Times New Roman" w:hAnsi="Calibri" w:cs="Calibri"/>
          <w:color w:val="000000" w:themeColor="text1"/>
          <w:sz w:val="22"/>
        </w:rPr>
        <w:t>Vote for dates in repeating bloc</w:t>
      </w:r>
      <w:r w:rsidR="00CE7327">
        <w:rPr>
          <w:rFonts w:ascii="Calibri" w:eastAsia="Times New Roman" w:hAnsi="Calibri" w:cs="Calibri"/>
          <w:color w:val="000000" w:themeColor="text1"/>
          <w:sz w:val="22"/>
        </w:rPr>
        <w:t>k</w:t>
      </w:r>
    </w:p>
    <w:p w14:paraId="55514D1F" w14:textId="763224BF" w:rsidR="00591267" w:rsidRDefault="00591267"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Annie Fine</w:t>
      </w:r>
      <w:r w:rsidR="00812B50">
        <w:rPr>
          <w:rFonts w:ascii="Calibri" w:eastAsia="Times New Roman" w:hAnsi="Calibri" w:cs="Calibri"/>
          <w:color w:val="000000" w:themeColor="text1"/>
          <w:sz w:val="22"/>
        </w:rPr>
        <w:t xml:space="preserve"> (chat)</w:t>
      </w:r>
      <w:r>
        <w:rPr>
          <w:rFonts w:ascii="Calibri" w:eastAsia="Times New Roman" w:hAnsi="Calibri" w:cs="Calibri"/>
          <w:color w:val="000000" w:themeColor="text1"/>
          <w:sz w:val="22"/>
        </w:rPr>
        <w:t xml:space="preserve">: </w:t>
      </w:r>
      <w:r w:rsidRPr="00591267">
        <w:rPr>
          <w:rFonts w:ascii="Calibri" w:eastAsia="Times New Roman" w:hAnsi="Calibri" w:cs="Calibri"/>
          <w:color w:val="000000" w:themeColor="text1"/>
          <w:sz w:val="22"/>
        </w:rPr>
        <w:t>Agree that we should do repeating blocks and include but not require dates</w:t>
      </w:r>
      <w:r w:rsidR="00812B50">
        <w:rPr>
          <w:rFonts w:ascii="Calibri" w:eastAsia="Times New Roman" w:hAnsi="Calibri" w:cs="Calibri"/>
          <w:color w:val="000000" w:themeColor="text1"/>
          <w:sz w:val="22"/>
        </w:rPr>
        <w:t xml:space="preserve">. </w:t>
      </w:r>
    </w:p>
    <w:p w14:paraId="6355DCD9" w14:textId="0F6F8A66" w:rsidR="00591267" w:rsidRDefault="00591267" w:rsidP="00CE7327">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Thumbs up: Suzanne Gibbons</w:t>
      </w:r>
      <w:r w:rsidR="00812B50">
        <w:rPr>
          <w:rFonts w:ascii="Calibri" w:eastAsia="Times New Roman" w:hAnsi="Calibri" w:cs="Calibri"/>
          <w:color w:val="000000" w:themeColor="text1"/>
          <w:sz w:val="22"/>
        </w:rPr>
        <w:t>-Bergener</w:t>
      </w:r>
      <w:r>
        <w:rPr>
          <w:rFonts w:ascii="Calibri" w:eastAsia="Times New Roman" w:hAnsi="Calibri" w:cs="Calibri"/>
          <w:color w:val="000000" w:themeColor="text1"/>
          <w:sz w:val="22"/>
        </w:rPr>
        <w:t>,</w:t>
      </w:r>
      <w:r w:rsidR="00812B50">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Nicole Lindsey, Dimple Patel, Keegan McAffrey</w:t>
      </w:r>
    </w:p>
    <w:p w14:paraId="23159A84" w14:textId="1367BB52" w:rsidR="00591267" w:rsidRDefault="00591267"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Beth </w:t>
      </w:r>
      <w:proofErr w:type="spellStart"/>
      <w:r>
        <w:rPr>
          <w:rFonts w:ascii="Calibri" w:eastAsia="Times New Roman" w:hAnsi="Calibri" w:cs="Calibri"/>
          <w:color w:val="000000" w:themeColor="text1"/>
          <w:sz w:val="22"/>
        </w:rPr>
        <w:t>Issac</w:t>
      </w:r>
      <w:proofErr w:type="spellEnd"/>
      <w:r>
        <w:rPr>
          <w:rFonts w:ascii="Calibri" w:eastAsia="Times New Roman" w:hAnsi="Calibri" w:cs="Calibri"/>
          <w:color w:val="000000" w:themeColor="text1"/>
          <w:sz w:val="22"/>
        </w:rPr>
        <w:t xml:space="preserve"> (chat): </w:t>
      </w:r>
      <w:r w:rsidRPr="00591267">
        <w:rPr>
          <w:rFonts w:ascii="Calibri" w:eastAsia="Times New Roman" w:hAnsi="Calibri" w:cs="Calibri"/>
          <w:color w:val="000000" w:themeColor="text1"/>
          <w:sz w:val="22"/>
        </w:rPr>
        <w:t>Could we not use repeating blocks</w:t>
      </w:r>
      <w:r w:rsidR="00CE7327">
        <w:rPr>
          <w:rFonts w:ascii="Calibri" w:eastAsia="Times New Roman" w:hAnsi="Calibri" w:cs="Calibri"/>
          <w:color w:val="000000" w:themeColor="text1"/>
          <w:sz w:val="22"/>
        </w:rPr>
        <w:t>,</w:t>
      </w:r>
      <w:r w:rsidRPr="00591267">
        <w:rPr>
          <w:rFonts w:ascii="Calibri" w:eastAsia="Times New Roman" w:hAnsi="Calibri" w:cs="Calibri"/>
          <w:color w:val="000000" w:themeColor="text1"/>
          <w:sz w:val="22"/>
        </w:rPr>
        <w:t xml:space="preserve"> and if a data element is not available, </w:t>
      </w:r>
      <w:r w:rsidR="00812B50" w:rsidRPr="00591267">
        <w:rPr>
          <w:rFonts w:ascii="Calibri" w:eastAsia="Times New Roman" w:hAnsi="Calibri" w:cs="Calibri"/>
          <w:color w:val="000000" w:themeColor="text1"/>
          <w:sz w:val="22"/>
        </w:rPr>
        <w:t>can</w:t>
      </w:r>
      <w:r w:rsidRPr="00591267">
        <w:rPr>
          <w:rFonts w:ascii="Calibri" w:eastAsia="Times New Roman" w:hAnsi="Calibri" w:cs="Calibri"/>
          <w:color w:val="000000" w:themeColor="text1"/>
          <w:sz w:val="22"/>
        </w:rPr>
        <w:t xml:space="preserve"> leave </w:t>
      </w:r>
      <w:r w:rsidR="00F34FDF">
        <w:rPr>
          <w:rFonts w:ascii="Calibri" w:eastAsia="Times New Roman" w:hAnsi="Calibri" w:cs="Calibri"/>
          <w:color w:val="000000" w:themeColor="text1"/>
          <w:sz w:val="22"/>
        </w:rPr>
        <w:t xml:space="preserve">it </w:t>
      </w:r>
      <w:r w:rsidRPr="00591267">
        <w:rPr>
          <w:rFonts w:ascii="Calibri" w:eastAsia="Times New Roman" w:hAnsi="Calibri" w:cs="Calibri"/>
          <w:color w:val="000000" w:themeColor="text1"/>
          <w:sz w:val="22"/>
        </w:rPr>
        <w:t>blank?</w:t>
      </w:r>
    </w:p>
    <w:p w14:paraId="3453B7F3" w14:textId="7F33FEA1" w:rsidR="00591267" w:rsidRDefault="00591267"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Laura Erhart (chat): </w:t>
      </w:r>
      <w:r w:rsidR="00F34FDF">
        <w:rPr>
          <w:rFonts w:ascii="Calibri" w:eastAsia="Times New Roman" w:hAnsi="Calibri" w:cs="Calibri"/>
          <w:color w:val="000000" w:themeColor="text1"/>
          <w:sz w:val="22"/>
        </w:rPr>
        <w:t>If unavailable, we can leave an element blank</w:t>
      </w:r>
      <w:r w:rsidRPr="00591267">
        <w:rPr>
          <w:rFonts w:ascii="Calibri" w:eastAsia="Times New Roman" w:hAnsi="Calibri" w:cs="Calibri"/>
          <w:color w:val="000000" w:themeColor="text1"/>
          <w:sz w:val="22"/>
        </w:rPr>
        <w:t>.</w:t>
      </w:r>
    </w:p>
    <w:p w14:paraId="1F52E79F" w14:textId="77777777" w:rsidR="00591267" w:rsidRDefault="00591267"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Allison Miller: (Chat): </w:t>
      </w:r>
      <w:r w:rsidRPr="00591267">
        <w:rPr>
          <w:rFonts w:ascii="Calibri" w:eastAsia="Times New Roman" w:hAnsi="Calibri" w:cs="Calibri"/>
          <w:color w:val="000000" w:themeColor="text1"/>
          <w:sz w:val="22"/>
        </w:rPr>
        <w:t>Would it be worth having an indicator of regular travel or commute?</w:t>
      </w:r>
    </w:p>
    <w:p w14:paraId="37E11670" w14:textId="042D2528" w:rsidR="00AC4139" w:rsidRDefault="00591267"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Annie Fine: Agree with repeating blocks and having dates as optional. Also think we should think about having a summary variable in addition</w:t>
      </w:r>
      <w:r w:rsidR="00812B50">
        <w:rPr>
          <w:rFonts w:ascii="Calibri" w:eastAsia="Times New Roman" w:hAnsi="Calibri" w:cs="Calibri"/>
          <w:color w:val="000000" w:themeColor="text1"/>
          <w:sz w:val="22"/>
        </w:rPr>
        <w:t xml:space="preserve">, only because we might need a variable that gets at if they </w:t>
      </w:r>
      <w:r w:rsidR="00F34FDF">
        <w:rPr>
          <w:rFonts w:ascii="Calibri" w:eastAsia="Times New Roman" w:hAnsi="Calibri" w:cs="Calibri"/>
          <w:color w:val="000000" w:themeColor="text1"/>
          <w:sz w:val="22"/>
        </w:rPr>
        <w:t>traveled</w:t>
      </w:r>
      <w:r w:rsidR="00812B50">
        <w:rPr>
          <w:rFonts w:ascii="Calibri" w:eastAsia="Times New Roman" w:hAnsi="Calibri" w:cs="Calibri"/>
          <w:color w:val="000000" w:themeColor="text1"/>
          <w:sz w:val="22"/>
        </w:rPr>
        <w:t xml:space="preserve"> and acquired the disease outside the country, then you may have enough information to know that without having the dates. </w:t>
      </w:r>
      <w:r w:rsidR="00F34FDF">
        <w:rPr>
          <w:rFonts w:ascii="Calibri" w:eastAsia="Times New Roman" w:hAnsi="Calibri" w:cs="Calibri"/>
          <w:color w:val="000000" w:themeColor="text1"/>
          <w:sz w:val="22"/>
        </w:rPr>
        <w:t>There might need to be a summary variable.</w:t>
      </w:r>
    </w:p>
    <w:p w14:paraId="26BE5A73" w14:textId="094FBB47" w:rsidR="00AC4139" w:rsidRDefault="00AC4139"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Suzanne Gibbons</w:t>
      </w:r>
      <w:r w:rsidR="00F34FDF">
        <w:rPr>
          <w:rFonts w:ascii="Calibri" w:eastAsia="Times New Roman" w:hAnsi="Calibri" w:cs="Calibri"/>
          <w:color w:val="000000" w:themeColor="text1"/>
          <w:sz w:val="22"/>
        </w:rPr>
        <w:t>-Bergener</w:t>
      </w:r>
      <w:r>
        <w:rPr>
          <w:rFonts w:ascii="Calibri" w:eastAsia="Times New Roman" w:hAnsi="Calibri" w:cs="Calibri"/>
          <w:color w:val="000000" w:themeColor="text1"/>
          <w:sz w:val="22"/>
        </w:rPr>
        <w:t xml:space="preserve">: </w:t>
      </w:r>
      <w:r w:rsidR="00F34FDF">
        <w:rPr>
          <w:rFonts w:ascii="Calibri" w:eastAsia="Times New Roman" w:hAnsi="Calibri" w:cs="Calibri"/>
          <w:color w:val="000000" w:themeColor="text1"/>
          <w:sz w:val="22"/>
        </w:rPr>
        <w:t>I would say f</w:t>
      </w:r>
      <w:r>
        <w:rPr>
          <w:rFonts w:ascii="Calibri" w:eastAsia="Times New Roman" w:hAnsi="Calibri" w:cs="Calibri"/>
          <w:color w:val="000000" w:themeColor="text1"/>
          <w:sz w:val="22"/>
        </w:rPr>
        <w:t>or core</w:t>
      </w:r>
      <w:r w:rsidR="00F34FDF">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w:t>
      </w:r>
      <w:r w:rsidR="00F34FDF">
        <w:rPr>
          <w:rFonts w:ascii="Calibri" w:eastAsia="Times New Roman" w:hAnsi="Calibri" w:cs="Calibri"/>
          <w:color w:val="000000" w:themeColor="text1"/>
          <w:sz w:val="22"/>
        </w:rPr>
        <w:t>you only need yes or no, and if the disease is such</w:t>
      </w:r>
      <w:r w:rsidR="00784695">
        <w:rPr>
          <w:rFonts w:ascii="Calibri" w:eastAsia="Times New Roman" w:hAnsi="Calibri" w:cs="Calibri"/>
          <w:color w:val="000000" w:themeColor="text1"/>
          <w:sz w:val="22"/>
        </w:rPr>
        <w:t xml:space="preserve">, you have essential information held within the travel </w:t>
      </w:r>
      <w:r w:rsidR="00F34FDF">
        <w:rPr>
          <w:rFonts w:ascii="Calibri" w:eastAsia="Times New Roman" w:hAnsi="Calibri" w:cs="Calibri"/>
          <w:color w:val="000000" w:themeColor="text1"/>
          <w:sz w:val="22"/>
        </w:rPr>
        <w:t xml:space="preserve">you’re collecting. If </w:t>
      </w:r>
      <w:r w:rsidR="00784695">
        <w:rPr>
          <w:rFonts w:ascii="Calibri" w:eastAsia="Times New Roman" w:hAnsi="Calibri" w:cs="Calibri"/>
          <w:color w:val="000000" w:themeColor="text1"/>
          <w:sz w:val="22"/>
        </w:rPr>
        <w:t>specific information is</w:t>
      </w:r>
      <w:r w:rsidR="00F34FDF">
        <w:rPr>
          <w:rFonts w:ascii="Calibri" w:eastAsia="Times New Roman" w:hAnsi="Calibri" w:cs="Calibri"/>
          <w:color w:val="000000" w:themeColor="text1"/>
          <w:sz w:val="22"/>
        </w:rPr>
        <w:t xml:space="preserve"> needed for a disease, that</w:t>
      </w:r>
      <w:r>
        <w:rPr>
          <w:rFonts w:ascii="Calibri" w:eastAsia="Times New Roman" w:hAnsi="Calibri" w:cs="Calibri"/>
          <w:color w:val="000000" w:themeColor="text1"/>
          <w:sz w:val="22"/>
        </w:rPr>
        <w:t xml:space="preserve"> would be a separate send. For regular notifications</w:t>
      </w:r>
      <w:r w:rsidR="00F34FDF">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go as simple as possible. The actual country might not be in the first notification details.</w:t>
      </w:r>
      <w:r w:rsidR="003224B5">
        <w:rPr>
          <w:rFonts w:ascii="Calibri" w:eastAsia="Times New Roman" w:hAnsi="Calibri" w:cs="Calibri"/>
          <w:color w:val="000000" w:themeColor="text1"/>
          <w:sz w:val="22"/>
        </w:rPr>
        <w:t xml:space="preserve"> A </w:t>
      </w:r>
      <w:r w:rsidR="00784695">
        <w:rPr>
          <w:rFonts w:ascii="Calibri" w:eastAsia="Times New Roman" w:hAnsi="Calibri" w:cs="Calibri"/>
          <w:color w:val="000000" w:themeColor="text1"/>
          <w:sz w:val="22"/>
        </w:rPr>
        <w:t>summary-type</w:t>
      </w:r>
      <w:r w:rsidR="003224B5">
        <w:rPr>
          <w:rFonts w:ascii="Calibri" w:eastAsia="Times New Roman" w:hAnsi="Calibri" w:cs="Calibri"/>
          <w:color w:val="000000" w:themeColor="text1"/>
          <w:sz w:val="22"/>
        </w:rPr>
        <w:t xml:space="preserve"> question could be helpful. I agree with Annie on that.</w:t>
      </w:r>
    </w:p>
    <w:p w14:paraId="398515C7" w14:textId="70ECAD5B" w:rsidR="00AC4139" w:rsidRDefault="00AC4139"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Laura Erhart: We can also recommend a hybrid of these. </w:t>
      </w:r>
      <w:r w:rsidR="00784695">
        <w:rPr>
          <w:rFonts w:ascii="Calibri" w:eastAsia="Times New Roman" w:hAnsi="Calibri" w:cs="Calibri"/>
          <w:color w:val="000000" w:themeColor="text1"/>
          <w:sz w:val="22"/>
        </w:rPr>
        <w:t>A</w:t>
      </w:r>
      <w:r w:rsidR="003224B5">
        <w:rPr>
          <w:rFonts w:ascii="Calibri" w:eastAsia="Times New Roman" w:hAnsi="Calibri" w:cs="Calibri"/>
          <w:color w:val="000000" w:themeColor="text1"/>
          <w:sz w:val="22"/>
        </w:rPr>
        <w:t xml:space="preserve"> summary question indicat</w:t>
      </w:r>
      <w:r w:rsidR="00784695">
        <w:rPr>
          <w:rFonts w:ascii="Calibri" w:eastAsia="Times New Roman" w:hAnsi="Calibri" w:cs="Calibri"/>
          <w:color w:val="000000" w:themeColor="text1"/>
          <w:sz w:val="22"/>
        </w:rPr>
        <w:t>ing</w:t>
      </w:r>
      <w:r w:rsidR="003224B5">
        <w:rPr>
          <w:rFonts w:ascii="Calibri" w:eastAsia="Times New Roman" w:hAnsi="Calibri" w:cs="Calibri"/>
          <w:color w:val="000000" w:themeColor="text1"/>
          <w:sz w:val="22"/>
        </w:rPr>
        <w:t xml:space="preserve"> </w:t>
      </w:r>
      <w:r w:rsidR="00784695">
        <w:rPr>
          <w:rFonts w:ascii="Calibri" w:eastAsia="Times New Roman" w:hAnsi="Calibri" w:cs="Calibri"/>
          <w:color w:val="000000" w:themeColor="text1"/>
          <w:sz w:val="22"/>
        </w:rPr>
        <w:t>out-of-state</w:t>
      </w:r>
      <w:r w:rsidR="003224B5">
        <w:rPr>
          <w:rFonts w:ascii="Calibri" w:eastAsia="Times New Roman" w:hAnsi="Calibri" w:cs="Calibri"/>
          <w:color w:val="000000" w:themeColor="text1"/>
          <w:sz w:val="22"/>
        </w:rPr>
        <w:t xml:space="preserve"> vs</w:t>
      </w:r>
      <w:r w:rsidR="00784695">
        <w:rPr>
          <w:rFonts w:ascii="Calibri" w:eastAsia="Times New Roman" w:hAnsi="Calibri" w:cs="Calibri"/>
          <w:color w:val="000000" w:themeColor="text1"/>
          <w:sz w:val="22"/>
        </w:rPr>
        <w:t>.</w:t>
      </w:r>
      <w:r w:rsidR="003224B5">
        <w:rPr>
          <w:rFonts w:ascii="Calibri" w:eastAsia="Times New Roman" w:hAnsi="Calibri" w:cs="Calibri"/>
          <w:color w:val="000000" w:themeColor="text1"/>
          <w:sz w:val="22"/>
        </w:rPr>
        <w:t xml:space="preserve"> out of </w:t>
      </w:r>
      <w:r w:rsidR="00784695">
        <w:rPr>
          <w:rFonts w:ascii="Calibri" w:eastAsia="Times New Roman" w:hAnsi="Calibri" w:cs="Calibri"/>
          <w:color w:val="000000" w:themeColor="text1"/>
          <w:sz w:val="22"/>
        </w:rPr>
        <w:t xml:space="preserve">the </w:t>
      </w:r>
      <w:r w:rsidR="003224B5">
        <w:rPr>
          <w:rFonts w:ascii="Calibri" w:eastAsia="Times New Roman" w:hAnsi="Calibri" w:cs="Calibri"/>
          <w:color w:val="000000" w:themeColor="text1"/>
          <w:sz w:val="22"/>
        </w:rPr>
        <w:t xml:space="preserve">country and </w:t>
      </w:r>
      <w:r w:rsidR="00784695">
        <w:rPr>
          <w:rFonts w:ascii="Calibri" w:eastAsia="Times New Roman" w:hAnsi="Calibri" w:cs="Calibri"/>
          <w:color w:val="000000" w:themeColor="text1"/>
          <w:sz w:val="22"/>
        </w:rPr>
        <w:t>distinguishes</w:t>
      </w:r>
      <w:r w:rsidR="003224B5">
        <w:rPr>
          <w:rFonts w:ascii="Calibri" w:eastAsia="Times New Roman" w:hAnsi="Calibri" w:cs="Calibri"/>
          <w:color w:val="000000" w:themeColor="text1"/>
          <w:sz w:val="22"/>
        </w:rPr>
        <w:t xml:space="preserve"> if it happened within the</w:t>
      </w:r>
      <w:r w:rsidR="00784695">
        <w:rPr>
          <w:rFonts w:ascii="Calibri" w:eastAsia="Times New Roman" w:hAnsi="Calibri" w:cs="Calibri"/>
          <w:color w:val="000000" w:themeColor="text1"/>
          <w:sz w:val="22"/>
        </w:rPr>
        <w:t xml:space="preserve"> exposure</w:t>
      </w:r>
      <w:r w:rsidR="003224B5">
        <w:rPr>
          <w:rFonts w:ascii="Calibri" w:eastAsia="Times New Roman" w:hAnsi="Calibri" w:cs="Calibri"/>
          <w:color w:val="000000" w:themeColor="text1"/>
          <w:sz w:val="22"/>
        </w:rPr>
        <w:t xml:space="preserve"> </w:t>
      </w:r>
      <w:r w:rsidR="00784695">
        <w:rPr>
          <w:rFonts w:ascii="Calibri" w:eastAsia="Times New Roman" w:hAnsi="Calibri" w:cs="Calibri"/>
          <w:color w:val="000000" w:themeColor="text1"/>
          <w:sz w:val="22"/>
        </w:rPr>
        <w:t>period</w:t>
      </w:r>
      <w:r w:rsidR="003224B5">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 xml:space="preserve">If you do pull in a repeating block and we decide that </w:t>
      </w:r>
      <w:r w:rsidR="00784695">
        <w:rPr>
          <w:rFonts w:ascii="Calibri" w:eastAsia="Times New Roman" w:hAnsi="Calibri" w:cs="Calibri"/>
          <w:color w:val="000000" w:themeColor="text1"/>
          <w:sz w:val="22"/>
        </w:rPr>
        <w:t xml:space="preserve">it </w:t>
      </w:r>
      <w:r>
        <w:rPr>
          <w:rFonts w:ascii="Calibri" w:eastAsia="Times New Roman" w:hAnsi="Calibri" w:cs="Calibri"/>
          <w:color w:val="000000" w:themeColor="text1"/>
          <w:sz w:val="22"/>
        </w:rPr>
        <w:t xml:space="preserve">is core and </w:t>
      </w:r>
      <w:r w:rsidR="00A005D5">
        <w:rPr>
          <w:rFonts w:ascii="Calibri" w:eastAsia="Times New Roman" w:hAnsi="Calibri" w:cs="Calibri"/>
          <w:color w:val="000000" w:themeColor="text1"/>
          <w:sz w:val="22"/>
        </w:rPr>
        <w:t xml:space="preserve">part of what is </w:t>
      </w:r>
      <w:r>
        <w:rPr>
          <w:rFonts w:ascii="Calibri" w:eastAsia="Times New Roman" w:hAnsi="Calibri" w:cs="Calibri"/>
          <w:color w:val="000000" w:themeColor="text1"/>
          <w:sz w:val="22"/>
        </w:rPr>
        <w:t>in a routine transmission, it does not mean it is relevant</w:t>
      </w:r>
      <w:r w:rsidR="00784695">
        <w:rPr>
          <w:rFonts w:ascii="Calibri" w:eastAsia="Times New Roman" w:hAnsi="Calibri" w:cs="Calibri"/>
          <w:color w:val="000000" w:themeColor="text1"/>
          <w:sz w:val="22"/>
        </w:rPr>
        <w:t>,</w:t>
      </w:r>
      <w:r w:rsidR="00A005D5">
        <w:rPr>
          <w:rFonts w:ascii="Calibri" w:eastAsia="Times New Roman" w:hAnsi="Calibri" w:cs="Calibri"/>
          <w:color w:val="000000" w:themeColor="text1"/>
          <w:sz w:val="22"/>
        </w:rPr>
        <w:t xml:space="preserve"> and we </w:t>
      </w:r>
      <w:r w:rsidR="00784695">
        <w:rPr>
          <w:rFonts w:ascii="Calibri" w:eastAsia="Times New Roman" w:hAnsi="Calibri" w:cs="Calibri"/>
          <w:color w:val="000000" w:themeColor="text1"/>
          <w:sz w:val="22"/>
        </w:rPr>
        <w:t>must</w:t>
      </w:r>
      <w:r w:rsidR="00A005D5">
        <w:rPr>
          <w:rFonts w:ascii="Calibri" w:eastAsia="Times New Roman" w:hAnsi="Calibri" w:cs="Calibri"/>
          <w:color w:val="000000" w:themeColor="text1"/>
          <w:sz w:val="22"/>
        </w:rPr>
        <w:t xml:space="preserve"> have that information for</w:t>
      </w:r>
      <w:r>
        <w:rPr>
          <w:rFonts w:ascii="Calibri" w:eastAsia="Times New Roman" w:hAnsi="Calibri" w:cs="Calibri"/>
          <w:color w:val="000000" w:themeColor="text1"/>
          <w:sz w:val="22"/>
        </w:rPr>
        <w:t xml:space="preserve"> every case. </w:t>
      </w:r>
      <w:r w:rsidR="00A005D5">
        <w:rPr>
          <w:rFonts w:ascii="Calibri" w:eastAsia="Times New Roman" w:hAnsi="Calibri" w:cs="Calibri"/>
          <w:color w:val="000000" w:themeColor="text1"/>
          <w:sz w:val="22"/>
        </w:rPr>
        <w:t xml:space="preserve">It needs to be </w:t>
      </w:r>
      <w:r w:rsidR="00784695">
        <w:rPr>
          <w:rFonts w:ascii="Calibri" w:eastAsia="Times New Roman" w:hAnsi="Calibri" w:cs="Calibri"/>
          <w:color w:val="000000" w:themeColor="text1"/>
          <w:sz w:val="22"/>
        </w:rPr>
        <w:t>relevant</w:t>
      </w:r>
      <w:r w:rsidR="00A005D5">
        <w:rPr>
          <w:rFonts w:ascii="Calibri" w:eastAsia="Times New Roman" w:hAnsi="Calibri" w:cs="Calibri"/>
          <w:color w:val="000000" w:themeColor="text1"/>
          <w:sz w:val="22"/>
        </w:rPr>
        <w:t xml:space="preserve"> across many conditions. </w:t>
      </w:r>
      <w:r w:rsidR="00784695">
        <w:rPr>
          <w:rFonts w:ascii="Calibri" w:eastAsia="Times New Roman" w:hAnsi="Calibri" w:cs="Calibri"/>
          <w:color w:val="000000" w:themeColor="text1"/>
          <w:sz w:val="22"/>
        </w:rPr>
        <w:t>Part of it is figuring out that balance.</w:t>
      </w:r>
    </w:p>
    <w:p w14:paraId="569E11C6" w14:textId="1D88D2B7" w:rsidR="003C49EC" w:rsidRDefault="00AC4139"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Annie Fine (chat): </w:t>
      </w:r>
      <w:r w:rsidRPr="00AC4139">
        <w:rPr>
          <w:rFonts w:ascii="Calibri" w:eastAsia="Times New Roman" w:hAnsi="Calibri" w:cs="Calibri"/>
          <w:color w:val="000000" w:themeColor="text1"/>
          <w:sz w:val="22"/>
        </w:rPr>
        <w:t>Although you may not know definitively - it might be a maybe if they spent time in both the other place and the home location</w:t>
      </w:r>
      <w:r w:rsidR="003C49EC">
        <w:rPr>
          <w:rFonts w:ascii="Calibri" w:eastAsia="Times New Roman" w:hAnsi="Calibri" w:cs="Calibri"/>
          <w:color w:val="000000" w:themeColor="text1"/>
          <w:sz w:val="22"/>
        </w:rPr>
        <w:t>. Part of it is figuring out the balance. All cases vs</w:t>
      </w:r>
      <w:r w:rsidR="00784695">
        <w:rPr>
          <w:rFonts w:ascii="Calibri" w:eastAsia="Times New Roman" w:hAnsi="Calibri" w:cs="Calibri"/>
          <w:color w:val="000000" w:themeColor="text1"/>
          <w:sz w:val="22"/>
        </w:rPr>
        <w:t>.</w:t>
      </w:r>
      <w:r w:rsidR="003C49EC">
        <w:rPr>
          <w:rFonts w:ascii="Calibri" w:eastAsia="Times New Roman" w:hAnsi="Calibri" w:cs="Calibri"/>
          <w:color w:val="000000" w:themeColor="text1"/>
          <w:sz w:val="22"/>
        </w:rPr>
        <w:t xml:space="preserve"> restricted to other guides.</w:t>
      </w:r>
    </w:p>
    <w:p w14:paraId="6C3F858A" w14:textId="47CCF967" w:rsidR="00041461" w:rsidRDefault="00041461" w:rsidP="00CE732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Suzanne Gibbons-</w:t>
      </w:r>
      <w:r w:rsidR="00784695">
        <w:rPr>
          <w:rFonts w:ascii="Calibri" w:eastAsia="Times New Roman" w:hAnsi="Calibri" w:cs="Calibri"/>
          <w:color w:val="000000" w:themeColor="text1"/>
          <w:sz w:val="22"/>
        </w:rPr>
        <w:t>Bergener</w:t>
      </w:r>
      <w:r>
        <w:rPr>
          <w:rFonts w:ascii="Calibri" w:eastAsia="Times New Roman" w:hAnsi="Calibri" w:cs="Calibri"/>
          <w:color w:val="000000" w:themeColor="text1"/>
          <w:sz w:val="22"/>
        </w:rPr>
        <w:t xml:space="preserve"> (chat): </w:t>
      </w:r>
      <w:r w:rsidRPr="00041461">
        <w:rPr>
          <w:rFonts w:ascii="Calibri" w:eastAsia="Times New Roman" w:hAnsi="Calibri" w:cs="Calibri"/>
          <w:color w:val="000000" w:themeColor="text1"/>
          <w:sz w:val="22"/>
        </w:rPr>
        <w:t>I would like to exclude time spent only in a conveyance transfer point (e.g., airport, bus station, ferry port) as a destination regarding travel</w:t>
      </w:r>
      <w:r w:rsidR="00B75145">
        <w:rPr>
          <w:rFonts w:ascii="Calibri" w:eastAsia="Times New Roman" w:hAnsi="Calibri" w:cs="Calibri"/>
          <w:color w:val="000000" w:themeColor="text1"/>
          <w:sz w:val="22"/>
        </w:rPr>
        <w:t xml:space="preserve"> for core data reporting.</w:t>
      </w:r>
    </w:p>
    <w:p w14:paraId="0D33EBF4" w14:textId="2BD32EE1" w:rsidR="00C24C8D" w:rsidRPr="00C24C8D" w:rsidRDefault="00C24C8D" w:rsidP="00CE7327">
      <w:pPr>
        <w:pStyle w:val="ListParagraph"/>
        <w:numPr>
          <w:ilvl w:val="0"/>
          <w:numId w:val="37"/>
        </w:numPr>
        <w:shd w:val="clear" w:color="auto" w:fill="FFFFFF"/>
        <w:spacing w:after="0" w:line="240" w:lineRule="auto"/>
        <w:rPr>
          <w:rFonts w:ascii="Calibri" w:eastAsia="Times New Roman" w:hAnsi="Calibri" w:cs="Calibri"/>
          <w:b/>
          <w:bCs/>
          <w:color w:val="E36C0A" w:themeColor="accent6" w:themeShade="BF"/>
          <w:sz w:val="22"/>
        </w:rPr>
      </w:pPr>
      <w:r w:rsidRPr="00C24C8D">
        <w:rPr>
          <w:rFonts w:ascii="Calibri" w:eastAsia="Times New Roman" w:hAnsi="Calibri" w:cs="Calibri"/>
          <w:b/>
          <w:bCs/>
          <w:color w:val="E36C0A" w:themeColor="accent6" w:themeShade="BF"/>
          <w:sz w:val="22"/>
        </w:rPr>
        <w:t xml:space="preserve">Group Consensus: </w:t>
      </w:r>
      <w:r>
        <w:rPr>
          <w:rFonts w:ascii="Calibri" w:eastAsia="Times New Roman" w:hAnsi="Calibri" w:cs="Calibri"/>
          <w:b/>
          <w:bCs/>
          <w:color w:val="E36C0A" w:themeColor="accent6" w:themeShade="BF"/>
          <w:sz w:val="22"/>
        </w:rPr>
        <w:t>Most</w:t>
      </w:r>
      <w:r w:rsidRPr="00C24C8D">
        <w:rPr>
          <w:rFonts w:ascii="Calibri" w:eastAsia="Times New Roman" w:hAnsi="Calibri" w:cs="Calibri"/>
          <w:b/>
          <w:bCs/>
          <w:color w:val="E36C0A" w:themeColor="accent6" w:themeShade="BF"/>
          <w:sz w:val="22"/>
        </w:rPr>
        <w:t xml:space="preserve"> agreed that a repeating block would be most helpful with a focus on what is needed for national surveillance.</w:t>
      </w:r>
    </w:p>
    <w:p w14:paraId="130A60D4" w14:textId="0AE2689E" w:rsidR="00784695" w:rsidRPr="00784695" w:rsidRDefault="00784695" w:rsidP="00784695">
      <w:pPr>
        <w:shd w:val="clear" w:color="auto" w:fill="FFFFFF"/>
        <w:spacing w:after="0" w:line="240" w:lineRule="auto"/>
        <w:ind w:left="360"/>
        <w:rPr>
          <w:rFonts w:ascii="Calibri" w:eastAsia="Times New Roman" w:hAnsi="Calibri" w:cs="Calibri"/>
          <w:color w:val="000000" w:themeColor="text1"/>
          <w:sz w:val="22"/>
        </w:rPr>
      </w:pPr>
      <w:r>
        <w:rPr>
          <w:rFonts w:ascii="Calibri" w:eastAsia="Times New Roman" w:hAnsi="Calibri" w:cs="Calibri"/>
          <w:color w:val="000000" w:themeColor="text1"/>
          <w:sz w:val="22"/>
        </w:rPr>
        <w:t>Discussion Wrap-Up (</w:t>
      </w:r>
      <w:r w:rsidRPr="00784695">
        <w:rPr>
          <w:rFonts w:ascii="Calibri" w:eastAsia="Times New Roman" w:hAnsi="Calibri" w:cs="Calibri"/>
          <w:color w:val="000000" w:themeColor="text1"/>
          <w:sz w:val="22"/>
        </w:rPr>
        <w:t>Molly</w:t>
      </w:r>
      <w:r>
        <w:rPr>
          <w:rFonts w:ascii="Calibri" w:eastAsia="Times New Roman" w:hAnsi="Calibri" w:cs="Calibri"/>
          <w:color w:val="000000" w:themeColor="text1"/>
          <w:sz w:val="22"/>
        </w:rPr>
        <w:t>):</w:t>
      </w:r>
      <w:r w:rsidRPr="00784695">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We</w:t>
      </w:r>
      <w:r w:rsidRPr="00784695">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got some concordance and started</w:t>
      </w:r>
      <w:r w:rsidRPr="00784695">
        <w:rPr>
          <w:rFonts w:ascii="Calibri" w:eastAsia="Times New Roman" w:hAnsi="Calibri" w:cs="Calibri"/>
          <w:color w:val="000000" w:themeColor="text1"/>
          <w:sz w:val="22"/>
        </w:rPr>
        <w:t xml:space="preserve"> pulling this together. </w:t>
      </w:r>
      <w:r>
        <w:rPr>
          <w:rFonts w:ascii="Calibri" w:eastAsia="Times New Roman" w:hAnsi="Calibri" w:cs="Calibri"/>
          <w:color w:val="000000" w:themeColor="text1"/>
          <w:sz w:val="22"/>
        </w:rPr>
        <w:t xml:space="preserve">We will review what was in the chat and notes from what was said on the call. </w:t>
      </w:r>
      <w:r w:rsidRPr="00784695">
        <w:rPr>
          <w:rFonts w:ascii="Calibri" w:eastAsia="Times New Roman" w:hAnsi="Calibri" w:cs="Calibri"/>
          <w:color w:val="000000" w:themeColor="text1"/>
          <w:sz w:val="22"/>
        </w:rPr>
        <w:t>If you have more comments, feel free to send that to us via email.</w:t>
      </w:r>
    </w:p>
    <w:p w14:paraId="5084D5C9" w14:textId="77777777" w:rsidR="00784695" w:rsidRPr="00784695" w:rsidRDefault="00784695" w:rsidP="00784695">
      <w:pPr>
        <w:shd w:val="clear" w:color="auto" w:fill="FFFFFF"/>
        <w:spacing w:after="0" w:line="240" w:lineRule="auto"/>
        <w:rPr>
          <w:rFonts w:ascii="Calibri" w:eastAsia="Times New Roman" w:hAnsi="Calibri" w:cs="Calibri"/>
          <w:color w:val="000000" w:themeColor="text1"/>
          <w:sz w:val="22"/>
        </w:rPr>
      </w:pPr>
    </w:p>
    <w:p w14:paraId="0DD34EDB" w14:textId="1C6BBA41" w:rsidR="00041461" w:rsidRPr="00784695" w:rsidRDefault="003C49EC" w:rsidP="00784695">
      <w:pPr>
        <w:shd w:val="clear" w:color="auto" w:fill="FFFFFF"/>
        <w:spacing w:after="0" w:line="240" w:lineRule="auto"/>
        <w:rPr>
          <w:rFonts w:ascii="Calibri" w:eastAsia="Times New Roman" w:hAnsi="Calibri" w:cs="Calibri"/>
          <w:b/>
          <w:bCs/>
          <w:color w:val="000000" w:themeColor="text1"/>
          <w:sz w:val="22"/>
        </w:rPr>
      </w:pPr>
      <w:r w:rsidRPr="00784695">
        <w:rPr>
          <w:rFonts w:ascii="Calibri" w:eastAsia="Times New Roman" w:hAnsi="Calibri" w:cs="Calibri"/>
          <w:b/>
          <w:bCs/>
          <w:color w:val="000000" w:themeColor="text1"/>
          <w:sz w:val="22"/>
        </w:rPr>
        <w:t>Recap of DSWG Roundtable- 2023 CSTE Annual Conference</w:t>
      </w:r>
      <w:r w:rsidR="00E45329">
        <w:rPr>
          <w:rFonts w:ascii="Calibri" w:eastAsia="Times New Roman" w:hAnsi="Calibri" w:cs="Calibri"/>
          <w:b/>
          <w:bCs/>
          <w:color w:val="000000" w:themeColor="text1"/>
          <w:sz w:val="22"/>
        </w:rPr>
        <w:t xml:space="preserve"> (CSTE, Becky Lampkins)</w:t>
      </w:r>
    </w:p>
    <w:p w14:paraId="03BDC417" w14:textId="009092DB" w:rsidR="00B75145" w:rsidRPr="00686779" w:rsidRDefault="00686779" w:rsidP="00686779">
      <w:pPr>
        <w:shd w:val="clear" w:color="auto" w:fill="FFFFFF"/>
        <w:spacing w:after="0" w:line="240" w:lineRule="auto"/>
        <w:rPr>
          <w:rFonts w:ascii="Calibri" w:eastAsia="Times New Roman" w:hAnsi="Calibri" w:cs="Calibri"/>
          <w:color w:val="000000" w:themeColor="text1"/>
          <w:sz w:val="22"/>
        </w:rPr>
      </w:pPr>
      <w:r w:rsidRPr="00686779">
        <w:rPr>
          <w:rFonts w:ascii="Calibri" w:eastAsia="Times New Roman" w:hAnsi="Calibri" w:cs="Calibri"/>
          <w:color w:val="000000" w:themeColor="text1"/>
          <w:sz w:val="22"/>
        </w:rPr>
        <w:t>Switching gears</w:t>
      </w:r>
      <w:r>
        <w:rPr>
          <w:rFonts w:ascii="Calibri" w:eastAsia="Times New Roman" w:hAnsi="Calibri" w:cs="Calibri"/>
          <w:color w:val="000000" w:themeColor="text1"/>
          <w:sz w:val="22"/>
        </w:rPr>
        <w:t>, moving away from the Travel topic,</w:t>
      </w:r>
      <w:r w:rsidRPr="00686779">
        <w:rPr>
          <w:rFonts w:ascii="Calibri" w:eastAsia="Times New Roman" w:hAnsi="Calibri" w:cs="Calibri"/>
          <w:color w:val="000000" w:themeColor="text1"/>
          <w:sz w:val="22"/>
        </w:rPr>
        <w:t xml:space="preserve"> and thinking about general tactics and ways </w:t>
      </w:r>
      <w:r>
        <w:rPr>
          <w:rFonts w:ascii="Calibri" w:eastAsia="Times New Roman" w:hAnsi="Calibri" w:cs="Calibri"/>
          <w:color w:val="000000" w:themeColor="text1"/>
          <w:sz w:val="22"/>
        </w:rPr>
        <w:t>to</w:t>
      </w:r>
      <w:r w:rsidRPr="00686779">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improve</w:t>
      </w:r>
      <w:r w:rsidRPr="00686779">
        <w:rPr>
          <w:rFonts w:ascii="Calibri" w:eastAsia="Times New Roman" w:hAnsi="Calibri" w:cs="Calibri"/>
          <w:color w:val="000000" w:themeColor="text1"/>
          <w:sz w:val="22"/>
        </w:rPr>
        <w:t xml:space="preserve"> engagement with the DSWG.  What </w:t>
      </w:r>
      <w:r>
        <w:rPr>
          <w:rFonts w:ascii="Calibri" w:eastAsia="Times New Roman" w:hAnsi="Calibri" w:cs="Calibri"/>
          <w:color w:val="000000" w:themeColor="text1"/>
          <w:sz w:val="22"/>
        </w:rPr>
        <w:t>strategies can we</w:t>
      </w:r>
      <w:r w:rsidRPr="00686779">
        <w:rPr>
          <w:rFonts w:ascii="Calibri" w:eastAsia="Times New Roman" w:hAnsi="Calibri" w:cs="Calibri"/>
          <w:color w:val="000000" w:themeColor="text1"/>
          <w:sz w:val="22"/>
        </w:rPr>
        <w:t xml:space="preserve"> use </w:t>
      </w:r>
      <w:r w:rsidR="00041461" w:rsidRPr="00686779">
        <w:rPr>
          <w:rFonts w:ascii="Calibri" w:eastAsia="Times New Roman" w:hAnsi="Calibri" w:cs="Calibri"/>
          <w:color w:val="000000" w:themeColor="text1"/>
          <w:sz w:val="22"/>
        </w:rPr>
        <w:t>to be more efficient with everyone’s time</w:t>
      </w:r>
      <w:r w:rsidR="00E708B5">
        <w:rPr>
          <w:rFonts w:ascii="Calibri" w:eastAsia="Times New Roman" w:hAnsi="Calibri" w:cs="Calibri"/>
          <w:color w:val="000000" w:themeColor="text1"/>
          <w:sz w:val="22"/>
        </w:rPr>
        <w:t>?</w:t>
      </w:r>
      <w:r w:rsidR="00B75145" w:rsidRPr="00686779">
        <w:rPr>
          <w:rFonts w:ascii="Calibri" w:eastAsia="Times New Roman" w:hAnsi="Calibri" w:cs="Calibri"/>
          <w:color w:val="000000" w:themeColor="text1"/>
          <w:sz w:val="22"/>
        </w:rPr>
        <w:t xml:space="preserve"> </w:t>
      </w:r>
      <w:r w:rsidRPr="00686779">
        <w:rPr>
          <w:rFonts w:ascii="Calibri" w:eastAsia="Times New Roman" w:hAnsi="Calibri" w:cs="Calibri"/>
          <w:color w:val="000000" w:themeColor="text1"/>
          <w:sz w:val="22"/>
        </w:rPr>
        <w:t>Then we’ll talk about what’s coming up next for the WG.</w:t>
      </w:r>
    </w:p>
    <w:p w14:paraId="2D6D5306" w14:textId="684D148A" w:rsidR="00B75145" w:rsidRPr="00E708B5" w:rsidRDefault="00E708B5" w:rsidP="00E708B5">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 few</w:t>
      </w:r>
      <w:r w:rsidR="00686779">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takeaways</w:t>
      </w:r>
      <w:r w:rsidR="00686779">
        <w:rPr>
          <w:rFonts w:ascii="Calibri" w:eastAsia="Times New Roman" w:hAnsi="Calibri" w:cs="Calibri"/>
          <w:color w:val="000000" w:themeColor="text1"/>
          <w:sz w:val="22"/>
        </w:rPr>
        <w:t xml:space="preserve"> from </w:t>
      </w:r>
      <w:r w:rsidR="00B75145">
        <w:rPr>
          <w:rFonts w:ascii="Calibri" w:eastAsia="Times New Roman" w:hAnsi="Calibri" w:cs="Calibri"/>
          <w:color w:val="000000" w:themeColor="text1"/>
          <w:sz w:val="22"/>
        </w:rPr>
        <w:t xml:space="preserve">the </w:t>
      </w:r>
      <w:r w:rsidR="00686779">
        <w:rPr>
          <w:rFonts w:ascii="Calibri" w:eastAsia="Times New Roman" w:hAnsi="Calibri" w:cs="Calibri"/>
          <w:color w:val="000000" w:themeColor="text1"/>
          <w:sz w:val="22"/>
        </w:rPr>
        <w:t xml:space="preserve">45-minute in-person </w:t>
      </w:r>
      <w:r w:rsidR="00B75145">
        <w:rPr>
          <w:rFonts w:ascii="Calibri" w:eastAsia="Times New Roman" w:hAnsi="Calibri" w:cs="Calibri"/>
          <w:color w:val="000000" w:themeColor="text1"/>
          <w:sz w:val="22"/>
        </w:rPr>
        <w:t xml:space="preserve">roundtable </w:t>
      </w:r>
      <w:r w:rsidR="00686779">
        <w:rPr>
          <w:rFonts w:ascii="Calibri" w:eastAsia="Times New Roman" w:hAnsi="Calibri" w:cs="Calibri"/>
          <w:color w:val="000000" w:themeColor="text1"/>
          <w:sz w:val="22"/>
        </w:rPr>
        <w:t>discussion at the CSTE Conference.</w:t>
      </w:r>
      <w:r>
        <w:rPr>
          <w:rFonts w:ascii="Calibri" w:eastAsia="Times New Roman" w:hAnsi="Calibri" w:cs="Calibri"/>
          <w:color w:val="000000" w:themeColor="text1"/>
          <w:sz w:val="22"/>
        </w:rPr>
        <w:t xml:space="preserve"> Danielle Tack from CDC moderated the </w:t>
      </w:r>
      <w:r w:rsidR="00B75145">
        <w:rPr>
          <w:rFonts w:ascii="Calibri" w:eastAsia="Times New Roman" w:hAnsi="Calibri" w:cs="Calibri"/>
          <w:color w:val="000000" w:themeColor="text1"/>
          <w:sz w:val="22"/>
        </w:rPr>
        <w:t>discussion on engagement</w:t>
      </w:r>
      <w:r>
        <w:rPr>
          <w:rFonts w:ascii="Calibri" w:eastAsia="Times New Roman" w:hAnsi="Calibri" w:cs="Calibri"/>
          <w:color w:val="000000" w:themeColor="text1"/>
          <w:sz w:val="22"/>
        </w:rPr>
        <w:t>, where we</w:t>
      </w:r>
      <w:r>
        <w:rPr>
          <w:rFonts w:ascii="Calibri" w:eastAsia="Times New Roman" w:hAnsi="Calibri" w:cs="Calibri"/>
          <w:color w:val="000000" w:themeColor="text1"/>
          <w:sz w:val="22"/>
        </w:rPr>
        <w:t xml:space="preserve"> talked about what has been working well to move towards standardized data elements and gained input on what we can do to improve engagement</w:t>
      </w:r>
      <w:r>
        <w:rPr>
          <w:rFonts w:ascii="Calibri" w:eastAsia="Times New Roman" w:hAnsi="Calibri" w:cs="Calibri"/>
          <w:color w:val="000000" w:themeColor="text1"/>
          <w:sz w:val="22"/>
        </w:rPr>
        <w:t>. We</w:t>
      </w:r>
      <w:r w:rsidR="00B75145" w:rsidRPr="00E708B5">
        <w:rPr>
          <w:rFonts w:ascii="Calibri" w:eastAsia="Times New Roman" w:hAnsi="Calibri" w:cs="Calibri"/>
          <w:color w:val="000000" w:themeColor="text1"/>
          <w:sz w:val="22"/>
        </w:rPr>
        <w:t xml:space="preserve"> wanted to bring that back to this group.</w:t>
      </w:r>
    </w:p>
    <w:p w14:paraId="0944317C" w14:textId="77777777" w:rsidR="00E708B5" w:rsidRDefault="00E708B5" w:rsidP="00E45329">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Takeaways</w:t>
      </w:r>
    </w:p>
    <w:p w14:paraId="3C91E0F9" w14:textId="3CD9A959" w:rsidR="00E708B5" w:rsidRDefault="00E708B5" w:rsidP="00E708B5">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room was overflowing with people interested in the topic.</w:t>
      </w:r>
    </w:p>
    <w:p w14:paraId="06A7B152" w14:textId="76AF3995" w:rsidR="00E708B5" w:rsidRDefault="00E708B5" w:rsidP="00E708B5">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were many new voices in the room that had not been involved in the calls.</w:t>
      </w:r>
    </w:p>
    <w:p w14:paraId="662E75AF" w14:textId="3055614B" w:rsidR="00B75145" w:rsidRDefault="00E708B5" w:rsidP="00E708B5">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did spend time talking about e</w:t>
      </w:r>
      <w:r w:rsidR="00B75145">
        <w:rPr>
          <w:rFonts w:ascii="Calibri" w:eastAsia="Times New Roman" w:hAnsi="Calibri" w:cs="Calibri"/>
          <w:color w:val="000000" w:themeColor="text1"/>
          <w:sz w:val="22"/>
        </w:rPr>
        <w:t>ngagement- we discussed being able to share information in advance of calls to collect input ahead of time</w:t>
      </w:r>
      <w:r>
        <w:rPr>
          <w:rFonts w:ascii="Calibri" w:eastAsia="Times New Roman" w:hAnsi="Calibri" w:cs="Calibri"/>
          <w:color w:val="000000" w:themeColor="text1"/>
          <w:sz w:val="22"/>
        </w:rPr>
        <w:t>,</w:t>
      </w:r>
      <w:r w:rsidR="00B75145">
        <w:rPr>
          <w:rFonts w:ascii="Calibri" w:eastAsia="Times New Roman" w:hAnsi="Calibri" w:cs="Calibri"/>
          <w:color w:val="000000" w:themeColor="text1"/>
          <w:sz w:val="22"/>
        </w:rPr>
        <w:t xml:space="preserve"> improving communication across programs, </w:t>
      </w:r>
      <w:r>
        <w:rPr>
          <w:rFonts w:ascii="Calibri" w:eastAsia="Times New Roman" w:hAnsi="Calibri" w:cs="Calibri"/>
          <w:color w:val="000000" w:themeColor="text1"/>
          <w:sz w:val="22"/>
        </w:rPr>
        <w:t xml:space="preserve">and </w:t>
      </w:r>
      <w:r w:rsidR="00B75145">
        <w:rPr>
          <w:rFonts w:ascii="Calibri" w:eastAsia="Times New Roman" w:hAnsi="Calibri" w:cs="Calibri"/>
          <w:color w:val="000000" w:themeColor="text1"/>
          <w:sz w:val="22"/>
        </w:rPr>
        <w:t xml:space="preserve">input on how </w:t>
      </w:r>
      <w:r>
        <w:rPr>
          <w:rFonts w:ascii="Calibri" w:eastAsia="Times New Roman" w:hAnsi="Calibri" w:cs="Calibri"/>
          <w:color w:val="000000" w:themeColor="text1"/>
          <w:sz w:val="22"/>
        </w:rPr>
        <w:t>to leverage online platforms better</w:t>
      </w:r>
      <w:r w:rsidR="00B75145">
        <w:rPr>
          <w:rFonts w:ascii="Calibri" w:eastAsia="Times New Roman" w:hAnsi="Calibri" w:cs="Calibri"/>
          <w:color w:val="000000" w:themeColor="text1"/>
          <w:sz w:val="22"/>
        </w:rPr>
        <w:t xml:space="preserve"> for people to share feedback outside of the monthly meetings.</w:t>
      </w:r>
    </w:p>
    <w:p w14:paraId="4BDA2C60" w14:textId="1A88F43A" w:rsidR="00B75145" w:rsidRPr="00E708B5" w:rsidRDefault="00E708B5" w:rsidP="00E708B5">
      <w:pPr>
        <w:shd w:val="clear" w:color="auto" w:fill="FFFFFF"/>
        <w:spacing w:after="0" w:line="240" w:lineRule="auto"/>
        <w:rPr>
          <w:rFonts w:ascii="Calibri" w:eastAsia="Times New Roman" w:hAnsi="Calibri" w:cs="Calibri"/>
          <w:b/>
          <w:bCs/>
          <w:color w:val="000000" w:themeColor="text1"/>
          <w:sz w:val="22"/>
        </w:rPr>
      </w:pPr>
      <w:r w:rsidRPr="00E708B5">
        <w:rPr>
          <w:rFonts w:ascii="Calibri" w:eastAsia="Times New Roman" w:hAnsi="Calibri" w:cs="Calibri"/>
          <w:b/>
          <w:bCs/>
          <w:color w:val="000000" w:themeColor="text1"/>
          <w:sz w:val="22"/>
        </w:rPr>
        <w:t>Feedback</w:t>
      </w:r>
      <w:r w:rsidR="00B75145" w:rsidRPr="00E708B5">
        <w:rPr>
          <w:rFonts w:ascii="Calibri" w:eastAsia="Times New Roman" w:hAnsi="Calibri" w:cs="Calibri"/>
          <w:b/>
          <w:bCs/>
          <w:color w:val="000000" w:themeColor="text1"/>
          <w:sz w:val="22"/>
        </w:rPr>
        <w:t xml:space="preserve"> on Engagement Strategies</w:t>
      </w:r>
      <w:r>
        <w:rPr>
          <w:rFonts w:ascii="Calibri" w:eastAsia="Times New Roman" w:hAnsi="Calibri" w:cs="Calibri"/>
          <w:b/>
          <w:bCs/>
          <w:color w:val="000000" w:themeColor="text1"/>
          <w:sz w:val="22"/>
        </w:rPr>
        <w:t xml:space="preserve"> (CSTE, Becky Lampkins)</w:t>
      </w:r>
    </w:p>
    <w:p w14:paraId="4938C13D" w14:textId="5FBA2D33" w:rsidR="00B75145" w:rsidRDefault="006C0863" w:rsidP="00E45329">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Reminder that the </w:t>
      </w:r>
      <w:r w:rsidR="00B75145">
        <w:rPr>
          <w:rFonts w:ascii="Calibri" w:eastAsia="Times New Roman" w:hAnsi="Calibri" w:cs="Calibri"/>
          <w:color w:val="000000" w:themeColor="text1"/>
          <w:sz w:val="22"/>
        </w:rPr>
        <w:t>Basecamp site holds meeting minutes</w:t>
      </w:r>
      <w:r>
        <w:rPr>
          <w:rFonts w:ascii="Calibri" w:eastAsia="Times New Roman" w:hAnsi="Calibri" w:cs="Calibri"/>
          <w:color w:val="000000" w:themeColor="text1"/>
          <w:sz w:val="22"/>
        </w:rPr>
        <w:t>, slides,</w:t>
      </w:r>
      <w:r w:rsidR="00B75145">
        <w:rPr>
          <w:rFonts w:ascii="Calibri" w:eastAsia="Times New Roman" w:hAnsi="Calibri" w:cs="Calibri"/>
          <w:color w:val="000000" w:themeColor="text1"/>
          <w:sz w:val="22"/>
        </w:rPr>
        <w:t xml:space="preserve"> draft documents</w:t>
      </w:r>
      <w:r>
        <w:rPr>
          <w:rFonts w:ascii="Calibri" w:eastAsia="Times New Roman" w:hAnsi="Calibri" w:cs="Calibri"/>
          <w:color w:val="000000" w:themeColor="text1"/>
          <w:sz w:val="22"/>
        </w:rPr>
        <w:t>,</w:t>
      </w:r>
      <w:r w:rsidR="00B75145">
        <w:rPr>
          <w:rFonts w:ascii="Calibri" w:eastAsia="Times New Roman" w:hAnsi="Calibri" w:cs="Calibri"/>
          <w:color w:val="000000" w:themeColor="text1"/>
          <w:sz w:val="22"/>
        </w:rPr>
        <w:t xml:space="preserve"> and a resource repository. Meeting minutes after each meeting are posted regularly.</w:t>
      </w:r>
      <w:r>
        <w:rPr>
          <w:rFonts w:ascii="Calibri" w:eastAsia="Times New Roman" w:hAnsi="Calibri" w:cs="Calibri"/>
          <w:color w:val="000000" w:themeColor="text1"/>
          <w:sz w:val="22"/>
        </w:rPr>
        <w:t xml:space="preserve"> When added to the distribution list, you can be added to Basecamp.</w:t>
      </w:r>
    </w:p>
    <w:p w14:paraId="426C0949" w14:textId="4CBC0A68" w:rsidR="00B75145" w:rsidRDefault="00B75145" w:rsidP="00E45329">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Will be moving to CSTE Connect in the coming months- this is a new online space for CSTE members and non-members that are part of </w:t>
      </w:r>
      <w:r w:rsidR="006C0863">
        <w:rPr>
          <w:rFonts w:ascii="Calibri" w:eastAsia="Times New Roman" w:hAnsi="Calibri" w:cs="Calibri"/>
          <w:color w:val="000000" w:themeColor="text1"/>
          <w:sz w:val="22"/>
        </w:rPr>
        <w:t>specific</w:t>
      </w:r>
      <w:r>
        <w:rPr>
          <w:rFonts w:ascii="Calibri" w:eastAsia="Times New Roman" w:hAnsi="Calibri" w:cs="Calibri"/>
          <w:color w:val="000000" w:themeColor="text1"/>
          <w:sz w:val="22"/>
        </w:rPr>
        <w:t xml:space="preserve"> workgroups to share ideas, discussion threads, and libraries of information as well. It will be </w:t>
      </w:r>
      <w:r w:rsidR="006C0863">
        <w:rPr>
          <w:rFonts w:ascii="Calibri" w:eastAsia="Times New Roman" w:hAnsi="Calibri" w:cs="Calibri"/>
          <w:color w:val="000000" w:themeColor="text1"/>
          <w:sz w:val="22"/>
        </w:rPr>
        <w:t>like</w:t>
      </w:r>
      <w:r>
        <w:rPr>
          <w:rFonts w:ascii="Calibri" w:eastAsia="Times New Roman" w:hAnsi="Calibri" w:cs="Calibri"/>
          <w:color w:val="000000" w:themeColor="text1"/>
          <w:sz w:val="22"/>
        </w:rPr>
        <w:t xml:space="preserve"> how we use </w:t>
      </w:r>
      <w:r w:rsidR="006C0863">
        <w:rPr>
          <w:rFonts w:ascii="Calibri" w:eastAsia="Times New Roman" w:hAnsi="Calibri" w:cs="Calibri"/>
          <w:color w:val="000000" w:themeColor="text1"/>
          <w:sz w:val="22"/>
        </w:rPr>
        <w:t>Basecamp,</w:t>
      </w:r>
      <w:r>
        <w:rPr>
          <w:rFonts w:ascii="Calibri" w:eastAsia="Times New Roman" w:hAnsi="Calibri" w:cs="Calibri"/>
          <w:color w:val="000000" w:themeColor="text1"/>
          <w:sz w:val="22"/>
        </w:rPr>
        <w:t xml:space="preserve"> but </w:t>
      </w:r>
      <w:r w:rsidR="006C0863">
        <w:rPr>
          <w:rFonts w:ascii="Calibri" w:eastAsia="Times New Roman" w:hAnsi="Calibri" w:cs="Calibri"/>
          <w:color w:val="000000" w:themeColor="text1"/>
          <w:sz w:val="22"/>
        </w:rPr>
        <w:t>we are hopeful</w:t>
      </w:r>
      <w:r>
        <w:rPr>
          <w:rFonts w:ascii="Calibri" w:eastAsia="Times New Roman" w:hAnsi="Calibri" w:cs="Calibri"/>
          <w:color w:val="000000" w:themeColor="text1"/>
          <w:sz w:val="22"/>
        </w:rPr>
        <w:t xml:space="preserve"> it will be more effective for input outside of WG calls. </w:t>
      </w:r>
    </w:p>
    <w:p w14:paraId="1180835F" w14:textId="36F00750" w:rsidR="006C0863" w:rsidRDefault="006C0863" w:rsidP="006C0863">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We hope to have a call calendar showing data elements in advance.</w:t>
      </w:r>
    </w:p>
    <w:p w14:paraId="4A0C2197" w14:textId="054224FE" w:rsidR="00B75145" w:rsidRDefault="00BA1EE7" w:rsidP="00E45329">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In </w:t>
      </w:r>
      <w:r w:rsidR="00B75145">
        <w:rPr>
          <w:rFonts w:ascii="Calibri" w:eastAsia="Times New Roman" w:hAnsi="Calibri" w:cs="Calibri"/>
          <w:color w:val="000000" w:themeColor="text1"/>
          <w:sz w:val="22"/>
        </w:rPr>
        <w:t>Monthly meetings</w:t>
      </w:r>
      <w:r>
        <w:rPr>
          <w:rFonts w:ascii="Calibri" w:eastAsia="Times New Roman" w:hAnsi="Calibri" w:cs="Calibri"/>
          <w:color w:val="000000" w:themeColor="text1"/>
          <w:sz w:val="22"/>
        </w:rPr>
        <w:t>,</w:t>
      </w:r>
      <w:r w:rsidR="00B75145">
        <w:rPr>
          <w:rFonts w:ascii="Calibri" w:eastAsia="Times New Roman" w:hAnsi="Calibri" w:cs="Calibri"/>
          <w:color w:val="000000" w:themeColor="text1"/>
          <w:sz w:val="22"/>
        </w:rPr>
        <w:t xml:space="preserve"> we </w:t>
      </w:r>
      <w:r>
        <w:rPr>
          <w:rFonts w:ascii="Calibri" w:eastAsia="Times New Roman" w:hAnsi="Calibri" w:cs="Calibri"/>
          <w:color w:val="000000" w:themeColor="text1"/>
          <w:sz w:val="22"/>
        </w:rPr>
        <w:t xml:space="preserve">have shown </w:t>
      </w:r>
      <w:r w:rsidR="00B75145">
        <w:rPr>
          <w:rFonts w:ascii="Calibri" w:eastAsia="Times New Roman" w:hAnsi="Calibri" w:cs="Calibri"/>
          <w:color w:val="000000" w:themeColor="text1"/>
          <w:sz w:val="22"/>
        </w:rPr>
        <w:t>examples of how data elements are reflected in various systems and background research on MMGs and other standards</w:t>
      </w:r>
      <w:r>
        <w:rPr>
          <w:rFonts w:ascii="Calibri" w:eastAsia="Times New Roman" w:hAnsi="Calibri" w:cs="Calibri"/>
          <w:color w:val="000000" w:themeColor="text1"/>
          <w:sz w:val="22"/>
        </w:rPr>
        <w:t>. We</w:t>
      </w:r>
      <w:r w:rsidR="00B75145">
        <w:rPr>
          <w:rFonts w:ascii="Calibri" w:eastAsia="Times New Roman" w:hAnsi="Calibri" w:cs="Calibri"/>
          <w:color w:val="000000" w:themeColor="text1"/>
          <w:sz w:val="22"/>
        </w:rPr>
        <w:t xml:space="preserve"> use meetings to get to </w:t>
      </w:r>
      <w:r>
        <w:rPr>
          <w:rFonts w:ascii="Calibri" w:eastAsia="Times New Roman" w:hAnsi="Calibri" w:cs="Calibri"/>
          <w:color w:val="000000" w:themeColor="text1"/>
          <w:sz w:val="22"/>
        </w:rPr>
        <w:t>critical</w:t>
      </w:r>
      <w:r w:rsidR="00B75145">
        <w:rPr>
          <w:rFonts w:ascii="Calibri" w:eastAsia="Times New Roman" w:hAnsi="Calibri" w:cs="Calibri"/>
          <w:color w:val="000000" w:themeColor="text1"/>
          <w:sz w:val="22"/>
        </w:rPr>
        <w:t xml:space="preserve"> considerations using polling and chat. </w:t>
      </w:r>
    </w:p>
    <w:p w14:paraId="6B151B5C" w14:textId="371DAE7C" w:rsidR="00B75145" w:rsidRPr="00BA1EE7" w:rsidRDefault="00BA1EE7" w:rsidP="00BA1EE7">
      <w:p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br/>
        <w:t xml:space="preserve">Pause for </w:t>
      </w:r>
      <w:r w:rsidR="00B75145" w:rsidRPr="00BA1EE7">
        <w:rPr>
          <w:rFonts w:ascii="Calibri" w:eastAsia="Times New Roman" w:hAnsi="Calibri" w:cs="Calibri"/>
          <w:color w:val="000000" w:themeColor="text1"/>
          <w:sz w:val="22"/>
        </w:rPr>
        <w:t>Discussion</w:t>
      </w:r>
      <w:r>
        <w:rPr>
          <w:rFonts w:ascii="Calibri" w:eastAsia="Times New Roman" w:hAnsi="Calibri" w:cs="Calibri"/>
          <w:color w:val="000000" w:themeColor="text1"/>
          <w:sz w:val="22"/>
        </w:rPr>
        <w:t xml:space="preserve"> for other materials we can produce or how we structure the discussion. You can also email us:</w:t>
      </w:r>
    </w:p>
    <w:p w14:paraId="526F91D5" w14:textId="579B7D6A" w:rsidR="00633E4B" w:rsidRDefault="00B75145" w:rsidP="00BA1EE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Steven Eichner: Somewhere along the spectrum is USCDI. Earlier this week</w:t>
      </w:r>
      <w:r w:rsidR="00BA1EE7">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ONC release</w:t>
      </w:r>
      <w:r w:rsidR="00BA1EE7">
        <w:rPr>
          <w:rFonts w:ascii="Calibri" w:eastAsia="Times New Roman" w:hAnsi="Calibri" w:cs="Calibri"/>
          <w:color w:val="000000" w:themeColor="text1"/>
          <w:sz w:val="22"/>
        </w:rPr>
        <w:t>d</w:t>
      </w:r>
      <w:r>
        <w:rPr>
          <w:rFonts w:ascii="Calibri" w:eastAsia="Times New Roman" w:hAnsi="Calibri" w:cs="Calibri"/>
          <w:color w:val="000000" w:themeColor="text1"/>
          <w:sz w:val="22"/>
        </w:rPr>
        <w:t xml:space="preserve"> version 3 into </w:t>
      </w:r>
      <w:r w:rsidR="00BA1EE7">
        <w:rPr>
          <w:rFonts w:ascii="Calibri" w:eastAsia="Times New Roman" w:hAnsi="Calibri" w:cs="Calibri"/>
          <w:color w:val="000000" w:themeColor="text1"/>
          <w:sz w:val="22"/>
        </w:rPr>
        <w:t xml:space="preserve">the </w:t>
      </w:r>
      <w:r>
        <w:rPr>
          <w:rFonts w:ascii="Calibri" w:eastAsia="Times New Roman" w:hAnsi="Calibri" w:cs="Calibri"/>
          <w:color w:val="000000" w:themeColor="text1"/>
          <w:sz w:val="22"/>
        </w:rPr>
        <w:t xml:space="preserve">software development </w:t>
      </w:r>
      <w:r w:rsidR="00BA1EE7">
        <w:rPr>
          <w:rFonts w:ascii="Calibri" w:eastAsia="Times New Roman" w:hAnsi="Calibri" w:cs="Calibri"/>
          <w:color w:val="000000" w:themeColor="text1"/>
          <w:sz w:val="22"/>
        </w:rPr>
        <w:t xml:space="preserve">advancement </w:t>
      </w:r>
      <w:r>
        <w:rPr>
          <w:rFonts w:ascii="Calibri" w:eastAsia="Times New Roman" w:hAnsi="Calibri" w:cs="Calibri"/>
          <w:color w:val="000000" w:themeColor="text1"/>
          <w:sz w:val="22"/>
        </w:rPr>
        <w:t>process.</w:t>
      </w:r>
      <w:r w:rsidR="00633E4B">
        <w:rPr>
          <w:rFonts w:ascii="Calibri" w:eastAsia="Times New Roman" w:hAnsi="Calibri" w:cs="Calibri"/>
          <w:color w:val="000000" w:themeColor="text1"/>
          <w:sz w:val="22"/>
        </w:rPr>
        <w:t xml:space="preserve"> You can also submit things for USCDI’s next round of </w:t>
      </w:r>
      <w:r w:rsidR="00BA1EE7">
        <w:rPr>
          <w:rFonts w:ascii="Calibri" w:eastAsia="Times New Roman" w:hAnsi="Calibri" w:cs="Calibri"/>
          <w:color w:val="000000" w:themeColor="text1"/>
          <w:sz w:val="22"/>
        </w:rPr>
        <w:t>consideration</w:t>
      </w:r>
      <w:r w:rsidR="00633E4B">
        <w:rPr>
          <w:rFonts w:ascii="Calibri" w:eastAsia="Times New Roman" w:hAnsi="Calibri" w:cs="Calibri"/>
          <w:color w:val="000000" w:themeColor="text1"/>
          <w:sz w:val="22"/>
        </w:rPr>
        <w:t>.</w:t>
      </w:r>
    </w:p>
    <w:p w14:paraId="700A3141" w14:textId="6E4914C8" w:rsidR="00633E4B" w:rsidRDefault="00633E4B" w:rsidP="00BA1EE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Katie Tully (Chat): </w:t>
      </w:r>
      <w:r w:rsidRPr="00633E4B">
        <w:rPr>
          <w:rFonts w:ascii="Calibri" w:eastAsia="Times New Roman" w:hAnsi="Calibri" w:cs="Calibri"/>
          <w:color w:val="000000" w:themeColor="text1"/>
          <w:sz w:val="22"/>
        </w:rPr>
        <w:t>USCDI v4 is also out!</w:t>
      </w:r>
      <w:r>
        <w:rPr>
          <w:rFonts w:ascii="Calibri" w:eastAsia="Times New Roman" w:hAnsi="Calibri" w:cs="Calibri"/>
          <w:color w:val="000000" w:themeColor="text1"/>
          <w:sz w:val="22"/>
        </w:rPr>
        <w:t xml:space="preserve"> </w:t>
      </w:r>
      <w:hyperlink r:id="rId12" w:anchor="uscdi-v4" w:history="1">
        <w:r w:rsidRPr="00B3520B">
          <w:rPr>
            <w:rStyle w:val="Hyperlink"/>
            <w:rFonts w:ascii="Calibri" w:eastAsia="Times New Roman" w:hAnsi="Calibri" w:cs="Calibri"/>
            <w:sz w:val="22"/>
          </w:rPr>
          <w:t>https://www.healthit.gov/isa/united-states-core-data-interoperability-uscdi#uscdi-v4</w:t>
        </w:r>
      </w:hyperlink>
      <w:r>
        <w:rPr>
          <w:rFonts w:ascii="Calibri" w:eastAsia="Times New Roman" w:hAnsi="Calibri" w:cs="Calibri"/>
          <w:color w:val="000000" w:themeColor="text1"/>
          <w:sz w:val="22"/>
        </w:rPr>
        <w:br/>
      </w:r>
      <w:r w:rsidR="00BA1EE7">
        <w:rPr>
          <w:rFonts w:ascii="Calibri" w:eastAsia="Times New Roman" w:hAnsi="Calibri" w:cs="Calibri"/>
          <w:color w:val="000000" w:themeColor="text1"/>
          <w:sz w:val="22"/>
        </w:rPr>
        <w:t>The submission</w:t>
      </w:r>
      <w:r>
        <w:rPr>
          <w:rFonts w:ascii="Calibri" w:eastAsia="Times New Roman" w:hAnsi="Calibri" w:cs="Calibri"/>
          <w:color w:val="000000" w:themeColor="text1"/>
          <w:sz w:val="22"/>
        </w:rPr>
        <w:t xml:space="preserve"> period closes </w:t>
      </w:r>
      <w:r w:rsidR="00BA1EE7">
        <w:rPr>
          <w:rFonts w:ascii="Calibri" w:eastAsia="Times New Roman" w:hAnsi="Calibri" w:cs="Calibri"/>
          <w:color w:val="000000" w:themeColor="text1"/>
          <w:sz w:val="22"/>
        </w:rPr>
        <w:t xml:space="preserve">on </w:t>
      </w:r>
      <w:r>
        <w:rPr>
          <w:rFonts w:ascii="Calibri" w:eastAsia="Times New Roman" w:hAnsi="Calibri" w:cs="Calibri"/>
          <w:color w:val="000000" w:themeColor="text1"/>
          <w:sz w:val="22"/>
        </w:rPr>
        <w:t>Sept 20</w:t>
      </w:r>
      <w:r w:rsidRPr="00633E4B">
        <w:rPr>
          <w:rFonts w:ascii="Calibri" w:eastAsia="Times New Roman" w:hAnsi="Calibri" w:cs="Calibri"/>
          <w:color w:val="000000" w:themeColor="text1"/>
          <w:sz w:val="22"/>
          <w:vertAlign w:val="superscript"/>
        </w:rPr>
        <w:t>th</w:t>
      </w:r>
      <w:r>
        <w:rPr>
          <w:rFonts w:ascii="Calibri" w:eastAsia="Times New Roman" w:hAnsi="Calibri" w:cs="Calibri"/>
          <w:color w:val="000000" w:themeColor="text1"/>
          <w:sz w:val="22"/>
        </w:rPr>
        <w:t>.</w:t>
      </w:r>
    </w:p>
    <w:p w14:paraId="64B38F0B" w14:textId="7FE95F7C" w:rsidR="00633E4B" w:rsidRDefault="00633E4B" w:rsidP="00BA1EE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Gillian: Hoping this group informs USCDI</w:t>
      </w:r>
      <w:r w:rsidR="00BA1EE7">
        <w:rPr>
          <w:rFonts w:ascii="Calibri" w:eastAsia="Times New Roman" w:hAnsi="Calibri" w:cs="Calibri"/>
          <w:color w:val="000000" w:themeColor="text1"/>
          <w:sz w:val="22"/>
        </w:rPr>
        <w:t xml:space="preserve"> </w:t>
      </w:r>
      <w:r w:rsidR="00F04746">
        <w:rPr>
          <w:rFonts w:ascii="Calibri" w:eastAsia="Times New Roman" w:hAnsi="Calibri" w:cs="Calibri"/>
          <w:color w:val="000000" w:themeColor="text1"/>
          <w:sz w:val="22"/>
        </w:rPr>
        <w:t>of</w:t>
      </w:r>
      <w:r w:rsidR="00BA1EE7">
        <w:rPr>
          <w:rFonts w:ascii="Calibri" w:eastAsia="Times New Roman" w:hAnsi="Calibri" w:cs="Calibri"/>
          <w:color w:val="000000" w:themeColor="text1"/>
          <w:sz w:val="22"/>
        </w:rPr>
        <w:t xml:space="preserve"> </w:t>
      </w:r>
      <w:r w:rsidR="00F04746">
        <w:rPr>
          <w:rFonts w:ascii="Calibri" w:eastAsia="Times New Roman" w:hAnsi="Calibri" w:cs="Calibri"/>
          <w:color w:val="000000" w:themeColor="text1"/>
          <w:sz w:val="22"/>
        </w:rPr>
        <w:t>current standards</w:t>
      </w:r>
      <w:r w:rsidR="00BA1EE7">
        <w:rPr>
          <w:rFonts w:ascii="Calibri" w:eastAsia="Times New Roman" w:hAnsi="Calibri" w:cs="Calibri"/>
          <w:color w:val="000000" w:themeColor="text1"/>
          <w:sz w:val="22"/>
        </w:rPr>
        <w:t xml:space="preserve"> and that the work of this group will inform USCDI and USCDI </w:t>
      </w:r>
      <w:r>
        <w:rPr>
          <w:rFonts w:ascii="Calibri" w:eastAsia="Times New Roman" w:hAnsi="Calibri" w:cs="Calibri"/>
          <w:color w:val="000000" w:themeColor="text1"/>
          <w:sz w:val="22"/>
        </w:rPr>
        <w:t xml:space="preserve">plus </w:t>
      </w:r>
      <w:r w:rsidR="00BA1EE7">
        <w:rPr>
          <w:rFonts w:ascii="Calibri" w:eastAsia="Times New Roman" w:hAnsi="Calibri" w:cs="Calibri"/>
          <w:color w:val="000000" w:themeColor="text1"/>
          <w:sz w:val="22"/>
        </w:rPr>
        <w:t xml:space="preserve">where appropriate. </w:t>
      </w:r>
    </w:p>
    <w:p w14:paraId="1851425A" w14:textId="4A5E068C" w:rsidR="00633E4B" w:rsidRDefault="00633E4B" w:rsidP="00BA1EE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Steve Eichner: Thanks for that. Being abreast of their timelines is </w:t>
      </w:r>
      <w:r w:rsidR="00F04746">
        <w:rPr>
          <w:rFonts w:ascii="Calibri" w:eastAsia="Times New Roman" w:hAnsi="Calibri" w:cs="Calibri"/>
          <w:color w:val="000000" w:themeColor="text1"/>
          <w:sz w:val="22"/>
        </w:rPr>
        <w:t>essential</w:t>
      </w:r>
      <w:r>
        <w:rPr>
          <w:rFonts w:ascii="Calibri" w:eastAsia="Times New Roman" w:hAnsi="Calibri" w:cs="Calibri"/>
          <w:color w:val="000000" w:themeColor="text1"/>
          <w:sz w:val="22"/>
        </w:rPr>
        <w:t>. The earlier we can get things</w:t>
      </w:r>
      <w:r w:rsidR="00BA1EE7">
        <w:rPr>
          <w:rFonts w:ascii="Calibri" w:eastAsia="Times New Roman" w:hAnsi="Calibri" w:cs="Calibri"/>
          <w:color w:val="000000" w:themeColor="text1"/>
          <w:sz w:val="22"/>
        </w:rPr>
        <w:t xml:space="preserve"> not included, included at a base level. </w:t>
      </w:r>
      <w:r w:rsidR="009D1D55">
        <w:rPr>
          <w:rFonts w:ascii="Calibri" w:eastAsia="Times New Roman" w:hAnsi="Calibri" w:cs="Calibri"/>
          <w:color w:val="000000" w:themeColor="text1"/>
          <w:sz w:val="22"/>
        </w:rPr>
        <w:t>They will likely be adopted if we can get them in earlier than in the grand scheme</w:t>
      </w:r>
      <w:r>
        <w:rPr>
          <w:rFonts w:ascii="Calibri" w:eastAsia="Times New Roman" w:hAnsi="Calibri" w:cs="Calibri"/>
          <w:color w:val="000000" w:themeColor="text1"/>
          <w:sz w:val="22"/>
        </w:rPr>
        <w:t>.</w:t>
      </w:r>
    </w:p>
    <w:p w14:paraId="3EC40B20" w14:textId="247EE5AE" w:rsidR="00633E4B" w:rsidRDefault="00633E4B" w:rsidP="00BA1EE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Gillian: </w:t>
      </w:r>
      <w:r w:rsidR="00F04746">
        <w:rPr>
          <w:rFonts w:ascii="Calibri" w:eastAsia="Times New Roman" w:hAnsi="Calibri" w:cs="Calibri"/>
          <w:color w:val="000000" w:themeColor="text1"/>
          <w:sz w:val="22"/>
        </w:rPr>
        <w:t>I also</w:t>
      </w:r>
      <w:r>
        <w:rPr>
          <w:rFonts w:ascii="Calibri" w:eastAsia="Times New Roman" w:hAnsi="Calibri" w:cs="Calibri"/>
          <w:color w:val="000000" w:themeColor="text1"/>
          <w:sz w:val="22"/>
        </w:rPr>
        <w:t xml:space="preserve"> believe there will be a phased approach for specificity for USCDI +</w:t>
      </w:r>
      <w:r w:rsidR="00F04746">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so this group will come up with </w:t>
      </w:r>
      <w:r w:rsidR="00F04746">
        <w:rPr>
          <w:rFonts w:ascii="Calibri" w:eastAsia="Times New Roman" w:hAnsi="Calibri" w:cs="Calibri"/>
          <w:color w:val="000000" w:themeColor="text1"/>
          <w:sz w:val="22"/>
        </w:rPr>
        <w:t>specific</w:t>
      </w:r>
      <w:r>
        <w:rPr>
          <w:rFonts w:ascii="Calibri" w:eastAsia="Times New Roman" w:hAnsi="Calibri" w:cs="Calibri"/>
          <w:color w:val="000000" w:themeColor="text1"/>
          <w:sz w:val="22"/>
        </w:rPr>
        <w:t xml:space="preserve"> definitions and metadata that </w:t>
      </w:r>
      <w:r w:rsidR="00F04746">
        <w:rPr>
          <w:rFonts w:ascii="Calibri" w:eastAsia="Times New Roman" w:hAnsi="Calibri" w:cs="Calibri"/>
          <w:color w:val="000000" w:themeColor="text1"/>
          <w:sz w:val="22"/>
        </w:rPr>
        <w:t>need</w:t>
      </w:r>
      <w:r>
        <w:rPr>
          <w:rFonts w:ascii="Calibri" w:eastAsia="Times New Roman" w:hAnsi="Calibri" w:cs="Calibri"/>
          <w:color w:val="000000" w:themeColor="text1"/>
          <w:sz w:val="22"/>
        </w:rPr>
        <w:t xml:space="preserve"> to be collected</w:t>
      </w:r>
      <w:r w:rsidR="00F04746">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I don’t want us to feel rushed to get it ready because it will be rolled out over time.</w:t>
      </w:r>
    </w:p>
    <w:p w14:paraId="0FA19786" w14:textId="0ED6ECA3" w:rsidR="001B7698" w:rsidRDefault="00633E4B" w:rsidP="00BA1EE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Steven: Looking back</w:t>
      </w:r>
      <w:r w:rsidR="00F04746">
        <w:rPr>
          <w:rFonts w:ascii="Calibri" w:eastAsia="Times New Roman" w:hAnsi="Calibri" w:cs="Calibri"/>
          <w:color w:val="000000" w:themeColor="text1"/>
          <w:sz w:val="22"/>
        </w:rPr>
        <w:t xml:space="preserve"> at policy,</w:t>
      </w:r>
      <w:r>
        <w:rPr>
          <w:rFonts w:ascii="Calibri" w:eastAsia="Times New Roman" w:hAnsi="Calibri" w:cs="Calibri"/>
          <w:color w:val="000000" w:themeColor="text1"/>
          <w:sz w:val="22"/>
        </w:rPr>
        <w:t xml:space="preserve"> there is not always a requirement </w:t>
      </w:r>
      <w:r w:rsidR="00F04746">
        <w:rPr>
          <w:rFonts w:ascii="Calibri" w:eastAsia="Times New Roman" w:hAnsi="Calibri" w:cs="Calibri"/>
          <w:color w:val="000000" w:themeColor="text1"/>
          <w:sz w:val="22"/>
        </w:rPr>
        <w:t>that there are specific standards or data fields for how something should be coded. There is flexibility for broader stakes to come along later and fill in the gaps.</w:t>
      </w:r>
    </w:p>
    <w:p w14:paraId="01771733" w14:textId="4A93BB3D" w:rsidR="001B7698" w:rsidRDefault="001B7698" w:rsidP="00BA1EE7">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Gillian Haney (chat): </w:t>
      </w:r>
      <w:r w:rsidRPr="001B7698">
        <w:rPr>
          <w:rFonts w:ascii="Calibri" w:eastAsia="Times New Roman" w:hAnsi="Calibri" w:cs="Calibri"/>
          <w:color w:val="000000" w:themeColor="text1"/>
          <w:sz w:val="22"/>
        </w:rPr>
        <w:t>Thrilled that our ONC colleagues are on this call!</w:t>
      </w:r>
    </w:p>
    <w:p w14:paraId="6D3E748D" w14:textId="34ACD761" w:rsidR="001B7698" w:rsidRPr="00C930CE" w:rsidRDefault="00344F9A" w:rsidP="00344F9A">
      <w:pPr>
        <w:shd w:val="clear" w:color="auto" w:fill="FFFFFF"/>
        <w:spacing w:after="0" w:line="240" w:lineRule="auto"/>
        <w:rPr>
          <w:rFonts w:ascii="Calibri" w:eastAsia="Times New Roman" w:hAnsi="Calibri" w:cs="Calibri"/>
          <w:b/>
          <w:bCs/>
          <w:color w:val="000000" w:themeColor="text1"/>
          <w:sz w:val="22"/>
        </w:rPr>
      </w:pPr>
      <w:r>
        <w:rPr>
          <w:rFonts w:ascii="Calibri" w:eastAsia="Times New Roman" w:hAnsi="Calibri" w:cs="Calibri"/>
          <w:color w:val="000000" w:themeColor="text1"/>
          <w:sz w:val="22"/>
        </w:rPr>
        <w:br/>
      </w:r>
      <w:r w:rsidR="001B7698" w:rsidRPr="00C930CE">
        <w:rPr>
          <w:rFonts w:ascii="Calibri" w:eastAsia="Times New Roman" w:hAnsi="Calibri" w:cs="Calibri"/>
          <w:b/>
          <w:bCs/>
          <w:color w:val="000000" w:themeColor="text1"/>
          <w:sz w:val="22"/>
        </w:rPr>
        <w:t>Strategies for Data Collection</w:t>
      </w:r>
      <w:r w:rsidRPr="00C930CE">
        <w:rPr>
          <w:rFonts w:ascii="Calibri" w:eastAsia="Times New Roman" w:hAnsi="Calibri" w:cs="Calibri"/>
          <w:b/>
          <w:bCs/>
          <w:color w:val="000000" w:themeColor="text1"/>
          <w:sz w:val="22"/>
        </w:rPr>
        <w:t xml:space="preserve"> (CSTE, Becky Lampkins)</w:t>
      </w:r>
    </w:p>
    <w:p w14:paraId="3567B95E" w14:textId="4A19F401" w:rsidR="00C930CE" w:rsidRDefault="00C930CE" w:rsidP="00C930CE">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first ask is a general call to ask for information from jurisdictions to make our time together more efficient. </w:t>
      </w:r>
    </w:p>
    <w:p w14:paraId="575E38D0" w14:textId="60B294C4" w:rsidR="00297DAC" w:rsidRDefault="00C930CE" w:rsidP="00C930CE">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know that jurisdictions are going through their own data harmonization efforts. This includes decision documents, outcomes, best practices, and anything you can share with us on work you’ve completed or that your jurisdiction is working on.</w:t>
      </w:r>
    </w:p>
    <w:p w14:paraId="6F74A839" w14:textId="58E97CB8" w:rsidR="00C930CE" w:rsidRDefault="00C930CE" w:rsidP="00297DAC">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second ask is for specific information </w:t>
      </w:r>
      <w:r w:rsidR="009469A7">
        <w:rPr>
          <w:rFonts w:ascii="Calibri" w:eastAsia="Times New Roman" w:hAnsi="Calibri" w:cs="Calibri"/>
          <w:color w:val="000000" w:themeColor="text1"/>
          <w:sz w:val="22"/>
        </w:rPr>
        <w:t>on</w:t>
      </w:r>
      <w:r>
        <w:rPr>
          <w:rFonts w:ascii="Calibri" w:eastAsia="Times New Roman" w:hAnsi="Calibri" w:cs="Calibri"/>
          <w:color w:val="000000" w:themeColor="text1"/>
          <w:sz w:val="22"/>
        </w:rPr>
        <w:t xml:space="preserve"> upcoming topics. We are looking for best practices and what works well and understanding the impact of changes.</w:t>
      </w:r>
    </w:p>
    <w:p w14:paraId="39FBE214" w14:textId="6916EBC0" w:rsidR="00C930CE" w:rsidRDefault="00C930CE" w:rsidP="00C930CE">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Please consider sharing screenshots of how you collect information in your systems, data dictionary, value sets, challenges, and successes. </w:t>
      </w:r>
    </w:p>
    <w:p w14:paraId="28FB7D44" w14:textId="744729AE" w:rsidR="00C930CE" w:rsidRDefault="00C930CE" w:rsidP="00C930CE">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will be an ongoing ask as we address certain data elements.</w:t>
      </w:r>
    </w:p>
    <w:p w14:paraId="1AAB0462" w14:textId="3E020B34" w:rsidR="00297DAC" w:rsidRDefault="00297DAC" w:rsidP="00297DAC">
      <w:pPr>
        <w:pStyle w:val="ListParagraph"/>
        <w:numPr>
          <w:ilvl w:val="0"/>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Next Topics</w:t>
      </w:r>
    </w:p>
    <w:p w14:paraId="3ACFA4C1" w14:textId="106281D4" w:rsidR="00297DAC" w:rsidRDefault="00297DAC" w:rsidP="00297DAC">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Pregnancy</w:t>
      </w:r>
      <w:r w:rsidR="004C26A1">
        <w:rPr>
          <w:rFonts w:ascii="Calibri" w:eastAsia="Times New Roman" w:hAnsi="Calibri" w:cs="Calibri"/>
          <w:color w:val="000000" w:themeColor="text1"/>
          <w:sz w:val="22"/>
        </w:rPr>
        <w:t>- August 25, 2025</w:t>
      </w:r>
      <w:r w:rsidR="009469A7">
        <w:rPr>
          <w:rFonts w:ascii="Calibri" w:eastAsia="Times New Roman" w:hAnsi="Calibri" w:cs="Calibri"/>
          <w:color w:val="000000" w:themeColor="text1"/>
          <w:sz w:val="22"/>
        </w:rPr>
        <w:t>,</w:t>
      </w:r>
      <w:r w:rsidR="004C26A1">
        <w:rPr>
          <w:rFonts w:ascii="Calibri" w:eastAsia="Times New Roman" w:hAnsi="Calibri" w:cs="Calibri"/>
          <w:color w:val="000000" w:themeColor="text1"/>
          <w:sz w:val="22"/>
        </w:rPr>
        <w:t xml:space="preserve"> DSWG Call</w:t>
      </w:r>
    </w:p>
    <w:p w14:paraId="7FFFA7C2" w14:textId="2379716B" w:rsidR="00297DAC" w:rsidRDefault="00297DAC" w:rsidP="00297DAC">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SOGI</w:t>
      </w:r>
      <w:r w:rsidR="004C26A1">
        <w:rPr>
          <w:rFonts w:ascii="Calibri" w:eastAsia="Times New Roman" w:hAnsi="Calibri" w:cs="Calibri"/>
          <w:color w:val="000000" w:themeColor="text1"/>
          <w:sz w:val="22"/>
        </w:rPr>
        <w:t xml:space="preserve"> – October 2023 (new calendar invites coming soon)</w:t>
      </w:r>
    </w:p>
    <w:p w14:paraId="0A616B32" w14:textId="4614ACC5" w:rsidR="004C26A1" w:rsidRDefault="004C26A1" w:rsidP="004C26A1">
      <w:pPr>
        <w:pStyle w:val="ListParagraph"/>
        <w:numPr>
          <w:ilvl w:val="2"/>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Submit any jurisdictional documentation by 8/11</w:t>
      </w:r>
    </w:p>
    <w:p w14:paraId="069F04A3" w14:textId="77777777" w:rsidR="00297DAC" w:rsidRDefault="00297DAC" w:rsidP="00297DAC">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Industry and Occupation</w:t>
      </w:r>
    </w:p>
    <w:p w14:paraId="5FBE02DE" w14:textId="15947E7D" w:rsidR="004C26A1" w:rsidRDefault="004C26A1" w:rsidP="004C26A1">
      <w:pPr>
        <w:pStyle w:val="ListParagraph"/>
        <w:numPr>
          <w:ilvl w:val="2"/>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Submit any jurisdictional documentation by 8/25</w:t>
      </w:r>
    </w:p>
    <w:p w14:paraId="0B06031E" w14:textId="136E8431" w:rsidR="00297DAC" w:rsidRDefault="00297DAC" w:rsidP="00297DAC">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 xml:space="preserve">New Meeting invites coming </w:t>
      </w:r>
      <w:r w:rsidR="009469A7">
        <w:rPr>
          <w:rFonts w:ascii="Calibri" w:eastAsia="Times New Roman" w:hAnsi="Calibri" w:cs="Calibri"/>
          <w:color w:val="000000" w:themeColor="text1"/>
          <w:sz w:val="22"/>
        </w:rPr>
        <w:t>soon.</w:t>
      </w:r>
    </w:p>
    <w:p w14:paraId="49A1E24E" w14:textId="2B0DF62D" w:rsidR="00297DAC" w:rsidRPr="004C26A1" w:rsidRDefault="00297DAC" w:rsidP="004C26A1">
      <w:pPr>
        <w:shd w:val="clear" w:color="auto" w:fill="FFFFFF"/>
        <w:spacing w:after="0" w:line="240" w:lineRule="auto"/>
        <w:ind w:firstLine="720"/>
        <w:rPr>
          <w:rFonts w:ascii="Calibri" w:eastAsia="Times New Roman" w:hAnsi="Calibri" w:cs="Calibri"/>
          <w:color w:val="000000" w:themeColor="text1"/>
          <w:sz w:val="22"/>
        </w:rPr>
      </w:pPr>
      <w:r w:rsidRPr="004C26A1">
        <w:rPr>
          <w:rFonts w:ascii="Calibri" w:eastAsia="Times New Roman" w:hAnsi="Calibri" w:cs="Calibri"/>
          <w:color w:val="000000" w:themeColor="text1"/>
          <w:sz w:val="22"/>
        </w:rPr>
        <w:t>Discussion:</w:t>
      </w:r>
    </w:p>
    <w:p w14:paraId="1559609A" w14:textId="25A00FEE" w:rsidR="004C26A1" w:rsidRDefault="004C26A1" w:rsidP="004C26A1">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Lesliann Helmus: If you have previously submitted information to Danielle Tack at CDC, please know we have this information, and you do not need to resend it.</w:t>
      </w:r>
    </w:p>
    <w:p w14:paraId="7BFB1349" w14:textId="457D3E6E" w:rsidR="00297DAC" w:rsidRDefault="00297DAC" w:rsidP="004C26A1">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Suzanne Gibbons-Bergener: I don’t always know what is in the data dictionary. We can share occupational and industry</w:t>
      </w:r>
      <w:r w:rsidR="004C26A1">
        <w:rPr>
          <w:rFonts w:ascii="Calibri" w:eastAsia="Times New Roman" w:hAnsi="Calibri" w:cs="Calibri"/>
          <w:color w:val="000000" w:themeColor="text1"/>
          <w:sz w:val="22"/>
        </w:rPr>
        <w:t>, we have a nice setup that we currently have that we’re trying to expand to other diseases</w:t>
      </w:r>
      <w:r>
        <w:rPr>
          <w:rFonts w:ascii="Calibri" w:eastAsia="Times New Roman" w:hAnsi="Calibri" w:cs="Calibri"/>
          <w:color w:val="000000" w:themeColor="text1"/>
          <w:sz w:val="22"/>
        </w:rPr>
        <w:t>. I’ll ask people that do programming</w:t>
      </w:r>
      <w:r w:rsidR="004C26A1">
        <w:rPr>
          <w:rFonts w:ascii="Calibri" w:eastAsia="Times New Roman" w:hAnsi="Calibri" w:cs="Calibri"/>
          <w:color w:val="000000" w:themeColor="text1"/>
          <w:sz w:val="22"/>
        </w:rPr>
        <w:t>. Is</w:t>
      </w:r>
      <w:r>
        <w:rPr>
          <w:rFonts w:ascii="Calibri" w:eastAsia="Times New Roman" w:hAnsi="Calibri" w:cs="Calibri"/>
          <w:color w:val="000000" w:themeColor="text1"/>
          <w:sz w:val="22"/>
        </w:rPr>
        <w:t xml:space="preserve"> that the best </w:t>
      </w:r>
      <w:r w:rsidR="004C26A1">
        <w:rPr>
          <w:rFonts w:ascii="Calibri" w:eastAsia="Times New Roman" w:hAnsi="Calibri" w:cs="Calibri"/>
          <w:color w:val="000000" w:themeColor="text1"/>
          <w:sz w:val="22"/>
        </w:rPr>
        <w:t>route</w:t>
      </w:r>
      <w:r>
        <w:rPr>
          <w:rFonts w:ascii="Calibri" w:eastAsia="Times New Roman" w:hAnsi="Calibri" w:cs="Calibri"/>
          <w:color w:val="000000" w:themeColor="text1"/>
          <w:sz w:val="22"/>
        </w:rPr>
        <w:t xml:space="preserve"> to go</w:t>
      </w:r>
      <w:r w:rsidR="004C26A1">
        <w:rPr>
          <w:rFonts w:ascii="Calibri" w:eastAsia="Times New Roman" w:hAnsi="Calibri" w:cs="Calibri"/>
          <w:color w:val="000000" w:themeColor="text1"/>
          <w:sz w:val="22"/>
        </w:rPr>
        <w:t xml:space="preserve"> to ask them to share it?</w:t>
      </w:r>
    </w:p>
    <w:p w14:paraId="7E98B82E" w14:textId="73DF697C" w:rsidR="00C2526A" w:rsidRPr="009D1D55" w:rsidRDefault="00297DAC" w:rsidP="00FF10D9">
      <w:pPr>
        <w:pStyle w:val="ListParagraph"/>
        <w:numPr>
          <w:ilvl w:val="1"/>
          <w:numId w:val="37"/>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Lesliann: Whatever is easiest, screenshots are easy. If there’s logic</w:t>
      </w:r>
      <w:r w:rsidR="004C26A1">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more information could be helpful. Whatever you think is useful</w:t>
      </w:r>
      <w:r w:rsidR="004C26A1">
        <w:rPr>
          <w:rFonts w:ascii="Calibri" w:eastAsia="Times New Roman" w:hAnsi="Calibri" w:cs="Calibri"/>
          <w:color w:val="000000" w:themeColor="text1"/>
          <w:sz w:val="22"/>
        </w:rPr>
        <w:t xml:space="preserve"> and whatever you can share!</w:t>
      </w:r>
      <w:r w:rsidR="007E5353" w:rsidRPr="009D1D55">
        <w:rPr>
          <w:rFonts w:ascii="Calibri" w:eastAsia="Times New Roman" w:hAnsi="Calibri" w:cs="Calibri"/>
          <w:color w:val="000000" w:themeColor="text1"/>
          <w:sz w:val="22"/>
        </w:rPr>
        <w:br/>
      </w:r>
    </w:p>
    <w:p w14:paraId="2E5BF7F6" w14:textId="507F4600" w:rsidR="00944611" w:rsidRPr="00C2526A" w:rsidRDefault="009D1D55" w:rsidP="00C2526A">
      <w:pPr>
        <w:shd w:val="clear" w:color="auto" w:fill="FFFFFF"/>
        <w:spacing w:after="0" w:line="240" w:lineRule="auto"/>
        <w:rPr>
          <w:rFonts w:ascii="Calibri" w:eastAsia="Times New Roman" w:hAnsi="Calibri" w:cs="Calibri"/>
          <w:color w:val="000000" w:themeColor="text1"/>
          <w:sz w:val="22"/>
        </w:rPr>
      </w:pPr>
      <w:r w:rsidRPr="009D1D55">
        <w:rPr>
          <w:rFonts w:ascii="Calibri" w:eastAsia="Times New Roman" w:hAnsi="Calibri" w:cs="Calibri"/>
          <w:b/>
          <w:bCs/>
          <w:color w:val="000000" w:themeColor="text1"/>
          <w:sz w:val="22"/>
        </w:rPr>
        <w:t>(Co-Chair, Laura Erhart)</w:t>
      </w:r>
      <w:r>
        <w:rPr>
          <w:rFonts w:ascii="Calibri" w:eastAsia="Times New Roman" w:hAnsi="Calibri" w:cs="Calibri"/>
          <w:color w:val="000000" w:themeColor="text1"/>
          <w:sz w:val="22"/>
        </w:rPr>
        <w:t xml:space="preserve"> </w:t>
      </w:r>
      <w:r w:rsidR="007B61A6" w:rsidRPr="00C2526A">
        <w:rPr>
          <w:rFonts w:ascii="Calibri" w:eastAsia="Times New Roman" w:hAnsi="Calibri" w:cs="Calibri"/>
          <w:color w:val="000000" w:themeColor="text1"/>
          <w:sz w:val="22"/>
        </w:rPr>
        <w:t>Thanks for everyone’s input today</w:t>
      </w:r>
      <w:r>
        <w:rPr>
          <w:rFonts w:ascii="Calibri" w:eastAsia="Times New Roman" w:hAnsi="Calibri" w:cs="Calibri"/>
          <w:color w:val="000000" w:themeColor="text1"/>
          <w:sz w:val="22"/>
        </w:rPr>
        <w:t xml:space="preserve"> and for the discussion today.</w:t>
      </w:r>
    </w:p>
    <w:sectPr w:rsidR="00944611" w:rsidRPr="00C2526A" w:rsidSect="00154AA7">
      <w:headerReference w:type="even" r:id="rId13"/>
      <w:headerReference w:type="default" r:id="rId14"/>
      <w:footerReference w:type="default" r:id="rId15"/>
      <w:headerReference w:type="first" r:id="rId16"/>
      <w:footerReference w:type="first" r:id="rId17"/>
      <w:pgSz w:w="15840" w:h="12240" w:orient="landscape"/>
      <w:pgMar w:top="1440" w:right="900" w:bottom="1440" w:left="135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F9F07" w14:textId="77777777" w:rsidR="001813B1" w:rsidRDefault="001813B1" w:rsidP="00957C27">
      <w:pPr>
        <w:spacing w:after="0" w:line="240" w:lineRule="auto"/>
      </w:pPr>
      <w:r>
        <w:separator/>
      </w:r>
    </w:p>
  </w:endnote>
  <w:endnote w:type="continuationSeparator" w:id="0">
    <w:p w14:paraId="55E8D3B9" w14:textId="77777777" w:rsidR="001813B1" w:rsidRDefault="001813B1"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96CA8" w14:textId="77777777" w:rsidR="001813B1" w:rsidRDefault="001813B1" w:rsidP="00957C27">
      <w:pPr>
        <w:spacing w:after="0" w:line="240" w:lineRule="auto"/>
      </w:pPr>
      <w:r>
        <w:separator/>
      </w:r>
    </w:p>
  </w:footnote>
  <w:footnote w:type="continuationSeparator" w:id="0">
    <w:p w14:paraId="22DC8B94" w14:textId="77777777" w:rsidR="001813B1" w:rsidRDefault="001813B1"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000000">
    <w:pPr>
      <w:pStyle w:val="Header"/>
    </w:pPr>
    <w:r>
      <w:rPr>
        <w:noProof/>
      </w:rPr>
      <w:pict w14:anchorId="18C04F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5" type="#_x0000_t75" alt="" style="position:absolute;margin-left:0;margin-top:0;width:356.55pt;height:575.8pt;z-index:-251658752;mso-wrap-edited:f;mso-width-percent:0;mso-height-percent:0;mso-position-horizontal:center;mso-position-horizontal-relative:margin;mso-position-vertical:center;mso-position-vertical-relative:margin;mso-width-percent:0;mso-height-percent:0"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A68B5"/>
    <w:multiLevelType w:val="hybridMultilevel"/>
    <w:tmpl w:val="678C01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165F2"/>
    <w:multiLevelType w:val="hybridMultilevel"/>
    <w:tmpl w:val="63AC2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C1E96"/>
    <w:multiLevelType w:val="hybridMultilevel"/>
    <w:tmpl w:val="4D006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262588"/>
    <w:multiLevelType w:val="hybridMultilevel"/>
    <w:tmpl w:val="29F28E1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54C3AAF"/>
    <w:multiLevelType w:val="hybridMultilevel"/>
    <w:tmpl w:val="2B244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783D26"/>
    <w:multiLevelType w:val="hybridMultilevel"/>
    <w:tmpl w:val="47A887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16484B"/>
    <w:multiLevelType w:val="hybridMultilevel"/>
    <w:tmpl w:val="651429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8F39B6"/>
    <w:multiLevelType w:val="hybridMultilevel"/>
    <w:tmpl w:val="8E247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2C0461"/>
    <w:multiLevelType w:val="hybridMultilevel"/>
    <w:tmpl w:val="7F86D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530A68"/>
    <w:multiLevelType w:val="hybridMultilevel"/>
    <w:tmpl w:val="DD580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795203"/>
    <w:multiLevelType w:val="hybridMultilevel"/>
    <w:tmpl w:val="29CAA3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10663E"/>
    <w:multiLevelType w:val="hybridMultilevel"/>
    <w:tmpl w:val="C9B6E1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E8107B"/>
    <w:multiLevelType w:val="hybridMultilevel"/>
    <w:tmpl w:val="BF7C8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DA5DA8"/>
    <w:multiLevelType w:val="hybridMultilevel"/>
    <w:tmpl w:val="A6DE40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377190E"/>
    <w:multiLevelType w:val="hybridMultilevel"/>
    <w:tmpl w:val="E05471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D12596"/>
    <w:multiLevelType w:val="hybridMultilevel"/>
    <w:tmpl w:val="624A1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6778F9"/>
    <w:multiLevelType w:val="hybridMultilevel"/>
    <w:tmpl w:val="39028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E30ADF"/>
    <w:multiLevelType w:val="hybridMultilevel"/>
    <w:tmpl w:val="6DACC6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0240F0"/>
    <w:multiLevelType w:val="hybridMultilevel"/>
    <w:tmpl w:val="E41ED70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39982D8A"/>
    <w:multiLevelType w:val="hybridMultilevel"/>
    <w:tmpl w:val="6FD6F9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1D0E54"/>
    <w:multiLevelType w:val="hybridMultilevel"/>
    <w:tmpl w:val="C7EC5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140C1C"/>
    <w:multiLevelType w:val="hybridMultilevel"/>
    <w:tmpl w:val="A5A40F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7E5D01"/>
    <w:multiLevelType w:val="hybridMultilevel"/>
    <w:tmpl w:val="927C17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6E3A48"/>
    <w:multiLevelType w:val="hybridMultilevel"/>
    <w:tmpl w:val="1F288D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DDB02DB"/>
    <w:multiLevelType w:val="hybridMultilevel"/>
    <w:tmpl w:val="7DE43C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00790E"/>
    <w:multiLevelType w:val="hybridMultilevel"/>
    <w:tmpl w:val="C1428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F512D8"/>
    <w:multiLevelType w:val="hybridMultilevel"/>
    <w:tmpl w:val="B30A2A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894C4B"/>
    <w:multiLevelType w:val="multilevel"/>
    <w:tmpl w:val="5BAC4F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E27283"/>
    <w:multiLevelType w:val="hybridMultilevel"/>
    <w:tmpl w:val="9334D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9F7FCD"/>
    <w:multiLevelType w:val="hybridMultilevel"/>
    <w:tmpl w:val="3E7A5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947A47"/>
    <w:multiLevelType w:val="hybridMultilevel"/>
    <w:tmpl w:val="AE5CA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99095E"/>
    <w:multiLevelType w:val="hybridMultilevel"/>
    <w:tmpl w:val="8A8235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CB7C99"/>
    <w:multiLevelType w:val="hybridMultilevel"/>
    <w:tmpl w:val="7D6C1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3F5FA6"/>
    <w:multiLevelType w:val="hybridMultilevel"/>
    <w:tmpl w:val="6D62E84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4612B3"/>
    <w:multiLevelType w:val="hybridMultilevel"/>
    <w:tmpl w:val="16ECAB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9513AE"/>
    <w:multiLevelType w:val="hybridMultilevel"/>
    <w:tmpl w:val="A0D0FE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5264F1"/>
    <w:multiLevelType w:val="hybridMultilevel"/>
    <w:tmpl w:val="86468D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7E3FEB"/>
    <w:multiLevelType w:val="hybridMultilevel"/>
    <w:tmpl w:val="A6208E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4758F2"/>
    <w:multiLevelType w:val="hybridMultilevel"/>
    <w:tmpl w:val="2982A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3443B03"/>
    <w:multiLevelType w:val="hybridMultilevel"/>
    <w:tmpl w:val="457E7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59F1B8F"/>
    <w:multiLevelType w:val="hybridMultilevel"/>
    <w:tmpl w:val="DDEAD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B36DD9"/>
    <w:multiLevelType w:val="hybridMultilevel"/>
    <w:tmpl w:val="FF3060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8F3EE9"/>
    <w:multiLevelType w:val="hybridMultilevel"/>
    <w:tmpl w:val="7D2C93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3776830">
    <w:abstractNumId w:val="27"/>
  </w:num>
  <w:num w:numId="2" w16cid:durableId="1858725">
    <w:abstractNumId w:val="40"/>
  </w:num>
  <w:num w:numId="3" w16cid:durableId="210112858">
    <w:abstractNumId w:val="32"/>
  </w:num>
  <w:num w:numId="4" w16cid:durableId="201482061">
    <w:abstractNumId w:val="25"/>
  </w:num>
  <w:num w:numId="5" w16cid:durableId="2066447269">
    <w:abstractNumId w:val="20"/>
  </w:num>
  <w:num w:numId="6" w16cid:durableId="847869541">
    <w:abstractNumId w:val="23"/>
  </w:num>
  <w:num w:numId="7" w16cid:durableId="794372931">
    <w:abstractNumId w:val="30"/>
  </w:num>
  <w:num w:numId="8" w16cid:durableId="37096100">
    <w:abstractNumId w:val="41"/>
  </w:num>
  <w:num w:numId="9" w16cid:durableId="1947106353">
    <w:abstractNumId w:val="15"/>
  </w:num>
  <w:num w:numId="10" w16cid:durableId="752820453">
    <w:abstractNumId w:val="18"/>
  </w:num>
  <w:num w:numId="11" w16cid:durableId="1006251463">
    <w:abstractNumId w:val="39"/>
  </w:num>
  <w:num w:numId="12" w16cid:durableId="21638750">
    <w:abstractNumId w:val="4"/>
  </w:num>
  <w:num w:numId="13" w16cid:durableId="781074867">
    <w:abstractNumId w:val="12"/>
  </w:num>
  <w:num w:numId="14" w16cid:durableId="93748127">
    <w:abstractNumId w:val="22"/>
  </w:num>
  <w:num w:numId="15" w16cid:durableId="1712340424">
    <w:abstractNumId w:val="26"/>
  </w:num>
  <w:num w:numId="16" w16cid:durableId="1739017463">
    <w:abstractNumId w:val="35"/>
  </w:num>
  <w:num w:numId="17" w16cid:durableId="1974485725">
    <w:abstractNumId w:val="28"/>
  </w:num>
  <w:num w:numId="18" w16cid:durableId="2143189284">
    <w:abstractNumId w:val="7"/>
  </w:num>
  <w:num w:numId="19" w16cid:durableId="2091274377">
    <w:abstractNumId w:val="29"/>
  </w:num>
  <w:num w:numId="20" w16cid:durableId="899026077">
    <w:abstractNumId w:val="9"/>
  </w:num>
  <w:num w:numId="21" w16cid:durableId="798760448">
    <w:abstractNumId w:val="3"/>
  </w:num>
  <w:num w:numId="22" w16cid:durableId="2041785406">
    <w:abstractNumId w:val="2"/>
  </w:num>
  <w:num w:numId="23" w16cid:durableId="1931161712">
    <w:abstractNumId w:val="37"/>
  </w:num>
  <w:num w:numId="24" w16cid:durableId="1929347018">
    <w:abstractNumId w:val="24"/>
  </w:num>
  <w:num w:numId="25" w16cid:durableId="1758136171">
    <w:abstractNumId w:val="19"/>
  </w:num>
  <w:num w:numId="26" w16cid:durableId="717702958">
    <w:abstractNumId w:val="33"/>
  </w:num>
  <w:num w:numId="27" w16cid:durableId="979768972">
    <w:abstractNumId w:val="10"/>
  </w:num>
  <w:num w:numId="28" w16cid:durableId="2126800460">
    <w:abstractNumId w:val="16"/>
  </w:num>
  <w:num w:numId="29" w16cid:durableId="923999075">
    <w:abstractNumId w:val="31"/>
  </w:num>
  <w:num w:numId="30" w16cid:durableId="1473595043">
    <w:abstractNumId w:val="6"/>
  </w:num>
  <w:num w:numId="31" w16cid:durableId="1869220131">
    <w:abstractNumId w:val="21"/>
  </w:num>
  <w:num w:numId="32" w16cid:durableId="1482308019">
    <w:abstractNumId w:val="17"/>
  </w:num>
  <w:num w:numId="33" w16cid:durableId="1493252077">
    <w:abstractNumId w:val="13"/>
  </w:num>
  <w:num w:numId="34" w16cid:durableId="296835584">
    <w:abstractNumId w:val="42"/>
  </w:num>
  <w:num w:numId="35" w16cid:durableId="294453738">
    <w:abstractNumId w:val="5"/>
  </w:num>
  <w:num w:numId="36" w16cid:durableId="1439057521">
    <w:abstractNumId w:val="14"/>
  </w:num>
  <w:num w:numId="37" w16cid:durableId="269972315">
    <w:abstractNumId w:val="11"/>
  </w:num>
  <w:num w:numId="38" w16cid:durableId="1213227730">
    <w:abstractNumId w:val="36"/>
  </w:num>
  <w:num w:numId="39" w16cid:durableId="931085191">
    <w:abstractNumId w:val="38"/>
  </w:num>
  <w:num w:numId="40" w16cid:durableId="1198617478">
    <w:abstractNumId w:val="8"/>
  </w:num>
  <w:num w:numId="41" w16cid:durableId="857082432">
    <w:abstractNumId w:val="34"/>
  </w:num>
  <w:num w:numId="42" w16cid:durableId="1755273198">
    <w:abstractNumId w:val="1"/>
  </w:num>
  <w:num w:numId="43" w16cid:durableId="2045592456">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37D8"/>
    <w:rsid w:val="00004F67"/>
    <w:rsid w:val="000067F6"/>
    <w:rsid w:val="00006C89"/>
    <w:rsid w:val="00007959"/>
    <w:rsid w:val="00007BE9"/>
    <w:rsid w:val="000101FC"/>
    <w:rsid w:val="0001049F"/>
    <w:rsid w:val="00010E1D"/>
    <w:rsid w:val="00011CA9"/>
    <w:rsid w:val="00011E84"/>
    <w:rsid w:val="00012707"/>
    <w:rsid w:val="000128B6"/>
    <w:rsid w:val="00012AE8"/>
    <w:rsid w:val="00014F0A"/>
    <w:rsid w:val="00015B1B"/>
    <w:rsid w:val="00015E4B"/>
    <w:rsid w:val="000164EE"/>
    <w:rsid w:val="000166A2"/>
    <w:rsid w:val="00017AA4"/>
    <w:rsid w:val="000200C4"/>
    <w:rsid w:val="000203FB"/>
    <w:rsid w:val="00020952"/>
    <w:rsid w:val="00021BB5"/>
    <w:rsid w:val="000227FA"/>
    <w:rsid w:val="0002282C"/>
    <w:rsid w:val="00023AD3"/>
    <w:rsid w:val="000245BA"/>
    <w:rsid w:val="0002672E"/>
    <w:rsid w:val="000270AB"/>
    <w:rsid w:val="000300FE"/>
    <w:rsid w:val="00030979"/>
    <w:rsid w:val="000309BF"/>
    <w:rsid w:val="00030FCA"/>
    <w:rsid w:val="00031CED"/>
    <w:rsid w:val="0003213A"/>
    <w:rsid w:val="00032A82"/>
    <w:rsid w:val="00032EDA"/>
    <w:rsid w:val="000330E0"/>
    <w:rsid w:val="00033312"/>
    <w:rsid w:val="0003394B"/>
    <w:rsid w:val="00033964"/>
    <w:rsid w:val="000339FE"/>
    <w:rsid w:val="00033B08"/>
    <w:rsid w:val="0003459F"/>
    <w:rsid w:val="0003517C"/>
    <w:rsid w:val="000361F4"/>
    <w:rsid w:val="0003635E"/>
    <w:rsid w:val="000377AA"/>
    <w:rsid w:val="00040040"/>
    <w:rsid w:val="00040ACD"/>
    <w:rsid w:val="00041461"/>
    <w:rsid w:val="00042E58"/>
    <w:rsid w:val="00043079"/>
    <w:rsid w:val="0004307C"/>
    <w:rsid w:val="000431A8"/>
    <w:rsid w:val="00043517"/>
    <w:rsid w:val="00044225"/>
    <w:rsid w:val="00045385"/>
    <w:rsid w:val="00047C82"/>
    <w:rsid w:val="00050B50"/>
    <w:rsid w:val="0005189B"/>
    <w:rsid w:val="00051B40"/>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397C"/>
    <w:rsid w:val="00064033"/>
    <w:rsid w:val="000641A7"/>
    <w:rsid w:val="00065318"/>
    <w:rsid w:val="0006661B"/>
    <w:rsid w:val="00070531"/>
    <w:rsid w:val="00071654"/>
    <w:rsid w:val="0007229B"/>
    <w:rsid w:val="00073915"/>
    <w:rsid w:val="00075456"/>
    <w:rsid w:val="000759C4"/>
    <w:rsid w:val="00076A27"/>
    <w:rsid w:val="00077681"/>
    <w:rsid w:val="00080C85"/>
    <w:rsid w:val="00080CC7"/>
    <w:rsid w:val="00080E14"/>
    <w:rsid w:val="00081091"/>
    <w:rsid w:val="000816A7"/>
    <w:rsid w:val="000819FC"/>
    <w:rsid w:val="000820AF"/>
    <w:rsid w:val="0008274D"/>
    <w:rsid w:val="00082900"/>
    <w:rsid w:val="00082981"/>
    <w:rsid w:val="00082B70"/>
    <w:rsid w:val="0008359D"/>
    <w:rsid w:val="0008375D"/>
    <w:rsid w:val="00083AB8"/>
    <w:rsid w:val="00083F92"/>
    <w:rsid w:val="00084146"/>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4E8"/>
    <w:rsid w:val="00093BEB"/>
    <w:rsid w:val="00093E93"/>
    <w:rsid w:val="000944B1"/>
    <w:rsid w:val="00094799"/>
    <w:rsid w:val="00094B97"/>
    <w:rsid w:val="0009519A"/>
    <w:rsid w:val="000956CA"/>
    <w:rsid w:val="00095805"/>
    <w:rsid w:val="000969C4"/>
    <w:rsid w:val="00096D3C"/>
    <w:rsid w:val="00097B66"/>
    <w:rsid w:val="00097C5E"/>
    <w:rsid w:val="000A05EA"/>
    <w:rsid w:val="000A0A1D"/>
    <w:rsid w:val="000A0C14"/>
    <w:rsid w:val="000A0D88"/>
    <w:rsid w:val="000A1763"/>
    <w:rsid w:val="000A3677"/>
    <w:rsid w:val="000A3F9E"/>
    <w:rsid w:val="000A3FC4"/>
    <w:rsid w:val="000A46DB"/>
    <w:rsid w:val="000A475E"/>
    <w:rsid w:val="000A4FDB"/>
    <w:rsid w:val="000A524B"/>
    <w:rsid w:val="000A5674"/>
    <w:rsid w:val="000A58CC"/>
    <w:rsid w:val="000A6B66"/>
    <w:rsid w:val="000B0291"/>
    <w:rsid w:val="000B081E"/>
    <w:rsid w:val="000B1A25"/>
    <w:rsid w:val="000B1A3C"/>
    <w:rsid w:val="000B3481"/>
    <w:rsid w:val="000B394A"/>
    <w:rsid w:val="000B42DD"/>
    <w:rsid w:val="000B4405"/>
    <w:rsid w:val="000B474F"/>
    <w:rsid w:val="000B4A24"/>
    <w:rsid w:val="000B5055"/>
    <w:rsid w:val="000B5122"/>
    <w:rsid w:val="000B6050"/>
    <w:rsid w:val="000B62B1"/>
    <w:rsid w:val="000B66BA"/>
    <w:rsid w:val="000C048E"/>
    <w:rsid w:val="000C171B"/>
    <w:rsid w:val="000C317D"/>
    <w:rsid w:val="000C3189"/>
    <w:rsid w:val="000C3A37"/>
    <w:rsid w:val="000C50DE"/>
    <w:rsid w:val="000C535A"/>
    <w:rsid w:val="000C5594"/>
    <w:rsid w:val="000C671F"/>
    <w:rsid w:val="000C67F9"/>
    <w:rsid w:val="000C69C7"/>
    <w:rsid w:val="000C7B13"/>
    <w:rsid w:val="000D03D4"/>
    <w:rsid w:val="000D0C64"/>
    <w:rsid w:val="000D1AFA"/>
    <w:rsid w:val="000D1D60"/>
    <w:rsid w:val="000D1EA6"/>
    <w:rsid w:val="000D2CD6"/>
    <w:rsid w:val="000D5523"/>
    <w:rsid w:val="000D6F95"/>
    <w:rsid w:val="000D6FC1"/>
    <w:rsid w:val="000E2639"/>
    <w:rsid w:val="000E320D"/>
    <w:rsid w:val="000E34B1"/>
    <w:rsid w:val="000E51FD"/>
    <w:rsid w:val="000E549C"/>
    <w:rsid w:val="000E5C78"/>
    <w:rsid w:val="000E6B31"/>
    <w:rsid w:val="000E72D8"/>
    <w:rsid w:val="000E7D27"/>
    <w:rsid w:val="000F2250"/>
    <w:rsid w:val="000F22FC"/>
    <w:rsid w:val="000F32B0"/>
    <w:rsid w:val="000F3818"/>
    <w:rsid w:val="000F4340"/>
    <w:rsid w:val="000F46BF"/>
    <w:rsid w:val="000F486B"/>
    <w:rsid w:val="000F538F"/>
    <w:rsid w:val="000F641B"/>
    <w:rsid w:val="000F682C"/>
    <w:rsid w:val="000F6AC8"/>
    <w:rsid w:val="000F6C15"/>
    <w:rsid w:val="000F7084"/>
    <w:rsid w:val="000F727C"/>
    <w:rsid w:val="000F7C54"/>
    <w:rsid w:val="00100D6D"/>
    <w:rsid w:val="00101147"/>
    <w:rsid w:val="0010165D"/>
    <w:rsid w:val="001025C2"/>
    <w:rsid w:val="00102899"/>
    <w:rsid w:val="001028DD"/>
    <w:rsid w:val="00102C3D"/>
    <w:rsid w:val="00103633"/>
    <w:rsid w:val="0010466A"/>
    <w:rsid w:val="00104992"/>
    <w:rsid w:val="00104DA4"/>
    <w:rsid w:val="001053B5"/>
    <w:rsid w:val="001061DD"/>
    <w:rsid w:val="00107301"/>
    <w:rsid w:val="00107F14"/>
    <w:rsid w:val="00110D1F"/>
    <w:rsid w:val="00112538"/>
    <w:rsid w:val="00112DFA"/>
    <w:rsid w:val="001134A0"/>
    <w:rsid w:val="001134A3"/>
    <w:rsid w:val="001138A2"/>
    <w:rsid w:val="00113C33"/>
    <w:rsid w:val="00114AF1"/>
    <w:rsid w:val="00115962"/>
    <w:rsid w:val="001161D1"/>
    <w:rsid w:val="00116768"/>
    <w:rsid w:val="00116CA3"/>
    <w:rsid w:val="00116D61"/>
    <w:rsid w:val="00116FF7"/>
    <w:rsid w:val="00117016"/>
    <w:rsid w:val="00117024"/>
    <w:rsid w:val="00117441"/>
    <w:rsid w:val="00122E43"/>
    <w:rsid w:val="00123762"/>
    <w:rsid w:val="001238FF"/>
    <w:rsid w:val="00124D77"/>
    <w:rsid w:val="00124EE4"/>
    <w:rsid w:val="00124F64"/>
    <w:rsid w:val="00125A52"/>
    <w:rsid w:val="001266C2"/>
    <w:rsid w:val="0012681A"/>
    <w:rsid w:val="00127128"/>
    <w:rsid w:val="00127381"/>
    <w:rsid w:val="00127BF2"/>
    <w:rsid w:val="001305E2"/>
    <w:rsid w:val="00130803"/>
    <w:rsid w:val="00131456"/>
    <w:rsid w:val="00131776"/>
    <w:rsid w:val="00131B69"/>
    <w:rsid w:val="00131E2F"/>
    <w:rsid w:val="0013220E"/>
    <w:rsid w:val="001324E2"/>
    <w:rsid w:val="00132A87"/>
    <w:rsid w:val="00133BF2"/>
    <w:rsid w:val="00133CE5"/>
    <w:rsid w:val="00134A6A"/>
    <w:rsid w:val="00135290"/>
    <w:rsid w:val="00135BBB"/>
    <w:rsid w:val="00135F50"/>
    <w:rsid w:val="00136908"/>
    <w:rsid w:val="00137443"/>
    <w:rsid w:val="00137596"/>
    <w:rsid w:val="001376A9"/>
    <w:rsid w:val="00137C68"/>
    <w:rsid w:val="0014091B"/>
    <w:rsid w:val="0014100D"/>
    <w:rsid w:val="001417FA"/>
    <w:rsid w:val="00142071"/>
    <w:rsid w:val="00144330"/>
    <w:rsid w:val="001443B5"/>
    <w:rsid w:val="00144AE7"/>
    <w:rsid w:val="00144DE3"/>
    <w:rsid w:val="00144F13"/>
    <w:rsid w:val="0014631E"/>
    <w:rsid w:val="001471BE"/>
    <w:rsid w:val="001472D9"/>
    <w:rsid w:val="00147BB3"/>
    <w:rsid w:val="00147FB9"/>
    <w:rsid w:val="00151F30"/>
    <w:rsid w:val="00152160"/>
    <w:rsid w:val="0015250E"/>
    <w:rsid w:val="0015278D"/>
    <w:rsid w:val="00152D4D"/>
    <w:rsid w:val="00152D95"/>
    <w:rsid w:val="00152DF5"/>
    <w:rsid w:val="001531AF"/>
    <w:rsid w:val="00154AA7"/>
    <w:rsid w:val="00154CFB"/>
    <w:rsid w:val="00154EF4"/>
    <w:rsid w:val="00155FDA"/>
    <w:rsid w:val="0015648B"/>
    <w:rsid w:val="0015722C"/>
    <w:rsid w:val="00157DB0"/>
    <w:rsid w:val="0016169A"/>
    <w:rsid w:val="0016206E"/>
    <w:rsid w:val="001624E0"/>
    <w:rsid w:val="00162C69"/>
    <w:rsid w:val="00163117"/>
    <w:rsid w:val="00164AD4"/>
    <w:rsid w:val="00167385"/>
    <w:rsid w:val="0017018E"/>
    <w:rsid w:val="00170828"/>
    <w:rsid w:val="00170B67"/>
    <w:rsid w:val="001722FC"/>
    <w:rsid w:val="001727A0"/>
    <w:rsid w:val="0017295B"/>
    <w:rsid w:val="00172E75"/>
    <w:rsid w:val="00172EFE"/>
    <w:rsid w:val="001734D8"/>
    <w:rsid w:val="00174EF9"/>
    <w:rsid w:val="00175226"/>
    <w:rsid w:val="001755F3"/>
    <w:rsid w:val="001759DD"/>
    <w:rsid w:val="00175B06"/>
    <w:rsid w:val="00176257"/>
    <w:rsid w:val="00176C21"/>
    <w:rsid w:val="00177A22"/>
    <w:rsid w:val="00177F0D"/>
    <w:rsid w:val="001800AA"/>
    <w:rsid w:val="00180A59"/>
    <w:rsid w:val="00180D84"/>
    <w:rsid w:val="001813B1"/>
    <w:rsid w:val="001817DB"/>
    <w:rsid w:val="001817FF"/>
    <w:rsid w:val="00181B7B"/>
    <w:rsid w:val="00181D85"/>
    <w:rsid w:val="00182122"/>
    <w:rsid w:val="001828BD"/>
    <w:rsid w:val="00182A02"/>
    <w:rsid w:val="00183057"/>
    <w:rsid w:val="001856D8"/>
    <w:rsid w:val="0018614D"/>
    <w:rsid w:val="0018720C"/>
    <w:rsid w:val="00187637"/>
    <w:rsid w:val="001879B2"/>
    <w:rsid w:val="00190E2D"/>
    <w:rsid w:val="00191935"/>
    <w:rsid w:val="00191E5B"/>
    <w:rsid w:val="00192FC7"/>
    <w:rsid w:val="001940A5"/>
    <w:rsid w:val="00194D75"/>
    <w:rsid w:val="0019621F"/>
    <w:rsid w:val="001963DF"/>
    <w:rsid w:val="0019776A"/>
    <w:rsid w:val="0019791B"/>
    <w:rsid w:val="001A029C"/>
    <w:rsid w:val="001A03D2"/>
    <w:rsid w:val="001A24E9"/>
    <w:rsid w:val="001A26CC"/>
    <w:rsid w:val="001A2AEB"/>
    <w:rsid w:val="001A2BBE"/>
    <w:rsid w:val="001A3492"/>
    <w:rsid w:val="001A3D9E"/>
    <w:rsid w:val="001A5087"/>
    <w:rsid w:val="001A544A"/>
    <w:rsid w:val="001A62FC"/>
    <w:rsid w:val="001A634B"/>
    <w:rsid w:val="001A7103"/>
    <w:rsid w:val="001A75FD"/>
    <w:rsid w:val="001A77D0"/>
    <w:rsid w:val="001A7D83"/>
    <w:rsid w:val="001B0490"/>
    <w:rsid w:val="001B145A"/>
    <w:rsid w:val="001B177B"/>
    <w:rsid w:val="001B1C14"/>
    <w:rsid w:val="001B1F60"/>
    <w:rsid w:val="001B20E7"/>
    <w:rsid w:val="001B2461"/>
    <w:rsid w:val="001B3335"/>
    <w:rsid w:val="001B351E"/>
    <w:rsid w:val="001B3910"/>
    <w:rsid w:val="001B3BD0"/>
    <w:rsid w:val="001B3FC5"/>
    <w:rsid w:val="001B423F"/>
    <w:rsid w:val="001B4B52"/>
    <w:rsid w:val="001B5E5C"/>
    <w:rsid w:val="001B60A1"/>
    <w:rsid w:val="001B6E7F"/>
    <w:rsid w:val="001B7698"/>
    <w:rsid w:val="001B7833"/>
    <w:rsid w:val="001C0F1A"/>
    <w:rsid w:val="001C14DE"/>
    <w:rsid w:val="001C23CF"/>
    <w:rsid w:val="001C2665"/>
    <w:rsid w:val="001C2C3D"/>
    <w:rsid w:val="001C3DE5"/>
    <w:rsid w:val="001C4512"/>
    <w:rsid w:val="001C45AC"/>
    <w:rsid w:val="001C4845"/>
    <w:rsid w:val="001C5174"/>
    <w:rsid w:val="001C536F"/>
    <w:rsid w:val="001C654B"/>
    <w:rsid w:val="001C6C00"/>
    <w:rsid w:val="001C7205"/>
    <w:rsid w:val="001C7210"/>
    <w:rsid w:val="001C7A50"/>
    <w:rsid w:val="001C7F36"/>
    <w:rsid w:val="001D0570"/>
    <w:rsid w:val="001D05FE"/>
    <w:rsid w:val="001D109D"/>
    <w:rsid w:val="001D11A7"/>
    <w:rsid w:val="001D14AE"/>
    <w:rsid w:val="001D1DDC"/>
    <w:rsid w:val="001D2944"/>
    <w:rsid w:val="001D3021"/>
    <w:rsid w:val="001D39A1"/>
    <w:rsid w:val="001D45C7"/>
    <w:rsid w:val="001D63E6"/>
    <w:rsid w:val="001D7BED"/>
    <w:rsid w:val="001D7C83"/>
    <w:rsid w:val="001D7F20"/>
    <w:rsid w:val="001E0CF4"/>
    <w:rsid w:val="001E12E7"/>
    <w:rsid w:val="001E1F4C"/>
    <w:rsid w:val="001E4581"/>
    <w:rsid w:val="001E4B1A"/>
    <w:rsid w:val="001E4BEA"/>
    <w:rsid w:val="001E562C"/>
    <w:rsid w:val="001E7536"/>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227"/>
    <w:rsid w:val="001F78B9"/>
    <w:rsid w:val="001F7C9E"/>
    <w:rsid w:val="00200089"/>
    <w:rsid w:val="0020031C"/>
    <w:rsid w:val="002004E1"/>
    <w:rsid w:val="0020244D"/>
    <w:rsid w:val="002027F7"/>
    <w:rsid w:val="00202D57"/>
    <w:rsid w:val="002031CC"/>
    <w:rsid w:val="002034DE"/>
    <w:rsid w:val="00203AEF"/>
    <w:rsid w:val="002051CF"/>
    <w:rsid w:val="00205956"/>
    <w:rsid w:val="002065B6"/>
    <w:rsid w:val="00206791"/>
    <w:rsid w:val="0020685E"/>
    <w:rsid w:val="0020689A"/>
    <w:rsid w:val="00206941"/>
    <w:rsid w:val="00206A3B"/>
    <w:rsid w:val="00207106"/>
    <w:rsid w:val="00207B3C"/>
    <w:rsid w:val="00207C1D"/>
    <w:rsid w:val="00207DE2"/>
    <w:rsid w:val="002105A3"/>
    <w:rsid w:val="0021087C"/>
    <w:rsid w:val="00210883"/>
    <w:rsid w:val="00211936"/>
    <w:rsid w:val="00211A03"/>
    <w:rsid w:val="00211EE0"/>
    <w:rsid w:val="00212429"/>
    <w:rsid w:val="002126A2"/>
    <w:rsid w:val="00212A0C"/>
    <w:rsid w:val="00212A10"/>
    <w:rsid w:val="00212FD1"/>
    <w:rsid w:val="002131DB"/>
    <w:rsid w:val="00213380"/>
    <w:rsid w:val="00213E4D"/>
    <w:rsid w:val="00214090"/>
    <w:rsid w:val="00214709"/>
    <w:rsid w:val="00215A0F"/>
    <w:rsid w:val="00215A50"/>
    <w:rsid w:val="00215C34"/>
    <w:rsid w:val="00215FB3"/>
    <w:rsid w:val="002166CD"/>
    <w:rsid w:val="0021772E"/>
    <w:rsid w:val="002178AE"/>
    <w:rsid w:val="00217935"/>
    <w:rsid w:val="00217D68"/>
    <w:rsid w:val="00220783"/>
    <w:rsid w:val="00220B40"/>
    <w:rsid w:val="00220F50"/>
    <w:rsid w:val="0022159D"/>
    <w:rsid w:val="00221862"/>
    <w:rsid w:val="00222088"/>
    <w:rsid w:val="002226FF"/>
    <w:rsid w:val="002227F1"/>
    <w:rsid w:val="0022317C"/>
    <w:rsid w:val="002233AC"/>
    <w:rsid w:val="0022343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371E4"/>
    <w:rsid w:val="00240656"/>
    <w:rsid w:val="00240875"/>
    <w:rsid w:val="00240CB6"/>
    <w:rsid w:val="00240E05"/>
    <w:rsid w:val="002440FA"/>
    <w:rsid w:val="00244D92"/>
    <w:rsid w:val="0024528F"/>
    <w:rsid w:val="00245B90"/>
    <w:rsid w:val="0024600E"/>
    <w:rsid w:val="00247B82"/>
    <w:rsid w:val="002500D5"/>
    <w:rsid w:val="002508E4"/>
    <w:rsid w:val="00250D42"/>
    <w:rsid w:val="00250F9F"/>
    <w:rsid w:val="002512D8"/>
    <w:rsid w:val="0025233B"/>
    <w:rsid w:val="00253373"/>
    <w:rsid w:val="002534F7"/>
    <w:rsid w:val="002535C6"/>
    <w:rsid w:val="00253CB1"/>
    <w:rsid w:val="00253D31"/>
    <w:rsid w:val="00254292"/>
    <w:rsid w:val="002545D3"/>
    <w:rsid w:val="002558A8"/>
    <w:rsid w:val="00255BEA"/>
    <w:rsid w:val="00257899"/>
    <w:rsid w:val="00257A45"/>
    <w:rsid w:val="002608A2"/>
    <w:rsid w:val="00260CB8"/>
    <w:rsid w:val="00261716"/>
    <w:rsid w:val="00262E55"/>
    <w:rsid w:val="00263CFD"/>
    <w:rsid w:val="00263DC7"/>
    <w:rsid w:val="00263FC0"/>
    <w:rsid w:val="002641C2"/>
    <w:rsid w:val="00264269"/>
    <w:rsid w:val="00264921"/>
    <w:rsid w:val="00265B69"/>
    <w:rsid w:val="0026667A"/>
    <w:rsid w:val="00266C09"/>
    <w:rsid w:val="00267E4A"/>
    <w:rsid w:val="00270018"/>
    <w:rsid w:val="00270DA3"/>
    <w:rsid w:val="00272044"/>
    <w:rsid w:val="00272178"/>
    <w:rsid w:val="00272DA6"/>
    <w:rsid w:val="00273B07"/>
    <w:rsid w:val="00273D87"/>
    <w:rsid w:val="002748EE"/>
    <w:rsid w:val="00274FB9"/>
    <w:rsid w:val="002754F6"/>
    <w:rsid w:val="0027559D"/>
    <w:rsid w:val="00275813"/>
    <w:rsid w:val="00275B77"/>
    <w:rsid w:val="00276357"/>
    <w:rsid w:val="00276E34"/>
    <w:rsid w:val="00277F40"/>
    <w:rsid w:val="0028034E"/>
    <w:rsid w:val="002807B0"/>
    <w:rsid w:val="002808A4"/>
    <w:rsid w:val="00280C80"/>
    <w:rsid w:val="00281B78"/>
    <w:rsid w:val="002827B5"/>
    <w:rsid w:val="00282D8D"/>
    <w:rsid w:val="00283154"/>
    <w:rsid w:val="00283346"/>
    <w:rsid w:val="00283815"/>
    <w:rsid w:val="00283A17"/>
    <w:rsid w:val="00283B3C"/>
    <w:rsid w:val="00283C5C"/>
    <w:rsid w:val="002844B4"/>
    <w:rsid w:val="00284EE0"/>
    <w:rsid w:val="002855A9"/>
    <w:rsid w:val="00285A31"/>
    <w:rsid w:val="00286C92"/>
    <w:rsid w:val="0028752C"/>
    <w:rsid w:val="00287F96"/>
    <w:rsid w:val="002914EF"/>
    <w:rsid w:val="0029200A"/>
    <w:rsid w:val="00292773"/>
    <w:rsid w:val="002968E4"/>
    <w:rsid w:val="00296D2A"/>
    <w:rsid w:val="00297DAC"/>
    <w:rsid w:val="002A04DA"/>
    <w:rsid w:val="002A1100"/>
    <w:rsid w:val="002A1DEF"/>
    <w:rsid w:val="002A2129"/>
    <w:rsid w:val="002A2C86"/>
    <w:rsid w:val="002A2EB2"/>
    <w:rsid w:val="002A2ED1"/>
    <w:rsid w:val="002A2F2E"/>
    <w:rsid w:val="002A4AA7"/>
    <w:rsid w:val="002A52A8"/>
    <w:rsid w:val="002A5930"/>
    <w:rsid w:val="002A66A2"/>
    <w:rsid w:val="002A69C8"/>
    <w:rsid w:val="002A7063"/>
    <w:rsid w:val="002A7598"/>
    <w:rsid w:val="002A7F3A"/>
    <w:rsid w:val="002B0788"/>
    <w:rsid w:val="002B1D68"/>
    <w:rsid w:val="002B238B"/>
    <w:rsid w:val="002B3F1F"/>
    <w:rsid w:val="002B5AF9"/>
    <w:rsid w:val="002B63FD"/>
    <w:rsid w:val="002B6FF4"/>
    <w:rsid w:val="002B741E"/>
    <w:rsid w:val="002B78D7"/>
    <w:rsid w:val="002B7B0E"/>
    <w:rsid w:val="002C1DD7"/>
    <w:rsid w:val="002C22B1"/>
    <w:rsid w:val="002C27B6"/>
    <w:rsid w:val="002C371A"/>
    <w:rsid w:val="002C37C7"/>
    <w:rsid w:val="002C386C"/>
    <w:rsid w:val="002C38A4"/>
    <w:rsid w:val="002C54C1"/>
    <w:rsid w:val="002C55FE"/>
    <w:rsid w:val="002C583A"/>
    <w:rsid w:val="002C6F2B"/>
    <w:rsid w:val="002C75A4"/>
    <w:rsid w:val="002C7F5A"/>
    <w:rsid w:val="002D0812"/>
    <w:rsid w:val="002D0FDD"/>
    <w:rsid w:val="002D1156"/>
    <w:rsid w:val="002D1E10"/>
    <w:rsid w:val="002D219E"/>
    <w:rsid w:val="002D246A"/>
    <w:rsid w:val="002D2789"/>
    <w:rsid w:val="002D2919"/>
    <w:rsid w:val="002D29AD"/>
    <w:rsid w:val="002D32E3"/>
    <w:rsid w:val="002D3B4B"/>
    <w:rsid w:val="002D4337"/>
    <w:rsid w:val="002D56E5"/>
    <w:rsid w:val="002D5B00"/>
    <w:rsid w:val="002D6342"/>
    <w:rsid w:val="002D6927"/>
    <w:rsid w:val="002E0724"/>
    <w:rsid w:val="002E0B7D"/>
    <w:rsid w:val="002E0DD6"/>
    <w:rsid w:val="002E125C"/>
    <w:rsid w:val="002E1682"/>
    <w:rsid w:val="002E193D"/>
    <w:rsid w:val="002E1D92"/>
    <w:rsid w:val="002E2E93"/>
    <w:rsid w:val="002E2EB4"/>
    <w:rsid w:val="002E310A"/>
    <w:rsid w:val="002E3697"/>
    <w:rsid w:val="002E3BBC"/>
    <w:rsid w:val="002E3C70"/>
    <w:rsid w:val="002E3FC8"/>
    <w:rsid w:val="002E474B"/>
    <w:rsid w:val="002E494A"/>
    <w:rsid w:val="002E4B98"/>
    <w:rsid w:val="002E51E0"/>
    <w:rsid w:val="002E58B0"/>
    <w:rsid w:val="002E63A6"/>
    <w:rsid w:val="002E66C1"/>
    <w:rsid w:val="002E6F8D"/>
    <w:rsid w:val="002F06EC"/>
    <w:rsid w:val="002F0900"/>
    <w:rsid w:val="002F12BC"/>
    <w:rsid w:val="002F1D91"/>
    <w:rsid w:val="002F200F"/>
    <w:rsid w:val="002F3625"/>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3858"/>
    <w:rsid w:val="00304B68"/>
    <w:rsid w:val="0030566E"/>
    <w:rsid w:val="00305F0B"/>
    <w:rsid w:val="00305FF9"/>
    <w:rsid w:val="00306977"/>
    <w:rsid w:val="00306A72"/>
    <w:rsid w:val="0030702A"/>
    <w:rsid w:val="0030739D"/>
    <w:rsid w:val="00310AFA"/>
    <w:rsid w:val="0031263C"/>
    <w:rsid w:val="003136FF"/>
    <w:rsid w:val="00313998"/>
    <w:rsid w:val="00313AE2"/>
    <w:rsid w:val="0031402F"/>
    <w:rsid w:val="003153E4"/>
    <w:rsid w:val="00315524"/>
    <w:rsid w:val="003156FF"/>
    <w:rsid w:val="0031718E"/>
    <w:rsid w:val="00320689"/>
    <w:rsid w:val="00320F92"/>
    <w:rsid w:val="003218BD"/>
    <w:rsid w:val="00321AAF"/>
    <w:rsid w:val="00322181"/>
    <w:rsid w:val="00322230"/>
    <w:rsid w:val="003224B5"/>
    <w:rsid w:val="00323197"/>
    <w:rsid w:val="0032383F"/>
    <w:rsid w:val="00324EFD"/>
    <w:rsid w:val="00324F93"/>
    <w:rsid w:val="00325CD5"/>
    <w:rsid w:val="00325FF4"/>
    <w:rsid w:val="0032757A"/>
    <w:rsid w:val="003278DF"/>
    <w:rsid w:val="003302FD"/>
    <w:rsid w:val="0033038B"/>
    <w:rsid w:val="00331239"/>
    <w:rsid w:val="0033135C"/>
    <w:rsid w:val="00331C4A"/>
    <w:rsid w:val="00331C88"/>
    <w:rsid w:val="00331CF0"/>
    <w:rsid w:val="003320B8"/>
    <w:rsid w:val="00332475"/>
    <w:rsid w:val="00332484"/>
    <w:rsid w:val="00332EF3"/>
    <w:rsid w:val="0033334E"/>
    <w:rsid w:val="00333B9F"/>
    <w:rsid w:val="003350EC"/>
    <w:rsid w:val="003357FB"/>
    <w:rsid w:val="003369D7"/>
    <w:rsid w:val="00336DFC"/>
    <w:rsid w:val="00336E3B"/>
    <w:rsid w:val="00337503"/>
    <w:rsid w:val="00337874"/>
    <w:rsid w:val="00340032"/>
    <w:rsid w:val="00340F6B"/>
    <w:rsid w:val="003412B7"/>
    <w:rsid w:val="00341C82"/>
    <w:rsid w:val="0034270F"/>
    <w:rsid w:val="003434A2"/>
    <w:rsid w:val="00343625"/>
    <w:rsid w:val="00344191"/>
    <w:rsid w:val="003449BB"/>
    <w:rsid w:val="00344F9A"/>
    <w:rsid w:val="00345176"/>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87"/>
    <w:rsid w:val="00354EE1"/>
    <w:rsid w:val="003557DF"/>
    <w:rsid w:val="00355A96"/>
    <w:rsid w:val="00355B53"/>
    <w:rsid w:val="0035604C"/>
    <w:rsid w:val="003561E7"/>
    <w:rsid w:val="00356B31"/>
    <w:rsid w:val="003579D6"/>
    <w:rsid w:val="003608F9"/>
    <w:rsid w:val="003618D0"/>
    <w:rsid w:val="0036214B"/>
    <w:rsid w:val="00362831"/>
    <w:rsid w:val="0036476A"/>
    <w:rsid w:val="003647ED"/>
    <w:rsid w:val="00365CDF"/>
    <w:rsid w:val="00367B23"/>
    <w:rsid w:val="003705F5"/>
    <w:rsid w:val="003705FB"/>
    <w:rsid w:val="00371484"/>
    <w:rsid w:val="00372738"/>
    <w:rsid w:val="003730E4"/>
    <w:rsid w:val="003732BC"/>
    <w:rsid w:val="003762CD"/>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58AE"/>
    <w:rsid w:val="003862F1"/>
    <w:rsid w:val="003871F0"/>
    <w:rsid w:val="00387337"/>
    <w:rsid w:val="00387586"/>
    <w:rsid w:val="003902AE"/>
    <w:rsid w:val="0039076C"/>
    <w:rsid w:val="00390D17"/>
    <w:rsid w:val="00390D99"/>
    <w:rsid w:val="00390ECA"/>
    <w:rsid w:val="00391090"/>
    <w:rsid w:val="003927A8"/>
    <w:rsid w:val="00392C2E"/>
    <w:rsid w:val="00392D64"/>
    <w:rsid w:val="00393847"/>
    <w:rsid w:val="00393C94"/>
    <w:rsid w:val="0039449D"/>
    <w:rsid w:val="00394A39"/>
    <w:rsid w:val="00394E5C"/>
    <w:rsid w:val="00395DC9"/>
    <w:rsid w:val="00396F4F"/>
    <w:rsid w:val="00397224"/>
    <w:rsid w:val="0039732A"/>
    <w:rsid w:val="00397ADC"/>
    <w:rsid w:val="003A08F5"/>
    <w:rsid w:val="003A1453"/>
    <w:rsid w:val="003A1563"/>
    <w:rsid w:val="003A1814"/>
    <w:rsid w:val="003A18E4"/>
    <w:rsid w:val="003A244F"/>
    <w:rsid w:val="003A24D4"/>
    <w:rsid w:val="003A39F9"/>
    <w:rsid w:val="003A3F22"/>
    <w:rsid w:val="003A3F88"/>
    <w:rsid w:val="003A4727"/>
    <w:rsid w:val="003A4A63"/>
    <w:rsid w:val="003A5359"/>
    <w:rsid w:val="003A5C38"/>
    <w:rsid w:val="003A6065"/>
    <w:rsid w:val="003A68B6"/>
    <w:rsid w:val="003A6E5A"/>
    <w:rsid w:val="003A6EEE"/>
    <w:rsid w:val="003B02F1"/>
    <w:rsid w:val="003B0C59"/>
    <w:rsid w:val="003B114D"/>
    <w:rsid w:val="003B1434"/>
    <w:rsid w:val="003B157D"/>
    <w:rsid w:val="003B2B8D"/>
    <w:rsid w:val="003B308E"/>
    <w:rsid w:val="003B3134"/>
    <w:rsid w:val="003B443B"/>
    <w:rsid w:val="003B4CA1"/>
    <w:rsid w:val="003B52AF"/>
    <w:rsid w:val="003B560D"/>
    <w:rsid w:val="003B5C97"/>
    <w:rsid w:val="003B684D"/>
    <w:rsid w:val="003B7358"/>
    <w:rsid w:val="003B7375"/>
    <w:rsid w:val="003B74BC"/>
    <w:rsid w:val="003B77AC"/>
    <w:rsid w:val="003C0746"/>
    <w:rsid w:val="003C0CA4"/>
    <w:rsid w:val="003C10CC"/>
    <w:rsid w:val="003C143F"/>
    <w:rsid w:val="003C1D36"/>
    <w:rsid w:val="003C1ECA"/>
    <w:rsid w:val="003C2358"/>
    <w:rsid w:val="003C25DB"/>
    <w:rsid w:val="003C2980"/>
    <w:rsid w:val="003C34FF"/>
    <w:rsid w:val="003C3F25"/>
    <w:rsid w:val="003C3F7B"/>
    <w:rsid w:val="003C4431"/>
    <w:rsid w:val="003C49EC"/>
    <w:rsid w:val="003C4B32"/>
    <w:rsid w:val="003C4D50"/>
    <w:rsid w:val="003C5D0A"/>
    <w:rsid w:val="003C5F6B"/>
    <w:rsid w:val="003C61B3"/>
    <w:rsid w:val="003C61B7"/>
    <w:rsid w:val="003C6813"/>
    <w:rsid w:val="003C6DA1"/>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1E7"/>
    <w:rsid w:val="003E0436"/>
    <w:rsid w:val="003E0897"/>
    <w:rsid w:val="003E093E"/>
    <w:rsid w:val="003E117D"/>
    <w:rsid w:val="003E142D"/>
    <w:rsid w:val="003E1806"/>
    <w:rsid w:val="003E2103"/>
    <w:rsid w:val="003E2BEB"/>
    <w:rsid w:val="003E3D9C"/>
    <w:rsid w:val="003E3DCE"/>
    <w:rsid w:val="003E40ED"/>
    <w:rsid w:val="003E4CB4"/>
    <w:rsid w:val="003E4DA6"/>
    <w:rsid w:val="003E4E53"/>
    <w:rsid w:val="003E5D6B"/>
    <w:rsid w:val="003E5F62"/>
    <w:rsid w:val="003E6133"/>
    <w:rsid w:val="003E7C01"/>
    <w:rsid w:val="003F0369"/>
    <w:rsid w:val="003F2097"/>
    <w:rsid w:val="003F2A2D"/>
    <w:rsid w:val="003F329D"/>
    <w:rsid w:val="003F46A7"/>
    <w:rsid w:val="003F5724"/>
    <w:rsid w:val="003F65AC"/>
    <w:rsid w:val="003F6FED"/>
    <w:rsid w:val="00400670"/>
    <w:rsid w:val="00400C6F"/>
    <w:rsid w:val="004027EF"/>
    <w:rsid w:val="00402B11"/>
    <w:rsid w:val="004034E4"/>
    <w:rsid w:val="00403653"/>
    <w:rsid w:val="004039F1"/>
    <w:rsid w:val="004044F9"/>
    <w:rsid w:val="00405479"/>
    <w:rsid w:val="00406686"/>
    <w:rsid w:val="00406FDF"/>
    <w:rsid w:val="004073E2"/>
    <w:rsid w:val="0040768E"/>
    <w:rsid w:val="004078C9"/>
    <w:rsid w:val="00407B25"/>
    <w:rsid w:val="00407B6C"/>
    <w:rsid w:val="00410333"/>
    <w:rsid w:val="00412E6A"/>
    <w:rsid w:val="004130F7"/>
    <w:rsid w:val="00413101"/>
    <w:rsid w:val="00413BE5"/>
    <w:rsid w:val="0041548F"/>
    <w:rsid w:val="00415852"/>
    <w:rsid w:val="0041598F"/>
    <w:rsid w:val="00415FE6"/>
    <w:rsid w:val="00416725"/>
    <w:rsid w:val="00417392"/>
    <w:rsid w:val="00417706"/>
    <w:rsid w:val="00417791"/>
    <w:rsid w:val="004209E9"/>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0EFA"/>
    <w:rsid w:val="0043199A"/>
    <w:rsid w:val="00432918"/>
    <w:rsid w:val="00432ECE"/>
    <w:rsid w:val="00433E03"/>
    <w:rsid w:val="00433F10"/>
    <w:rsid w:val="004347A4"/>
    <w:rsid w:val="004348F9"/>
    <w:rsid w:val="00434E85"/>
    <w:rsid w:val="0043577F"/>
    <w:rsid w:val="0043587D"/>
    <w:rsid w:val="004361BD"/>
    <w:rsid w:val="004363B8"/>
    <w:rsid w:val="00437BF9"/>
    <w:rsid w:val="00440D92"/>
    <w:rsid w:val="004415E2"/>
    <w:rsid w:val="004421DF"/>
    <w:rsid w:val="00443A8C"/>
    <w:rsid w:val="00443F58"/>
    <w:rsid w:val="004446A5"/>
    <w:rsid w:val="00444983"/>
    <w:rsid w:val="00445C5B"/>
    <w:rsid w:val="00445E9C"/>
    <w:rsid w:val="00445EDC"/>
    <w:rsid w:val="00447525"/>
    <w:rsid w:val="00447B79"/>
    <w:rsid w:val="004500CD"/>
    <w:rsid w:val="00450F05"/>
    <w:rsid w:val="004519BB"/>
    <w:rsid w:val="00451E84"/>
    <w:rsid w:val="0045210B"/>
    <w:rsid w:val="00452619"/>
    <w:rsid w:val="00453429"/>
    <w:rsid w:val="00453DB9"/>
    <w:rsid w:val="00455168"/>
    <w:rsid w:val="004561FC"/>
    <w:rsid w:val="004564B0"/>
    <w:rsid w:val="00460AC7"/>
    <w:rsid w:val="0046116E"/>
    <w:rsid w:val="00461ABE"/>
    <w:rsid w:val="00461AD7"/>
    <w:rsid w:val="00461DE5"/>
    <w:rsid w:val="004635BD"/>
    <w:rsid w:val="00463677"/>
    <w:rsid w:val="00463B37"/>
    <w:rsid w:val="00464FF9"/>
    <w:rsid w:val="00465C44"/>
    <w:rsid w:val="004661D7"/>
    <w:rsid w:val="00466A6B"/>
    <w:rsid w:val="0046703E"/>
    <w:rsid w:val="00467B31"/>
    <w:rsid w:val="00467D49"/>
    <w:rsid w:val="004707F8"/>
    <w:rsid w:val="00470D10"/>
    <w:rsid w:val="0047111C"/>
    <w:rsid w:val="004714EC"/>
    <w:rsid w:val="00472C7D"/>
    <w:rsid w:val="004732CA"/>
    <w:rsid w:val="004737FC"/>
    <w:rsid w:val="0047383E"/>
    <w:rsid w:val="00473FD9"/>
    <w:rsid w:val="00474847"/>
    <w:rsid w:val="00475268"/>
    <w:rsid w:val="00475BAD"/>
    <w:rsid w:val="00476F62"/>
    <w:rsid w:val="0047710E"/>
    <w:rsid w:val="0047754A"/>
    <w:rsid w:val="004776ED"/>
    <w:rsid w:val="004818A4"/>
    <w:rsid w:val="00482B88"/>
    <w:rsid w:val="00482BCA"/>
    <w:rsid w:val="004830FB"/>
    <w:rsid w:val="00483105"/>
    <w:rsid w:val="00483244"/>
    <w:rsid w:val="00483E14"/>
    <w:rsid w:val="0048430F"/>
    <w:rsid w:val="0048438D"/>
    <w:rsid w:val="00484C3D"/>
    <w:rsid w:val="00484CC2"/>
    <w:rsid w:val="004855A5"/>
    <w:rsid w:val="004857AF"/>
    <w:rsid w:val="004858C4"/>
    <w:rsid w:val="004861A1"/>
    <w:rsid w:val="00486C80"/>
    <w:rsid w:val="00486CA6"/>
    <w:rsid w:val="00490389"/>
    <w:rsid w:val="00490750"/>
    <w:rsid w:val="00490AAD"/>
    <w:rsid w:val="00490D9E"/>
    <w:rsid w:val="00491066"/>
    <w:rsid w:val="004917E5"/>
    <w:rsid w:val="00492114"/>
    <w:rsid w:val="0049275D"/>
    <w:rsid w:val="00492A78"/>
    <w:rsid w:val="00492C14"/>
    <w:rsid w:val="00493176"/>
    <w:rsid w:val="00493B53"/>
    <w:rsid w:val="00494DAB"/>
    <w:rsid w:val="00495A72"/>
    <w:rsid w:val="004961EF"/>
    <w:rsid w:val="0049632F"/>
    <w:rsid w:val="0049669B"/>
    <w:rsid w:val="00497749"/>
    <w:rsid w:val="00497E94"/>
    <w:rsid w:val="004A0A2A"/>
    <w:rsid w:val="004A0A4C"/>
    <w:rsid w:val="004A1460"/>
    <w:rsid w:val="004A1919"/>
    <w:rsid w:val="004A1D8C"/>
    <w:rsid w:val="004A23C0"/>
    <w:rsid w:val="004A24C9"/>
    <w:rsid w:val="004A46BD"/>
    <w:rsid w:val="004A571C"/>
    <w:rsid w:val="004A574D"/>
    <w:rsid w:val="004A57C3"/>
    <w:rsid w:val="004A5DEF"/>
    <w:rsid w:val="004A5E16"/>
    <w:rsid w:val="004A5F7E"/>
    <w:rsid w:val="004A72AD"/>
    <w:rsid w:val="004A7672"/>
    <w:rsid w:val="004B1954"/>
    <w:rsid w:val="004B2365"/>
    <w:rsid w:val="004B2BC7"/>
    <w:rsid w:val="004B2E8D"/>
    <w:rsid w:val="004B3EEA"/>
    <w:rsid w:val="004B498B"/>
    <w:rsid w:val="004B56BD"/>
    <w:rsid w:val="004B5D45"/>
    <w:rsid w:val="004B5E09"/>
    <w:rsid w:val="004B7348"/>
    <w:rsid w:val="004B79FB"/>
    <w:rsid w:val="004B7F63"/>
    <w:rsid w:val="004C01C1"/>
    <w:rsid w:val="004C07A2"/>
    <w:rsid w:val="004C1212"/>
    <w:rsid w:val="004C18E5"/>
    <w:rsid w:val="004C26A1"/>
    <w:rsid w:val="004C298A"/>
    <w:rsid w:val="004C2DAB"/>
    <w:rsid w:val="004C347B"/>
    <w:rsid w:val="004C3FFA"/>
    <w:rsid w:val="004C441B"/>
    <w:rsid w:val="004C46F1"/>
    <w:rsid w:val="004C4E49"/>
    <w:rsid w:val="004C5076"/>
    <w:rsid w:val="004C5D26"/>
    <w:rsid w:val="004C68BD"/>
    <w:rsid w:val="004C6BC8"/>
    <w:rsid w:val="004C6DFF"/>
    <w:rsid w:val="004C76CC"/>
    <w:rsid w:val="004C7A10"/>
    <w:rsid w:val="004C7A66"/>
    <w:rsid w:val="004D0E16"/>
    <w:rsid w:val="004D1D82"/>
    <w:rsid w:val="004D21D1"/>
    <w:rsid w:val="004D2D8E"/>
    <w:rsid w:val="004D38E9"/>
    <w:rsid w:val="004D39D8"/>
    <w:rsid w:val="004D4324"/>
    <w:rsid w:val="004D4549"/>
    <w:rsid w:val="004D627B"/>
    <w:rsid w:val="004D75FD"/>
    <w:rsid w:val="004D7E97"/>
    <w:rsid w:val="004E334F"/>
    <w:rsid w:val="004E3439"/>
    <w:rsid w:val="004E34C3"/>
    <w:rsid w:val="004E385A"/>
    <w:rsid w:val="004E473C"/>
    <w:rsid w:val="004E4B45"/>
    <w:rsid w:val="004E4E13"/>
    <w:rsid w:val="004E565A"/>
    <w:rsid w:val="004E589C"/>
    <w:rsid w:val="004F00B2"/>
    <w:rsid w:val="004F0639"/>
    <w:rsid w:val="004F19D4"/>
    <w:rsid w:val="004F1A86"/>
    <w:rsid w:val="004F1B98"/>
    <w:rsid w:val="004F1BFB"/>
    <w:rsid w:val="004F1CC3"/>
    <w:rsid w:val="004F27AF"/>
    <w:rsid w:val="004F344F"/>
    <w:rsid w:val="004F36BF"/>
    <w:rsid w:val="004F52FC"/>
    <w:rsid w:val="004F6116"/>
    <w:rsid w:val="004F62FB"/>
    <w:rsid w:val="004F6B11"/>
    <w:rsid w:val="004F6E02"/>
    <w:rsid w:val="004F758B"/>
    <w:rsid w:val="004F7877"/>
    <w:rsid w:val="005001BD"/>
    <w:rsid w:val="00500B48"/>
    <w:rsid w:val="00501C25"/>
    <w:rsid w:val="005020B4"/>
    <w:rsid w:val="0050273F"/>
    <w:rsid w:val="00502B9F"/>
    <w:rsid w:val="00502FCE"/>
    <w:rsid w:val="00503260"/>
    <w:rsid w:val="00503763"/>
    <w:rsid w:val="005044FC"/>
    <w:rsid w:val="0050496F"/>
    <w:rsid w:val="00504AD4"/>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18A"/>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5F5A"/>
    <w:rsid w:val="0053722E"/>
    <w:rsid w:val="005372BE"/>
    <w:rsid w:val="00540003"/>
    <w:rsid w:val="005400F3"/>
    <w:rsid w:val="0054032A"/>
    <w:rsid w:val="005408B2"/>
    <w:rsid w:val="00540B8D"/>
    <w:rsid w:val="00540E6E"/>
    <w:rsid w:val="00541428"/>
    <w:rsid w:val="0054145D"/>
    <w:rsid w:val="0054204D"/>
    <w:rsid w:val="00544024"/>
    <w:rsid w:val="00544FB1"/>
    <w:rsid w:val="00545F57"/>
    <w:rsid w:val="00546A9E"/>
    <w:rsid w:val="005474EE"/>
    <w:rsid w:val="00547896"/>
    <w:rsid w:val="00547BDD"/>
    <w:rsid w:val="00551039"/>
    <w:rsid w:val="00553195"/>
    <w:rsid w:val="00553E32"/>
    <w:rsid w:val="00553F00"/>
    <w:rsid w:val="00554715"/>
    <w:rsid w:val="00554A42"/>
    <w:rsid w:val="0055513A"/>
    <w:rsid w:val="0055564B"/>
    <w:rsid w:val="00555CC6"/>
    <w:rsid w:val="00555E86"/>
    <w:rsid w:val="00555FB2"/>
    <w:rsid w:val="00560A0F"/>
    <w:rsid w:val="005610D9"/>
    <w:rsid w:val="0056199E"/>
    <w:rsid w:val="0056230D"/>
    <w:rsid w:val="005623D9"/>
    <w:rsid w:val="005628BF"/>
    <w:rsid w:val="005631EB"/>
    <w:rsid w:val="00563E1A"/>
    <w:rsid w:val="005647FC"/>
    <w:rsid w:val="00564FBB"/>
    <w:rsid w:val="0056553E"/>
    <w:rsid w:val="005658A4"/>
    <w:rsid w:val="00565FEC"/>
    <w:rsid w:val="00566F66"/>
    <w:rsid w:val="00570781"/>
    <w:rsid w:val="00570EAA"/>
    <w:rsid w:val="0057118E"/>
    <w:rsid w:val="00572059"/>
    <w:rsid w:val="0057319F"/>
    <w:rsid w:val="00573869"/>
    <w:rsid w:val="005739BA"/>
    <w:rsid w:val="005739BD"/>
    <w:rsid w:val="00573C11"/>
    <w:rsid w:val="005741A8"/>
    <w:rsid w:val="00574497"/>
    <w:rsid w:val="005759F3"/>
    <w:rsid w:val="005776FB"/>
    <w:rsid w:val="00577B04"/>
    <w:rsid w:val="00577B40"/>
    <w:rsid w:val="0058095D"/>
    <w:rsid w:val="00581569"/>
    <w:rsid w:val="0058174F"/>
    <w:rsid w:val="005821C7"/>
    <w:rsid w:val="00582369"/>
    <w:rsid w:val="005823AD"/>
    <w:rsid w:val="005823CE"/>
    <w:rsid w:val="00582490"/>
    <w:rsid w:val="0058272F"/>
    <w:rsid w:val="00582EC0"/>
    <w:rsid w:val="005839ED"/>
    <w:rsid w:val="00583BBB"/>
    <w:rsid w:val="005849A6"/>
    <w:rsid w:val="00584DD9"/>
    <w:rsid w:val="005855A6"/>
    <w:rsid w:val="00587BC8"/>
    <w:rsid w:val="00591267"/>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537"/>
    <w:rsid w:val="0059785F"/>
    <w:rsid w:val="00597C44"/>
    <w:rsid w:val="005A0072"/>
    <w:rsid w:val="005A03A7"/>
    <w:rsid w:val="005A0C9C"/>
    <w:rsid w:val="005A13DB"/>
    <w:rsid w:val="005A1459"/>
    <w:rsid w:val="005A14D4"/>
    <w:rsid w:val="005A1640"/>
    <w:rsid w:val="005A1FE1"/>
    <w:rsid w:val="005A32B7"/>
    <w:rsid w:val="005A38B9"/>
    <w:rsid w:val="005A4748"/>
    <w:rsid w:val="005A5FC9"/>
    <w:rsid w:val="005A664D"/>
    <w:rsid w:val="005A6D89"/>
    <w:rsid w:val="005A6FA9"/>
    <w:rsid w:val="005A748E"/>
    <w:rsid w:val="005A769E"/>
    <w:rsid w:val="005A79B3"/>
    <w:rsid w:val="005A7DFF"/>
    <w:rsid w:val="005B143B"/>
    <w:rsid w:val="005B15A3"/>
    <w:rsid w:val="005B203C"/>
    <w:rsid w:val="005B277E"/>
    <w:rsid w:val="005B2E27"/>
    <w:rsid w:val="005B34C3"/>
    <w:rsid w:val="005B3564"/>
    <w:rsid w:val="005B49DF"/>
    <w:rsid w:val="005B5179"/>
    <w:rsid w:val="005B53FE"/>
    <w:rsid w:val="005B571C"/>
    <w:rsid w:val="005B71B0"/>
    <w:rsid w:val="005B7A7C"/>
    <w:rsid w:val="005C0045"/>
    <w:rsid w:val="005C0E0B"/>
    <w:rsid w:val="005C132A"/>
    <w:rsid w:val="005C162C"/>
    <w:rsid w:val="005C18E4"/>
    <w:rsid w:val="005C1E88"/>
    <w:rsid w:val="005C255A"/>
    <w:rsid w:val="005C2CD1"/>
    <w:rsid w:val="005C2D06"/>
    <w:rsid w:val="005C3574"/>
    <w:rsid w:val="005C358B"/>
    <w:rsid w:val="005C3E10"/>
    <w:rsid w:val="005C42BE"/>
    <w:rsid w:val="005C6795"/>
    <w:rsid w:val="005D0803"/>
    <w:rsid w:val="005D0AA3"/>
    <w:rsid w:val="005D0DE6"/>
    <w:rsid w:val="005D1051"/>
    <w:rsid w:val="005D10D5"/>
    <w:rsid w:val="005D12CD"/>
    <w:rsid w:val="005D1762"/>
    <w:rsid w:val="005D21F0"/>
    <w:rsid w:val="005D3381"/>
    <w:rsid w:val="005D401B"/>
    <w:rsid w:val="005D4547"/>
    <w:rsid w:val="005D47A5"/>
    <w:rsid w:val="005D4BA0"/>
    <w:rsid w:val="005D4EE1"/>
    <w:rsid w:val="005D52FE"/>
    <w:rsid w:val="005D5379"/>
    <w:rsid w:val="005D6979"/>
    <w:rsid w:val="005D7087"/>
    <w:rsid w:val="005E26A4"/>
    <w:rsid w:val="005E2F8C"/>
    <w:rsid w:val="005E32DA"/>
    <w:rsid w:val="005E34E9"/>
    <w:rsid w:val="005E3639"/>
    <w:rsid w:val="005E3AE6"/>
    <w:rsid w:val="005E497D"/>
    <w:rsid w:val="005E4E92"/>
    <w:rsid w:val="005E4FA5"/>
    <w:rsid w:val="005E511C"/>
    <w:rsid w:val="005E5295"/>
    <w:rsid w:val="005E6146"/>
    <w:rsid w:val="005E6751"/>
    <w:rsid w:val="005E69B1"/>
    <w:rsid w:val="005E6D5E"/>
    <w:rsid w:val="005F092C"/>
    <w:rsid w:val="005F177F"/>
    <w:rsid w:val="005F1B65"/>
    <w:rsid w:val="005F1F70"/>
    <w:rsid w:val="005F2126"/>
    <w:rsid w:val="005F2348"/>
    <w:rsid w:val="005F5091"/>
    <w:rsid w:val="005F5339"/>
    <w:rsid w:val="005F6A90"/>
    <w:rsid w:val="005F6F25"/>
    <w:rsid w:val="005F7B35"/>
    <w:rsid w:val="005F7D2D"/>
    <w:rsid w:val="00600862"/>
    <w:rsid w:val="00600C47"/>
    <w:rsid w:val="0060140D"/>
    <w:rsid w:val="00603AF3"/>
    <w:rsid w:val="00603E49"/>
    <w:rsid w:val="006043D5"/>
    <w:rsid w:val="006047B9"/>
    <w:rsid w:val="006047CF"/>
    <w:rsid w:val="0060585B"/>
    <w:rsid w:val="0060704B"/>
    <w:rsid w:val="00607345"/>
    <w:rsid w:val="00607A0E"/>
    <w:rsid w:val="00607D38"/>
    <w:rsid w:val="00611A05"/>
    <w:rsid w:val="00611DF3"/>
    <w:rsid w:val="006122CB"/>
    <w:rsid w:val="0061239D"/>
    <w:rsid w:val="00613269"/>
    <w:rsid w:val="006132B5"/>
    <w:rsid w:val="006132BF"/>
    <w:rsid w:val="0061371C"/>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3B3"/>
    <w:rsid w:val="006257D9"/>
    <w:rsid w:val="00625A7E"/>
    <w:rsid w:val="00625BE6"/>
    <w:rsid w:val="0062668A"/>
    <w:rsid w:val="00626A3F"/>
    <w:rsid w:val="00627EEA"/>
    <w:rsid w:val="006301B7"/>
    <w:rsid w:val="00630FE3"/>
    <w:rsid w:val="006317B7"/>
    <w:rsid w:val="00631E8E"/>
    <w:rsid w:val="006321B0"/>
    <w:rsid w:val="006326B3"/>
    <w:rsid w:val="00632A26"/>
    <w:rsid w:val="00633234"/>
    <w:rsid w:val="0063330E"/>
    <w:rsid w:val="0063399D"/>
    <w:rsid w:val="00633E4B"/>
    <w:rsid w:val="00634EAA"/>
    <w:rsid w:val="00634F4E"/>
    <w:rsid w:val="0063566B"/>
    <w:rsid w:val="00636CC2"/>
    <w:rsid w:val="00637313"/>
    <w:rsid w:val="00637FA2"/>
    <w:rsid w:val="00640575"/>
    <w:rsid w:val="00640B62"/>
    <w:rsid w:val="00642E45"/>
    <w:rsid w:val="0064368F"/>
    <w:rsid w:val="00643D1D"/>
    <w:rsid w:val="00645666"/>
    <w:rsid w:val="00645899"/>
    <w:rsid w:val="00645DCB"/>
    <w:rsid w:val="00646108"/>
    <w:rsid w:val="00650114"/>
    <w:rsid w:val="0065115D"/>
    <w:rsid w:val="00652069"/>
    <w:rsid w:val="00652A90"/>
    <w:rsid w:val="006535A2"/>
    <w:rsid w:val="00653E2C"/>
    <w:rsid w:val="00654778"/>
    <w:rsid w:val="0065517A"/>
    <w:rsid w:val="006564A0"/>
    <w:rsid w:val="006564DA"/>
    <w:rsid w:val="00656D16"/>
    <w:rsid w:val="00657CCA"/>
    <w:rsid w:val="006605A4"/>
    <w:rsid w:val="00660827"/>
    <w:rsid w:val="00660D20"/>
    <w:rsid w:val="00661988"/>
    <w:rsid w:val="00661D0C"/>
    <w:rsid w:val="00663B9B"/>
    <w:rsid w:val="00664085"/>
    <w:rsid w:val="00664C48"/>
    <w:rsid w:val="00665794"/>
    <w:rsid w:val="00665D01"/>
    <w:rsid w:val="006666AA"/>
    <w:rsid w:val="006668E3"/>
    <w:rsid w:val="00666C10"/>
    <w:rsid w:val="00670024"/>
    <w:rsid w:val="00670469"/>
    <w:rsid w:val="006707C0"/>
    <w:rsid w:val="00670BAF"/>
    <w:rsid w:val="006716B2"/>
    <w:rsid w:val="00671DA8"/>
    <w:rsid w:val="00671E8E"/>
    <w:rsid w:val="00671ED4"/>
    <w:rsid w:val="006729DC"/>
    <w:rsid w:val="00673088"/>
    <w:rsid w:val="00673163"/>
    <w:rsid w:val="0067327F"/>
    <w:rsid w:val="006739F8"/>
    <w:rsid w:val="00674228"/>
    <w:rsid w:val="00674590"/>
    <w:rsid w:val="00674B23"/>
    <w:rsid w:val="00674C04"/>
    <w:rsid w:val="0067576F"/>
    <w:rsid w:val="00675ABB"/>
    <w:rsid w:val="0067609D"/>
    <w:rsid w:val="00676934"/>
    <w:rsid w:val="00677917"/>
    <w:rsid w:val="00681EF5"/>
    <w:rsid w:val="00682CA7"/>
    <w:rsid w:val="00682E33"/>
    <w:rsid w:val="006832CC"/>
    <w:rsid w:val="00684135"/>
    <w:rsid w:val="00684B01"/>
    <w:rsid w:val="006857AF"/>
    <w:rsid w:val="00685C53"/>
    <w:rsid w:val="00686003"/>
    <w:rsid w:val="006863F1"/>
    <w:rsid w:val="00686672"/>
    <w:rsid w:val="00686779"/>
    <w:rsid w:val="006871E1"/>
    <w:rsid w:val="0069109A"/>
    <w:rsid w:val="00691CC3"/>
    <w:rsid w:val="00691FE4"/>
    <w:rsid w:val="0069258A"/>
    <w:rsid w:val="006927E2"/>
    <w:rsid w:val="0069284D"/>
    <w:rsid w:val="00693043"/>
    <w:rsid w:val="0069442D"/>
    <w:rsid w:val="00694C6D"/>
    <w:rsid w:val="00694DCB"/>
    <w:rsid w:val="00695C22"/>
    <w:rsid w:val="00696898"/>
    <w:rsid w:val="006971CD"/>
    <w:rsid w:val="006A1DB9"/>
    <w:rsid w:val="006A3518"/>
    <w:rsid w:val="006A42FE"/>
    <w:rsid w:val="006A43B6"/>
    <w:rsid w:val="006A47B8"/>
    <w:rsid w:val="006A50EC"/>
    <w:rsid w:val="006A522E"/>
    <w:rsid w:val="006A56E9"/>
    <w:rsid w:val="006A582A"/>
    <w:rsid w:val="006A6723"/>
    <w:rsid w:val="006A69E4"/>
    <w:rsid w:val="006A6FF0"/>
    <w:rsid w:val="006A7738"/>
    <w:rsid w:val="006B1C59"/>
    <w:rsid w:val="006B1FD4"/>
    <w:rsid w:val="006B37E0"/>
    <w:rsid w:val="006B3900"/>
    <w:rsid w:val="006B390F"/>
    <w:rsid w:val="006B4F03"/>
    <w:rsid w:val="006B57A0"/>
    <w:rsid w:val="006B5BCA"/>
    <w:rsid w:val="006B5DCA"/>
    <w:rsid w:val="006B643B"/>
    <w:rsid w:val="006B6AC5"/>
    <w:rsid w:val="006B6D51"/>
    <w:rsid w:val="006B6D5F"/>
    <w:rsid w:val="006B706E"/>
    <w:rsid w:val="006B7B05"/>
    <w:rsid w:val="006B7B51"/>
    <w:rsid w:val="006C0720"/>
    <w:rsid w:val="006C084A"/>
    <w:rsid w:val="006C0863"/>
    <w:rsid w:val="006C0DC8"/>
    <w:rsid w:val="006C20D4"/>
    <w:rsid w:val="006C2619"/>
    <w:rsid w:val="006C26EB"/>
    <w:rsid w:val="006C2A75"/>
    <w:rsid w:val="006C2F05"/>
    <w:rsid w:val="006C339E"/>
    <w:rsid w:val="006C3753"/>
    <w:rsid w:val="006C3755"/>
    <w:rsid w:val="006C397D"/>
    <w:rsid w:val="006C3A73"/>
    <w:rsid w:val="006C4471"/>
    <w:rsid w:val="006C4D63"/>
    <w:rsid w:val="006C51FB"/>
    <w:rsid w:val="006C5E49"/>
    <w:rsid w:val="006C6641"/>
    <w:rsid w:val="006D0756"/>
    <w:rsid w:val="006D0D93"/>
    <w:rsid w:val="006D28EE"/>
    <w:rsid w:val="006D2ECB"/>
    <w:rsid w:val="006D51D1"/>
    <w:rsid w:val="006D5858"/>
    <w:rsid w:val="006D667A"/>
    <w:rsid w:val="006D6E1F"/>
    <w:rsid w:val="006D7986"/>
    <w:rsid w:val="006E03BC"/>
    <w:rsid w:val="006E06F4"/>
    <w:rsid w:val="006E10E4"/>
    <w:rsid w:val="006E2FDE"/>
    <w:rsid w:val="006E443D"/>
    <w:rsid w:val="006E465A"/>
    <w:rsid w:val="006E4856"/>
    <w:rsid w:val="006E4E2E"/>
    <w:rsid w:val="006E4F01"/>
    <w:rsid w:val="006E4FE2"/>
    <w:rsid w:val="006E7274"/>
    <w:rsid w:val="006E744C"/>
    <w:rsid w:val="006E773A"/>
    <w:rsid w:val="006E79BC"/>
    <w:rsid w:val="006E7AF4"/>
    <w:rsid w:val="006F0221"/>
    <w:rsid w:val="006F0ABE"/>
    <w:rsid w:val="006F0E3E"/>
    <w:rsid w:val="006F1070"/>
    <w:rsid w:val="006F17A9"/>
    <w:rsid w:val="006F289A"/>
    <w:rsid w:val="006F2AE1"/>
    <w:rsid w:val="006F3181"/>
    <w:rsid w:val="006F3E65"/>
    <w:rsid w:val="006F4464"/>
    <w:rsid w:val="006F5B54"/>
    <w:rsid w:val="006F6CA6"/>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4AB1"/>
    <w:rsid w:val="00716A08"/>
    <w:rsid w:val="00716D41"/>
    <w:rsid w:val="007173B9"/>
    <w:rsid w:val="00720EFA"/>
    <w:rsid w:val="00721A53"/>
    <w:rsid w:val="00721C61"/>
    <w:rsid w:val="00722032"/>
    <w:rsid w:val="00722E98"/>
    <w:rsid w:val="00723944"/>
    <w:rsid w:val="00724992"/>
    <w:rsid w:val="007255C5"/>
    <w:rsid w:val="007256CD"/>
    <w:rsid w:val="007257FD"/>
    <w:rsid w:val="00725B90"/>
    <w:rsid w:val="00725EF3"/>
    <w:rsid w:val="00725F55"/>
    <w:rsid w:val="00726162"/>
    <w:rsid w:val="0072660F"/>
    <w:rsid w:val="00726D7C"/>
    <w:rsid w:val="0073013B"/>
    <w:rsid w:val="007302D8"/>
    <w:rsid w:val="00730970"/>
    <w:rsid w:val="007344B8"/>
    <w:rsid w:val="007354FA"/>
    <w:rsid w:val="007355DA"/>
    <w:rsid w:val="00735890"/>
    <w:rsid w:val="00736034"/>
    <w:rsid w:val="007366C3"/>
    <w:rsid w:val="00736956"/>
    <w:rsid w:val="007372ED"/>
    <w:rsid w:val="00737930"/>
    <w:rsid w:val="00737EAD"/>
    <w:rsid w:val="007416C3"/>
    <w:rsid w:val="00741B7E"/>
    <w:rsid w:val="00741E21"/>
    <w:rsid w:val="00742737"/>
    <w:rsid w:val="00742FF7"/>
    <w:rsid w:val="007446D7"/>
    <w:rsid w:val="00744849"/>
    <w:rsid w:val="00745723"/>
    <w:rsid w:val="00745A41"/>
    <w:rsid w:val="0074601E"/>
    <w:rsid w:val="00746026"/>
    <w:rsid w:val="007473BF"/>
    <w:rsid w:val="00747F5C"/>
    <w:rsid w:val="00747FC8"/>
    <w:rsid w:val="007500E7"/>
    <w:rsid w:val="00750522"/>
    <w:rsid w:val="00752258"/>
    <w:rsid w:val="00752347"/>
    <w:rsid w:val="00752AE8"/>
    <w:rsid w:val="00752B75"/>
    <w:rsid w:val="00752FEC"/>
    <w:rsid w:val="00753CF7"/>
    <w:rsid w:val="00754400"/>
    <w:rsid w:val="00754873"/>
    <w:rsid w:val="00754BFD"/>
    <w:rsid w:val="00754D3A"/>
    <w:rsid w:val="00754DE1"/>
    <w:rsid w:val="0075690F"/>
    <w:rsid w:val="00757171"/>
    <w:rsid w:val="00757349"/>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550"/>
    <w:rsid w:val="00770D5E"/>
    <w:rsid w:val="00772519"/>
    <w:rsid w:val="00772604"/>
    <w:rsid w:val="007726D0"/>
    <w:rsid w:val="00773032"/>
    <w:rsid w:val="00773592"/>
    <w:rsid w:val="007735A7"/>
    <w:rsid w:val="007737AD"/>
    <w:rsid w:val="00774B0A"/>
    <w:rsid w:val="00774C93"/>
    <w:rsid w:val="00774F34"/>
    <w:rsid w:val="00775185"/>
    <w:rsid w:val="00775C7E"/>
    <w:rsid w:val="0077655F"/>
    <w:rsid w:val="007771B4"/>
    <w:rsid w:val="00777335"/>
    <w:rsid w:val="0077789E"/>
    <w:rsid w:val="00777E13"/>
    <w:rsid w:val="0078097C"/>
    <w:rsid w:val="0078121E"/>
    <w:rsid w:val="00781FF6"/>
    <w:rsid w:val="0078265B"/>
    <w:rsid w:val="00782B6B"/>
    <w:rsid w:val="00782CA0"/>
    <w:rsid w:val="0078364B"/>
    <w:rsid w:val="00783719"/>
    <w:rsid w:val="007838F8"/>
    <w:rsid w:val="007839CC"/>
    <w:rsid w:val="00783A80"/>
    <w:rsid w:val="00784695"/>
    <w:rsid w:val="00784E46"/>
    <w:rsid w:val="00786175"/>
    <w:rsid w:val="00786445"/>
    <w:rsid w:val="00786F58"/>
    <w:rsid w:val="00787BA8"/>
    <w:rsid w:val="00787BB9"/>
    <w:rsid w:val="00787C61"/>
    <w:rsid w:val="00787F1F"/>
    <w:rsid w:val="007904D1"/>
    <w:rsid w:val="00790B54"/>
    <w:rsid w:val="00790B8D"/>
    <w:rsid w:val="00791E7D"/>
    <w:rsid w:val="007932E8"/>
    <w:rsid w:val="00793989"/>
    <w:rsid w:val="00793FFD"/>
    <w:rsid w:val="0079492A"/>
    <w:rsid w:val="00794966"/>
    <w:rsid w:val="007951A8"/>
    <w:rsid w:val="007956FF"/>
    <w:rsid w:val="00795746"/>
    <w:rsid w:val="00795849"/>
    <w:rsid w:val="007959B3"/>
    <w:rsid w:val="007960A4"/>
    <w:rsid w:val="007964F5"/>
    <w:rsid w:val="007964F9"/>
    <w:rsid w:val="007974A1"/>
    <w:rsid w:val="00797969"/>
    <w:rsid w:val="00797D79"/>
    <w:rsid w:val="007A01D7"/>
    <w:rsid w:val="007A11E9"/>
    <w:rsid w:val="007A15D5"/>
    <w:rsid w:val="007A2702"/>
    <w:rsid w:val="007A2E15"/>
    <w:rsid w:val="007A3333"/>
    <w:rsid w:val="007A3405"/>
    <w:rsid w:val="007A3936"/>
    <w:rsid w:val="007A494E"/>
    <w:rsid w:val="007A4EC5"/>
    <w:rsid w:val="007A50F4"/>
    <w:rsid w:val="007A5DBB"/>
    <w:rsid w:val="007A5E1A"/>
    <w:rsid w:val="007A7062"/>
    <w:rsid w:val="007A7AC8"/>
    <w:rsid w:val="007B04A2"/>
    <w:rsid w:val="007B0FE2"/>
    <w:rsid w:val="007B1031"/>
    <w:rsid w:val="007B1B09"/>
    <w:rsid w:val="007B2010"/>
    <w:rsid w:val="007B28BB"/>
    <w:rsid w:val="007B2BF5"/>
    <w:rsid w:val="007B3C83"/>
    <w:rsid w:val="007B4BBA"/>
    <w:rsid w:val="007B56A7"/>
    <w:rsid w:val="007B59AD"/>
    <w:rsid w:val="007B61A6"/>
    <w:rsid w:val="007B63E8"/>
    <w:rsid w:val="007B6446"/>
    <w:rsid w:val="007B6472"/>
    <w:rsid w:val="007B7547"/>
    <w:rsid w:val="007C0B88"/>
    <w:rsid w:val="007C11FF"/>
    <w:rsid w:val="007C30E4"/>
    <w:rsid w:val="007C35AF"/>
    <w:rsid w:val="007C3644"/>
    <w:rsid w:val="007C3969"/>
    <w:rsid w:val="007C5633"/>
    <w:rsid w:val="007C5BF9"/>
    <w:rsid w:val="007C5F6D"/>
    <w:rsid w:val="007C672D"/>
    <w:rsid w:val="007C6750"/>
    <w:rsid w:val="007C715D"/>
    <w:rsid w:val="007D0566"/>
    <w:rsid w:val="007D1757"/>
    <w:rsid w:val="007D1DA2"/>
    <w:rsid w:val="007D2262"/>
    <w:rsid w:val="007D3162"/>
    <w:rsid w:val="007D45B8"/>
    <w:rsid w:val="007D4724"/>
    <w:rsid w:val="007D53E4"/>
    <w:rsid w:val="007D6B67"/>
    <w:rsid w:val="007D6F8C"/>
    <w:rsid w:val="007D7203"/>
    <w:rsid w:val="007E13A8"/>
    <w:rsid w:val="007E1EA0"/>
    <w:rsid w:val="007E1F23"/>
    <w:rsid w:val="007E2589"/>
    <w:rsid w:val="007E26EE"/>
    <w:rsid w:val="007E2FA5"/>
    <w:rsid w:val="007E2FB8"/>
    <w:rsid w:val="007E3668"/>
    <w:rsid w:val="007E4794"/>
    <w:rsid w:val="007E4F13"/>
    <w:rsid w:val="007E5132"/>
    <w:rsid w:val="007E5353"/>
    <w:rsid w:val="007E6728"/>
    <w:rsid w:val="007E7B8B"/>
    <w:rsid w:val="007F0616"/>
    <w:rsid w:val="007F093A"/>
    <w:rsid w:val="007F098E"/>
    <w:rsid w:val="007F0DE8"/>
    <w:rsid w:val="007F1385"/>
    <w:rsid w:val="007F1402"/>
    <w:rsid w:val="007F1487"/>
    <w:rsid w:val="007F1FAD"/>
    <w:rsid w:val="007F2438"/>
    <w:rsid w:val="007F2AA8"/>
    <w:rsid w:val="007F359B"/>
    <w:rsid w:val="007F36BB"/>
    <w:rsid w:val="007F406C"/>
    <w:rsid w:val="007F42E1"/>
    <w:rsid w:val="007F43F5"/>
    <w:rsid w:val="007F4A24"/>
    <w:rsid w:val="007F4ADB"/>
    <w:rsid w:val="007F52AE"/>
    <w:rsid w:val="007F5FDD"/>
    <w:rsid w:val="007F6D10"/>
    <w:rsid w:val="007F6E58"/>
    <w:rsid w:val="007F7720"/>
    <w:rsid w:val="007F78A1"/>
    <w:rsid w:val="00801459"/>
    <w:rsid w:val="00801616"/>
    <w:rsid w:val="00801BE6"/>
    <w:rsid w:val="00802BBB"/>
    <w:rsid w:val="00802C82"/>
    <w:rsid w:val="00803C6F"/>
    <w:rsid w:val="00803EE8"/>
    <w:rsid w:val="00804051"/>
    <w:rsid w:val="008040F1"/>
    <w:rsid w:val="008059EA"/>
    <w:rsid w:val="00805F1C"/>
    <w:rsid w:val="00807B1A"/>
    <w:rsid w:val="00807C25"/>
    <w:rsid w:val="008103A4"/>
    <w:rsid w:val="0081056B"/>
    <w:rsid w:val="00811B90"/>
    <w:rsid w:val="00812B50"/>
    <w:rsid w:val="00813622"/>
    <w:rsid w:val="00815199"/>
    <w:rsid w:val="00815D4B"/>
    <w:rsid w:val="008163F9"/>
    <w:rsid w:val="0081709E"/>
    <w:rsid w:val="0082015B"/>
    <w:rsid w:val="00820587"/>
    <w:rsid w:val="00820E2C"/>
    <w:rsid w:val="00821AAC"/>
    <w:rsid w:val="00821EA2"/>
    <w:rsid w:val="008221BB"/>
    <w:rsid w:val="00822428"/>
    <w:rsid w:val="0082265A"/>
    <w:rsid w:val="00822933"/>
    <w:rsid w:val="00823285"/>
    <w:rsid w:val="008234AF"/>
    <w:rsid w:val="008234EE"/>
    <w:rsid w:val="00825EBA"/>
    <w:rsid w:val="0082668C"/>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95D"/>
    <w:rsid w:val="00840BEE"/>
    <w:rsid w:val="00840DEA"/>
    <w:rsid w:val="00841E6B"/>
    <w:rsid w:val="00842970"/>
    <w:rsid w:val="008430C4"/>
    <w:rsid w:val="008434A5"/>
    <w:rsid w:val="00843506"/>
    <w:rsid w:val="00843BE3"/>
    <w:rsid w:val="00844A25"/>
    <w:rsid w:val="00844E6E"/>
    <w:rsid w:val="008459E4"/>
    <w:rsid w:val="00845B40"/>
    <w:rsid w:val="00845DB0"/>
    <w:rsid w:val="00847541"/>
    <w:rsid w:val="008500B7"/>
    <w:rsid w:val="008507A3"/>
    <w:rsid w:val="00850A88"/>
    <w:rsid w:val="008512C3"/>
    <w:rsid w:val="00852F8E"/>
    <w:rsid w:val="008537D7"/>
    <w:rsid w:val="00853A4B"/>
    <w:rsid w:val="00853D14"/>
    <w:rsid w:val="00854C4C"/>
    <w:rsid w:val="00854E49"/>
    <w:rsid w:val="00855651"/>
    <w:rsid w:val="00855A99"/>
    <w:rsid w:val="00855B2B"/>
    <w:rsid w:val="00856046"/>
    <w:rsid w:val="008563C4"/>
    <w:rsid w:val="008567B7"/>
    <w:rsid w:val="00856C13"/>
    <w:rsid w:val="0085735E"/>
    <w:rsid w:val="008602D3"/>
    <w:rsid w:val="00861EBE"/>
    <w:rsid w:val="0086202C"/>
    <w:rsid w:val="008621B4"/>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4E2"/>
    <w:rsid w:val="00874F19"/>
    <w:rsid w:val="0087509F"/>
    <w:rsid w:val="00875A57"/>
    <w:rsid w:val="00875C24"/>
    <w:rsid w:val="00875F31"/>
    <w:rsid w:val="008762C5"/>
    <w:rsid w:val="00876DF0"/>
    <w:rsid w:val="00877AB2"/>
    <w:rsid w:val="00877B9E"/>
    <w:rsid w:val="008809C7"/>
    <w:rsid w:val="00880BC9"/>
    <w:rsid w:val="00881067"/>
    <w:rsid w:val="00881698"/>
    <w:rsid w:val="00881E08"/>
    <w:rsid w:val="008821FD"/>
    <w:rsid w:val="008822B9"/>
    <w:rsid w:val="00882B73"/>
    <w:rsid w:val="00883A1A"/>
    <w:rsid w:val="00883D5B"/>
    <w:rsid w:val="00884E7F"/>
    <w:rsid w:val="00885F19"/>
    <w:rsid w:val="008868CB"/>
    <w:rsid w:val="00886E14"/>
    <w:rsid w:val="00887401"/>
    <w:rsid w:val="008875C0"/>
    <w:rsid w:val="00891634"/>
    <w:rsid w:val="0089183F"/>
    <w:rsid w:val="0089226B"/>
    <w:rsid w:val="008926D8"/>
    <w:rsid w:val="008931A1"/>
    <w:rsid w:val="00893249"/>
    <w:rsid w:val="00893F6C"/>
    <w:rsid w:val="008948DA"/>
    <w:rsid w:val="008949EA"/>
    <w:rsid w:val="00894FFE"/>
    <w:rsid w:val="008951BF"/>
    <w:rsid w:val="00895501"/>
    <w:rsid w:val="008958AD"/>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2B24"/>
    <w:rsid w:val="008B3A52"/>
    <w:rsid w:val="008B56FE"/>
    <w:rsid w:val="008B61D6"/>
    <w:rsid w:val="008B7078"/>
    <w:rsid w:val="008C089C"/>
    <w:rsid w:val="008C0A0C"/>
    <w:rsid w:val="008C0A7F"/>
    <w:rsid w:val="008C0C56"/>
    <w:rsid w:val="008C0E17"/>
    <w:rsid w:val="008C1505"/>
    <w:rsid w:val="008C1832"/>
    <w:rsid w:val="008C2450"/>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0C6"/>
    <w:rsid w:val="008D4843"/>
    <w:rsid w:val="008D4B4F"/>
    <w:rsid w:val="008D4DED"/>
    <w:rsid w:val="008D4E54"/>
    <w:rsid w:val="008D54F1"/>
    <w:rsid w:val="008D5D44"/>
    <w:rsid w:val="008D68A0"/>
    <w:rsid w:val="008D7962"/>
    <w:rsid w:val="008D7F6F"/>
    <w:rsid w:val="008E01B8"/>
    <w:rsid w:val="008E0625"/>
    <w:rsid w:val="008E130A"/>
    <w:rsid w:val="008E1945"/>
    <w:rsid w:val="008E30E3"/>
    <w:rsid w:val="008E357B"/>
    <w:rsid w:val="008E3789"/>
    <w:rsid w:val="008E434E"/>
    <w:rsid w:val="008E476E"/>
    <w:rsid w:val="008E4D80"/>
    <w:rsid w:val="008E5770"/>
    <w:rsid w:val="008E6EBE"/>
    <w:rsid w:val="008E7D0F"/>
    <w:rsid w:val="008F0561"/>
    <w:rsid w:val="008F0DAD"/>
    <w:rsid w:val="008F1006"/>
    <w:rsid w:val="008F1157"/>
    <w:rsid w:val="008F224C"/>
    <w:rsid w:val="008F2BD6"/>
    <w:rsid w:val="008F2C08"/>
    <w:rsid w:val="008F34F1"/>
    <w:rsid w:val="008F3ADF"/>
    <w:rsid w:val="008F4613"/>
    <w:rsid w:val="008F46C3"/>
    <w:rsid w:val="008F5CAD"/>
    <w:rsid w:val="008F5E07"/>
    <w:rsid w:val="008F6032"/>
    <w:rsid w:val="008F6AA0"/>
    <w:rsid w:val="008F6B02"/>
    <w:rsid w:val="008F740F"/>
    <w:rsid w:val="008F778C"/>
    <w:rsid w:val="008F7D67"/>
    <w:rsid w:val="008F7E15"/>
    <w:rsid w:val="009021EE"/>
    <w:rsid w:val="009022B6"/>
    <w:rsid w:val="00903A9E"/>
    <w:rsid w:val="00903CFF"/>
    <w:rsid w:val="00903DB8"/>
    <w:rsid w:val="00903E64"/>
    <w:rsid w:val="00903FD7"/>
    <w:rsid w:val="0090429A"/>
    <w:rsid w:val="0090431A"/>
    <w:rsid w:val="00904B5F"/>
    <w:rsid w:val="00905446"/>
    <w:rsid w:val="00907594"/>
    <w:rsid w:val="009102AD"/>
    <w:rsid w:val="00911E5F"/>
    <w:rsid w:val="00912529"/>
    <w:rsid w:val="009131FC"/>
    <w:rsid w:val="009135BC"/>
    <w:rsid w:val="009137A3"/>
    <w:rsid w:val="00914161"/>
    <w:rsid w:val="0091517D"/>
    <w:rsid w:val="00915332"/>
    <w:rsid w:val="00915E3C"/>
    <w:rsid w:val="009168D8"/>
    <w:rsid w:val="00916B70"/>
    <w:rsid w:val="0092181F"/>
    <w:rsid w:val="00921C8E"/>
    <w:rsid w:val="00922336"/>
    <w:rsid w:val="0092265F"/>
    <w:rsid w:val="00923542"/>
    <w:rsid w:val="00923BAF"/>
    <w:rsid w:val="00924121"/>
    <w:rsid w:val="0092427F"/>
    <w:rsid w:val="00924899"/>
    <w:rsid w:val="00925F3B"/>
    <w:rsid w:val="00927F3B"/>
    <w:rsid w:val="00930F79"/>
    <w:rsid w:val="009314D0"/>
    <w:rsid w:val="009319F2"/>
    <w:rsid w:val="00931ACC"/>
    <w:rsid w:val="00931BDC"/>
    <w:rsid w:val="00931C83"/>
    <w:rsid w:val="00932373"/>
    <w:rsid w:val="00932646"/>
    <w:rsid w:val="00932F40"/>
    <w:rsid w:val="009337E7"/>
    <w:rsid w:val="00933AA2"/>
    <w:rsid w:val="00933E60"/>
    <w:rsid w:val="0093419F"/>
    <w:rsid w:val="009343FB"/>
    <w:rsid w:val="00934977"/>
    <w:rsid w:val="009350D2"/>
    <w:rsid w:val="0093659B"/>
    <w:rsid w:val="009368CB"/>
    <w:rsid w:val="009370BA"/>
    <w:rsid w:val="0094085E"/>
    <w:rsid w:val="009415EE"/>
    <w:rsid w:val="00941700"/>
    <w:rsid w:val="0094194B"/>
    <w:rsid w:val="00941C2D"/>
    <w:rsid w:val="0094275E"/>
    <w:rsid w:val="00943026"/>
    <w:rsid w:val="0094445A"/>
    <w:rsid w:val="00944611"/>
    <w:rsid w:val="00945B67"/>
    <w:rsid w:val="00945E15"/>
    <w:rsid w:val="00946401"/>
    <w:rsid w:val="00946406"/>
    <w:rsid w:val="009465DD"/>
    <w:rsid w:val="0094676C"/>
    <w:rsid w:val="009469A7"/>
    <w:rsid w:val="00946BEE"/>
    <w:rsid w:val="009479CF"/>
    <w:rsid w:val="009503C9"/>
    <w:rsid w:val="00951A6D"/>
    <w:rsid w:val="009525AD"/>
    <w:rsid w:val="009540EA"/>
    <w:rsid w:val="00954BFC"/>
    <w:rsid w:val="00955498"/>
    <w:rsid w:val="0095617B"/>
    <w:rsid w:val="009562A5"/>
    <w:rsid w:val="00957C27"/>
    <w:rsid w:val="00957E78"/>
    <w:rsid w:val="0096007A"/>
    <w:rsid w:val="009600C7"/>
    <w:rsid w:val="00960BA0"/>
    <w:rsid w:val="009610E5"/>
    <w:rsid w:val="0096386F"/>
    <w:rsid w:val="00964BCB"/>
    <w:rsid w:val="00964CE7"/>
    <w:rsid w:val="00966183"/>
    <w:rsid w:val="00966338"/>
    <w:rsid w:val="009675FA"/>
    <w:rsid w:val="009679E7"/>
    <w:rsid w:val="00971AD7"/>
    <w:rsid w:val="00971BC8"/>
    <w:rsid w:val="00972481"/>
    <w:rsid w:val="009732E3"/>
    <w:rsid w:val="0097403B"/>
    <w:rsid w:val="00974B96"/>
    <w:rsid w:val="00975408"/>
    <w:rsid w:val="00977832"/>
    <w:rsid w:val="009803BE"/>
    <w:rsid w:val="00981BE1"/>
    <w:rsid w:val="009827D6"/>
    <w:rsid w:val="009827F2"/>
    <w:rsid w:val="009829A2"/>
    <w:rsid w:val="00982BAE"/>
    <w:rsid w:val="009832CB"/>
    <w:rsid w:val="009838E7"/>
    <w:rsid w:val="00983FAF"/>
    <w:rsid w:val="009840F6"/>
    <w:rsid w:val="0098554C"/>
    <w:rsid w:val="00986419"/>
    <w:rsid w:val="009870E5"/>
    <w:rsid w:val="00987DAD"/>
    <w:rsid w:val="0099042C"/>
    <w:rsid w:val="00991863"/>
    <w:rsid w:val="00992056"/>
    <w:rsid w:val="0099281B"/>
    <w:rsid w:val="00992A58"/>
    <w:rsid w:val="00992DD5"/>
    <w:rsid w:val="0099520E"/>
    <w:rsid w:val="00995C10"/>
    <w:rsid w:val="00996870"/>
    <w:rsid w:val="00996D9F"/>
    <w:rsid w:val="00997C12"/>
    <w:rsid w:val="009A0A2A"/>
    <w:rsid w:val="009A0D54"/>
    <w:rsid w:val="009A10B5"/>
    <w:rsid w:val="009A172A"/>
    <w:rsid w:val="009A2291"/>
    <w:rsid w:val="009A3CE5"/>
    <w:rsid w:val="009A3E87"/>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19C"/>
    <w:rsid w:val="009B3EDF"/>
    <w:rsid w:val="009B3F12"/>
    <w:rsid w:val="009B49AB"/>
    <w:rsid w:val="009B5CB6"/>
    <w:rsid w:val="009B64E1"/>
    <w:rsid w:val="009B6CB9"/>
    <w:rsid w:val="009B71DE"/>
    <w:rsid w:val="009B763F"/>
    <w:rsid w:val="009B7A60"/>
    <w:rsid w:val="009C00A2"/>
    <w:rsid w:val="009C00FE"/>
    <w:rsid w:val="009C1A76"/>
    <w:rsid w:val="009C2052"/>
    <w:rsid w:val="009C258E"/>
    <w:rsid w:val="009C3D53"/>
    <w:rsid w:val="009C5AA9"/>
    <w:rsid w:val="009C5F2D"/>
    <w:rsid w:val="009C6B9F"/>
    <w:rsid w:val="009C6F1D"/>
    <w:rsid w:val="009C70E0"/>
    <w:rsid w:val="009C755D"/>
    <w:rsid w:val="009D09C4"/>
    <w:rsid w:val="009D09D6"/>
    <w:rsid w:val="009D09EE"/>
    <w:rsid w:val="009D19FD"/>
    <w:rsid w:val="009D1D55"/>
    <w:rsid w:val="009D236C"/>
    <w:rsid w:val="009D27D5"/>
    <w:rsid w:val="009D3D16"/>
    <w:rsid w:val="009D400F"/>
    <w:rsid w:val="009D4429"/>
    <w:rsid w:val="009D5A7E"/>
    <w:rsid w:val="009D6687"/>
    <w:rsid w:val="009D6718"/>
    <w:rsid w:val="009D7B3B"/>
    <w:rsid w:val="009E0F00"/>
    <w:rsid w:val="009E16A6"/>
    <w:rsid w:val="009E346F"/>
    <w:rsid w:val="009E36BF"/>
    <w:rsid w:val="009E3A99"/>
    <w:rsid w:val="009E6559"/>
    <w:rsid w:val="009E7375"/>
    <w:rsid w:val="009E7BA5"/>
    <w:rsid w:val="009F008D"/>
    <w:rsid w:val="009F078F"/>
    <w:rsid w:val="009F0C4D"/>
    <w:rsid w:val="009F1A6F"/>
    <w:rsid w:val="009F1E10"/>
    <w:rsid w:val="009F2322"/>
    <w:rsid w:val="009F2686"/>
    <w:rsid w:val="009F2FD5"/>
    <w:rsid w:val="009F41FC"/>
    <w:rsid w:val="009F48A2"/>
    <w:rsid w:val="009F4EB8"/>
    <w:rsid w:val="009F5692"/>
    <w:rsid w:val="009F5A6C"/>
    <w:rsid w:val="009F71F5"/>
    <w:rsid w:val="009F7354"/>
    <w:rsid w:val="00A0011A"/>
    <w:rsid w:val="00A00518"/>
    <w:rsid w:val="00A005D5"/>
    <w:rsid w:val="00A00C02"/>
    <w:rsid w:val="00A01524"/>
    <w:rsid w:val="00A019AE"/>
    <w:rsid w:val="00A02ACE"/>
    <w:rsid w:val="00A02BE0"/>
    <w:rsid w:val="00A0303E"/>
    <w:rsid w:val="00A039A2"/>
    <w:rsid w:val="00A04BED"/>
    <w:rsid w:val="00A0551F"/>
    <w:rsid w:val="00A05DC7"/>
    <w:rsid w:val="00A062BF"/>
    <w:rsid w:val="00A06AB4"/>
    <w:rsid w:val="00A102D2"/>
    <w:rsid w:val="00A11845"/>
    <w:rsid w:val="00A1236B"/>
    <w:rsid w:val="00A14116"/>
    <w:rsid w:val="00A14A7C"/>
    <w:rsid w:val="00A14AF0"/>
    <w:rsid w:val="00A153CC"/>
    <w:rsid w:val="00A1567A"/>
    <w:rsid w:val="00A15F55"/>
    <w:rsid w:val="00A16AD8"/>
    <w:rsid w:val="00A16AE1"/>
    <w:rsid w:val="00A17CA3"/>
    <w:rsid w:val="00A20C18"/>
    <w:rsid w:val="00A215E8"/>
    <w:rsid w:val="00A216A9"/>
    <w:rsid w:val="00A22195"/>
    <w:rsid w:val="00A22BC1"/>
    <w:rsid w:val="00A23004"/>
    <w:rsid w:val="00A234FC"/>
    <w:rsid w:val="00A238F8"/>
    <w:rsid w:val="00A24B81"/>
    <w:rsid w:val="00A2530D"/>
    <w:rsid w:val="00A25F04"/>
    <w:rsid w:val="00A2647E"/>
    <w:rsid w:val="00A26CFB"/>
    <w:rsid w:val="00A27C3D"/>
    <w:rsid w:val="00A30C58"/>
    <w:rsid w:val="00A30E68"/>
    <w:rsid w:val="00A31025"/>
    <w:rsid w:val="00A310B6"/>
    <w:rsid w:val="00A32504"/>
    <w:rsid w:val="00A32738"/>
    <w:rsid w:val="00A32C29"/>
    <w:rsid w:val="00A332AD"/>
    <w:rsid w:val="00A33CDA"/>
    <w:rsid w:val="00A34E8B"/>
    <w:rsid w:val="00A35362"/>
    <w:rsid w:val="00A354E9"/>
    <w:rsid w:val="00A35719"/>
    <w:rsid w:val="00A35E79"/>
    <w:rsid w:val="00A3636C"/>
    <w:rsid w:val="00A36B69"/>
    <w:rsid w:val="00A37388"/>
    <w:rsid w:val="00A41259"/>
    <w:rsid w:val="00A41641"/>
    <w:rsid w:val="00A41AF5"/>
    <w:rsid w:val="00A429FF"/>
    <w:rsid w:val="00A42E22"/>
    <w:rsid w:val="00A43633"/>
    <w:rsid w:val="00A43AB7"/>
    <w:rsid w:val="00A4648D"/>
    <w:rsid w:val="00A47832"/>
    <w:rsid w:val="00A47C66"/>
    <w:rsid w:val="00A504C9"/>
    <w:rsid w:val="00A5130D"/>
    <w:rsid w:val="00A5281D"/>
    <w:rsid w:val="00A529AD"/>
    <w:rsid w:val="00A53ECA"/>
    <w:rsid w:val="00A544FC"/>
    <w:rsid w:val="00A545D1"/>
    <w:rsid w:val="00A54C6F"/>
    <w:rsid w:val="00A55F2C"/>
    <w:rsid w:val="00A567A1"/>
    <w:rsid w:val="00A57415"/>
    <w:rsid w:val="00A57A5B"/>
    <w:rsid w:val="00A61501"/>
    <w:rsid w:val="00A616C2"/>
    <w:rsid w:val="00A6293F"/>
    <w:rsid w:val="00A62E3F"/>
    <w:rsid w:val="00A634A5"/>
    <w:rsid w:val="00A64726"/>
    <w:rsid w:val="00A65E01"/>
    <w:rsid w:val="00A66EA5"/>
    <w:rsid w:val="00A70F1B"/>
    <w:rsid w:val="00A711C2"/>
    <w:rsid w:val="00A72142"/>
    <w:rsid w:val="00A722AB"/>
    <w:rsid w:val="00A72379"/>
    <w:rsid w:val="00A74251"/>
    <w:rsid w:val="00A74FD1"/>
    <w:rsid w:val="00A760DE"/>
    <w:rsid w:val="00A7657C"/>
    <w:rsid w:val="00A768E9"/>
    <w:rsid w:val="00A80310"/>
    <w:rsid w:val="00A80661"/>
    <w:rsid w:val="00A80B46"/>
    <w:rsid w:val="00A80C8A"/>
    <w:rsid w:val="00A811CC"/>
    <w:rsid w:val="00A82E94"/>
    <w:rsid w:val="00A837E9"/>
    <w:rsid w:val="00A83D1A"/>
    <w:rsid w:val="00A847DD"/>
    <w:rsid w:val="00A84DA6"/>
    <w:rsid w:val="00A850B9"/>
    <w:rsid w:val="00A85B78"/>
    <w:rsid w:val="00A85D65"/>
    <w:rsid w:val="00A863B4"/>
    <w:rsid w:val="00A86464"/>
    <w:rsid w:val="00A87F3D"/>
    <w:rsid w:val="00A90D1F"/>
    <w:rsid w:val="00A9171C"/>
    <w:rsid w:val="00A92359"/>
    <w:rsid w:val="00A924E0"/>
    <w:rsid w:val="00A92AE7"/>
    <w:rsid w:val="00A93044"/>
    <w:rsid w:val="00A93B21"/>
    <w:rsid w:val="00A93FDD"/>
    <w:rsid w:val="00A94513"/>
    <w:rsid w:val="00A94824"/>
    <w:rsid w:val="00A94C3D"/>
    <w:rsid w:val="00A95B6F"/>
    <w:rsid w:val="00A95EA2"/>
    <w:rsid w:val="00A96562"/>
    <w:rsid w:val="00A9668C"/>
    <w:rsid w:val="00A9683D"/>
    <w:rsid w:val="00A96F8B"/>
    <w:rsid w:val="00A9714E"/>
    <w:rsid w:val="00AA03C6"/>
    <w:rsid w:val="00AA0481"/>
    <w:rsid w:val="00AA12DE"/>
    <w:rsid w:val="00AA1A98"/>
    <w:rsid w:val="00AA285A"/>
    <w:rsid w:val="00AA2D7E"/>
    <w:rsid w:val="00AA3585"/>
    <w:rsid w:val="00AA3C02"/>
    <w:rsid w:val="00AA3C03"/>
    <w:rsid w:val="00AA600F"/>
    <w:rsid w:val="00AA705E"/>
    <w:rsid w:val="00AA7B9B"/>
    <w:rsid w:val="00AA7C00"/>
    <w:rsid w:val="00AA7CA3"/>
    <w:rsid w:val="00AA7EB6"/>
    <w:rsid w:val="00AB001B"/>
    <w:rsid w:val="00AB10A9"/>
    <w:rsid w:val="00AB1886"/>
    <w:rsid w:val="00AB295B"/>
    <w:rsid w:val="00AB2AEF"/>
    <w:rsid w:val="00AB3824"/>
    <w:rsid w:val="00AB41A6"/>
    <w:rsid w:val="00AB42C6"/>
    <w:rsid w:val="00AB5D7E"/>
    <w:rsid w:val="00AB614F"/>
    <w:rsid w:val="00AB7BE3"/>
    <w:rsid w:val="00AB7DD9"/>
    <w:rsid w:val="00AB7FF3"/>
    <w:rsid w:val="00AC0029"/>
    <w:rsid w:val="00AC0111"/>
    <w:rsid w:val="00AC0775"/>
    <w:rsid w:val="00AC0CEE"/>
    <w:rsid w:val="00AC20EB"/>
    <w:rsid w:val="00AC238E"/>
    <w:rsid w:val="00AC26B1"/>
    <w:rsid w:val="00AC2C0A"/>
    <w:rsid w:val="00AC2D63"/>
    <w:rsid w:val="00AC3093"/>
    <w:rsid w:val="00AC3462"/>
    <w:rsid w:val="00AC3884"/>
    <w:rsid w:val="00AC3A85"/>
    <w:rsid w:val="00AC4139"/>
    <w:rsid w:val="00AC4143"/>
    <w:rsid w:val="00AC417B"/>
    <w:rsid w:val="00AC443B"/>
    <w:rsid w:val="00AC4822"/>
    <w:rsid w:val="00AC5535"/>
    <w:rsid w:val="00AC582A"/>
    <w:rsid w:val="00AC610E"/>
    <w:rsid w:val="00AC6678"/>
    <w:rsid w:val="00AC709C"/>
    <w:rsid w:val="00AC70AD"/>
    <w:rsid w:val="00AC77CC"/>
    <w:rsid w:val="00AD0034"/>
    <w:rsid w:val="00AD0133"/>
    <w:rsid w:val="00AD0DDF"/>
    <w:rsid w:val="00AD0F4E"/>
    <w:rsid w:val="00AD17DF"/>
    <w:rsid w:val="00AD1845"/>
    <w:rsid w:val="00AD1EC5"/>
    <w:rsid w:val="00AD3BDC"/>
    <w:rsid w:val="00AD4674"/>
    <w:rsid w:val="00AD4C1C"/>
    <w:rsid w:val="00AD4E37"/>
    <w:rsid w:val="00AD52A5"/>
    <w:rsid w:val="00AD540E"/>
    <w:rsid w:val="00AD5A8D"/>
    <w:rsid w:val="00AD5B19"/>
    <w:rsid w:val="00AD5BE2"/>
    <w:rsid w:val="00AD5FDC"/>
    <w:rsid w:val="00AD7074"/>
    <w:rsid w:val="00AD74B9"/>
    <w:rsid w:val="00AD7639"/>
    <w:rsid w:val="00AD78E0"/>
    <w:rsid w:val="00AE0279"/>
    <w:rsid w:val="00AE0C97"/>
    <w:rsid w:val="00AE0F1F"/>
    <w:rsid w:val="00AE16B0"/>
    <w:rsid w:val="00AE1C01"/>
    <w:rsid w:val="00AE2E3C"/>
    <w:rsid w:val="00AE45A3"/>
    <w:rsid w:val="00AE4AFE"/>
    <w:rsid w:val="00AE5C8B"/>
    <w:rsid w:val="00AE6248"/>
    <w:rsid w:val="00AE6442"/>
    <w:rsid w:val="00AE761D"/>
    <w:rsid w:val="00AF1376"/>
    <w:rsid w:val="00AF17F4"/>
    <w:rsid w:val="00AF1B39"/>
    <w:rsid w:val="00AF1D5A"/>
    <w:rsid w:val="00AF23F6"/>
    <w:rsid w:val="00AF287D"/>
    <w:rsid w:val="00AF28F1"/>
    <w:rsid w:val="00AF39A7"/>
    <w:rsid w:val="00AF3E5E"/>
    <w:rsid w:val="00AF47F6"/>
    <w:rsid w:val="00AF5BFD"/>
    <w:rsid w:val="00AF5D78"/>
    <w:rsid w:val="00AF6017"/>
    <w:rsid w:val="00AF6028"/>
    <w:rsid w:val="00AF696C"/>
    <w:rsid w:val="00AF7233"/>
    <w:rsid w:val="00AF7380"/>
    <w:rsid w:val="00B012AB"/>
    <w:rsid w:val="00B0151A"/>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480F"/>
    <w:rsid w:val="00B259B9"/>
    <w:rsid w:val="00B25D78"/>
    <w:rsid w:val="00B25FEE"/>
    <w:rsid w:val="00B26AF6"/>
    <w:rsid w:val="00B27720"/>
    <w:rsid w:val="00B278BE"/>
    <w:rsid w:val="00B30324"/>
    <w:rsid w:val="00B303BC"/>
    <w:rsid w:val="00B31292"/>
    <w:rsid w:val="00B316C3"/>
    <w:rsid w:val="00B316FF"/>
    <w:rsid w:val="00B31B19"/>
    <w:rsid w:val="00B328DC"/>
    <w:rsid w:val="00B332B4"/>
    <w:rsid w:val="00B334B6"/>
    <w:rsid w:val="00B33F31"/>
    <w:rsid w:val="00B34516"/>
    <w:rsid w:val="00B35379"/>
    <w:rsid w:val="00B355D8"/>
    <w:rsid w:val="00B35D7C"/>
    <w:rsid w:val="00B365DB"/>
    <w:rsid w:val="00B36F8B"/>
    <w:rsid w:val="00B37467"/>
    <w:rsid w:val="00B37D71"/>
    <w:rsid w:val="00B4007B"/>
    <w:rsid w:val="00B40248"/>
    <w:rsid w:val="00B42CE3"/>
    <w:rsid w:val="00B437DA"/>
    <w:rsid w:val="00B43D80"/>
    <w:rsid w:val="00B43E71"/>
    <w:rsid w:val="00B44155"/>
    <w:rsid w:val="00B449FD"/>
    <w:rsid w:val="00B44F01"/>
    <w:rsid w:val="00B466E4"/>
    <w:rsid w:val="00B475CF"/>
    <w:rsid w:val="00B500A7"/>
    <w:rsid w:val="00B50594"/>
    <w:rsid w:val="00B50674"/>
    <w:rsid w:val="00B50F13"/>
    <w:rsid w:val="00B5136E"/>
    <w:rsid w:val="00B5219B"/>
    <w:rsid w:val="00B521EA"/>
    <w:rsid w:val="00B5294E"/>
    <w:rsid w:val="00B53360"/>
    <w:rsid w:val="00B538FB"/>
    <w:rsid w:val="00B540F5"/>
    <w:rsid w:val="00B552C0"/>
    <w:rsid w:val="00B55B58"/>
    <w:rsid w:val="00B55D66"/>
    <w:rsid w:val="00B56C57"/>
    <w:rsid w:val="00B579CE"/>
    <w:rsid w:val="00B6029D"/>
    <w:rsid w:val="00B60AD5"/>
    <w:rsid w:val="00B60F34"/>
    <w:rsid w:val="00B61179"/>
    <w:rsid w:val="00B61200"/>
    <w:rsid w:val="00B62FE8"/>
    <w:rsid w:val="00B63251"/>
    <w:rsid w:val="00B64C8D"/>
    <w:rsid w:val="00B64D0F"/>
    <w:rsid w:val="00B64EF7"/>
    <w:rsid w:val="00B655CF"/>
    <w:rsid w:val="00B655D3"/>
    <w:rsid w:val="00B65915"/>
    <w:rsid w:val="00B65FAA"/>
    <w:rsid w:val="00B66346"/>
    <w:rsid w:val="00B6746E"/>
    <w:rsid w:val="00B67F3E"/>
    <w:rsid w:val="00B7008E"/>
    <w:rsid w:val="00B70263"/>
    <w:rsid w:val="00B70F3E"/>
    <w:rsid w:val="00B71698"/>
    <w:rsid w:val="00B7233A"/>
    <w:rsid w:val="00B7235F"/>
    <w:rsid w:val="00B72798"/>
    <w:rsid w:val="00B7399E"/>
    <w:rsid w:val="00B74FA1"/>
    <w:rsid w:val="00B75145"/>
    <w:rsid w:val="00B754A6"/>
    <w:rsid w:val="00B75873"/>
    <w:rsid w:val="00B76E43"/>
    <w:rsid w:val="00B77498"/>
    <w:rsid w:val="00B77528"/>
    <w:rsid w:val="00B778C2"/>
    <w:rsid w:val="00B77936"/>
    <w:rsid w:val="00B803B0"/>
    <w:rsid w:val="00B8053D"/>
    <w:rsid w:val="00B80553"/>
    <w:rsid w:val="00B8074C"/>
    <w:rsid w:val="00B810E3"/>
    <w:rsid w:val="00B81207"/>
    <w:rsid w:val="00B82018"/>
    <w:rsid w:val="00B82270"/>
    <w:rsid w:val="00B83B18"/>
    <w:rsid w:val="00B8469D"/>
    <w:rsid w:val="00B84939"/>
    <w:rsid w:val="00B850FF"/>
    <w:rsid w:val="00B85BC9"/>
    <w:rsid w:val="00B8687D"/>
    <w:rsid w:val="00B87310"/>
    <w:rsid w:val="00B87312"/>
    <w:rsid w:val="00B90879"/>
    <w:rsid w:val="00B909A3"/>
    <w:rsid w:val="00B90BB4"/>
    <w:rsid w:val="00B9188B"/>
    <w:rsid w:val="00B91902"/>
    <w:rsid w:val="00B91D5E"/>
    <w:rsid w:val="00B92056"/>
    <w:rsid w:val="00B921DE"/>
    <w:rsid w:val="00B92794"/>
    <w:rsid w:val="00B92B5D"/>
    <w:rsid w:val="00B9374F"/>
    <w:rsid w:val="00B93F7E"/>
    <w:rsid w:val="00B952A3"/>
    <w:rsid w:val="00B96433"/>
    <w:rsid w:val="00B966F2"/>
    <w:rsid w:val="00BA0FB2"/>
    <w:rsid w:val="00BA16C1"/>
    <w:rsid w:val="00BA1BB1"/>
    <w:rsid w:val="00BA1EE7"/>
    <w:rsid w:val="00BA248D"/>
    <w:rsid w:val="00BA2708"/>
    <w:rsid w:val="00BA2785"/>
    <w:rsid w:val="00BA2F2F"/>
    <w:rsid w:val="00BA44BF"/>
    <w:rsid w:val="00BA4944"/>
    <w:rsid w:val="00BA4B3D"/>
    <w:rsid w:val="00BA4C65"/>
    <w:rsid w:val="00BA534C"/>
    <w:rsid w:val="00BA5519"/>
    <w:rsid w:val="00BA6F93"/>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1FF"/>
    <w:rsid w:val="00BC625E"/>
    <w:rsid w:val="00BC681B"/>
    <w:rsid w:val="00BC6A8A"/>
    <w:rsid w:val="00BC783B"/>
    <w:rsid w:val="00BD01BF"/>
    <w:rsid w:val="00BD034B"/>
    <w:rsid w:val="00BD0671"/>
    <w:rsid w:val="00BD103D"/>
    <w:rsid w:val="00BD1EB5"/>
    <w:rsid w:val="00BD3F39"/>
    <w:rsid w:val="00BD5FE4"/>
    <w:rsid w:val="00BD61FF"/>
    <w:rsid w:val="00BD6DC8"/>
    <w:rsid w:val="00BD710D"/>
    <w:rsid w:val="00BD75DF"/>
    <w:rsid w:val="00BD7EC3"/>
    <w:rsid w:val="00BE0526"/>
    <w:rsid w:val="00BE0C96"/>
    <w:rsid w:val="00BE1BA7"/>
    <w:rsid w:val="00BE200A"/>
    <w:rsid w:val="00BE212C"/>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2FF3"/>
    <w:rsid w:val="00BF30E6"/>
    <w:rsid w:val="00BF34BD"/>
    <w:rsid w:val="00BF3CC5"/>
    <w:rsid w:val="00BF47FC"/>
    <w:rsid w:val="00BF5030"/>
    <w:rsid w:val="00BF5260"/>
    <w:rsid w:val="00BF5A63"/>
    <w:rsid w:val="00BF5F56"/>
    <w:rsid w:val="00BF6320"/>
    <w:rsid w:val="00BF6876"/>
    <w:rsid w:val="00BF694C"/>
    <w:rsid w:val="00BF711E"/>
    <w:rsid w:val="00BF7B2A"/>
    <w:rsid w:val="00BF7DA7"/>
    <w:rsid w:val="00C000FA"/>
    <w:rsid w:val="00C00268"/>
    <w:rsid w:val="00C014FE"/>
    <w:rsid w:val="00C01652"/>
    <w:rsid w:val="00C01A4F"/>
    <w:rsid w:val="00C025D6"/>
    <w:rsid w:val="00C04B2F"/>
    <w:rsid w:val="00C04CF3"/>
    <w:rsid w:val="00C04E86"/>
    <w:rsid w:val="00C0532D"/>
    <w:rsid w:val="00C05A4A"/>
    <w:rsid w:val="00C060F6"/>
    <w:rsid w:val="00C069A2"/>
    <w:rsid w:val="00C0798A"/>
    <w:rsid w:val="00C07C1C"/>
    <w:rsid w:val="00C07FC2"/>
    <w:rsid w:val="00C10B4E"/>
    <w:rsid w:val="00C11D55"/>
    <w:rsid w:val="00C12495"/>
    <w:rsid w:val="00C13302"/>
    <w:rsid w:val="00C1431E"/>
    <w:rsid w:val="00C15198"/>
    <w:rsid w:val="00C1536F"/>
    <w:rsid w:val="00C1556A"/>
    <w:rsid w:val="00C15B35"/>
    <w:rsid w:val="00C16249"/>
    <w:rsid w:val="00C16E5A"/>
    <w:rsid w:val="00C17345"/>
    <w:rsid w:val="00C177A9"/>
    <w:rsid w:val="00C17F70"/>
    <w:rsid w:val="00C2021D"/>
    <w:rsid w:val="00C2069D"/>
    <w:rsid w:val="00C20F25"/>
    <w:rsid w:val="00C20FA0"/>
    <w:rsid w:val="00C21132"/>
    <w:rsid w:val="00C22144"/>
    <w:rsid w:val="00C22227"/>
    <w:rsid w:val="00C222B5"/>
    <w:rsid w:val="00C234B7"/>
    <w:rsid w:val="00C238E0"/>
    <w:rsid w:val="00C23CF2"/>
    <w:rsid w:val="00C2481A"/>
    <w:rsid w:val="00C24C8D"/>
    <w:rsid w:val="00C2526A"/>
    <w:rsid w:val="00C256ED"/>
    <w:rsid w:val="00C25AAE"/>
    <w:rsid w:val="00C263F7"/>
    <w:rsid w:val="00C26441"/>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269"/>
    <w:rsid w:val="00C35645"/>
    <w:rsid w:val="00C35675"/>
    <w:rsid w:val="00C3599A"/>
    <w:rsid w:val="00C35E91"/>
    <w:rsid w:val="00C362A0"/>
    <w:rsid w:val="00C364C9"/>
    <w:rsid w:val="00C378DC"/>
    <w:rsid w:val="00C408E4"/>
    <w:rsid w:val="00C413F6"/>
    <w:rsid w:val="00C43266"/>
    <w:rsid w:val="00C43FA8"/>
    <w:rsid w:val="00C4404E"/>
    <w:rsid w:val="00C4483C"/>
    <w:rsid w:val="00C4483E"/>
    <w:rsid w:val="00C450EF"/>
    <w:rsid w:val="00C45FB5"/>
    <w:rsid w:val="00C46016"/>
    <w:rsid w:val="00C466B3"/>
    <w:rsid w:val="00C472F4"/>
    <w:rsid w:val="00C478EB"/>
    <w:rsid w:val="00C507FB"/>
    <w:rsid w:val="00C50BF3"/>
    <w:rsid w:val="00C5195F"/>
    <w:rsid w:val="00C51C8B"/>
    <w:rsid w:val="00C52EBB"/>
    <w:rsid w:val="00C53746"/>
    <w:rsid w:val="00C53932"/>
    <w:rsid w:val="00C54178"/>
    <w:rsid w:val="00C54428"/>
    <w:rsid w:val="00C5546A"/>
    <w:rsid w:val="00C56536"/>
    <w:rsid w:val="00C56A2B"/>
    <w:rsid w:val="00C57BD4"/>
    <w:rsid w:val="00C60445"/>
    <w:rsid w:val="00C60C75"/>
    <w:rsid w:val="00C613A5"/>
    <w:rsid w:val="00C61885"/>
    <w:rsid w:val="00C620FD"/>
    <w:rsid w:val="00C623FF"/>
    <w:rsid w:val="00C62403"/>
    <w:rsid w:val="00C624E9"/>
    <w:rsid w:val="00C62967"/>
    <w:rsid w:val="00C630FB"/>
    <w:rsid w:val="00C6346F"/>
    <w:rsid w:val="00C63A18"/>
    <w:rsid w:val="00C63D21"/>
    <w:rsid w:val="00C63D93"/>
    <w:rsid w:val="00C6430A"/>
    <w:rsid w:val="00C651E2"/>
    <w:rsid w:val="00C66098"/>
    <w:rsid w:val="00C663EC"/>
    <w:rsid w:val="00C66BA2"/>
    <w:rsid w:val="00C66E54"/>
    <w:rsid w:val="00C675B6"/>
    <w:rsid w:val="00C676DC"/>
    <w:rsid w:val="00C67B40"/>
    <w:rsid w:val="00C701E0"/>
    <w:rsid w:val="00C72A28"/>
    <w:rsid w:val="00C73B5A"/>
    <w:rsid w:val="00C743F7"/>
    <w:rsid w:val="00C747FE"/>
    <w:rsid w:val="00C7559A"/>
    <w:rsid w:val="00C75FDF"/>
    <w:rsid w:val="00C7604A"/>
    <w:rsid w:val="00C7747D"/>
    <w:rsid w:val="00C775A8"/>
    <w:rsid w:val="00C7768F"/>
    <w:rsid w:val="00C80102"/>
    <w:rsid w:val="00C8100E"/>
    <w:rsid w:val="00C8203A"/>
    <w:rsid w:val="00C826D2"/>
    <w:rsid w:val="00C83CE6"/>
    <w:rsid w:val="00C84668"/>
    <w:rsid w:val="00C85B7A"/>
    <w:rsid w:val="00C87DF7"/>
    <w:rsid w:val="00C87FA0"/>
    <w:rsid w:val="00C908D8"/>
    <w:rsid w:val="00C90A2E"/>
    <w:rsid w:val="00C90EA9"/>
    <w:rsid w:val="00C912EF"/>
    <w:rsid w:val="00C918DD"/>
    <w:rsid w:val="00C92648"/>
    <w:rsid w:val="00C92959"/>
    <w:rsid w:val="00C930CE"/>
    <w:rsid w:val="00C93E2A"/>
    <w:rsid w:val="00C94398"/>
    <w:rsid w:val="00C94C52"/>
    <w:rsid w:val="00C9501E"/>
    <w:rsid w:val="00C95810"/>
    <w:rsid w:val="00C963FA"/>
    <w:rsid w:val="00C96D7C"/>
    <w:rsid w:val="00C97B9D"/>
    <w:rsid w:val="00CA07E3"/>
    <w:rsid w:val="00CA1F35"/>
    <w:rsid w:val="00CA1F69"/>
    <w:rsid w:val="00CA2C17"/>
    <w:rsid w:val="00CA3C87"/>
    <w:rsid w:val="00CA58DE"/>
    <w:rsid w:val="00CA5C6F"/>
    <w:rsid w:val="00CA5E47"/>
    <w:rsid w:val="00CA61AD"/>
    <w:rsid w:val="00CA64F0"/>
    <w:rsid w:val="00CA6D93"/>
    <w:rsid w:val="00CB03D8"/>
    <w:rsid w:val="00CB18E7"/>
    <w:rsid w:val="00CB329D"/>
    <w:rsid w:val="00CB3652"/>
    <w:rsid w:val="00CB3A5E"/>
    <w:rsid w:val="00CB4411"/>
    <w:rsid w:val="00CB7C8B"/>
    <w:rsid w:val="00CC01E7"/>
    <w:rsid w:val="00CC0DAC"/>
    <w:rsid w:val="00CC0F42"/>
    <w:rsid w:val="00CC106C"/>
    <w:rsid w:val="00CC13B4"/>
    <w:rsid w:val="00CC1B9B"/>
    <w:rsid w:val="00CC1BAF"/>
    <w:rsid w:val="00CC1CA8"/>
    <w:rsid w:val="00CC21D7"/>
    <w:rsid w:val="00CC3788"/>
    <w:rsid w:val="00CC38D9"/>
    <w:rsid w:val="00CC39F2"/>
    <w:rsid w:val="00CC45B0"/>
    <w:rsid w:val="00CC46C5"/>
    <w:rsid w:val="00CC4F6E"/>
    <w:rsid w:val="00CC529A"/>
    <w:rsid w:val="00CC57F3"/>
    <w:rsid w:val="00CC59F6"/>
    <w:rsid w:val="00CC5F50"/>
    <w:rsid w:val="00CC60EB"/>
    <w:rsid w:val="00CC6A6A"/>
    <w:rsid w:val="00CD169B"/>
    <w:rsid w:val="00CD2E05"/>
    <w:rsid w:val="00CD2F42"/>
    <w:rsid w:val="00CD33EB"/>
    <w:rsid w:val="00CD343C"/>
    <w:rsid w:val="00CD3600"/>
    <w:rsid w:val="00CD37E4"/>
    <w:rsid w:val="00CD3FEE"/>
    <w:rsid w:val="00CD41B6"/>
    <w:rsid w:val="00CD44F8"/>
    <w:rsid w:val="00CD5C45"/>
    <w:rsid w:val="00CD5D0E"/>
    <w:rsid w:val="00CD63D6"/>
    <w:rsid w:val="00CD73F5"/>
    <w:rsid w:val="00CD799D"/>
    <w:rsid w:val="00CD79B6"/>
    <w:rsid w:val="00CE0014"/>
    <w:rsid w:val="00CE0391"/>
    <w:rsid w:val="00CE0F37"/>
    <w:rsid w:val="00CE1CD2"/>
    <w:rsid w:val="00CE2177"/>
    <w:rsid w:val="00CE2F60"/>
    <w:rsid w:val="00CE3046"/>
    <w:rsid w:val="00CE34B6"/>
    <w:rsid w:val="00CE542D"/>
    <w:rsid w:val="00CE5541"/>
    <w:rsid w:val="00CE6276"/>
    <w:rsid w:val="00CE64F2"/>
    <w:rsid w:val="00CE7327"/>
    <w:rsid w:val="00CE73FD"/>
    <w:rsid w:val="00CF0697"/>
    <w:rsid w:val="00CF0ADA"/>
    <w:rsid w:val="00CF0CA0"/>
    <w:rsid w:val="00CF1195"/>
    <w:rsid w:val="00CF18CA"/>
    <w:rsid w:val="00CF242E"/>
    <w:rsid w:val="00CF2B37"/>
    <w:rsid w:val="00CF51D4"/>
    <w:rsid w:val="00CF54DE"/>
    <w:rsid w:val="00CF6C5A"/>
    <w:rsid w:val="00CF6D34"/>
    <w:rsid w:val="00CF764B"/>
    <w:rsid w:val="00CF7A84"/>
    <w:rsid w:val="00D000C6"/>
    <w:rsid w:val="00D00371"/>
    <w:rsid w:val="00D0096E"/>
    <w:rsid w:val="00D00FC9"/>
    <w:rsid w:val="00D0160C"/>
    <w:rsid w:val="00D0229D"/>
    <w:rsid w:val="00D02976"/>
    <w:rsid w:val="00D02E55"/>
    <w:rsid w:val="00D0325A"/>
    <w:rsid w:val="00D04289"/>
    <w:rsid w:val="00D04465"/>
    <w:rsid w:val="00D049DD"/>
    <w:rsid w:val="00D05271"/>
    <w:rsid w:val="00D05465"/>
    <w:rsid w:val="00D05774"/>
    <w:rsid w:val="00D05DDE"/>
    <w:rsid w:val="00D06366"/>
    <w:rsid w:val="00D06418"/>
    <w:rsid w:val="00D07107"/>
    <w:rsid w:val="00D07114"/>
    <w:rsid w:val="00D07CD3"/>
    <w:rsid w:val="00D10B41"/>
    <w:rsid w:val="00D10E9D"/>
    <w:rsid w:val="00D11149"/>
    <w:rsid w:val="00D113AF"/>
    <w:rsid w:val="00D12E61"/>
    <w:rsid w:val="00D131F3"/>
    <w:rsid w:val="00D14576"/>
    <w:rsid w:val="00D145B3"/>
    <w:rsid w:val="00D15199"/>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692"/>
    <w:rsid w:val="00D27FEC"/>
    <w:rsid w:val="00D27FF8"/>
    <w:rsid w:val="00D30720"/>
    <w:rsid w:val="00D3188E"/>
    <w:rsid w:val="00D31E0C"/>
    <w:rsid w:val="00D32851"/>
    <w:rsid w:val="00D32AAF"/>
    <w:rsid w:val="00D32FF5"/>
    <w:rsid w:val="00D335CD"/>
    <w:rsid w:val="00D3376C"/>
    <w:rsid w:val="00D33A0D"/>
    <w:rsid w:val="00D351C5"/>
    <w:rsid w:val="00D35FB8"/>
    <w:rsid w:val="00D36B4B"/>
    <w:rsid w:val="00D37BFD"/>
    <w:rsid w:val="00D40224"/>
    <w:rsid w:val="00D40439"/>
    <w:rsid w:val="00D41B6D"/>
    <w:rsid w:val="00D42414"/>
    <w:rsid w:val="00D425E3"/>
    <w:rsid w:val="00D42633"/>
    <w:rsid w:val="00D4312C"/>
    <w:rsid w:val="00D43FAB"/>
    <w:rsid w:val="00D44293"/>
    <w:rsid w:val="00D44C51"/>
    <w:rsid w:val="00D44DC1"/>
    <w:rsid w:val="00D45400"/>
    <w:rsid w:val="00D475A8"/>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58D2"/>
    <w:rsid w:val="00D571D1"/>
    <w:rsid w:val="00D5745C"/>
    <w:rsid w:val="00D5766B"/>
    <w:rsid w:val="00D579CC"/>
    <w:rsid w:val="00D600A7"/>
    <w:rsid w:val="00D6071B"/>
    <w:rsid w:val="00D60C9B"/>
    <w:rsid w:val="00D61F30"/>
    <w:rsid w:val="00D63B03"/>
    <w:rsid w:val="00D6412A"/>
    <w:rsid w:val="00D64396"/>
    <w:rsid w:val="00D648A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1B"/>
    <w:rsid w:val="00D81DA2"/>
    <w:rsid w:val="00D84AEC"/>
    <w:rsid w:val="00D84C34"/>
    <w:rsid w:val="00D84FDB"/>
    <w:rsid w:val="00D851F9"/>
    <w:rsid w:val="00D85814"/>
    <w:rsid w:val="00D86274"/>
    <w:rsid w:val="00D863B9"/>
    <w:rsid w:val="00D875AD"/>
    <w:rsid w:val="00D8772F"/>
    <w:rsid w:val="00D920B3"/>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841"/>
    <w:rsid w:val="00DB4C72"/>
    <w:rsid w:val="00DB58C5"/>
    <w:rsid w:val="00DB60EB"/>
    <w:rsid w:val="00DB6381"/>
    <w:rsid w:val="00DC0A84"/>
    <w:rsid w:val="00DC164C"/>
    <w:rsid w:val="00DC19ED"/>
    <w:rsid w:val="00DC29B5"/>
    <w:rsid w:val="00DC3364"/>
    <w:rsid w:val="00DC3445"/>
    <w:rsid w:val="00DC34B0"/>
    <w:rsid w:val="00DC3889"/>
    <w:rsid w:val="00DC3A39"/>
    <w:rsid w:val="00DC5824"/>
    <w:rsid w:val="00DC63EA"/>
    <w:rsid w:val="00DC75F2"/>
    <w:rsid w:val="00DD1626"/>
    <w:rsid w:val="00DD1C35"/>
    <w:rsid w:val="00DD2695"/>
    <w:rsid w:val="00DD3035"/>
    <w:rsid w:val="00DD3D70"/>
    <w:rsid w:val="00DD4019"/>
    <w:rsid w:val="00DD57D8"/>
    <w:rsid w:val="00DD6718"/>
    <w:rsid w:val="00DD68F4"/>
    <w:rsid w:val="00DD68F8"/>
    <w:rsid w:val="00DD6F6A"/>
    <w:rsid w:val="00DD717B"/>
    <w:rsid w:val="00DD71AF"/>
    <w:rsid w:val="00DD75E7"/>
    <w:rsid w:val="00DD777C"/>
    <w:rsid w:val="00DD7C4C"/>
    <w:rsid w:val="00DE0718"/>
    <w:rsid w:val="00DE09D4"/>
    <w:rsid w:val="00DE0EF7"/>
    <w:rsid w:val="00DE1232"/>
    <w:rsid w:val="00DE1727"/>
    <w:rsid w:val="00DE1CFA"/>
    <w:rsid w:val="00DE22FF"/>
    <w:rsid w:val="00DE28C8"/>
    <w:rsid w:val="00DE4712"/>
    <w:rsid w:val="00DE4CC8"/>
    <w:rsid w:val="00DE5A37"/>
    <w:rsid w:val="00DE5E65"/>
    <w:rsid w:val="00DE6C17"/>
    <w:rsid w:val="00DE72BD"/>
    <w:rsid w:val="00DF0C66"/>
    <w:rsid w:val="00DF2245"/>
    <w:rsid w:val="00DF2A24"/>
    <w:rsid w:val="00DF35F8"/>
    <w:rsid w:val="00DF371E"/>
    <w:rsid w:val="00DF37DF"/>
    <w:rsid w:val="00DF41BC"/>
    <w:rsid w:val="00DF5378"/>
    <w:rsid w:val="00DF5B5F"/>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1E78"/>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241"/>
    <w:rsid w:val="00E203C9"/>
    <w:rsid w:val="00E2198A"/>
    <w:rsid w:val="00E2212B"/>
    <w:rsid w:val="00E22561"/>
    <w:rsid w:val="00E23153"/>
    <w:rsid w:val="00E2333D"/>
    <w:rsid w:val="00E23BBF"/>
    <w:rsid w:val="00E24C60"/>
    <w:rsid w:val="00E2553A"/>
    <w:rsid w:val="00E266DE"/>
    <w:rsid w:val="00E278F0"/>
    <w:rsid w:val="00E308A6"/>
    <w:rsid w:val="00E30D74"/>
    <w:rsid w:val="00E30F4C"/>
    <w:rsid w:val="00E31C32"/>
    <w:rsid w:val="00E32A4B"/>
    <w:rsid w:val="00E32BE2"/>
    <w:rsid w:val="00E32E16"/>
    <w:rsid w:val="00E33058"/>
    <w:rsid w:val="00E3336B"/>
    <w:rsid w:val="00E33AEC"/>
    <w:rsid w:val="00E33DDD"/>
    <w:rsid w:val="00E34101"/>
    <w:rsid w:val="00E3419B"/>
    <w:rsid w:val="00E3449D"/>
    <w:rsid w:val="00E34A58"/>
    <w:rsid w:val="00E34CD9"/>
    <w:rsid w:val="00E359E3"/>
    <w:rsid w:val="00E35F47"/>
    <w:rsid w:val="00E372D3"/>
    <w:rsid w:val="00E376CE"/>
    <w:rsid w:val="00E37790"/>
    <w:rsid w:val="00E37C43"/>
    <w:rsid w:val="00E40C61"/>
    <w:rsid w:val="00E40E13"/>
    <w:rsid w:val="00E40FDF"/>
    <w:rsid w:val="00E4102F"/>
    <w:rsid w:val="00E4176A"/>
    <w:rsid w:val="00E41F7F"/>
    <w:rsid w:val="00E4338A"/>
    <w:rsid w:val="00E440C7"/>
    <w:rsid w:val="00E445E5"/>
    <w:rsid w:val="00E45329"/>
    <w:rsid w:val="00E454C7"/>
    <w:rsid w:val="00E45C7A"/>
    <w:rsid w:val="00E45D6E"/>
    <w:rsid w:val="00E45F1E"/>
    <w:rsid w:val="00E46167"/>
    <w:rsid w:val="00E46AC2"/>
    <w:rsid w:val="00E46E30"/>
    <w:rsid w:val="00E52C33"/>
    <w:rsid w:val="00E539BA"/>
    <w:rsid w:val="00E53DE1"/>
    <w:rsid w:val="00E54020"/>
    <w:rsid w:val="00E54562"/>
    <w:rsid w:val="00E548D2"/>
    <w:rsid w:val="00E54A12"/>
    <w:rsid w:val="00E55765"/>
    <w:rsid w:val="00E56299"/>
    <w:rsid w:val="00E565EB"/>
    <w:rsid w:val="00E57003"/>
    <w:rsid w:val="00E57382"/>
    <w:rsid w:val="00E5739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8B5"/>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1F39"/>
    <w:rsid w:val="00E82440"/>
    <w:rsid w:val="00E82F30"/>
    <w:rsid w:val="00E830D0"/>
    <w:rsid w:val="00E833C9"/>
    <w:rsid w:val="00E84BCE"/>
    <w:rsid w:val="00E84D6F"/>
    <w:rsid w:val="00E8519B"/>
    <w:rsid w:val="00E8557A"/>
    <w:rsid w:val="00E86266"/>
    <w:rsid w:val="00E86585"/>
    <w:rsid w:val="00E86C80"/>
    <w:rsid w:val="00E873E6"/>
    <w:rsid w:val="00E8788A"/>
    <w:rsid w:val="00E9131C"/>
    <w:rsid w:val="00E91448"/>
    <w:rsid w:val="00E9272A"/>
    <w:rsid w:val="00E928DC"/>
    <w:rsid w:val="00E92AA1"/>
    <w:rsid w:val="00E9383C"/>
    <w:rsid w:val="00E94920"/>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A7639"/>
    <w:rsid w:val="00EB0236"/>
    <w:rsid w:val="00EB0AAB"/>
    <w:rsid w:val="00EB142B"/>
    <w:rsid w:val="00EB17AE"/>
    <w:rsid w:val="00EB23C2"/>
    <w:rsid w:val="00EB3A04"/>
    <w:rsid w:val="00EB3D6F"/>
    <w:rsid w:val="00EB5EB6"/>
    <w:rsid w:val="00EB6262"/>
    <w:rsid w:val="00EB6418"/>
    <w:rsid w:val="00EB7DCE"/>
    <w:rsid w:val="00EC1342"/>
    <w:rsid w:val="00EC1712"/>
    <w:rsid w:val="00EC1AFF"/>
    <w:rsid w:val="00EC3173"/>
    <w:rsid w:val="00EC3EF4"/>
    <w:rsid w:val="00EC4EE2"/>
    <w:rsid w:val="00EC50F6"/>
    <w:rsid w:val="00EC5F41"/>
    <w:rsid w:val="00EC68CE"/>
    <w:rsid w:val="00EC6DE1"/>
    <w:rsid w:val="00EC777D"/>
    <w:rsid w:val="00ED087A"/>
    <w:rsid w:val="00ED12B2"/>
    <w:rsid w:val="00ED170F"/>
    <w:rsid w:val="00ED1C1C"/>
    <w:rsid w:val="00ED263F"/>
    <w:rsid w:val="00ED2F1F"/>
    <w:rsid w:val="00ED305E"/>
    <w:rsid w:val="00ED3A72"/>
    <w:rsid w:val="00ED3B78"/>
    <w:rsid w:val="00ED3E2E"/>
    <w:rsid w:val="00ED42C7"/>
    <w:rsid w:val="00ED437D"/>
    <w:rsid w:val="00ED44BF"/>
    <w:rsid w:val="00ED5B43"/>
    <w:rsid w:val="00ED5D54"/>
    <w:rsid w:val="00ED650F"/>
    <w:rsid w:val="00ED7CEE"/>
    <w:rsid w:val="00EE01A8"/>
    <w:rsid w:val="00EE23B5"/>
    <w:rsid w:val="00EE269B"/>
    <w:rsid w:val="00EE37A2"/>
    <w:rsid w:val="00EE3877"/>
    <w:rsid w:val="00EE3B8A"/>
    <w:rsid w:val="00EE4B27"/>
    <w:rsid w:val="00EE4FF3"/>
    <w:rsid w:val="00EE5721"/>
    <w:rsid w:val="00EE63C0"/>
    <w:rsid w:val="00EE6D59"/>
    <w:rsid w:val="00EE7667"/>
    <w:rsid w:val="00EE7A2F"/>
    <w:rsid w:val="00EF0BAF"/>
    <w:rsid w:val="00EF1DD2"/>
    <w:rsid w:val="00EF2275"/>
    <w:rsid w:val="00EF23BC"/>
    <w:rsid w:val="00EF27F7"/>
    <w:rsid w:val="00EF32E5"/>
    <w:rsid w:val="00EF33BA"/>
    <w:rsid w:val="00EF44C5"/>
    <w:rsid w:val="00EF44E6"/>
    <w:rsid w:val="00EF4643"/>
    <w:rsid w:val="00EF4AA7"/>
    <w:rsid w:val="00EF4E34"/>
    <w:rsid w:val="00EF6123"/>
    <w:rsid w:val="00EF6220"/>
    <w:rsid w:val="00EF6A0D"/>
    <w:rsid w:val="00EF77AD"/>
    <w:rsid w:val="00F008FC"/>
    <w:rsid w:val="00F00C2C"/>
    <w:rsid w:val="00F0138B"/>
    <w:rsid w:val="00F022B7"/>
    <w:rsid w:val="00F023C4"/>
    <w:rsid w:val="00F02AD8"/>
    <w:rsid w:val="00F032B6"/>
    <w:rsid w:val="00F04662"/>
    <w:rsid w:val="00F04746"/>
    <w:rsid w:val="00F067C4"/>
    <w:rsid w:val="00F0680F"/>
    <w:rsid w:val="00F06FCF"/>
    <w:rsid w:val="00F079CC"/>
    <w:rsid w:val="00F10316"/>
    <w:rsid w:val="00F10871"/>
    <w:rsid w:val="00F11AC8"/>
    <w:rsid w:val="00F127D4"/>
    <w:rsid w:val="00F1326A"/>
    <w:rsid w:val="00F137A0"/>
    <w:rsid w:val="00F13BAA"/>
    <w:rsid w:val="00F13E2F"/>
    <w:rsid w:val="00F147B4"/>
    <w:rsid w:val="00F14A3C"/>
    <w:rsid w:val="00F15291"/>
    <w:rsid w:val="00F16A43"/>
    <w:rsid w:val="00F171E6"/>
    <w:rsid w:val="00F1746F"/>
    <w:rsid w:val="00F17DE0"/>
    <w:rsid w:val="00F2003D"/>
    <w:rsid w:val="00F2005C"/>
    <w:rsid w:val="00F201C4"/>
    <w:rsid w:val="00F20212"/>
    <w:rsid w:val="00F2123A"/>
    <w:rsid w:val="00F21BEB"/>
    <w:rsid w:val="00F21C29"/>
    <w:rsid w:val="00F231AA"/>
    <w:rsid w:val="00F23A2A"/>
    <w:rsid w:val="00F24399"/>
    <w:rsid w:val="00F2578B"/>
    <w:rsid w:val="00F25812"/>
    <w:rsid w:val="00F25E14"/>
    <w:rsid w:val="00F266BD"/>
    <w:rsid w:val="00F26FDE"/>
    <w:rsid w:val="00F3037F"/>
    <w:rsid w:val="00F30380"/>
    <w:rsid w:val="00F304E3"/>
    <w:rsid w:val="00F30722"/>
    <w:rsid w:val="00F308C4"/>
    <w:rsid w:val="00F31137"/>
    <w:rsid w:val="00F31C15"/>
    <w:rsid w:val="00F3242A"/>
    <w:rsid w:val="00F33008"/>
    <w:rsid w:val="00F3484E"/>
    <w:rsid w:val="00F34FDF"/>
    <w:rsid w:val="00F35220"/>
    <w:rsid w:val="00F357C6"/>
    <w:rsid w:val="00F37E4F"/>
    <w:rsid w:val="00F40891"/>
    <w:rsid w:val="00F41546"/>
    <w:rsid w:val="00F418E3"/>
    <w:rsid w:val="00F43C8F"/>
    <w:rsid w:val="00F4415F"/>
    <w:rsid w:val="00F44826"/>
    <w:rsid w:val="00F44E06"/>
    <w:rsid w:val="00F44FCA"/>
    <w:rsid w:val="00F45715"/>
    <w:rsid w:val="00F45B54"/>
    <w:rsid w:val="00F468EC"/>
    <w:rsid w:val="00F46BE3"/>
    <w:rsid w:val="00F46D18"/>
    <w:rsid w:val="00F50155"/>
    <w:rsid w:val="00F50E7E"/>
    <w:rsid w:val="00F512D3"/>
    <w:rsid w:val="00F513E4"/>
    <w:rsid w:val="00F5160E"/>
    <w:rsid w:val="00F525C5"/>
    <w:rsid w:val="00F531C4"/>
    <w:rsid w:val="00F534F2"/>
    <w:rsid w:val="00F5350B"/>
    <w:rsid w:val="00F535C0"/>
    <w:rsid w:val="00F54907"/>
    <w:rsid w:val="00F54D83"/>
    <w:rsid w:val="00F566FA"/>
    <w:rsid w:val="00F568DD"/>
    <w:rsid w:val="00F568DF"/>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B6B"/>
    <w:rsid w:val="00F67EF6"/>
    <w:rsid w:val="00F700B9"/>
    <w:rsid w:val="00F70769"/>
    <w:rsid w:val="00F70E21"/>
    <w:rsid w:val="00F73095"/>
    <w:rsid w:val="00F7340E"/>
    <w:rsid w:val="00F74712"/>
    <w:rsid w:val="00F74AAB"/>
    <w:rsid w:val="00F752B7"/>
    <w:rsid w:val="00F75AB7"/>
    <w:rsid w:val="00F766EB"/>
    <w:rsid w:val="00F77436"/>
    <w:rsid w:val="00F77A0B"/>
    <w:rsid w:val="00F77E0A"/>
    <w:rsid w:val="00F8102B"/>
    <w:rsid w:val="00F810DC"/>
    <w:rsid w:val="00F82C45"/>
    <w:rsid w:val="00F830DE"/>
    <w:rsid w:val="00F833FA"/>
    <w:rsid w:val="00F836E7"/>
    <w:rsid w:val="00F83812"/>
    <w:rsid w:val="00F8406F"/>
    <w:rsid w:val="00F844C6"/>
    <w:rsid w:val="00F84B9A"/>
    <w:rsid w:val="00F84D66"/>
    <w:rsid w:val="00F868F5"/>
    <w:rsid w:val="00F86E6C"/>
    <w:rsid w:val="00F87FE8"/>
    <w:rsid w:val="00F9037A"/>
    <w:rsid w:val="00F90881"/>
    <w:rsid w:val="00F9276C"/>
    <w:rsid w:val="00F93345"/>
    <w:rsid w:val="00F940BD"/>
    <w:rsid w:val="00F9447D"/>
    <w:rsid w:val="00F94A9E"/>
    <w:rsid w:val="00F95402"/>
    <w:rsid w:val="00F9570A"/>
    <w:rsid w:val="00F96BB8"/>
    <w:rsid w:val="00F976C2"/>
    <w:rsid w:val="00FA00A0"/>
    <w:rsid w:val="00FA0111"/>
    <w:rsid w:val="00FA03A8"/>
    <w:rsid w:val="00FA03B4"/>
    <w:rsid w:val="00FA0809"/>
    <w:rsid w:val="00FA094B"/>
    <w:rsid w:val="00FA1282"/>
    <w:rsid w:val="00FA1566"/>
    <w:rsid w:val="00FA2094"/>
    <w:rsid w:val="00FA29FA"/>
    <w:rsid w:val="00FA441A"/>
    <w:rsid w:val="00FA5E9A"/>
    <w:rsid w:val="00FA6814"/>
    <w:rsid w:val="00FA74D9"/>
    <w:rsid w:val="00FB0217"/>
    <w:rsid w:val="00FB0295"/>
    <w:rsid w:val="00FB0713"/>
    <w:rsid w:val="00FB093A"/>
    <w:rsid w:val="00FB164F"/>
    <w:rsid w:val="00FB2BC7"/>
    <w:rsid w:val="00FB2C0B"/>
    <w:rsid w:val="00FB2DF5"/>
    <w:rsid w:val="00FB324A"/>
    <w:rsid w:val="00FB5008"/>
    <w:rsid w:val="00FB61B8"/>
    <w:rsid w:val="00FB68D0"/>
    <w:rsid w:val="00FB6A4B"/>
    <w:rsid w:val="00FB6BAE"/>
    <w:rsid w:val="00FC0E60"/>
    <w:rsid w:val="00FC1742"/>
    <w:rsid w:val="00FC3CF7"/>
    <w:rsid w:val="00FC4214"/>
    <w:rsid w:val="00FC422C"/>
    <w:rsid w:val="00FC42F7"/>
    <w:rsid w:val="00FC55B3"/>
    <w:rsid w:val="00FC58CE"/>
    <w:rsid w:val="00FC5A74"/>
    <w:rsid w:val="00FC5E74"/>
    <w:rsid w:val="00FC604F"/>
    <w:rsid w:val="00FC64F9"/>
    <w:rsid w:val="00FC7273"/>
    <w:rsid w:val="00FC72EC"/>
    <w:rsid w:val="00FC7844"/>
    <w:rsid w:val="00FD069F"/>
    <w:rsid w:val="00FD0838"/>
    <w:rsid w:val="00FD09E6"/>
    <w:rsid w:val="00FD269A"/>
    <w:rsid w:val="00FD2F8D"/>
    <w:rsid w:val="00FD38E5"/>
    <w:rsid w:val="00FD399A"/>
    <w:rsid w:val="00FD3BA4"/>
    <w:rsid w:val="00FD45CF"/>
    <w:rsid w:val="00FD47B0"/>
    <w:rsid w:val="00FD492A"/>
    <w:rsid w:val="00FD4F6A"/>
    <w:rsid w:val="00FD5473"/>
    <w:rsid w:val="00FD5B5C"/>
    <w:rsid w:val="00FD5EF5"/>
    <w:rsid w:val="00FD6777"/>
    <w:rsid w:val="00FD6AB9"/>
    <w:rsid w:val="00FD71D2"/>
    <w:rsid w:val="00FD7F15"/>
    <w:rsid w:val="00FE02C8"/>
    <w:rsid w:val="00FE28D9"/>
    <w:rsid w:val="00FE2E1A"/>
    <w:rsid w:val="00FE3C09"/>
    <w:rsid w:val="00FE4556"/>
    <w:rsid w:val="00FE4C8D"/>
    <w:rsid w:val="00FE4DDC"/>
    <w:rsid w:val="00FE61B2"/>
    <w:rsid w:val="00FE6E91"/>
    <w:rsid w:val="00FE6F30"/>
    <w:rsid w:val="00FE7896"/>
    <w:rsid w:val="00FE79A7"/>
    <w:rsid w:val="00FF0395"/>
    <w:rsid w:val="00FF0BBE"/>
    <w:rsid w:val="00FF0BD2"/>
    <w:rsid w:val="00FF10D5"/>
    <w:rsid w:val="00FF10D9"/>
    <w:rsid w:val="00FF26BD"/>
    <w:rsid w:val="00FF3471"/>
    <w:rsid w:val="00FF36DA"/>
    <w:rsid w:val="00FF415A"/>
    <w:rsid w:val="00FF43EE"/>
    <w:rsid w:val="00FF4C80"/>
    <w:rsid w:val="00FF67E0"/>
    <w:rsid w:val="00FF6E79"/>
    <w:rsid w:val="00FF7421"/>
    <w:rsid w:val="1B05A3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32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unhideWhenUsed/>
    <w:rsid w:val="0086321B"/>
    <w:pPr>
      <w:spacing w:line="240" w:lineRule="auto"/>
    </w:pPr>
    <w:rPr>
      <w:szCs w:val="20"/>
    </w:rPr>
  </w:style>
  <w:style w:type="character" w:customStyle="1" w:styleId="CommentTextChar">
    <w:name w:val="Comment Text Char"/>
    <w:basedOn w:val="DefaultParagraphFont"/>
    <w:link w:val="CommentText"/>
    <w:uiPriority w:val="99"/>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 w:type="paragraph" w:styleId="NoSpacing">
    <w:name w:val="No Spacing"/>
    <w:basedOn w:val="Normal"/>
    <w:uiPriority w:val="1"/>
    <w:qFormat/>
    <w:rsid w:val="003E093E"/>
    <w:pPr>
      <w:spacing w:after="0" w:line="240" w:lineRule="auto"/>
    </w:pPr>
    <w:rPr>
      <w:rFonts w:ascii="Calibri" w:hAnsi="Calibri" w:cs="Calibri"/>
      <w:sz w:val="22"/>
    </w:rPr>
  </w:style>
  <w:style w:type="paragraph" w:styleId="Caption">
    <w:name w:val="caption"/>
    <w:basedOn w:val="Normal"/>
    <w:next w:val="Normal"/>
    <w:uiPriority w:val="35"/>
    <w:unhideWhenUsed/>
    <w:qFormat/>
    <w:rsid w:val="005D1762"/>
    <w:pPr>
      <w:spacing w:line="240" w:lineRule="auto"/>
    </w:pPr>
    <w:rPr>
      <w:i/>
      <w:iCs/>
      <w:color w:val="1F497D" w:themeColor="text2"/>
      <w:sz w:val="18"/>
      <w:szCs w:val="18"/>
    </w:rPr>
  </w:style>
  <w:style w:type="paragraph" w:styleId="Revision">
    <w:name w:val="Revision"/>
    <w:hidden/>
    <w:uiPriority w:val="99"/>
    <w:semiHidden/>
    <w:rsid w:val="00757349"/>
    <w:pPr>
      <w:spacing w:after="0" w:line="240" w:lineRule="auto"/>
    </w:pPr>
    <w:rPr>
      <w:rFonts w:ascii="Verdana" w:hAnsi="Verdana"/>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72552559">
      <w:bodyDiv w:val="1"/>
      <w:marLeft w:val="0"/>
      <w:marRight w:val="0"/>
      <w:marTop w:val="0"/>
      <w:marBottom w:val="0"/>
      <w:divBdr>
        <w:top w:val="none" w:sz="0" w:space="0" w:color="auto"/>
        <w:left w:val="none" w:sz="0" w:space="0" w:color="auto"/>
        <w:bottom w:val="none" w:sz="0" w:space="0" w:color="auto"/>
        <w:right w:val="none" w:sz="0" w:space="0" w:color="auto"/>
      </w:divBdr>
      <w:divsChild>
        <w:div w:id="1658264653">
          <w:marLeft w:val="360"/>
          <w:marRight w:val="0"/>
          <w:marTop w:val="200"/>
          <w:marBottom w:val="0"/>
          <w:divBdr>
            <w:top w:val="none" w:sz="0" w:space="0" w:color="auto"/>
            <w:left w:val="none" w:sz="0" w:space="0" w:color="auto"/>
            <w:bottom w:val="none" w:sz="0" w:space="0" w:color="auto"/>
            <w:right w:val="none" w:sz="0" w:space="0" w:color="auto"/>
          </w:divBdr>
        </w:div>
        <w:div w:id="1009136444">
          <w:marLeft w:val="360"/>
          <w:marRight w:val="0"/>
          <w:marTop w:val="200"/>
          <w:marBottom w:val="0"/>
          <w:divBdr>
            <w:top w:val="none" w:sz="0" w:space="0" w:color="auto"/>
            <w:left w:val="none" w:sz="0" w:space="0" w:color="auto"/>
            <w:bottom w:val="none" w:sz="0" w:space="0" w:color="auto"/>
            <w:right w:val="none" w:sz="0" w:space="0" w:color="auto"/>
          </w:divBdr>
        </w:div>
        <w:div w:id="1098940270">
          <w:marLeft w:val="360"/>
          <w:marRight w:val="0"/>
          <w:marTop w:val="200"/>
          <w:marBottom w:val="0"/>
          <w:divBdr>
            <w:top w:val="none" w:sz="0" w:space="0" w:color="auto"/>
            <w:left w:val="none" w:sz="0" w:space="0" w:color="auto"/>
            <w:bottom w:val="none" w:sz="0" w:space="0" w:color="auto"/>
            <w:right w:val="none" w:sz="0" w:space="0" w:color="auto"/>
          </w:divBdr>
        </w:div>
        <w:div w:id="562525422">
          <w:marLeft w:val="360"/>
          <w:marRight w:val="0"/>
          <w:marTop w:val="200"/>
          <w:marBottom w:val="0"/>
          <w:divBdr>
            <w:top w:val="none" w:sz="0" w:space="0" w:color="auto"/>
            <w:left w:val="none" w:sz="0" w:space="0" w:color="auto"/>
            <w:bottom w:val="none" w:sz="0" w:space="0" w:color="auto"/>
            <w:right w:val="none" w:sz="0" w:space="0" w:color="auto"/>
          </w:divBdr>
        </w:div>
        <w:div w:id="2046514533">
          <w:marLeft w:val="360"/>
          <w:marRight w:val="0"/>
          <w:marTop w:val="200"/>
          <w:marBottom w:val="0"/>
          <w:divBdr>
            <w:top w:val="none" w:sz="0" w:space="0" w:color="auto"/>
            <w:left w:val="none" w:sz="0" w:space="0" w:color="auto"/>
            <w:bottom w:val="none" w:sz="0" w:space="0" w:color="auto"/>
            <w:right w:val="none" w:sz="0" w:space="0" w:color="auto"/>
          </w:divBdr>
        </w:div>
        <w:div w:id="252207014">
          <w:marLeft w:val="360"/>
          <w:marRight w:val="0"/>
          <w:marTop w:val="200"/>
          <w:marBottom w:val="0"/>
          <w:divBdr>
            <w:top w:val="none" w:sz="0" w:space="0" w:color="auto"/>
            <w:left w:val="none" w:sz="0" w:space="0" w:color="auto"/>
            <w:bottom w:val="none" w:sz="0" w:space="0" w:color="auto"/>
            <w:right w:val="none" w:sz="0" w:space="0" w:color="auto"/>
          </w:divBdr>
        </w:div>
      </w:divsChild>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49323471">
      <w:bodyDiv w:val="1"/>
      <w:marLeft w:val="0"/>
      <w:marRight w:val="0"/>
      <w:marTop w:val="0"/>
      <w:marBottom w:val="0"/>
      <w:divBdr>
        <w:top w:val="none" w:sz="0" w:space="0" w:color="auto"/>
        <w:left w:val="none" w:sz="0" w:space="0" w:color="auto"/>
        <w:bottom w:val="none" w:sz="0" w:space="0" w:color="auto"/>
        <w:right w:val="none" w:sz="0" w:space="0" w:color="auto"/>
      </w:divBdr>
    </w:div>
    <w:div w:id="153763356">
      <w:bodyDiv w:val="1"/>
      <w:marLeft w:val="0"/>
      <w:marRight w:val="0"/>
      <w:marTop w:val="0"/>
      <w:marBottom w:val="0"/>
      <w:divBdr>
        <w:top w:val="none" w:sz="0" w:space="0" w:color="auto"/>
        <w:left w:val="none" w:sz="0" w:space="0" w:color="auto"/>
        <w:bottom w:val="none" w:sz="0" w:space="0" w:color="auto"/>
        <w:right w:val="none" w:sz="0" w:space="0" w:color="auto"/>
      </w:divBdr>
      <w:divsChild>
        <w:div w:id="687683320">
          <w:marLeft w:val="1080"/>
          <w:marRight w:val="0"/>
          <w:marTop w:val="100"/>
          <w:marBottom w:val="0"/>
          <w:divBdr>
            <w:top w:val="none" w:sz="0" w:space="0" w:color="auto"/>
            <w:left w:val="none" w:sz="0" w:space="0" w:color="auto"/>
            <w:bottom w:val="none" w:sz="0" w:space="0" w:color="auto"/>
            <w:right w:val="none" w:sz="0" w:space="0" w:color="auto"/>
          </w:divBdr>
        </w:div>
        <w:div w:id="552736474">
          <w:marLeft w:val="1800"/>
          <w:marRight w:val="0"/>
          <w:marTop w:val="100"/>
          <w:marBottom w:val="0"/>
          <w:divBdr>
            <w:top w:val="none" w:sz="0" w:space="0" w:color="auto"/>
            <w:left w:val="none" w:sz="0" w:space="0" w:color="auto"/>
            <w:bottom w:val="none" w:sz="0" w:space="0" w:color="auto"/>
            <w:right w:val="none" w:sz="0" w:space="0" w:color="auto"/>
          </w:divBdr>
        </w:div>
        <w:div w:id="1423917802">
          <w:marLeft w:val="1800"/>
          <w:marRight w:val="0"/>
          <w:marTop w:val="100"/>
          <w:marBottom w:val="0"/>
          <w:divBdr>
            <w:top w:val="none" w:sz="0" w:space="0" w:color="auto"/>
            <w:left w:val="none" w:sz="0" w:space="0" w:color="auto"/>
            <w:bottom w:val="none" w:sz="0" w:space="0" w:color="auto"/>
            <w:right w:val="none" w:sz="0" w:space="0" w:color="auto"/>
          </w:divBdr>
        </w:div>
        <w:div w:id="208760690">
          <w:marLeft w:val="1800"/>
          <w:marRight w:val="0"/>
          <w:marTop w:val="100"/>
          <w:marBottom w:val="0"/>
          <w:divBdr>
            <w:top w:val="none" w:sz="0" w:space="0" w:color="auto"/>
            <w:left w:val="none" w:sz="0" w:space="0" w:color="auto"/>
            <w:bottom w:val="none" w:sz="0" w:space="0" w:color="auto"/>
            <w:right w:val="none" w:sz="0" w:space="0" w:color="auto"/>
          </w:divBdr>
        </w:div>
        <w:div w:id="2119985817">
          <w:marLeft w:val="1800"/>
          <w:marRight w:val="0"/>
          <w:marTop w:val="100"/>
          <w:marBottom w:val="0"/>
          <w:divBdr>
            <w:top w:val="none" w:sz="0" w:space="0" w:color="auto"/>
            <w:left w:val="none" w:sz="0" w:space="0" w:color="auto"/>
            <w:bottom w:val="none" w:sz="0" w:space="0" w:color="auto"/>
            <w:right w:val="none" w:sz="0" w:space="0" w:color="auto"/>
          </w:divBdr>
        </w:div>
      </w:divsChild>
    </w:div>
    <w:div w:id="162626409">
      <w:bodyDiv w:val="1"/>
      <w:marLeft w:val="0"/>
      <w:marRight w:val="0"/>
      <w:marTop w:val="0"/>
      <w:marBottom w:val="0"/>
      <w:divBdr>
        <w:top w:val="none" w:sz="0" w:space="0" w:color="auto"/>
        <w:left w:val="none" w:sz="0" w:space="0" w:color="auto"/>
        <w:bottom w:val="none" w:sz="0" w:space="0" w:color="auto"/>
        <w:right w:val="none" w:sz="0" w:space="0" w:color="auto"/>
      </w:divBdr>
      <w:divsChild>
        <w:div w:id="602104636">
          <w:marLeft w:val="360"/>
          <w:marRight w:val="0"/>
          <w:marTop w:val="200"/>
          <w:marBottom w:val="0"/>
          <w:divBdr>
            <w:top w:val="none" w:sz="0" w:space="0" w:color="auto"/>
            <w:left w:val="none" w:sz="0" w:space="0" w:color="auto"/>
            <w:bottom w:val="none" w:sz="0" w:space="0" w:color="auto"/>
            <w:right w:val="none" w:sz="0" w:space="0" w:color="auto"/>
          </w:divBdr>
        </w:div>
      </w:divsChild>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04216973">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251475444">
      <w:bodyDiv w:val="1"/>
      <w:marLeft w:val="0"/>
      <w:marRight w:val="0"/>
      <w:marTop w:val="0"/>
      <w:marBottom w:val="0"/>
      <w:divBdr>
        <w:top w:val="none" w:sz="0" w:space="0" w:color="auto"/>
        <w:left w:val="none" w:sz="0" w:space="0" w:color="auto"/>
        <w:bottom w:val="none" w:sz="0" w:space="0" w:color="auto"/>
        <w:right w:val="none" w:sz="0" w:space="0" w:color="auto"/>
      </w:divBdr>
    </w:div>
    <w:div w:id="298460913">
      <w:bodyDiv w:val="1"/>
      <w:marLeft w:val="0"/>
      <w:marRight w:val="0"/>
      <w:marTop w:val="0"/>
      <w:marBottom w:val="0"/>
      <w:divBdr>
        <w:top w:val="none" w:sz="0" w:space="0" w:color="auto"/>
        <w:left w:val="none" w:sz="0" w:space="0" w:color="auto"/>
        <w:bottom w:val="none" w:sz="0" w:space="0" w:color="auto"/>
        <w:right w:val="none" w:sz="0" w:space="0" w:color="auto"/>
      </w:divBdr>
      <w:divsChild>
        <w:div w:id="332684328">
          <w:marLeft w:val="360"/>
          <w:marRight w:val="0"/>
          <w:marTop w:val="200"/>
          <w:marBottom w:val="0"/>
          <w:divBdr>
            <w:top w:val="none" w:sz="0" w:space="0" w:color="auto"/>
            <w:left w:val="none" w:sz="0" w:space="0" w:color="auto"/>
            <w:bottom w:val="none" w:sz="0" w:space="0" w:color="auto"/>
            <w:right w:val="none" w:sz="0" w:space="0" w:color="auto"/>
          </w:divBdr>
        </w:div>
      </w:divsChild>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2979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6599">
          <w:marLeft w:val="360"/>
          <w:marRight w:val="0"/>
          <w:marTop w:val="200"/>
          <w:marBottom w:val="0"/>
          <w:divBdr>
            <w:top w:val="none" w:sz="0" w:space="0" w:color="auto"/>
            <w:left w:val="none" w:sz="0" w:space="0" w:color="auto"/>
            <w:bottom w:val="none" w:sz="0" w:space="0" w:color="auto"/>
            <w:right w:val="none" w:sz="0" w:space="0" w:color="auto"/>
          </w:divBdr>
        </w:div>
      </w:divsChild>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53767963">
      <w:bodyDiv w:val="1"/>
      <w:marLeft w:val="0"/>
      <w:marRight w:val="0"/>
      <w:marTop w:val="0"/>
      <w:marBottom w:val="0"/>
      <w:divBdr>
        <w:top w:val="none" w:sz="0" w:space="0" w:color="auto"/>
        <w:left w:val="none" w:sz="0" w:space="0" w:color="auto"/>
        <w:bottom w:val="none" w:sz="0" w:space="0" w:color="auto"/>
        <w:right w:val="none" w:sz="0" w:space="0" w:color="auto"/>
      </w:divBdr>
      <w:divsChild>
        <w:div w:id="184636771">
          <w:marLeft w:val="360"/>
          <w:marRight w:val="0"/>
          <w:marTop w:val="200"/>
          <w:marBottom w:val="0"/>
          <w:divBdr>
            <w:top w:val="none" w:sz="0" w:space="0" w:color="auto"/>
            <w:left w:val="none" w:sz="0" w:space="0" w:color="auto"/>
            <w:bottom w:val="none" w:sz="0" w:space="0" w:color="auto"/>
            <w:right w:val="none" w:sz="0" w:space="0" w:color="auto"/>
          </w:divBdr>
        </w:div>
        <w:div w:id="1117867240">
          <w:marLeft w:val="360"/>
          <w:marRight w:val="0"/>
          <w:marTop w:val="200"/>
          <w:marBottom w:val="0"/>
          <w:divBdr>
            <w:top w:val="none" w:sz="0" w:space="0" w:color="auto"/>
            <w:left w:val="none" w:sz="0" w:space="0" w:color="auto"/>
            <w:bottom w:val="none" w:sz="0" w:space="0" w:color="auto"/>
            <w:right w:val="none" w:sz="0" w:space="0" w:color="auto"/>
          </w:divBdr>
        </w:div>
        <w:div w:id="384380357">
          <w:marLeft w:val="1080"/>
          <w:marRight w:val="0"/>
          <w:marTop w:val="100"/>
          <w:marBottom w:val="0"/>
          <w:divBdr>
            <w:top w:val="none" w:sz="0" w:space="0" w:color="auto"/>
            <w:left w:val="none" w:sz="0" w:space="0" w:color="auto"/>
            <w:bottom w:val="none" w:sz="0" w:space="0" w:color="auto"/>
            <w:right w:val="none" w:sz="0" w:space="0" w:color="auto"/>
          </w:divBdr>
        </w:div>
        <w:div w:id="720901736">
          <w:marLeft w:val="360"/>
          <w:marRight w:val="0"/>
          <w:marTop w:val="200"/>
          <w:marBottom w:val="0"/>
          <w:divBdr>
            <w:top w:val="none" w:sz="0" w:space="0" w:color="auto"/>
            <w:left w:val="none" w:sz="0" w:space="0" w:color="auto"/>
            <w:bottom w:val="none" w:sz="0" w:space="0" w:color="auto"/>
            <w:right w:val="none" w:sz="0" w:space="0" w:color="auto"/>
          </w:divBdr>
        </w:div>
        <w:div w:id="571887427">
          <w:marLeft w:val="1080"/>
          <w:marRight w:val="0"/>
          <w:marTop w:val="100"/>
          <w:marBottom w:val="0"/>
          <w:divBdr>
            <w:top w:val="none" w:sz="0" w:space="0" w:color="auto"/>
            <w:left w:val="none" w:sz="0" w:space="0" w:color="auto"/>
            <w:bottom w:val="none" w:sz="0" w:space="0" w:color="auto"/>
            <w:right w:val="none" w:sz="0" w:space="0" w:color="auto"/>
          </w:divBdr>
        </w:div>
        <w:div w:id="848253427">
          <w:marLeft w:val="1080"/>
          <w:marRight w:val="0"/>
          <w:marTop w:val="100"/>
          <w:marBottom w:val="0"/>
          <w:divBdr>
            <w:top w:val="none" w:sz="0" w:space="0" w:color="auto"/>
            <w:left w:val="none" w:sz="0" w:space="0" w:color="auto"/>
            <w:bottom w:val="none" w:sz="0" w:space="0" w:color="auto"/>
            <w:right w:val="none" w:sz="0" w:space="0" w:color="auto"/>
          </w:divBdr>
        </w:div>
        <w:div w:id="2114856923">
          <w:marLeft w:val="1080"/>
          <w:marRight w:val="0"/>
          <w:marTop w:val="100"/>
          <w:marBottom w:val="0"/>
          <w:divBdr>
            <w:top w:val="none" w:sz="0" w:space="0" w:color="auto"/>
            <w:left w:val="none" w:sz="0" w:space="0" w:color="auto"/>
            <w:bottom w:val="none" w:sz="0" w:space="0" w:color="auto"/>
            <w:right w:val="none" w:sz="0" w:space="0" w:color="auto"/>
          </w:divBdr>
        </w:div>
        <w:div w:id="1394811163">
          <w:marLeft w:val="1080"/>
          <w:marRight w:val="0"/>
          <w:marTop w:val="100"/>
          <w:marBottom w:val="0"/>
          <w:divBdr>
            <w:top w:val="none" w:sz="0" w:space="0" w:color="auto"/>
            <w:left w:val="none" w:sz="0" w:space="0" w:color="auto"/>
            <w:bottom w:val="none" w:sz="0" w:space="0" w:color="auto"/>
            <w:right w:val="none" w:sz="0" w:space="0" w:color="auto"/>
          </w:divBdr>
        </w:div>
      </w:divsChild>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69233077">
      <w:bodyDiv w:val="1"/>
      <w:marLeft w:val="0"/>
      <w:marRight w:val="0"/>
      <w:marTop w:val="0"/>
      <w:marBottom w:val="0"/>
      <w:divBdr>
        <w:top w:val="none" w:sz="0" w:space="0" w:color="auto"/>
        <w:left w:val="none" w:sz="0" w:space="0" w:color="auto"/>
        <w:bottom w:val="none" w:sz="0" w:space="0" w:color="auto"/>
        <w:right w:val="none" w:sz="0" w:space="0" w:color="auto"/>
      </w:divBdr>
      <w:divsChild>
        <w:div w:id="1360548136">
          <w:marLeft w:val="360"/>
          <w:marRight w:val="0"/>
          <w:marTop w:val="200"/>
          <w:marBottom w:val="0"/>
          <w:divBdr>
            <w:top w:val="none" w:sz="0" w:space="0" w:color="auto"/>
            <w:left w:val="none" w:sz="0" w:space="0" w:color="auto"/>
            <w:bottom w:val="none" w:sz="0" w:space="0" w:color="auto"/>
            <w:right w:val="none" w:sz="0" w:space="0" w:color="auto"/>
          </w:divBdr>
        </w:div>
      </w:divsChild>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390540805">
      <w:bodyDiv w:val="1"/>
      <w:marLeft w:val="0"/>
      <w:marRight w:val="0"/>
      <w:marTop w:val="0"/>
      <w:marBottom w:val="0"/>
      <w:divBdr>
        <w:top w:val="none" w:sz="0" w:space="0" w:color="auto"/>
        <w:left w:val="none" w:sz="0" w:space="0" w:color="auto"/>
        <w:bottom w:val="none" w:sz="0" w:space="0" w:color="auto"/>
        <w:right w:val="none" w:sz="0" w:space="0" w:color="auto"/>
      </w:divBdr>
      <w:divsChild>
        <w:div w:id="1821574375">
          <w:marLeft w:val="360"/>
          <w:marRight w:val="0"/>
          <w:marTop w:val="200"/>
          <w:marBottom w:val="0"/>
          <w:divBdr>
            <w:top w:val="none" w:sz="0" w:space="0" w:color="auto"/>
            <w:left w:val="none" w:sz="0" w:space="0" w:color="auto"/>
            <w:bottom w:val="none" w:sz="0" w:space="0" w:color="auto"/>
            <w:right w:val="none" w:sz="0" w:space="0" w:color="auto"/>
          </w:divBdr>
        </w:div>
        <w:div w:id="1479153372">
          <w:marLeft w:val="1080"/>
          <w:marRight w:val="0"/>
          <w:marTop w:val="100"/>
          <w:marBottom w:val="0"/>
          <w:divBdr>
            <w:top w:val="none" w:sz="0" w:space="0" w:color="auto"/>
            <w:left w:val="none" w:sz="0" w:space="0" w:color="auto"/>
            <w:bottom w:val="none" w:sz="0" w:space="0" w:color="auto"/>
            <w:right w:val="none" w:sz="0" w:space="0" w:color="auto"/>
          </w:divBdr>
        </w:div>
        <w:div w:id="1943762460">
          <w:marLeft w:val="1080"/>
          <w:marRight w:val="0"/>
          <w:marTop w:val="100"/>
          <w:marBottom w:val="0"/>
          <w:divBdr>
            <w:top w:val="none" w:sz="0" w:space="0" w:color="auto"/>
            <w:left w:val="none" w:sz="0" w:space="0" w:color="auto"/>
            <w:bottom w:val="none" w:sz="0" w:space="0" w:color="auto"/>
            <w:right w:val="none" w:sz="0" w:space="0" w:color="auto"/>
          </w:divBdr>
        </w:div>
        <w:div w:id="740906317">
          <w:marLeft w:val="1080"/>
          <w:marRight w:val="0"/>
          <w:marTop w:val="100"/>
          <w:marBottom w:val="0"/>
          <w:divBdr>
            <w:top w:val="none" w:sz="0" w:space="0" w:color="auto"/>
            <w:left w:val="none" w:sz="0" w:space="0" w:color="auto"/>
            <w:bottom w:val="none" w:sz="0" w:space="0" w:color="auto"/>
            <w:right w:val="none" w:sz="0" w:space="0" w:color="auto"/>
          </w:divBdr>
        </w:div>
      </w:divsChild>
    </w:div>
    <w:div w:id="396828097">
      <w:bodyDiv w:val="1"/>
      <w:marLeft w:val="0"/>
      <w:marRight w:val="0"/>
      <w:marTop w:val="0"/>
      <w:marBottom w:val="0"/>
      <w:divBdr>
        <w:top w:val="none" w:sz="0" w:space="0" w:color="auto"/>
        <w:left w:val="none" w:sz="0" w:space="0" w:color="auto"/>
        <w:bottom w:val="none" w:sz="0" w:space="0" w:color="auto"/>
        <w:right w:val="none" w:sz="0" w:space="0" w:color="auto"/>
      </w:divBdr>
      <w:divsChild>
        <w:div w:id="1396783246">
          <w:marLeft w:val="1080"/>
          <w:marRight w:val="0"/>
          <w:marTop w:val="100"/>
          <w:marBottom w:val="0"/>
          <w:divBdr>
            <w:top w:val="none" w:sz="0" w:space="0" w:color="auto"/>
            <w:left w:val="none" w:sz="0" w:space="0" w:color="auto"/>
            <w:bottom w:val="none" w:sz="0" w:space="0" w:color="auto"/>
            <w:right w:val="none" w:sz="0" w:space="0" w:color="auto"/>
          </w:divBdr>
        </w:div>
        <w:div w:id="1134371553">
          <w:marLeft w:val="1800"/>
          <w:marRight w:val="0"/>
          <w:marTop w:val="100"/>
          <w:marBottom w:val="0"/>
          <w:divBdr>
            <w:top w:val="none" w:sz="0" w:space="0" w:color="auto"/>
            <w:left w:val="none" w:sz="0" w:space="0" w:color="auto"/>
            <w:bottom w:val="none" w:sz="0" w:space="0" w:color="auto"/>
            <w:right w:val="none" w:sz="0" w:space="0" w:color="auto"/>
          </w:divBdr>
        </w:div>
        <w:div w:id="963661181">
          <w:marLeft w:val="1800"/>
          <w:marRight w:val="0"/>
          <w:marTop w:val="100"/>
          <w:marBottom w:val="0"/>
          <w:divBdr>
            <w:top w:val="none" w:sz="0" w:space="0" w:color="auto"/>
            <w:left w:val="none" w:sz="0" w:space="0" w:color="auto"/>
            <w:bottom w:val="none" w:sz="0" w:space="0" w:color="auto"/>
            <w:right w:val="none" w:sz="0" w:space="0" w:color="auto"/>
          </w:divBdr>
        </w:div>
        <w:div w:id="1981182654">
          <w:marLeft w:val="1800"/>
          <w:marRight w:val="0"/>
          <w:marTop w:val="100"/>
          <w:marBottom w:val="0"/>
          <w:divBdr>
            <w:top w:val="none" w:sz="0" w:space="0" w:color="auto"/>
            <w:left w:val="none" w:sz="0" w:space="0" w:color="auto"/>
            <w:bottom w:val="none" w:sz="0" w:space="0" w:color="auto"/>
            <w:right w:val="none" w:sz="0" w:space="0" w:color="auto"/>
          </w:divBdr>
        </w:div>
        <w:div w:id="1992978751">
          <w:marLeft w:val="1800"/>
          <w:marRight w:val="0"/>
          <w:marTop w:val="100"/>
          <w:marBottom w:val="0"/>
          <w:divBdr>
            <w:top w:val="none" w:sz="0" w:space="0" w:color="auto"/>
            <w:left w:val="none" w:sz="0" w:space="0" w:color="auto"/>
            <w:bottom w:val="none" w:sz="0" w:space="0" w:color="auto"/>
            <w:right w:val="none" w:sz="0" w:space="0" w:color="auto"/>
          </w:divBdr>
        </w:div>
      </w:divsChild>
    </w:div>
    <w:div w:id="419565785">
      <w:bodyDiv w:val="1"/>
      <w:marLeft w:val="0"/>
      <w:marRight w:val="0"/>
      <w:marTop w:val="0"/>
      <w:marBottom w:val="0"/>
      <w:divBdr>
        <w:top w:val="none" w:sz="0" w:space="0" w:color="auto"/>
        <w:left w:val="none" w:sz="0" w:space="0" w:color="auto"/>
        <w:bottom w:val="none" w:sz="0" w:space="0" w:color="auto"/>
        <w:right w:val="none" w:sz="0" w:space="0" w:color="auto"/>
      </w:divBdr>
    </w:div>
    <w:div w:id="447361654">
      <w:bodyDiv w:val="1"/>
      <w:marLeft w:val="0"/>
      <w:marRight w:val="0"/>
      <w:marTop w:val="0"/>
      <w:marBottom w:val="0"/>
      <w:divBdr>
        <w:top w:val="none" w:sz="0" w:space="0" w:color="auto"/>
        <w:left w:val="none" w:sz="0" w:space="0" w:color="auto"/>
        <w:bottom w:val="none" w:sz="0" w:space="0" w:color="auto"/>
        <w:right w:val="none" w:sz="0" w:space="0" w:color="auto"/>
      </w:divBdr>
      <w:divsChild>
        <w:div w:id="1750926858">
          <w:marLeft w:val="360"/>
          <w:marRight w:val="0"/>
          <w:marTop w:val="200"/>
          <w:marBottom w:val="0"/>
          <w:divBdr>
            <w:top w:val="none" w:sz="0" w:space="0" w:color="auto"/>
            <w:left w:val="none" w:sz="0" w:space="0" w:color="auto"/>
            <w:bottom w:val="none" w:sz="0" w:space="0" w:color="auto"/>
            <w:right w:val="none" w:sz="0" w:space="0" w:color="auto"/>
          </w:divBdr>
        </w:div>
        <w:div w:id="582253195">
          <w:marLeft w:val="360"/>
          <w:marRight w:val="0"/>
          <w:marTop w:val="200"/>
          <w:marBottom w:val="0"/>
          <w:divBdr>
            <w:top w:val="none" w:sz="0" w:space="0" w:color="auto"/>
            <w:left w:val="none" w:sz="0" w:space="0" w:color="auto"/>
            <w:bottom w:val="none" w:sz="0" w:space="0" w:color="auto"/>
            <w:right w:val="none" w:sz="0" w:space="0" w:color="auto"/>
          </w:divBdr>
        </w:div>
        <w:div w:id="75517176">
          <w:marLeft w:val="360"/>
          <w:marRight w:val="0"/>
          <w:marTop w:val="200"/>
          <w:marBottom w:val="0"/>
          <w:divBdr>
            <w:top w:val="none" w:sz="0" w:space="0" w:color="auto"/>
            <w:left w:val="none" w:sz="0" w:space="0" w:color="auto"/>
            <w:bottom w:val="none" w:sz="0" w:space="0" w:color="auto"/>
            <w:right w:val="none" w:sz="0" w:space="0" w:color="auto"/>
          </w:divBdr>
        </w:div>
        <w:div w:id="430515180">
          <w:marLeft w:val="360"/>
          <w:marRight w:val="0"/>
          <w:marTop w:val="200"/>
          <w:marBottom w:val="0"/>
          <w:divBdr>
            <w:top w:val="none" w:sz="0" w:space="0" w:color="auto"/>
            <w:left w:val="none" w:sz="0" w:space="0" w:color="auto"/>
            <w:bottom w:val="none" w:sz="0" w:space="0" w:color="auto"/>
            <w:right w:val="none" w:sz="0" w:space="0" w:color="auto"/>
          </w:divBdr>
        </w:div>
      </w:divsChild>
    </w:div>
    <w:div w:id="491678903">
      <w:bodyDiv w:val="1"/>
      <w:marLeft w:val="0"/>
      <w:marRight w:val="0"/>
      <w:marTop w:val="0"/>
      <w:marBottom w:val="0"/>
      <w:divBdr>
        <w:top w:val="none" w:sz="0" w:space="0" w:color="auto"/>
        <w:left w:val="none" w:sz="0" w:space="0" w:color="auto"/>
        <w:bottom w:val="none" w:sz="0" w:space="0" w:color="auto"/>
        <w:right w:val="none" w:sz="0" w:space="0" w:color="auto"/>
      </w:divBdr>
      <w:divsChild>
        <w:div w:id="1222905282">
          <w:marLeft w:val="360"/>
          <w:marRight w:val="0"/>
          <w:marTop w:val="200"/>
          <w:marBottom w:val="0"/>
          <w:divBdr>
            <w:top w:val="none" w:sz="0" w:space="0" w:color="auto"/>
            <w:left w:val="none" w:sz="0" w:space="0" w:color="auto"/>
            <w:bottom w:val="none" w:sz="0" w:space="0" w:color="auto"/>
            <w:right w:val="none" w:sz="0" w:space="0" w:color="auto"/>
          </w:divBdr>
        </w:div>
        <w:div w:id="540245445">
          <w:marLeft w:val="1080"/>
          <w:marRight w:val="0"/>
          <w:marTop w:val="1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18011442">
      <w:bodyDiv w:val="1"/>
      <w:marLeft w:val="0"/>
      <w:marRight w:val="0"/>
      <w:marTop w:val="0"/>
      <w:marBottom w:val="0"/>
      <w:divBdr>
        <w:top w:val="none" w:sz="0" w:space="0" w:color="auto"/>
        <w:left w:val="none" w:sz="0" w:space="0" w:color="auto"/>
        <w:bottom w:val="none" w:sz="0" w:space="0" w:color="auto"/>
        <w:right w:val="none" w:sz="0" w:space="0" w:color="auto"/>
      </w:divBdr>
      <w:divsChild>
        <w:div w:id="409350657">
          <w:marLeft w:val="360"/>
          <w:marRight w:val="0"/>
          <w:marTop w:val="200"/>
          <w:marBottom w:val="0"/>
          <w:divBdr>
            <w:top w:val="none" w:sz="0" w:space="0" w:color="auto"/>
            <w:left w:val="none" w:sz="0" w:space="0" w:color="auto"/>
            <w:bottom w:val="none" w:sz="0" w:space="0" w:color="auto"/>
            <w:right w:val="none" w:sz="0" w:space="0" w:color="auto"/>
          </w:divBdr>
        </w:div>
        <w:div w:id="1537622765">
          <w:marLeft w:val="1080"/>
          <w:marRight w:val="0"/>
          <w:marTop w:val="100"/>
          <w:marBottom w:val="0"/>
          <w:divBdr>
            <w:top w:val="none" w:sz="0" w:space="0" w:color="auto"/>
            <w:left w:val="none" w:sz="0" w:space="0" w:color="auto"/>
            <w:bottom w:val="none" w:sz="0" w:space="0" w:color="auto"/>
            <w:right w:val="none" w:sz="0" w:space="0" w:color="auto"/>
          </w:divBdr>
        </w:div>
        <w:div w:id="1329015592">
          <w:marLeft w:val="360"/>
          <w:marRight w:val="0"/>
          <w:marTop w:val="200"/>
          <w:marBottom w:val="0"/>
          <w:divBdr>
            <w:top w:val="none" w:sz="0" w:space="0" w:color="auto"/>
            <w:left w:val="none" w:sz="0" w:space="0" w:color="auto"/>
            <w:bottom w:val="none" w:sz="0" w:space="0" w:color="auto"/>
            <w:right w:val="none" w:sz="0" w:space="0" w:color="auto"/>
          </w:divBdr>
        </w:div>
        <w:div w:id="1582713470">
          <w:marLeft w:val="1080"/>
          <w:marRight w:val="0"/>
          <w:marTop w:val="100"/>
          <w:marBottom w:val="0"/>
          <w:divBdr>
            <w:top w:val="none" w:sz="0" w:space="0" w:color="auto"/>
            <w:left w:val="none" w:sz="0" w:space="0" w:color="auto"/>
            <w:bottom w:val="none" w:sz="0" w:space="0" w:color="auto"/>
            <w:right w:val="none" w:sz="0" w:space="0" w:color="auto"/>
          </w:divBdr>
        </w:div>
        <w:div w:id="362368050">
          <w:marLeft w:val="360"/>
          <w:marRight w:val="0"/>
          <w:marTop w:val="200"/>
          <w:marBottom w:val="0"/>
          <w:divBdr>
            <w:top w:val="none" w:sz="0" w:space="0" w:color="auto"/>
            <w:left w:val="none" w:sz="0" w:space="0" w:color="auto"/>
            <w:bottom w:val="none" w:sz="0" w:space="0" w:color="auto"/>
            <w:right w:val="none" w:sz="0" w:space="0" w:color="auto"/>
          </w:divBdr>
        </w:div>
        <w:div w:id="2088768974">
          <w:marLeft w:val="1080"/>
          <w:marRight w:val="0"/>
          <w:marTop w:val="100"/>
          <w:marBottom w:val="0"/>
          <w:divBdr>
            <w:top w:val="none" w:sz="0" w:space="0" w:color="auto"/>
            <w:left w:val="none" w:sz="0" w:space="0" w:color="auto"/>
            <w:bottom w:val="none" w:sz="0" w:space="0" w:color="auto"/>
            <w:right w:val="none" w:sz="0" w:space="0" w:color="auto"/>
          </w:divBdr>
        </w:div>
      </w:divsChild>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560868600">
      <w:bodyDiv w:val="1"/>
      <w:marLeft w:val="0"/>
      <w:marRight w:val="0"/>
      <w:marTop w:val="0"/>
      <w:marBottom w:val="0"/>
      <w:divBdr>
        <w:top w:val="none" w:sz="0" w:space="0" w:color="auto"/>
        <w:left w:val="none" w:sz="0" w:space="0" w:color="auto"/>
        <w:bottom w:val="none" w:sz="0" w:space="0" w:color="auto"/>
        <w:right w:val="none" w:sz="0" w:space="0" w:color="auto"/>
      </w:divBdr>
      <w:divsChild>
        <w:div w:id="51782666">
          <w:marLeft w:val="360"/>
          <w:marRight w:val="0"/>
          <w:marTop w:val="200"/>
          <w:marBottom w:val="0"/>
          <w:divBdr>
            <w:top w:val="none" w:sz="0" w:space="0" w:color="auto"/>
            <w:left w:val="none" w:sz="0" w:space="0" w:color="auto"/>
            <w:bottom w:val="none" w:sz="0" w:space="0" w:color="auto"/>
            <w:right w:val="none" w:sz="0" w:space="0" w:color="auto"/>
          </w:divBdr>
        </w:div>
        <w:div w:id="2042975661">
          <w:marLeft w:val="1080"/>
          <w:marRight w:val="0"/>
          <w:marTop w:val="100"/>
          <w:marBottom w:val="0"/>
          <w:divBdr>
            <w:top w:val="none" w:sz="0" w:space="0" w:color="auto"/>
            <w:left w:val="none" w:sz="0" w:space="0" w:color="auto"/>
            <w:bottom w:val="none" w:sz="0" w:space="0" w:color="auto"/>
            <w:right w:val="none" w:sz="0" w:space="0" w:color="auto"/>
          </w:divBdr>
        </w:div>
        <w:div w:id="691998760">
          <w:marLeft w:val="360"/>
          <w:marRight w:val="0"/>
          <w:marTop w:val="200"/>
          <w:marBottom w:val="0"/>
          <w:divBdr>
            <w:top w:val="none" w:sz="0" w:space="0" w:color="auto"/>
            <w:left w:val="none" w:sz="0" w:space="0" w:color="auto"/>
            <w:bottom w:val="none" w:sz="0" w:space="0" w:color="auto"/>
            <w:right w:val="none" w:sz="0" w:space="0" w:color="auto"/>
          </w:divBdr>
        </w:div>
        <w:div w:id="361980274">
          <w:marLeft w:val="1080"/>
          <w:marRight w:val="0"/>
          <w:marTop w:val="100"/>
          <w:marBottom w:val="0"/>
          <w:divBdr>
            <w:top w:val="none" w:sz="0" w:space="0" w:color="auto"/>
            <w:left w:val="none" w:sz="0" w:space="0" w:color="auto"/>
            <w:bottom w:val="none" w:sz="0" w:space="0" w:color="auto"/>
            <w:right w:val="none" w:sz="0" w:space="0" w:color="auto"/>
          </w:divBdr>
        </w:div>
        <w:div w:id="387804569">
          <w:marLeft w:val="360"/>
          <w:marRight w:val="0"/>
          <w:marTop w:val="200"/>
          <w:marBottom w:val="0"/>
          <w:divBdr>
            <w:top w:val="none" w:sz="0" w:space="0" w:color="auto"/>
            <w:left w:val="none" w:sz="0" w:space="0" w:color="auto"/>
            <w:bottom w:val="none" w:sz="0" w:space="0" w:color="auto"/>
            <w:right w:val="none" w:sz="0" w:space="0" w:color="auto"/>
          </w:divBdr>
        </w:div>
        <w:div w:id="405030817">
          <w:marLeft w:val="1080"/>
          <w:marRight w:val="0"/>
          <w:marTop w:val="100"/>
          <w:marBottom w:val="0"/>
          <w:divBdr>
            <w:top w:val="none" w:sz="0" w:space="0" w:color="auto"/>
            <w:left w:val="none" w:sz="0" w:space="0" w:color="auto"/>
            <w:bottom w:val="none" w:sz="0" w:space="0" w:color="auto"/>
            <w:right w:val="none" w:sz="0" w:space="0" w:color="auto"/>
          </w:divBdr>
        </w:div>
        <w:div w:id="972711130">
          <w:marLeft w:val="360"/>
          <w:marRight w:val="0"/>
          <w:marTop w:val="200"/>
          <w:marBottom w:val="0"/>
          <w:divBdr>
            <w:top w:val="none" w:sz="0" w:space="0" w:color="auto"/>
            <w:left w:val="none" w:sz="0" w:space="0" w:color="auto"/>
            <w:bottom w:val="none" w:sz="0" w:space="0" w:color="auto"/>
            <w:right w:val="none" w:sz="0" w:space="0" w:color="auto"/>
          </w:divBdr>
        </w:div>
      </w:divsChild>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655761113">
      <w:bodyDiv w:val="1"/>
      <w:marLeft w:val="0"/>
      <w:marRight w:val="0"/>
      <w:marTop w:val="0"/>
      <w:marBottom w:val="0"/>
      <w:divBdr>
        <w:top w:val="none" w:sz="0" w:space="0" w:color="auto"/>
        <w:left w:val="none" w:sz="0" w:space="0" w:color="auto"/>
        <w:bottom w:val="none" w:sz="0" w:space="0" w:color="auto"/>
        <w:right w:val="none" w:sz="0" w:space="0" w:color="auto"/>
      </w:divBdr>
    </w:div>
    <w:div w:id="671951646">
      <w:bodyDiv w:val="1"/>
      <w:marLeft w:val="0"/>
      <w:marRight w:val="0"/>
      <w:marTop w:val="0"/>
      <w:marBottom w:val="0"/>
      <w:divBdr>
        <w:top w:val="none" w:sz="0" w:space="0" w:color="auto"/>
        <w:left w:val="none" w:sz="0" w:space="0" w:color="auto"/>
        <w:bottom w:val="none" w:sz="0" w:space="0" w:color="auto"/>
        <w:right w:val="none" w:sz="0" w:space="0" w:color="auto"/>
      </w:divBdr>
    </w:div>
    <w:div w:id="686252680">
      <w:bodyDiv w:val="1"/>
      <w:marLeft w:val="0"/>
      <w:marRight w:val="0"/>
      <w:marTop w:val="0"/>
      <w:marBottom w:val="0"/>
      <w:divBdr>
        <w:top w:val="none" w:sz="0" w:space="0" w:color="auto"/>
        <w:left w:val="none" w:sz="0" w:space="0" w:color="auto"/>
        <w:bottom w:val="none" w:sz="0" w:space="0" w:color="auto"/>
        <w:right w:val="none" w:sz="0" w:space="0" w:color="auto"/>
      </w:divBdr>
      <w:divsChild>
        <w:div w:id="203059909">
          <w:marLeft w:val="547"/>
          <w:marRight w:val="0"/>
          <w:marTop w:val="0"/>
          <w:marBottom w:val="0"/>
          <w:divBdr>
            <w:top w:val="none" w:sz="0" w:space="0" w:color="auto"/>
            <w:left w:val="none" w:sz="0" w:space="0" w:color="auto"/>
            <w:bottom w:val="none" w:sz="0" w:space="0" w:color="auto"/>
            <w:right w:val="none" w:sz="0" w:space="0" w:color="auto"/>
          </w:divBdr>
        </w:div>
      </w:divsChild>
    </w:div>
    <w:div w:id="751437068">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54589624">
      <w:bodyDiv w:val="1"/>
      <w:marLeft w:val="0"/>
      <w:marRight w:val="0"/>
      <w:marTop w:val="0"/>
      <w:marBottom w:val="0"/>
      <w:divBdr>
        <w:top w:val="none" w:sz="0" w:space="0" w:color="auto"/>
        <w:left w:val="none" w:sz="0" w:space="0" w:color="auto"/>
        <w:bottom w:val="none" w:sz="0" w:space="0" w:color="auto"/>
        <w:right w:val="none" w:sz="0" w:space="0" w:color="auto"/>
      </w:divBdr>
    </w:div>
    <w:div w:id="770903826">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00928089">
      <w:bodyDiv w:val="1"/>
      <w:marLeft w:val="0"/>
      <w:marRight w:val="0"/>
      <w:marTop w:val="0"/>
      <w:marBottom w:val="0"/>
      <w:divBdr>
        <w:top w:val="none" w:sz="0" w:space="0" w:color="auto"/>
        <w:left w:val="none" w:sz="0" w:space="0" w:color="auto"/>
        <w:bottom w:val="none" w:sz="0" w:space="0" w:color="auto"/>
        <w:right w:val="none" w:sz="0" w:space="0" w:color="auto"/>
      </w:divBdr>
      <w:divsChild>
        <w:div w:id="789973694">
          <w:marLeft w:val="360"/>
          <w:marRight w:val="0"/>
          <w:marTop w:val="200"/>
          <w:marBottom w:val="0"/>
          <w:divBdr>
            <w:top w:val="none" w:sz="0" w:space="0" w:color="auto"/>
            <w:left w:val="none" w:sz="0" w:space="0" w:color="auto"/>
            <w:bottom w:val="none" w:sz="0" w:space="0" w:color="auto"/>
            <w:right w:val="none" w:sz="0" w:space="0" w:color="auto"/>
          </w:divBdr>
        </w:div>
      </w:divsChild>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56272156">
      <w:bodyDiv w:val="1"/>
      <w:marLeft w:val="0"/>
      <w:marRight w:val="0"/>
      <w:marTop w:val="0"/>
      <w:marBottom w:val="0"/>
      <w:divBdr>
        <w:top w:val="none" w:sz="0" w:space="0" w:color="auto"/>
        <w:left w:val="none" w:sz="0" w:space="0" w:color="auto"/>
        <w:bottom w:val="none" w:sz="0" w:space="0" w:color="auto"/>
        <w:right w:val="none" w:sz="0" w:space="0" w:color="auto"/>
      </w:divBdr>
    </w:div>
    <w:div w:id="1059788206">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093932804">
      <w:bodyDiv w:val="1"/>
      <w:marLeft w:val="0"/>
      <w:marRight w:val="0"/>
      <w:marTop w:val="0"/>
      <w:marBottom w:val="0"/>
      <w:divBdr>
        <w:top w:val="none" w:sz="0" w:space="0" w:color="auto"/>
        <w:left w:val="none" w:sz="0" w:space="0" w:color="auto"/>
        <w:bottom w:val="none" w:sz="0" w:space="0" w:color="auto"/>
        <w:right w:val="none" w:sz="0" w:space="0" w:color="auto"/>
      </w:divBdr>
      <w:divsChild>
        <w:div w:id="609124272">
          <w:marLeft w:val="360"/>
          <w:marRight w:val="0"/>
          <w:marTop w:val="200"/>
          <w:marBottom w:val="0"/>
          <w:divBdr>
            <w:top w:val="none" w:sz="0" w:space="0" w:color="auto"/>
            <w:left w:val="none" w:sz="0" w:space="0" w:color="auto"/>
            <w:bottom w:val="none" w:sz="0" w:space="0" w:color="auto"/>
            <w:right w:val="none" w:sz="0" w:space="0" w:color="auto"/>
          </w:divBdr>
        </w:div>
      </w:divsChild>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53377503">
      <w:bodyDiv w:val="1"/>
      <w:marLeft w:val="0"/>
      <w:marRight w:val="0"/>
      <w:marTop w:val="0"/>
      <w:marBottom w:val="0"/>
      <w:divBdr>
        <w:top w:val="none" w:sz="0" w:space="0" w:color="auto"/>
        <w:left w:val="none" w:sz="0" w:space="0" w:color="auto"/>
        <w:bottom w:val="none" w:sz="0" w:space="0" w:color="auto"/>
        <w:right w:val="none" w:sz="0" w:space="0" w:color="auto"/>
      </w:divBdr>
      <w:divsChild>
        <w:div w:id="956330016">
          <w:marLeft w:val="360"/>
          <w:marRight w:val="0"/>
          <w:marTop w:val="200"/>
          <w:marBottom w:val="0"/>
          <w:divBdr>
            <w:top w:val="none" w:sz="0" w:space="0" w:color="auto"/>
            <w:left w:val="none" w:sz="0" w:space="0" w:color="auto"/>
            <w:bottom w:val="none" w:sz="0" w:space="0" w:color="auto"/>
            <w:right w:val="none" w:sz="0" w:space="0" w:color="auto"/>
          </w:divBdr>
        </w:div>
        <w:div w:id="811681367">
          <w:marLeft w:val="1080"/>
          <w:marRight w:val="0"/>
          <w:marTop w:val="100"/>
          <w:marBottom w:val="0"/>
          <w:divBdr>
            <w:top w:val="none" w:sz="0" w:space="0" w:color="auto"/>
            <w:left w:val="none" w:sz="0" w:space="0" w:color="auto"/>
            <w:bottom w:val="none" w:sz="0" w:space="0" w:color="auto"/>
            <w:right w:val="none" w:sz="0" w:space="0" w:color="auto"/>
          </w:divBdr>
        </w:div>
        <w:div w:id="1363168119">
          <w:marLeft w:val="108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180581504">
      <w:bodyDiv w:val="1"/>
      <w:marLeft w:val="0"/>
      <w:marRight w:val="0"/>
      <w:marTop w:val="0"/>
      <w:marBottom w:val="0"/>
      <w:divBdr>
        <w:top w:val="none" w:sz="0" w:space="0" w:color="auto"/>
        <w:left w:val="none" w:sz="0" w:space="0" w:color="auto"/>
        <w:bottom w:val="none" w:sz="0" w:space="0" w:color="auto"/>
        <w:right w:val="none" w:sz="0" w:space="0" w:color="auto"/>
      </w:divBdr>
    </w:div>
    <w:div w:id="1205828553">
      <w:bodyDiv w:val="1"/>
      <w:marLeft w:val="0"/>
      <w:marRight w:val="0"/>
      <w:marTop w:val="0"/>
      <w:marBottom w:val="0"/>
      <w:divBdr>
        <w:top w:val="none" w:sz="0" w:space="0" w:color="auto"/>
        <w:left w:val="none" w:sz="0" w:space="0" w:color="auto"/>
        <w:bottom w:val="none" w:sz="0" w:space="0" w:color="auto"/>
        <w:right w:val="none" w:sz="0" w:space="0" w:color="auto"/>
      </w:divBdr>
      <w:divsChild>
        <w:div w:id="936786190">
          <w:marLeft w:val="1080"/>
          <w:marRight w:val="0"/>
          <w:marTop w:val="90"/>
          <w:marBottom w:val="0"/>
          <w:divBdr>
            <w:top w:val="none" w:sz="0" w:space="0" w:color="auto"/>
            <w:left w:val="none" w:sz="0" w:space="0" w:color="auto"/>
            <w:bottom w:val="none" w:sz="0" w:space="0" w:color="auto"/>
            <w:right w:val="none" w:sz="0" w:space="0" w:color="auto"/>
          </w:divBdr>
        </w:div>
        <w:div w:id="146825294">
          <w:marLeft w:val="1080"/>
          <w:marRight w:val="0"/>
          <w:marTop w:val="90"/>
          <w:marBottom w:val="0"/>
          <w:divBdr>
            <w:top w:val="none" w:sz="0" w:space="0" w:color="auto"/>
            <w:left w:val="none" w:sz="0" w:space="0" w:color="auto"/>
            <w:bottom w:val="none" w:sz="0" w:space="0" w:color="auto"/>
            <w:right w:val="none" w:sz="0" w:space="0" w:color="auto"/>
          </w:divBdr>
        </w:div>
        <w:div w:id="1400514253">
          <w:marLeft w:val="1080"/>
          <w:marRight w:val="0"/>
          <w:marTop w:val="90"/>
          <w:marBottom w:val="0"/>
          <w:divBdr>
            <w:top w:val="none" w:sz="0" w:space="0" w:color="auto"/>
            <w:left w:val="none" w:sz="0" w:space="0" w:color="auto"/>
            <w:bottom w:val="none" w:sz="0" w:space="0" w:color="auto"/>
            <w:right w:val="none" w:sz="0" w:space="0" w:color="auto"/>
          </w:divBdr>
        </w:div>
        <w:div w:id="660625940">
          <w:marLeft w:val="1080"/>
          <w:marRight w:val="0"/>
          <w:marTop w:val="90"/>
          <w:marBottom w:val="0"/>
          <w:divBdr>
            <w:top w:val="none" w:sz="0" w:space="0" w:color="auto"/>
            <w:left w:val="none" w:sz="0" w:space="0" w:color="auto"/>
            <w:bottom w:val="none" w:sz="0" w:space="0" w:color="auto"/>
            <w:right w:val="none" w:sz="0" w:space="0" w:color="auto"/>
          </w:divBdr>
        </w:div>
      </w:divsChild>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257595705">
      <w:bodyDiv w:val="1"/>
      <w:marLeft w:val="0"/>
      <w:marRight w:val="0"/>
      <w:marTop w:val="0"/>
      <w:marBottom w:val="0"/>
      <w:divBdr>
        <w:top w:val="none" w:sz="0" w:space="0" w:color="auto"/>
        <w:left w:val="none" w:sz="0" w:space="0" w:color="auto"/>
        <w:bottom w:val="none" w:sz="0" w:space="0" w:color="auto"/>
        <w:right w:val="none" w:sz="0" w:space="0" w:color="auto"/>
      </w:divBdr>
      <w:divsChild>
        <w:div w:id="224920286">
          <w:marLeft w:val="360"/>
          <w:marRight w:val="0"/>
          <w:marTop w:val="200"/>
          <w:marBottom w:val="0"/>
          <w:divBdr>
            <w:top w:val="none" w:sz="0" w:space="0" w:color="auto"/>
            <w:left w:val="none" w:sz="0" w:space="0" w:color="auto"/>
            <w:bottom w:val="none" w:sz="0" w:space="0" w:color="auto"/>
            <w:right w:val="none" w:sz="0" w:space="0" w:color="auto"/>
          </w:divBdr>
        </w:div>
        <w:div w:id="2083403059">
          <w:marLeft w:val="360"/>
          <w:marRight w:val="0"/>
          <w:marTop w:val="200"/>
          <w:marBottom w:val="0"/>
          <w:divBdr>
            <w:top w:val="none" w:sz="0" w:space="0" w:color="auto"/>
            <w:left w:val="none" w:sz="0" w:space="0" w:color="auto"/>
            <w:bottom w:val="none" w:sz="0" w:space="0" w:color="auto"/>
            <w:right w:val="none" w:sz="0" w:space="0" w:color="auto"/>
          </w:divBdr>
        </w:div>
        <w:div w:id="1126584661">
          <w:marLeft w:val="360"/>
          <w:marRight w:val="0"/>
          <w:marTop w:val="200"/>
          <w:marBottom w:val="0"/>
          <w:divBdr>
            <w:top w:val="none" w:sz="0" w:space="0" w:color="auto"/>
            <w:left w:val="none" w:sz="0" w:space="0" w:color="auto"/>
            <w:bottom w:val="none" w:sz="0" w:space="0" w:color="auto"/>
            <w:right w:val="none" w:sz="0" w:space="0" w:color="auto"/>
          </w:divBdr>
        </w:div>
        <w:div w:id="1338850405">
          <w:marLeft w:val="360"/>
          <w:marRight w:val="0"/>
          <w:marTop w:val="200"/>
          <w:marBottom w:val="0"/>
          <w:divBdr>
            <w:top w:val="none" w:sz="0" w:space="0" w:color="auto"/>
            <w:left w:val="none" w:sz="0" w:space="0" w:color="auto"/>
            <w:bottom w:val="none" w:sz="0" w:space="0" w:color="auto"/>
            <w:right w:val="none" w:sz="0" w:space="0" w:color="auto"/>
          </w:divBdr>
        </w:div>
        <w:div w:id="1615863442">
          <w:marLeft w:val="360"/>
          <w:marRight w:val="0"/>
          <w:marTop w:val="200"/>
          <w:marBottom w:val="0"/>
          <w:divBdr>
            <w:top w:val="none" w:sz="0" w:space="0" w:color="auto"/>
            <w:left w:val="none" w:sz="0" w:space="0" w:color="auto"/>
            <w:bottom w:val="none" w:sz="0" w:space="0" w:color="auto"/>
            <w:right w:val="none" w:sz="0" w:space="0" w:color="auto"/>
          </w:divBdr>
        </w:div>
      </w:divsChild>
    </w:div>
    <w:div w:id="1312295890">
      <w:bodyDiv w:val="1"/>
      <w:marLeft w:val="0"/>
      <w:marRight w:val="0"/>
      <w:marTop w:val="0"/>
      <w:marBottom w:val="0"/>
      <w:divBdr>
        <w:top w:val="none" w:sz="0" w:space="0" w:color="auto"/>
        <w:left w:val="none" w:sz="0" w:space="0" w:color="auto"/>
        <w:bottom w:val="none" w:sz="0" w:space="0" w:color="auto"/>
        <w:right w:val="none" w:sz="0" w:space="0" w:color="auto"/>
      </w:divBdr>
    </w:div>
    <w:div w:id="1316957931">
      <w:bodyDiv w:val="1"/>
      <w:marLeft w:val="0"/>
      <w:marRight w:val="0"/>
      <w:marTop w:val="0"/>
      <w:marBottom w:val="0"/>
      <w:divBdr>
        <w:top w:val="none" w:sz="0" w:space="0" w:color="auto"/>
        <w:left w:val="none" w:sz="0" w:space="0" w:color="auto"/>
        <w:bottom w:val="none" w:sz="0" w:space="0" w:color="auto"/>
        <w:right w:val="none" w:sz="0" w:space="0" w:color="auto"/>
      </w:divBdr>
      <w:divsChild>
        <w:div w:id="1521047399">
          <w:marLeft w:val="1080"/>
          <w:marRight w:val="0"/>
          <w:marTop w:val="100"/>
          <w:marBottom w:val="0"/>
          <w:divBdr>
            <w:top w:val="none" w:sz="0" w:space="0" w:color="auto"/>
            <w:left w:val="none" w:sz="0" w:space="0" w:color="auto"/>
            <w:bottom w:val="none" w:sz="0" w:space="0" w:color="auto"/>
            <w:right w:val="none" w:sz="0" w:space="0" w:color="auto"/>
          </w:divBdr>
        </w:div>
        <w:div w:id="1277838">
          <w:marLeft w:val="1080"/>
          <w:marRight w:val="0"/>
          <w:marTop w:val="100"/>
          <w:marBottom w:val="0"/>
          <w:divBdr>
            <w:top w:val="none" w:sz="0" w:space="0" w:color="auto"/>
            <w:left w:val="none" w:sz="0" w:space="0" w:color="auto"/>
            <w:bottom w:val="none" w:sz="0" w:space="0" w:color="auto"/>
            <w:right w:val="none" w:sz="0" w:space="0" w:color="auto"/>
          </w:divBdr>
        </w:div>
        <w:div w:id="1091045158">
          <w:marLeft w:val="1080"/>
          <w:marRight w:val="0"/>
          <w:marTop w:val="100"/>
          <w:marBottom w:val="0"/>
          <w:divBdr>
            <w:top w:val="none" w:sz="0" w:space="0" w:color="auto"/>
            <w:left w:val="none" w:sz="0" w:space="0" w:color="auto"/>
            <w:bottom w:val="none" w:sz="0" w:space="0" w:color="auto"/>
            <w:right w:val="none" w:sz="0" w:space="0" w:color="auto"/>
          </w:divBdr>
        </w:div>
      </w:divsChild>
    </w:div>
    <w:div w:id="1349284807">
      <w:bodyDiv w:val="1"/>
      <w:marLeft w:val="0"/>
      <w:marRight w:val="0"/>
      <w:marTop w:val="0"/>
      <w:marBottom w:val="0"/>
      <w:divBdr>
        <w:top w:val="none" w:sz="0" w:space="0" w:color="auto"/>
        <w:left w:val="none" w:sz="0" w:space="0" w:color="auto"/>
        <w:bottom w:val="none" w:sz="0" w:space="0" w:color="auto"/>
        <w:right w:val="none" w:sz="0" w:space="0" w:color="auto"/>
      </w:divBdr>
      <w:divsChild>
        <w:div w:id="547226438">
          <w:marLeft w:val="360"/>
          <w:marRight w:val="0"/>
          <w:marTop w:val="200"/>
          <w:marBottom w:val="0"/>
          <w:divBdr>
            <w:top w:val="none" w:sz="0" w:space="0" w:color="auto"/>
            <w:left w:val="none" w:sz="0" w:space="0" w:color="auto"/>
            <w:bottom w:val="none" w:sz="0" w:space="0" w:color="auto"/>
            <w:right w:val="none" w:sz="0" w:space="0" w:color="auto"/>
          </w:divBdr>
        </w:div>
        <w:div w:id="1591507408">
          <w:marLeft w:val="1080"/>
          <w:marRight w:val="0"/>
          <w:marTop w:val="100"/>
          <w:marBottom w:val="0"/>
          <w:divBdr>
            <w:top w:val="none" w:sz="0" w:space="0" w:color="auto"/>
            <w:left w:val="none" w:sz="0" w:space="0" w:color="auto"/>
            <w:bottom w:val="none" w:sz="0" w:space="0" w:color="auto"/>
            <w:right w:val="none" w:sz="0" w:space="0" w:color="auto"/>
          </w:divBdr>
        </w:div>
        <w:div w:id="1007707608">
          <w:marLeft w:val="360"/>
          <w:marRight w:val="0"/>
          <w:marTop w:val="200"/>
          <w:marBottom w:val="0"/>
          <w:divBdr>
            <w:top w:val="none" w:sz="0" w:space="0" w:color="auto"/>
            <w:left w:val="none" w:sz="0" w:space="0" w:color="auto"/>
            <w:bottom w:val="none" w:sz="0" w:space="0" w:color="auto"/>
            <w:right w:val="none" w:sz="0" w:space="0" w:color="auto"/>
          </w:divBdr>
        </w:div>
        <w:div w:id="1298028866">
          <w:marLeft w:val="1080"/>
          <w:marRight w:val="0"/>
          <w:marTop w:val="100"/>
          <w:marBottom w:val="0"/>
          <w:divBdr>
            <w:top w:val="none" w:sz="0" w:space="0" w:color="auto"/>
            <w:left w:val="none" w:sz="0" w:space="0" w:color="auto"/>
            <w:bottom w:val="none" w:sz="0" w:space="0" w:color="auto"/>
            <w:right w:val="none" w:sz="0" w:space="0" w:color="auto"/>
          </w:divBdr>
        </w:div>
        <w:div w:id="930313881">
          <w:marLeft w:val="360"/>
          <w:marRight w:val="0"/>
          <w:marTop w:val="200"/>
          <w:marBottom w:val="0"/>
          <w:divBdr>
            <w:top w:val="none" w:sz="0" w:space="0" w:color="auto"/>
            <w:left w:val="none" w:sz="0" w:space="0" w:color="auto"/>
            <w:bottom w:val="none" w:sz="0" w:space="0" w:color="auto"/>
            <w:right w:val="none" w:sz="0" w:space="0" w:color="auto"/>
          </w:divBdr>
        </w:div>
        <w:div w:id="1818379394">
          <w:marLeft w:val="1080"/>
          <w:marRight w:val="0"/>
          <w:marTop w:val="100"/>
          <w:marBottom w:val="0"/>
          <w:divBdr>
            <w:top w:val="none" w:sz="0" w:space="0" w:color="auto"/>
            <w:left w:val="none" w:sz="0" w:space="0" w:color="auto"/>
            <w:bottom w:val="none" w:sz="0" w:space="0" w:color="auto"/>
            <w:right w:val="none" w:sz="0" w:space="0" w:color="auto"/>
          </w:divBdr>
        </w:div>
        <w:div w:id="383261495">
          <w:marLeft w:val="360"/>
          <w:marRight w:val="0"/>
          <w:marTop w:val="200"/>
          <w:marBottom w:val="0"/>
          <w:divBdr>
            <w:top w:val="none" w:sz="0" w:space="0" w:color="auto"/>
            <w:left w:val="none" w:sz="0" w:space="0" w:color="auto"/>
            <w:bottom w:val="none" w:sz="0" w:space="0" w:color="auto"/>
            <w:right w:val="none" w:sz="0" w:space="0" w:color="auto"/>
          </w:divBdr>
        </w:div>
        <w:div w:id="1625769224">
          <w:marLeft w:val="1080"/>
          <w:marRight w:val="0"/>
          <w:marTop w:val="100"/>
          <w:marBottom w:val="0"/>
          <w:divBdr>
            <w:top w:val="none" w:sz="0" w:space="0" w:color="auto"/>
            <w:left w:val="none" w:sz="0" w:space="0" w:color="auto"/>
            <w:bottom w:val="none" w:sz="0" w:space="0" w:color="auto"/>
            <w:right w:val="none" w:sz="0" w:space="0" w:color="auto"/>
          </w:divBdr>
        </w:div>
      </w:divsChild>
    </w:div>
    <w:div w:id="1407341993">
      <w:bodyDiv w:val="1"/>
      <w:marLeft w:val="0"/>
      <w:marRight w:val="0"/>
      <w:marTop w:val="0"/>
      <w:marBottom w:val="0"/>
      <w:divBdr>
        <w:top w:val="none" w:sz="0" w:space="0" w:color="auto"/>
        <w:left w:val="none" w:sz="0" w:space="0" w:color="auto"/>
        <w:bottom w:val="none" w:sz="0" w:space="0" w:color="auto"/>
        <w:right w:val="none" w:sz="0" w:space="0" w:color="auto"/>
      </w:divBdr>
      <w:divsChild>
        <w:div w:id="1521315752">
          <w:marLeft w:val="360"/>
          <w:marRight w:val="0"/>
          <w:marTop w:val="200"/>
          <w:marBottom w:val="0"/>
          <w:divBdr>
            <w:top w:val="none" w:sz="0" w:space="0" w:color="auto"/>
            <w:left w:val="none" w:sz="0" w:space="0" w:color="auto"/>
            <w:bottom w:val="none" w:sz="0" w:space="0" w:color="auto"/>
            <w:right w:val="none" w:sz="0" w:space="0" w:color="auto"/>
          </w:divBdr>
        </w:div>
        <w:div w:id="359428996">
          <w:marLeft w:val="1080"/>
          <w:marRight w:val="0"/>
          <w:marTop w:val="100"/>
          <w:marBottom w:val="0"/>
          <w:divBdr>
            <w:top w:val="none" w:sz="0" w:space="0" w:color="auto"/>
            <w:left w:val="none" w:sz="0" w:space="0" w:color="auto"/>
            <w:bottom w:val="none" w:sz="0" w:space="0" w:color="auto"/>
            <w:right w:val="none" w:sz="0" w:space="0" w:color="auto"/>
          </w:divBdr>
        </w:div>
        <w:div w:id="1007245148">
          <w:marLeft w:val="1080"/>
          <w:marRight w:val="0"/>
          <w:marTop w:val="100"/>
          <w:marBottom w:val="0"/>
          <w:divBdr>
            <w:top w:val="none" w:sz="0" w:space="0" w:color="auto"/>
            <w:left w:val="none" w:sz="0" w:space="0" w:color="auto"/>
            <w:bottom w:val="none" w:sz="0" w:space="0" w:color="auto"/>
            <w:right w:val="none" w:sz="0" w:space="0" w:color="auto"/>
          </w:divBdr>
        </w:div>
        <w:div w:id="610430226">
          <w:marLeft w:val="360"/>
          <w:marRight w:val="0"/>
          <w:marTop w:val="200"/>
          <w:marBottom w:val="0"/>
          <w:divBdr>
            <w:top w:val="none" w:sz="0" w:space="0" w:color="auto"/>
            <w:left w:val="none" w:sz="0" w:space="0" w:color="auto"/>
            <w:bottom w:val="none" w:sz="0" w:space="0" w:color="auto"/>
            <w:right w:val="none" w:sz="0" w:space="0" w:color="auto"/>
          </w:divBdr>
        </w:div>
        <w:div w:id="211230729">
          <w:marLeft w:val="1080"/>
          <w:marRight w:val="0"/>
          <w:marTop w:val="100"/>
          <w:marBottom w:val="0"/>
          <w:divBdr>
            <w:top w:val="none" w:sz="0" w:space="0" w:color="auto"/>
            <w:left w:val="none" w:sz="0" w:space="0" w:color="auto"/>
            <w:bottom w:val="none" w:sz="0" w:space="0" w:color="auto"/>
            <w:right w:val="none" w:sz="0" w:space="0" w:color="auto"/>
          </w:divBdr>
        </w:div>
        <w:div w:id="973020947">
          <w:marLeft w:val="1080"/>
          <w:marRight w:val="0"/>
          <w:marTop w:val="100"/>
          <w:marBottom w:val="0"/>
          <w:divBdr>
            <w:top w:val="none" w:sz="0" w:space="0" w:color="auto"/>
            <w:left w:val="none" w:sz="0" w:space="0" w:color="auto"/>
            <w:bottom w:val="none" w:sz="0" w:space="0" w:color="auto"/>
            <w:right w:val="none" w:sz="0" w:space="0" w:color="auto"/>
          </w:divBdr>
        </w:div>
        <w:div w:id="1972444639">
          <w:marLeft w:val="1080"/>
          <w:marRight w:val="0"/>
          <w:marTop w:val="100"/>
          <w:marBottom w:val="0"/>
          <w:divBdr>
            <w:top w:val="none" w:sz="0" w:space="0" w:color="auto"/>
            <w:left w:val="none" w:sz="0" w:space="0" w:color="auto"/>
            <w:bottom w:val="none" w:sz="0" w:space="0" w:color="auto"/>
            <w:right w:val="none" w:sz="0" w:space="0" w:color="auto"/>
          </w:divBdr>
        </w:div>
        <w:div w:id="512643784">
          <w:marLeft w:val="1800"/>
          <w:marRight w:val="0"/>
          <w:marTop w:val="100"/>
          <w:marBottom w:val="0"/>
          <w:divBdr>
            <w:top w:val="none" w:sz="0" w:space="0" w:color="auto"/>
            <w:left w:val="none" w:sz="0" w:space="0" w:color="auto"/>
            <w:bottom w:val="none" w:sz="0" w:space="0" w:color="auto"/>
            <w:right w:val="none" w:sz="0" w:space="0" w:color="auto"/>
          </w:divBdr>
        </w:div>
      </w:divsChild>
    </w:div>
    <w:div w:id="1455714370">
      <w:bodyDiv w:val="1"/>
      <w:marLeft w:val="0"/>
      <w:marRight w:val="0"/>
      <w:marTop w:val="0"/>
      <w:marBottom w:val="0"/>
      <w:divBdr>
        <w:top w:val="none" w:sz="0" w:space="0" w:color="auto"/>
        <w:left w:val="none" w:sz="0" w:space="0" w:color="auto"/>
        <w:bottom w:val="none" w:sz="0" w:space="0" w:color="auto"/>
        <w:right w:val="none" w:sz="0" w:space="0" w:color="auto"/>
      </w:divBdr>
      <w:divsChild>
        <w:div w:id="611326154">
          <w:marLeft w:val="360"/>
          <w:marRight w:val="0"/>
          <w:marTop w:val="200"/>
          <w:marBottom w:val="0"/>
          <w:divBdr>
            <w:top w:val="none" w:sz="0" w:space="0" w:color="auto"/>
            <w:left w:val="none" w:sz="0" w:space="0" w:color="auto"/>
            <w:bottom w:val="none" w:sz="0" w:space="0" w:color="auto"/>
            <w:right w:val="none" w:sz="0" w:space="0" w:color="auto"/>
          </w:divBdr>
        </w:div>
        <w:div w:id="838276302">
          <w:marLeft w:val="1080"/>
          <w:marRight w:val="0"/>
          <w:marTop w:val="100"/>
          <w:marBottom w:val="0"/>
          <w:divBdr>
            <w:top w:val="none" w:sz="0" w:space="0" w:color="auto"/>
            <w:left w:val="none" w:sz="0" w:space="0" w:color="auto"/>
            <w:bottom w:val="none" w:sz="0" w:space="0" w:color="auto"/>
            <w:right w:val="none" w:sz="0" w:space="0" w:color="auto"/>
          </w:divBdr>
        </w:div>
        <w:div w:id="241451857">
          <w:marLeft w:val="1080"/>
          <w:marRight w:val="0"/>
          <w:marTop w:val="100"/>
          <w:marBottom w:val="0"/>
          <w:divBdr>
            <w:top w:val="none" w:sz="0" w:space="0" w:color="auto"/>
            <w:left w:val="none" w:sz="0" w:space="0" w:color="auto"/>
            <w:bottom w:val="none" w:sz="0" w:space="0" w:color="auto"/>
            <w:right w:val="none" w:sz="0" w:space="0" w:color="auto"/>
          </w:divBdr>
        </w:div>
        <w:div w:id="251941409">
          <w:marLeft w:val="1080"/>
          <w:marRight w:val="0"/>
          <w:marTop w:val="100"/>
          <w:marBottom w:val="0"/>
          <w:divBdr>
            <w:top w:val="none" w:sz="0" w:space="0" w:color="auto"/>
            <w:left w:val="none" w:sz="0" w:space="0" w:color="auto"/>
            <w:bottom w:val="none" w:sz="0" w:space="0" w:color="auto"/>
            <w:right w:val="none" w:sz="0" w:space="0" w:color="auto"/>
          </w:divBdr>
        </w:div>
        <w:div w:id="2127695892">
          <w:marLeft w:val="1080"/>
          <w:marRight w:val="0"/>
          <w:marTop w:val="100"/>
          <w:marBottom w:val="0"/>
          <w:divBdr>
            <w:top w:val="none" w:sz="0" w:space="0" w:color="auto"/>
            <w:left w:val="none" w:sz="0" w:space="0" w:color="auto"/>
            <w:bottom w:val="none" w:sz="0" w:space="0" w:color="auto"/>
            <w:right w:val="none" w:sz="0" w:space="0" w:color="auto"/>
          </w:divBdr>
        </w:div>
        <w:div w:id="429476192">
          <w:marLeft w:val="360"/>
          <w:marRight w:val="0"/>
          <w:marTop w:val="200"/>
          <w:marBottom w:val="0"/>
          <w:divBdr>
            <w:top w:val="none" w:sz="0" w:space="0" w:color="auto"/>
            <w:left w:val="none" w:sz="0" w:space="0" w:color="auto"/>
            <w:bottom w:val="none" w:sz="0" w:space="0" w:color="auto"/>
            <w:right w:val="none" w:sz="0" w:space="0" w:color="auto"/>
          </w:divBdr>
        </w:div>
        <w:div w:id="1244877872">
          <w:marLeft w:val="360"/>
          <w:marRight w:val="0"/>
          <w:marTop w:val="200"/>
          <w:marBottom w:val="0"/>
          <w:divBdr>
            <w:top w:val="none" w:sz="0" w:space="0" w:color="auto"/>
            <w:left w:val="none" w:sz="0" w:space="0" w:color="auto"/>
            <w:bottom w:val="none" w:sz="0" w:space="0" w:color="auto"/>
            <w:right w:val="none" w:sz="0" w:space="0" w:color="auto"/>
          </w:divBdr>
        </w:div>
      </w:divsChild>
    </w:div>
    <w:div w:id="1463232777">
      <w:bodyDiv w:val="1"/>
      <w:marLeft w:val="0"/>
      <w:marRight w:val="0"/>
      <w:marTop w:val="0"/>
      <w:marBottom w:val="0"/>
      <w:divBdr>
        <w:top w:val="none" w:sz="0" w:space="0" w:color="auto"/>
        <w:left w:val="none" w:sz="0" w:space="0" w:color="auto"/>
        <w:bottom w:val="none" w:sz="0" w:space="0" w:color="auto"/>
        <w:right w:val="none" w:sz="0" w:space="0" w:color="auto"/>
      </w:divBdr>
      <w:divsChild>
        <w:div w:id="1739282309">
          <w:marLeft w:val="360"/>
          <w:marRight w:val="0"/>
          <w:marTop w:val="200"/>
          <w:marBottom w:val="0"/>
          <w:divBdr>
            <w:top w:val="none" w:sz="0" w:space="0" w:color="auto"/>
            <w:left w:val="none" w:sz="0" w:space="0" w:color="auto"/>
            <w:bottom w:val="none" w:sz="0" w:space="0" w:color="auto"/>
            <w:right w:val="none" w:sz="0" w:space="0" w:color="auto"/>
          </w:divBdr>
        </w:div>
        <w:div w:id="1957717610">
          <w:marLeft w:val="360"/>
          <w:marRight w:val="0"/>
          <w:marTop w:val="200"/>
          <w:marBottom w:val="0"/>
          <w:divBdr>
            <w:top w:val="none" w:sz="0" w:space="0" w:color="auto"/>
            <w:left w:val="none" w:sz="0" w:space="0" w:color="auto"/>
            <w:bottom w:val="none" w:sz="0" w:space="0" w:color="auto"/>
            <w:right w:val="none" w:sz="0" w:space="0" w:color="auto"/>
          </w:divBdr>
        </w:div>
        <w:div w:id="1569533904">
          <w:marLeft w:val="360"/>
          <w:marRight w:val="0"/>
          <w:marTop w:val="200"/>
          <w:marBottom w:val="0"/>
          <w:divBdr>
            <w:top w:val="none" w:sz="0" w:space="0" w:color="auto"/>
            <w:left w:val="none" w:sz="0" w:space="0" w:color="auto"/>
            <w:bottom w:val="none" w:sz="0" w:space="0" w:color="auto"/>
            <w:right w:val="none" w:sz="0" w:space="0" w:color="auto"/>
          </w:divBdr>
        </w:div>
      </w:divsChild>
    </w:div>
    <w:div w:id="1503814966">
      <w:bodyDiv w:val="1"/>
      <w:marLeft w:val="0"/>
      <w:marRight w:val="0"/>
      <w:marTop w:val="0"/>
      <w:marBottom w:val="0"/>
      <w:divBdr>
        <w:top w:val="none" w:sz="0" w:space="0" w:color="auto"/>
        <w:left w:val="none" w:sz="0" w:space="0" w:color="auto"/>
        <w:bottom w:val="none" w:sz="0" w:space="0" w:color="auto"/>
        <w:right w:val="none" w:sz="0" w:space="0" w:color="auto"/>
      </w:divBdr>
      <w:divsChild>
        <w:div w:id="1122192600">
          <w:marLeft w:val="1080"/>
          <w:marRight w:val="0"/>
          <w:marTop w:val="100"/>
          <w:marBottom w:val="0"/>
          <w:divBdr>
            <w:top w:val="none" w:sz="0" w:space="0" w:color="auto"/>
            <w:left w:val="none" w:sz="0" w:space="0" w:color="auto"/>
            <w:bottom w:val="none" w:sz="0" w:space="0" w:color="auto"/>
            <w:right w:val="none" w:sz="0" w:space="0" w:color="auto"/>
          </w:divBdr>
        </w:div>
        <w:div w:id="693576563">
          <w:marLeft w:val="1080"/>
          <w:marRight w:val="0"/>
          <w:marTop w:val="100"/>
          <w:marBottom w:val="0"/>
          <w:divBdr>
            <w:top w:val="none" w:sz="0" w:space="0" w:color="auto"/>
            <w:left w:val="none" w:sz="0" w:space="0" w:color="auto"/>
            <w:bottom w:val="none" w:sz="0" w:space="0" w:color="auto"/>
            <w:right w:val="none" w:sz="0" w:space="0" w:color="auto"/>
          </w:divBdr>
        </w:div>
        <w:div w:id="355036633">
          <w:marLeft w:val="1080"/>
          <w:marRight w:val="0"/>
          <w:marTop w:val="100"/>
          <w:marBottom w:val="0"/>
          <w:divBdr>
            <w:top w:val="none" w:sz="0" w:space="0" w:color="auto"/>
            <w:left w:val="none" w:sz="0" w:space="0" w:color="auto"/>
            <w:bottom w:val="none" w:sz="0" w:space="0" w:color="auto"/>
            <w:right w:val="none" w:sz="0" w:space="0" w:color="auto"/>
          </w:divBdr>
        </w:div>
        <w:div w:id="2043506344">
          <w:marLeft w:val="1080"/>
          <w:marRight w:val="0"/>
          <w:marTop w:val="100"/>
          <w:marBottom w:val="0"/>
          <w:divBdr>
            <w:top w:val="none" w:sz="0" w:space="0" w:color="auto"/>
            <w:left w:val="none" w:sz="0" w:space="0" w:color="auto"/>
            <w:bottom w:val="none" w:sz="0" w:space="0" w:color="auto"/>
            <w:right w:val="none" w:sz="0" w:space="0" w:color="auto"/>
          </w:divBdr>
        </w:div>
      </w:divsChild>
    </w:div>
    <w:div w:id="1513452231">
      <w:bodyDiv w:val="1"/>
      <w:marLeft w:val="0"/>
      <w:marRight w:val="0"/>
      <w:marTop w:val="0"/>
      <w:marBottom w:val="0"/>
      <w:divBdr>
        <w:top w:val="none" w:sz="0" w:space="0" w:color="auto"/>
        <w:left w:val="none" w:sz="0" w:space="0" w:color="auto"/>
        <w:bottom w:val="none" w:sz="0" w:space="0" w:color="auto"/>
        <w:right w:val="none" w:sz="0" w:space="0" w:color="auto"/>
      </w:divBdr>
      <w:divsChild>
        <w:div w:id="1758940281">
          <w:marLeft w:val="0"/>
          <w:marRight w:val="0"/>
          <w:marTop w:val="0"/>
          <w:marBottom w:val="0"/>
          <w:divBdr>
            <w:top w:val="none" w:sz="0" w:space="0" w:color="auto"/>
            <w:left w:val="none" w:sz="0" w:space="0" w:color="auto"/>
            <w:bottom w:val="none" w:sz="0" w:space="0" w:color="auto"/>
            <w:right w:val="none" w:sz="0" w:space="0" w:color="auto"/>
          </w:divBdr>
        </w:div>
      </w:divsChild>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19001663">
      <w:bodyDiv w:val="1"/>
      <w:marLeft w:val="0"/>
      <w:marRight w:val="0"/>
      <w:marTop w:val="0"/>
      <w:marBottom w:val="0"/>
      <w:divBdr>
        <w:top w:val="none" w:sz="0" w:space="0" w:color="auto"/>
        <w:left w:val="none" w:sz="0" w:space="0" w:color="auto"/>
        <w:bottom w:val="none" w:sz="0" w:space="0" w:color="auto"/>
        <w:right w:val="none" w:sz="0" w:space="0" w:color="auto"/>
      </w:divBdr>
      <w:divsChild>
        <w:div w:id="1525366044">
          <w:marLeft w:val="360"/>
          <w:marRight w:val="0"/>
          <w:marTop w:val="200"/>
          <w:marBottom w:val="0"/>
          <w:divBdr>
            <w:top w:val="none" w:sz="0" w:space="0" w:color="auto"/>
            <w:left w:val="none" w:sz="0" w:space="0" w:color="auto"/>
            <w:bottom w:val="none" w:sz="0" w:space="0" w:color="auto"/>
            <w:right w:val="none" w:sz="0" w:space="0" w:color="auto"/>
          </w:divBdr>
        </w:div>
        <w:div w:id="246119394">
          <w:marLeft w:val="360"/>
          <w:marRight w:val="0"/>
          <w:marTop w:val="200"/>
          <w:marBottom w:val="0"/>
          <w:divBdr>
            <w:top w:val="none" w:sz="0" w:space="0" w:color="auto"/>
            <w:left w:val="none" w:sz="0" w:space="0" w:color="auto"/>
            <w:bottom w:val="none" w:sz="0" w:space="0" w:color="auto"/>
            <w:right w:val="none" w:sz="0" w:space="0" w:color="auto"/>
          </w:divBdr>
        </w:div>
        <w:div w:id="1636061468">
          <w:marLeft w:val="360"/>
          <w:marRight w:val="0"/>
          <w:marTop w:val="200"/>
          <w:marBottom w:val="0"/>
          <w:divBdr>
            <w:top w:val="none" w:sz="0" w:space="0" w:color="auto"/>
            <w:left w:val="none" w:sz="0" w:space="0" w:color="auto"/>
            <w:bottom w:val="none" w:sz="0" w:space="0" w:color="auto"/>
            <w:right w:val="none" w:sz="0" w:space="0" w:color="auto"/>
          </w:divBdr>
        </w:div>
        <w:div w:id="273094191">
          <w:marLeft w:val="360"/>
          <w:marRight w:val="0"/>
          <w:marTop w:val="200"/>
          <w:marBottom w:val="0"/>
          <w:divBdr>
            <w:top w:val="none" w:sz="0" w:space="0" w:color="auto"/>
            <w:left w:val="none" w:sz="0" w:space="0" w:color="auto"/>
            <w:bottom w:val="none" w:sz="0" w:space="0" w:color="auto"/>
            <w:right w:val="none" w:sz="0" w:space="0" w:color="auto"/>
          </w:divBdr>
        </w:div>
        <w:div w:id="864755890">
          <w:marLeft w:val="360"/>
          <w:marRight w:val="0"/>
          <w:marTop w:val="200"/>
          <w:marBottom w:val="0"/>
          <w:divBdr>
            <w:top w:val="none" w:sz="0" w:space="0" w:color="auto"/>
            <w:left w:val="none" w:sz="0" w:space="0" w:color="auto"/>
            <w:bottom w:val="none" w:sz="0" w:space="0" w:color="auto"/>
            <w:right w:val="none" w:sz="0" w:space="0" w:color="auto"/>
          </w:divBdr>
        </w:div>
      </w:divsChild>
    </w:div>
    <w:div w:id="1524321808">
      <w:bodyDiv w:val="1"/>
      <w:marLeft w:val="0"/>
      <w:marRight w:val="0"/>
      <w:marTop w:val="0"/>
      <w:marBottom w:val="0"/>
      <w:divBdr>
        <w:top w:val="none" w:sz="0" w:space="0" w:color="auto"/>
        <w:left w:val="none" w:sz="0" w:space="0" w:color="auto"/>
        <w:bottom w:val="none" w:sz="0" w:space="0" w:color="auto"/>
        <w:right w:val="none" w:sz="0" w:space="0" w:color="auto"/>
      </w:divBdr>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587689787">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14440281">
      <w:bodyDiv w:val="1"/>
      <w:marLeft w:val="0"/>
      <w:marRight w:val="0"/>
      <w:marTop w:val="0"/>
      <w:marBottom w:val="0"/>
      <w:divBdr>
        <w:top w:val="none" w:sz="0" w:space="0" w:color="auto"/>
        <w:left w:val="none" w:sz="0" w:space="0" w:color="auto"/>
        <w:bottom w:val="none" w:sz="0" w:space="0" w:color="auto"/>
        <w:right w:val="none" w:sz="0" w:space="0" w:color="auto"/>
      </w:divBdr>
    </w:div>
    <w:div w:id="1630748578">
      <w:bodyDiv w:val="1"/>
      <w:marLeft w:val="0"/>
      <w:marRight w:val="0"/>
      <w:marTop w:val="0"/>
      <w:marBottom w:val="0"/>
      <w:divBdr>
        <w:top w:val="none" w:sz="0" w:space="0" w:color="auto"/>
        <w:left w:val="none" w:sz="0" w:space="0" w:color="auto"/>
        <w:bottom w:val="none" w:sz="0" w:space="0" w:color="auto"/>
        <w:right w:val="none" w:sz="0" w:space="0" w:color="auto"/>
      </w:divBdr>
    </w:div>
    <w:div w:id="1657873707">
      <w:bodyDiv w:val="1"/>
      <w:marLeft w:val="0"/>
      <w:marRight w:val="0"/>
      <w:marTop w:val="0"/>
      <w:marBottom w:val="0"/>
      <w:divBdr>
        <w:top w:val="none" w:sz="0" w:space="0" w:color="auto"/>
        <w:left w:val="none" w:sz="0" w:space="0" w:color="auto"/>
        <w:bottom w:val="none" w:sz="0" w:space="0" w:color="auto"/>
        <w:right w:val="none" w:sz="0" w:space="0" w:color="auto"/>
      </w:divBdr>
      <w:divsChild>
        <w:div w:id="420490886">
          <w:marLeft w:val="547"/>
          <w:marRight w:val="0"/>
          <w:marTop w:val="0"/>
          <w:marBottom w:val="0"/>
          <w:divBdr>
            <w:top w:val="none" w:sz="0" w:space="0" w:color="auto"/>
            <w:left w:val="none" w:sz="0" w:space="0" w:color="auto"/>
            <w:bottom w:val="none" w:sz="0" w:space="0" w:color="auto"/>
            <w:right w:val="none" w:sz="0" w:space="0" w:color="auto"/>
          </w:divBdr>
        </w:div>
        <w:div w:id="1137987852">
          <w:marLeft w:val="547"/>
          <w:marRight w:val="0"/>
          <w:marTop w:val="0"/>
          <w:marBottom w:val="0"/>
          <w:divBdr>
            <w:top w:val="none" w:sz="0" w:space="0" w:color="auto"/>
            <w:left w:val="none" w:sz="0" w:space="0" w:color="auto"/>
            <w:bottom w:val="none" w:sz="0" w:space="0" w:color="auto"/>
            <w:right w:val="none" w:sz="0" w:space="0" w:color="auto"/>
          </w:divBdr>
        </w:div>
        <w:div w:id="2071228730">
          <w:marLeft w:val="547"/>
          <w:marRight w:val="0"/>
          <w:marTop w:val="0"/>
          <w:marBottom w:val="0"/>
          <w:divBdr>
            <w:top w:val="none" w:sz="0" w:space="0" w:color="auto"/>
            <w:left w:val="none" w:sz="0" w:space="0" w:color="auto"/>
            <w:bottom w:val="none" w:sz="0" w:space="0" w:color="auto"/>
            <w:right w:val="none" w:sz="0" w:space="0" w:color="auto"/>
          </w:divBdr>
        </w:div>
      </w:divsChild>
    </w:div>
    <w:div w:id="1684668796">
      <w:bodyDiv w:val="1"/>
      <w:marLeft w:val="0"/>
      <w:marRight w:val="0"/>
      <w:marTop w:val="0"/>
      <w:marBottom w:val="0"/>
      <w:divBdr>
        <w:top w:val="none" w:sz="0" w:space="0" w:color="auto"/>
        <w:left w:val="none" w:sz="0" w:space="0" w:color="auto"/>
        <w:bottom w:val="none" w:sz="0" w:space="0" w:color="auto"/>
        <w:right w:val="none" w:sz="0" w:space="0" w:color="auto"/>
      </w:divBdr>
      <w:divsChild>
        <w:div w:id="936330598">
          <w:marLeft w:val="36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4134413">
      <w:bodyDiv w:val="1"/>
      <w:marLeft w:val="0"/>
      <w:marRight w:val="0"/>
      <w:marTop w:val="0"/>
      <w:marBottom w:val="0"/>
      <w:divBdr>
        <w:top w:val="none" w:sz="0" w:space="0" w:color="auto"/>
        <w:left w:val="none" w:sz="0" w:space="0" w:color="auto"/>
        <w:bottom w:val="none" w:sz="0" w:space="0" w:color="auto"/>
        <w:right w:val="none" w:sz="0" w:space="0" w:color="auto"/>
      </w:divBdr>
      <w:divsChild>
        <w:div w:id="696128473">
          <w:marLeft w:val="547"/>
          <w:marRight w:val="0"/>
          <w:marTop w:val="0"/>
          <w:marBottom w:val="0"/>
          <w:divBdr>
            <w:top w:val="none" w:sz="0" w:space="0" w:color="auto"/>
            <w:left w:val="none" w:sz="0" w:space="0" w:color="auto"/>
            <w:bottom w:val="none" w:sz="0" w:space="0" w:color="auto"/>
            <w:right w:val="none" w:sz="0" w:space="0" w:color="auto"/>
          </w:divBdr>
        </w:div>
        <w:div w:id="590747609">
          <w:marLeft w:val="547"/>
          <w:marRight w:val="0"/>
          <w:marTop w:val="0"/>
          <w:marBottom w:val="0"/>
          <w:divBdr>
            <w:top w:val="none" w:sz="0" w:space="0" w:color="auto"/>
            <w:left w:val="none" w:sz="0" w:space="0" w:color="auto"/>
            <w:bottom w:val="none" w:sz="0" w:space="0" w:color="auto"/>
            <w:right w:val="none" w:sz="0" w:space="0" w:color="auto"/>
          </w:divBdr>
        </w:div>
        <w:div w:id="1246379689">
          <w:marLeft w:val="547"/>
          <w:marRight w:val="0"/>
          <w:marTop w:val="0"/>
          <w:marBottom w:val="0"/>
          <w:divBdr>
            <w:top w:val="none" w:sz="0" w:space="0" w:color="auto"/>
            <w:left w:val="none" w:sz="0" w:space="0" w:color="auto"/>
            <w:bottom w:val="none" w:sz="0" w:space="0" w:color="auto"/>
            <w:right w:val="none" w:sz="0" w:space="0" w:color="auto"/>
          </w:divBdr>
        </w:div>
      </w:divsChild>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13116981">
      <w:bodyDiv w:val="1"/>
      <w:marLeft w:val="0"/>
      <w:marRight w:val="0"/>
      <w:marTop w:val="0"/>
      <w:marBottom w:val="0"/>
      <w:divBdr>
        <w:top w:val="none" w:sz="0" w:space="0" w:color="auto"/>
        <w:left w:val="none" w:sz="0" w:space="0" w:color="auto"/>
        <w:bottom w:val="none" w:sz="0" w:space="0" w:color="auto"/>
        <w:right w:val="none" w:sz="0" w:space="0" w:color="auto"/>
      </w:divBdr>
      <w:divsChild>
        <w:div w:id="1129857396">
          <w:marLeft w:val="360"/>
          <w:marRight w:val="0"/>
          <w:marTop w:val="90"/>
          <w:marBottom w:val="0"/>
          <w:divBdr>
            <w:top w:val="none" w:sz="0" w:space="0" w:color="auto"/>
            <w:left w:val="none" w:sz="0" w:space="0" w:color="auto"/>
            <w:bottom w:val="none" w:sz="0" w:space="0" w:color="auto"/>
            <w:right w:val="none" w:sz="0" w:space="0" w:color="auto"/>
          </w:divBdr>
        </w:div>
        <w:div w:id="429080711">
          <w:marLeft w:val="1080"/>
          <w:marRight w:val="0"/>
          <w:marTop w:val="90"/>
          <w:marBottom w:val="0"/>
          <w:divBdr>
            <w:top w:val="none" w:sz="0" w:space="0" w:color="auto"/>
            <w:left w:val="none" w:sz="0" w:space="0" w:color="auto"/>
            <w:bottom w:val="none" w:sz="0" w:space="0" w:color="auto"/>
            <w:right w:val="none" w:sz="0" w:space="0" w:color="auto"/>
          </w:divBdr>
        </w:div>
        <w:div w:id="2046101487">
          <w:marLeft w:val="1080"/>
          <w:marRight w:val="0"/>
          <w:marTop w:val="90"/>
          <w:marBottom w:val="0"/>
          <w:divBdr>
            <w:top w:val="none" w:sz="0" w:space="0" w:color="auto"/>
            <w:left w:val="none" w:sz="0" w:space="0" w:color="auto"/>
            <w:bottom w:val="none" w:sz="0" w:space="0" w:color="auto"/>
            <w:right w:val="none" w:sz="0" w:space="0" w:color="auto"/>
          </w:divBdr>
        </w:div>
        <w:div w:id="110056823">
          <w:marLeft w:val="1080"/>
          <w:marRight w:val="0"/>
          <w:marTop w:val="90"/>
          <w:marBottom w:val="0"/>
          <w:divBdr>
            <w:top w:val="none" w:sz="0" w:space="0" w:color="auto"/>
            <w:left w:val="none" w:sz="0" w:space="0" w:color="auto"/>
            <w:bottom w:val="none" w:sz="0" w:space="0" w:color="auto"/>
            <w:right w:val="none" w:sz="0" w:space="0" w:color="auto"/>
          </w:divBdr>
        </w:div>
        <w:div w:id="1062480960">
          <w:marLeft w:val="360"/>
          <w:marRight w:val="0"/>
          <w:marTop w:val="90"/>
          <w:marBottom w:val="0"/>
          <w:divBdr>
            <w:top w:val="none" w:sz="0" w:space="0" w:color="auto"/>
            <w:left w:val="none" w:sz="0" w:space="0" w:color="auto"/>
            <w:bottom w:val="none" w:sz="0" w:space="0" w:color="auto"/>
            <w:right w:val="none" w:sz="0" w:space="0" w:color="auto"/>
          </w:divBdr>
        </w:div>
        <w:div w:id="1625698881">
          <w:marLeft w:val="1080"/>
          <w:marRight w:val="0"/>
          <w:marTop w:val="90"/>
          <w:marBottom w:val="0"/>
          <w:divBdr>
            <w:top w:val="none" w:sz="0" w:space="0" w:color="auto"/>
            <w:left w:val="none" w:sz="0" w:space="0" w:color="auto"/>
            <w:bottom w:val="none" w:sz="0" w:space="0" w:color="auto"/>
            <w:right w:val="none" w:sz="0" w:space="0" w:color="auto"/>
          </w:divBdr>
        </w:div>
        <w:div w:id="1428966154">
          <w:marLeft w:val="1080"/>
          <w:marRight w:val="0"/>
          <w:marTop w:val="90"/>
          <w:marBottom w:val="0"/>
          <w:divBdr>
            <w:top w:val="none" w:sz="0" w:space="0" w:color="auto"/>
            <w:left w:val="none" w:sz="0" w:space="0" w:color="auto"/>
            <w:bottom w:val="none" w:sz="0" w:space="0" w:color="auto"/>
            <w:right w:val="none" w:sz="0" w:space="0" w:color="auto"/>
          </w:divBdr>
        </w:div>
      </w:divsChild>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33844567">
      <w:bodyDiv w:val="1"/>
      <w:marLeft w:val="0"/>
      <w:marRight w:val="0"/>
      <w:marTop w:val="0"/>
      <w:marBottom w:val="0"/>
      <w:divBdr>
        <w:top w:val="none" w:sz="0" w:space="0" w:color="auto"/>
        <w:left w:val="none" w:sz="0" w:space="0" w:color="auto"/>
        <w:bottom w:val="none" w:sz="0" w:space="0" w:color="auto"/>
        <w:right w:val="none" w:sz="0" w:space="0" w:color="auto"/>
      </w:divBdr>
    </w:div>
    <w:div w:id="1777552409">
      <w:bodyDiv w:val="1"/>
      <w:marLeft w:val="0"/>
      <w:marRight w:val="0"/>
      <w:marTop w:val="0"/>
      <w:marBottom w:val="0"/>
      <w:divBdr>
        <w:top w:val="none" w:sz="0" w:space="0" w:color="auto"/>
        <w:left w:val="none" w:sz="0" w:space="0" w:color="auto"/>
        <w:bottom w:val="none" w:sz="0" w:space="0" w:color="auto"/>
        <w:right w:val="none" w:sz="0" w:space="0" w:color="auto"/>
      </w:divBdr>
      <w:divsChild>
        <w:div w:id="184908633">
          <w:marLeft w:val="1800"/>
          <w:marRight w:val="0"/>
          <w:marTop w:val="90"/>
          <w:marBottom w:val="0"/>
          <w:divBdr>
            <w:top w:val="none" w:sz="0" w:space="0" w:color="auto"/>
            <w:left w:val="none" w:sz="0" w:space="0" w:color="auto"/>
            <w:bottom w:val="none" w:sz="0" w:space="0" w:color="auto"/>
            <w:right w:val="none" w:sz="0" w:space="0" w:color="auto"/>
          </w:divBdr>
        </w:div>
        <w:div w:id="1337802739">
          <w:marLeft w:val="1800"/>
          <w:marRight w:val="0"/>
          <w:marTop w:val="9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03962462">
      <w:bodyDiv w:val="1"/>
      <w:marLeft w:val="0"/>
      <w:marRight w:val="0"/>
      <w:marTop w:val="0"/>
      <w:marBottom w:val="0"/>
      <w:divBdr>
        <w:top w:val="none" w:sz="0" w:space="0" w:color="auto"/>
        <w:left w:val="none" w:sz="0" w:space="0" w:color="auto"/>
        <w:bottom w:val="none" w:sz="0" w:space="0" w:color="auto"/>
        <w:right w:val="none" w:sz="0" w:space="0" w:color="auto"/>
      </w:divBdr>
      <w:divsChild>
        <w:div w:id="135536014">
          <w:marLeft w:val="360"/>
          <w:marRight w:val="0"/>
          <w:marTop w:val="200"/>
          <w:marBottom w:val="0"/>
          <w:divBdr>
            <w:top w:val="none" w:sz="0" w:space="0" w:color="auto"/>
            <w:left w:val="none" w:sz="0" w:space="0" w:color="auto"/>
            <w:bottom w:val="none" w:sz="0" w:space="0" w:color="auto"/>
            <w:right w:val="none" w:sz="0" w:space="0" w:color="auto"/>
          </w:divBdr>
        </w:div>
      </w:divsChild>
    </w:div>
    <w:div w:id="1814330836">
      <w:bodyDiv w:val="1"/>
      <w:marLeft w:val="0"/>
      <w:marRight w:val="0"/>
      <w:marTop w:val="0"/>
      <w:marBottom w:val="0"/>
      <w:divBdr>
        <w:top w:val="none" w:sz="0" w:space="0" w:color="auto"/>
        <w:left w:val="none" w:sz="0" w:space="0" w:color="auto"/>
        <w:bottom w:val="none" w:sz="0" w:space="0" w:color="auto"/>
        <w:right w:val="none" w:sz="0" w:space="0" w:color="auto"/>
      </w:divBdr>
      <w:divsChild>
        <w:div w:id="1503080873">
          <w:marLeft w:val="360"/>
          <w:marRight w:val="0"/>
          <w:marTop w:val="90"/>
          <w:marBottom w:val="0"/>
          <w:divBdr>
            <w:top w:val="none" w:sz="0" w:space="0" w:color="auto"/>
            <w:left w:val="none" w:sz="0" w:space="0" w:color="auto"/>
            <w:bottom w:val="none" w:sz="0" w:space="0" w:color="auto"/>
            <w:right w:val="none" w:sz="0" w:space="0" w:color="auto"/>
          </w:divBdr>
        </w:div>
        <w:div w:id="1710034846">
          <w:marLeft w:val="1080"/>
          <w:marRight w:val="0"/>
          <w:marTop w:val="90"/>
          <w:marBottom w:val="0"/>
          <w:divBdr>
            <w:top w:val="none" w:sz="0" w:space="0" w:color="auto"/>
            <w:left w:val="none" w:sz="0" w:space="0" w:color="auto"/>
            <w:bottom w:val="none" w:sz="0" w:space="0" w:color="auto"/>
            <w:right w:val="none" w:sz="0" w:space="0" w:color="auto"/>
          </w:divBdr>
        </w:div>
        <w:div w:id="1742945751">
          <w:marLeft w:val="1080"/>
          <w:marRight w:val="0"/>
          <w:marTop w:val="90"/>
          <w:marBottom w:val="0"/>
          <w:divBdr>
            <w:top w:val="none" w:sz="0" w:space="0" w:color="auto"/>
            <w:left w:val="none" w:sz="0" w:space="0" w:color="auto"/>
            <w:bottom w:val="none" w:sz="0" w:space="0" w:color="auto"/>
            <w:right w:val="none" w:sz="0" w:space="0" w:color="auto"/>
          </w:divBdr>
        </w:div>
        <w:div w:id="437139305">
          <w:marLeft w:val="1080"/>
          <w:marRight w:val="0"/>
          <w:marTop w:val="90"/>
          <w:marBottom w:val="0"/>
          <w:divBdr>
            <w:top w:val="none" w:sz="0" w:space="0" w:color="auto"/>
            <w:left w:val="none" w:sz="0" w:space="0" w:color="auto"/>
            <w:bottom w:val="none" w:sz="0" w:space="0" w:color="auto"/>
            <w:right w:val="none" w:sz="0" w:space="0" w:color="auto"/>
          </w:divBdr>
        </w:div>
        <w:div w:id="1148278660">
          <w:marLeft w:val="1080"/>
          <w:marRight w:val="0"/>
          <w:marTop w:val="90"/>
          <w:marBottom w:val="0"/>
          <w:divBdr>
            <w:top w:val="none" w:sz="0" w:space="0" w:color="auto"/>
            <w:left w:val="none" w:sz="0" w:space="0" w:color="auto"/>
            <w:bottom w:val="none" w:sz="0" w:space="0" w:color="auto"/>
            <w:right w:val="none" w:sz="0" w:space="0" w:color="auto"/>
          </w:divBdr>
        </w:div>
        <w:div w:id="1093554885">
          <w:marLeft w:val="1080"/>
          <w:marRight w:val="0"/>
          <w:marTop w:val="90"/>
          <w:marBottom w:val="0"/>
          <w:divBdr>
            <w:top w:val="none" w:sz="0" w:space="0" w:color="auto"/>
            <w:left w:val="none" w:sz="0" w:space="0" w:color="auto"/>
            <w:bottom w:val="none" w:sz="0" w:space="0" w:color="auto"/>
            <w:right w:val="none" w:sz="0" w:space="0" w:color="auto"/>
          </w:divBdr>
        </w:div>
        <w:div w:id="1479956422">
          <w:marLeft w:val="1080"/>
          <w:marRight w:val="0"/>
          <w:marTop w:val="90"/>
          <w:marBottom w:val="0"/>
          <w:divBdr>
            <w:top w:val="none" w:sz="0" w:space="0" w:color="auto"/>
            <w:left w:val="none" w:sz="0" w:space="0" w:color="auto"/>
            <w:bottom w:val="none" w:sz="0" w:space="0" w:color="auto"/>
            <w:right w:val="none" w:sz="0" w:space="0" w:color="auto"/>
          </w:divBdr>
        </w:div>
      </w:divsChild>
    </w:div>
    <w:div w:id="1818646060">
      <w:bodyDiv w:val="1"/>
      <w:marLeft w:val="0"/>
      <w:marRight w:val="0"/>
      <w:marTop w:val="0"/>
      <w:marBottom w:val="0"/>
      <w:divBdr>
        <w:top w:val="none" w:sz="0" w:space="0" w:color="auto"/>
        <w:left w:val="none" w:sz="0" w:space="0" w:color="auto"/>
        <w:bottom w:val="none" w:sz="0" w:space="0" w:color="auto"/>
        <w:right w:val="none" w:sz="0" w:space="0" w:color="auto"/>
      </w:divBdr>
      <w:divsChild>
        <w:div w:id="2058308777">
          <w:marLeft w:val="360"/>
          <w:marRight w:val="0"/>
          <w:marTop w:val="200"/>
          <w:marBottom w:val="0"/>
          <w:divBdr>
            <w:top w:val="none" w:sz="0" w:space="0" w:color="auto"/>
            <w:left w:val="none" w:sz="0" w:space="0" w:color="auto"/>
            <w:bottom w:val="none" w:sz="0" w:space="0" w:color="auto"/>
            <w:right w:val="none" w:sz="0" w:space="0" w:color="auto"/>
          </w:divBdr>
        </w:div>
        <w:div w:id="262080368">
          <w:marLeft w:val="1080"/>
          <w:marRight w:val="0"/>
          <w:marTop w:val="100"/>
          <w:marBottom w:val="0"/>
          <w:divBdr>
            <w:top w:val="none" w:sz="0" w:space="0" w:color="auto"/>
            <w:left w:val="none" w:sz="0" w:space="0" w:color="auto"/>
            <w:bottom w:val="none" w:sz="0" w:space="0" w:color="auto"/>
            <w:right w:val="none" w:sz="0" w:space="0" w:color="auto"/>
          </w:divBdr>
        </w:div>
        <w:div w:id="1736320417">
          <w:marLeft w:val="1080"/>
          <w:marRight w:val="0"/>
          <w:marTop w:val="100"/>
          <w:marBottom w:val="0"/>
          <w:divBdr>
            <w:top w:val="none" w:sz="0" w:space="0" w:color="auto"/>
            <w:left w:val="none" w:sz="0" w:space="0" w:color="auto"/>
            <w:bottom w:val="none" w:sz="0" w:space="0" w:color="auto"/>
            <w:right w:val="none" w:sz="0" w:space="0" w:color="auto"/>
          </w:divBdr>
        </w:div>
        <w:div w:id="1043020396">
          <w:marLeft w:val="1080"/>
          <w:marRight w:val="0"/>
          <w:marTop w:val="100"/>
          <w:marBottom w:val="0"/>
          <w:divBdr>
            <w:top w:val="none" w:sz="0" w:space="0" w:color="auto"/>
            <w:left w:val="none" w:sz="0" w:space="0" w:color="auto"/>
            <w:bottom w:val="none" w:sz="0" w:space="0" w:color="auto"/>
            <w:right w:val="none" w:sz="0" w:space="0" w:color="auto"/>
          </w:divBdr>
        </w:div>
      </w:divsChild>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4956717">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1969778726">
      <w:bodyDiv w:val="1"/>
      <w:marLeft w:val="0"/>
      <w:marRight w:val="0"/>
      <w:marTop w:val="0"/>
      <w:marBottom w:val="0"/>
      <w:divBdr>
        <w:top w:val="none" w:sz="0" w:space="0" w:color="auto"/>
        <w:left w:val="none" w:sz="0" w:space="0" w:color="auto"/>
        <w:bottom w:val="none" w:sz="0" w:space="0" w:color="auto"/>
        <w:right w:val="none" w:sz="0" w:space="0" w:color="auto"/>
      </w:divBdr>
      <w:divsChild>
        <w:div w:id="285157713">
          <w:marLeft w:val="360"/>
          <w:marRight w:val="0"/>
          <w:marTop w:val="200"/>
          <w:marBottom w:val="0"/>
          <w:divBdr>
            <w:top w:val="none" w:sz="0" w:space="0" w:color="auto"/>
            <w:left w:val="none" w:sz="0" w:space="0" w:color="auto"/>
            <w:bottom w:val="none" w:sz="0" w:space="0" w:color="auto"/>
            <w:right w:val="none" w:sz="0" w:space="0" w:color="auto"/>
          </w:divBdr>
        </w:div>
        <w:div w:id="560408085">
          <w:marLeft w:val="1080"/>
          <w:marRight w:val="0"/>
          <w:marTop w:val="1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26402613">
      <w:bodyDiv w:val="1"/>
      <w:marLeft w:val="0"/>
      <w:marRight w:val="0"/>
      <w:marTop w:val="0"/>
      <w:marBottom w:val="0"/>
      <w:divBdr>
        <w:top w:val="none" w:sz="0" w:space="0" w:color="auto"/>
        <w:left w:val="none" w:sz="0" w:space="0" w:color="auto"/>
        <w:bottom w:val="none" w:sz="0" w:space="0" w:color="auto"/>
        <w:right w:val="none" w:sz="0" w:space="0" w:color="auto"/>
      </w:divBdr>
      <w:divsChild>
        <w:div w:id="1391345635">
          <w:marLeft w:val="1080"/>
          <w:marRight w:val="0"/>
          <w:marTop w:val="100"/>
          <w:marBottom w:val="0"/>
          <w:divBdr>
            <w:top w:val="none" w:sz="0" w:space="0" w:color="auto"/>
            <w:left w:val="none" w:sz="0" w:space="0" w:color="auto"/>
            <w:bottom w:val="none" w:sz="0" w:space="0" w:color="auto"/>
            <w:right w:val="none" w:sz="0" w:space="0" w:color="auto"/>
          </w:divBdr>
        </w:div>
        <w:div w:id="1935018397">
          <w:marLeft w:val="1080"/>
          <w:marRight w:val="0"/>
          <w:marTop w:val="100"/>
          <w:marBottom w:val="0"/>
          <w:divBdr>
            <w:top w:val="none" w:sz="0" w:space="0" w:color="auto"/>
            <w:left w:val="none" w:sz="0" w:space="0" w:color="auto"/>
            <w:bottom w:val="none" w:sz="0" w:space="0" w:color="auto"/>
            <w:right w:val="none" w:sz="0" w:space="0" w:color="auto"/>
          </w:divBdr>
        </w:div>
        <w:div w:id="1070150916">
          <w:marLeft w:val="1080"/>
          <w:marRight w:val="0"/>
          <w:marTop w:val="1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 w:id="2131315588">
      <w:bodyDiv w:val="1"/>
      <w:marLeft w:val="0"/>
      <w:marRight w:val="0"/>
      <w:marTop w:val="0"/>
      <w:marBottom w:val="0"/>
      <w:divBdr>
        <w:top w:val="none" w:sz="0" w:space="0" w:color="auto"/>
        <w:left w:val="none" w:sz="0" w:space="0" w:color="auto"/>
        <w:bottom w:val="none" w:sz="0" w:space="0" w:color="auto"/>
        <w:right w:val="none" w:sz="0" w:space="0" w:color="auto"/>
      </w:divBdr>
      <w:divsChild>
        <w:div w:id="99314843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ealthit.gov/isa/united-states-core-data-interoperability-uscdi"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96601644340?pwd=WUloTEl6NmxWZkNpMFFacHFHb2NpZz09"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TaxCatchAll xmlns="dd880e59-59d1-4913-9e13-e5a3bb50f76a" xsi:nil="true"/>
    <lcf76f155ced4ddcb4097134ff3c332f xmlns="00d59416-304c-40f6-b640-d9cf62213f8e">
      <Terms xmlns="http://schemas.microsoft.com/office/infopath/2007/PartnerControls"/>
    </lcf76f155ced4ddcb4097134ff3c332f>
    <Date xmlns="00d59416-304c-40f6-b640-d9cf62213f8e" xsi:nil="true"/>
    <Topic xmlns="00d59416-304c-40f6-b640-d9cf62213f8e" xsi:nil="true"/>
    <Presenter xmlns="00d59416-304c-40f6-b640-d9cf62213f8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6A93E05219D2A4080D2584D4BE012F6" ma:contentTypeVersion="19" ma:contentTypeDescription="Create a new document." ma:contentTypeScope="" ma:versionID="c9e0df6c2af6b296da37944e454ebb76">
  <xsd:schema xmlns:xsd="http://www.w3.org/2001/XMLSchema" xmlns:xs="http://www.w3.org/2001/XMLSchema" xmlns:p="http://schemas.microsoft.com/office/2006/metadata/properties" xmlns:ns2="00d59416-304c-40f6-b640-d9cf62213f8e" xmlns:ns3="dd880e59-59d1-4913-9e13-e5a3bb50f76a" targetNamespace="http://schemas.microsoft.com/office/2006/metadata/properties" ma:root="true" ma:fieldsID="44f05b8e1e1b31a46ce3cce8dc71f4fa" ns2:_="" ns3:_="">
    <xsd:import namespace="00d59416-304c-40f6-b640-d9cf62213f8e"/>
    <xsd:import namespace="dd880e59-59d1-4913-9e13-e5a3bb50f7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Presenter" minOccurs="0"/>
                <xsd:element ref="ns2:Topic" minOccurs="0"/>
                <xsd:element ref="ns2:Dat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59416-304c-40f6-b640-d9cf62213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Presenter" ma:index="20" nillable="true" ma:displayName="Presenter" ma:format="Dropdown" ma:internalName="Presenter">
      <xsd:simpleType>
        <xsd:union memberTypes="dms:Text">
          <xsd:simpleType>
            <xsd:restriction base="dms:Choice">
              <xsd:enumeration value="Susan"/>
              <xsd:enumeration value="Natalie"/>
              <xsd:enumeration value="Emily"/>
              <xsd:enumeration value="Amanda"/>
              <xsd:enumeration value="Tina"/>
            </xsd:restriction>
          </xsd:simpleType>
        </xsd:union>
      </xsd:simpleType>
    </xsd:element>
    <xsd:element name="Topic" ma:index="21" nillable="true" ma:displayName="Topic" ma:format="Dropdown" ma:internalName="Topic">
      <xsd:simpleType>
        <xsd:restriction base="dms:Text">
          <xsd:maxLength value="255"/>
        </xsd:restriction>
      </xsd:simpleType>
    </xsd:element>
    <xsd:element name="Date" ma:index="22" nillable="true" ma:displayName="Meeting Date" ma:format="DateOnly" ma:internalName="Dat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ce8a42c-a872-458b-b432-a24cddaead6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880e59-59d1-4913-9e13-e5a3bb50f7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2c3549d-e9e7-428c-959e-d06cf186df15}" ma:internalName="TaxCatchAll" ma:showField="CatchAllData" ma:web="dd880e59-59d1-4913-9e13-e5a3bb50f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2.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customXml/itemProps3.xml><?xml version="1.0" encoding="utf-8"?>
<ds:datastoreItem xmlns:ds="http://schemas.openxmlformats.org/officeDocument/2006/customXml" ds:itemID="{DB267CC7-ED1C-434D-84BF-45B097F4CABC}">
  <ds:schemaRefs>
    <ds:schemaRef ds:uri="http://schemas.microsoft.com/office/2006/metadata/properties"/>
    <ds:schemaRef ds:uri="dd880e59-59d1-4913-9e13-e5a3bb50f76a"/>
    <ds:schemaRef ds:uri="00d59416-304c-40f6-b640-d9cf62213f8e"/>
    <ds:schemaRef ds:uri="http://schemas.microsoft.com/office/infopath/2007/PartnerControls"/>
  </ds:schemaRefs>
</ds:datastoreItem>
</file>

<file path=customXml/itemProps4.xml><?xml version="1.0" encoding="utf-8"?>
<ds:datastoreItem xmlns:ds="http://schemas.openxmlformats.org/officeDocument/2006/customXml" ds:itemID="{BBC16606-741A-4E62-8910-54FD1FB0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59416-304c-40f6-b640-d9cf62213f8e"/>
    <ds:schemaRef ds:uri="dd880e59-59d1-4913-9e13-e5a3bb50f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JMC Meeting Notes</Template>
  <TotalTime>1155</TotalTime>
  <Pages>10</Pages>
  <Words>4018</Words>
  <Characters>22905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26870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Laura Lane</cp:lastModifiedBy>
  <cp:revision>360</cp:revision>
  <cp:lastPrinted>2014-03-04T16:13:00Z</cp:lastPrinted>
  <dcterms:created xsi:type="dcterms:W3CDTF">2022-10-04T00:42:00Z</dcterms:created>
  <dcterms:modified xsi:type="dcterms:W3CDTF">2023-07-31T05:49:00Z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0x010100E6A93E05219D2A4080D2584D4BE012F6</vt:lpwstr>
  </property>
  <property fmtid="{D5CDD505-2E9C-101B-9397-08002B2CF9AE}" pid="3" name="MediaServiceImageTags">
    <vt:lpwstr/>
  </property>
  <property fmtid="{D5CDD505-2E9C-101B-9397-08002B2CF9AE}" pid="4" name="GrammarlyDocumentId">
    <vt:lpwstr>c8d0b5e534ab71ac7f31b48b7d2e11987dd212b740d08e61410cd32eb3c0bd50</vt:lpwstr>
  </property>
</Properties>
</file>