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693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3A457A60" w:rsidR="00380105" w:rsidRPr="00BE5E87" w:rsidRDefault="004F00B2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06/28</w:t>
            </w:r>
            <w:r w:rsidR="005C0045">
              <w:rPr>
                <w:color w:val="000000" w:themeColor="text1"/>
              </w:rPr>
              <w:t>/2019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3683E7F7" w:rsidR="001F12E5" w:rsidRPr="0003517C" w:rsidRDefault="00FB3491" w:rsidP="004D39D8">
            <w:hyperlink r:id="rId11" w:history="1">
              <w:r w:rsidR="001A77D0" w:rsidRPr="005033C0">
                <w:rPr>
                  <w:rStyle w:val="Hyperlink"/>
                </w:rPr>
                <w:t>https://cste.webex.com/cste</w:t>
              </w:r>
            </w:hyperlink>
            <w:r w:rsidR="001A77D0">
              <w:t xml:space="preserve"> </w:t>
            </w:r>
          </w:p>
        </w:tc>
      </w:tr>
    </w:tbl>
    <w:p w14:paraId="1F57246F" w14:textId="77777777" w:rsidR="00E81DF7" w:rsidRDefault="00685C53" w:rsidP="00E81DF7">
      <w:pPr>
        <w:rPr>
          <w:rFonts w:ascii="Calibri" w:hAnsi="Calibri"/>
        </w:rPr>
      </w:pPr>
      <w:r w:rsidRPr="00FB3491">
        <w:rPr>
          <w:b/>
          <w:color w:val="000000" w:themeColor="text1"/>
          <w:highlight w:val="cyan"/>
        </w:rPr>
        <w:t>Meeting Recording</w:t>
      </w:r>
      <w:r w:rsidR="001B1F60" w:rsidRPr="00FB3491">
        <w:rPr>
          <w:b/>
          <w:color w:val="000000" w:themeColor="text1"/>
          <w:highlight w:val="cyan"/>
        </w:rPr>
        <w:t xml:space="preserve"> Link</w:t>
      </w:r>
      <w:r w:rsidRPr="00FB3491">
        <w:rPr>
          <w:b/>
          <w:color w:val="000000" w:themeColor="text1"/>
          <w:highlight w:val="cyan"/>
        </w:rPr>
        <w:t xml:space="preserve">: </w:t>
      </w:r>
      <w:hyperlink r:id="rId12" w:history="1">
        <w:r w:rsidR="00E81DF7" w:rsidRPr="00FB3491">
          <w:rPr>
            <w:rStyle w:val="Hyperlink"/>
            <w:highlight w:val="cyan"/>
          </w:rPr>
          <w:t>https://cste.webex.com/cste/lsr.php?RCID=0532326da236992cc026d28339272000</w:t>
        </w:r>
      </w:hyperlink>
      <w:bookmarkStart w:id="0" w:name="_GoBack"/>
      <w:bookmarkEnd w:id="0"/>
    </w:p>
    <w:p w14:paraId="67AB62EE" w14:textId="55D22108" w:rsidR="00685C53" w:rsidRDefault="00685C53" w:rsidP="00380105">
      <w:pPr>
        <w:spacing w:before="360" w:after="120"/>
        <w:rPr>
          <w:b/>
          <w:color w:val="000000" w:themeColor="text1"/>
        </w:rPr>
      </w:pPr>
    </w:p>
    <w:p w14:paraId="31D6B0E3" w14:textId="7D66B143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CF18CA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5A14D4" w:rsidRDefault="005A13DB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5A14D4" w:rsidRDefault="005C3E10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754DE1" w:rsidRPr="002C68E8" w14:paraId="04CD0D5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013B3" w14:textId="4FEFCC05" w:rsidR="00754DE1" w:rsidRPr="005A14D4" w:rsidRDefault="00754DE1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09344" w14:textId="77777777" w:rsidR="00754DE1" w:rsidRPr="005A14D4" w:rsidRDefault="00754DE1" w:rsidP="00F0448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7E5C" w14:textId="66CC5C8F" w:rsidR="00754DE1" w:rsidRPr="005A14D4" w:rsidRDefault="00BE7B20" w:rsidP="00F0448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: </w:t>
            </w:r>
            <w:r w:rsidR="00754DE1"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Crockett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23D0D" w14:textId="2009F61C" w:rsidR="00754DE1" w:rsidRPr="002C68E8" w:rsidRDefault="00754DE1" w:rsidP="00F04489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5A13DB" w:rsidRPr="002C68E8" w14:paraId="43CAEA4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79C3" w14:textId="21D9FD2D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F8FE" w14:textId="05C6FA6E" w:rsidR="005A13DB" w:rsidRPr="005A14D4" w:rsidRDefault="005A13DB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9093B" w14:textId="00D733FF" w:rsidR="005A13DB" w:rsidRPr="005A14D4" w:rsidRDefault="005A13DB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  <w:t>Co-Chair</w:t>
            </w: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: Laura Erhart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F7EC" w14:textId="393358A1" w:rsidR="005A13DB" w:rsidRPr="002C68E8" w:rsidRDefault="005A13DB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B52B4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12FC674" w:rsidR="0000307A" w:rsidRPr="005A14D4" w:rsidRDefault="00354B5F" w:rsidP="005A13DB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Brooke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Baulieu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7777777" w:rsidR="0000307A" w:rsidRPr="005A14D4" w:rsidRDefault="0000307A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77777777" w:rsidR="0000307A" w:rsidRPr="005A14D4" w:rsidRDefault="0000307A" w:rsidP="005A13DB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77777777" w:rsidR="0000307A" w:rsidRPr="002C68E8" w:rsidRDefault="0000307A" w:rsidP="005A13DB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00307A" w:rsidRPr="002C68E8" w14:paraId="3CFF188C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55977233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Meredith Lichenstein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6A0AA" w14:textId="24443E96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Andria </w:t>
            </w:r>
            <w:proofErr w:type="spellStart"/>
            <w:r w:rsidRPr="005A14D4">
              <w:rPr>
                <w:rFonts w:ascii="Arial" w:hAnsi="Arial" w:cs="Arial"/>
                <w:bCs/>
                <w:sz w:val="20"/>
                <w:szCs w:val="20"/>
              </w:rPr>
              <w:t>Apostolou</w:t>
            </w:r>
            <w:proofErr w:type="spellEnd"/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 (IHS)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8F8585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23701D70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Gretl Glick (JMC,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3C4595CB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09F7" w14:textId="6C053259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Rita Altamore (WA DOH)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01DBE4C5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2A53210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92194" w14:textId="51D0B8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Janet Hamilton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81E1" w14:textId="3D277AA7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June Bancroft (OR)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1BF4C21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13B60DE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Shaily Krishan (CSTE)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5490647C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7B3A" w14:textId="6A2C76FC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Rachel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Corrado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7F65622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743733CE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color w:val="283C46"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9E5ED" w14:textId="24CB2AD8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6BE40998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00307A" w:rsidRPr="002C68E8" w14:paraId="5E3F77C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5C7" w14:textId="303FD3EA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Umed Ajani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B107" w14:textId="08711EAF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3C4D" w14:textId="37802CB5" w:rsidR="0000307A" w:rsidRPr="005A14D4" w:rsidRDefault="0000307A" w:rsidP="0000307A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Corinne Davis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818E2" w14:textId="77777777" w:rsidR="0000307A" w:rsidRPr="005A14D4" w:rsidRDefault="0000307A" w:rsidP="0000307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273D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9C48C" w14:textId="4D080F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/>
                <w:color w:val="283C46"/>
                <w:sz w:val="20"/>
                <w:szCs w:val="20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Andreea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Bealle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13F1" w14:textId="5FABDD95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B94D" w14:textId="37F8F9F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Alexandra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Gagner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(Chicago)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C940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D33908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A506" w14:textId="4CE0A752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</w:rPr>
              <w:t>Ally Binder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A230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B818" w14:textId="27B0E90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Gwendolyn Gallagher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8B5473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46921D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69378" w14:textId="03FEBCF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Rachelle Boulton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4541D" w14:textId="5F607624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9721" w14:textId="38FDE1B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Suzanne Gibbons-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Burgener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1A87A" w14:textId="2650F69F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E04787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7BC7" w14:textId="5EA4C8C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Burdette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D8B0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AC689" w14:textId="46925A40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Annie Fine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F44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6A87CAC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24158" w14:textId="72B7E4E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Delicia Carey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1C647" w14:textId="12A13B31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06E8D" w14:textId="2170924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Gillian Haney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27C" w14:textId="0B11F99F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9359BA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F3DE" w14:textId="13D4F42B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Yvette Dominique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43A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A7AA" w14:textId="242A10D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Molly Howell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37293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D1FEB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181AB" w14:textId="6BA7DA7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Nedra </w:t>
            </w:r>
            <w:proofErr w:type="gram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Garrett(</w:t>
            </w:r>
            <w:proofErr w:type="gram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98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33FDD" w14:textId="76A87D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Judie Hyun (MD)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5E2FE" w14:textId="4BA203A8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BEB3AE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43DA4" w14:textId="217577C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Lesliann Helmus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D8D33" w14:textId="4E6880C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EC873" w14:textId="043AFFA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Teresa Jue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BCC5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442FC2B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A3BB" w14:textId="6D0DE2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Ruth Jajosky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12CE" w14:textId="1A21DC3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2275" w14:textId="3B81E1B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Ellen Klingler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6B022" w14:textId="21731508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AFBACC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46105" w14:textId="22A21D99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Desiree Mustaquim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BE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6593" w14:textId="00BC9C1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Marla Larson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E695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AD60C12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CC678" w14:textId="653D502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Kristen Nichols Heitman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6C62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BC657" w14:textId="5EBC24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Caitlin Law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4D61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00144F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E2EB" w14:textId="0F6AF27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Sandy Roush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938D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C7C2" w14:textId="29792EA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Aliccia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Lepp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A18A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995AB55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DC3EC" w14:textId="6C288C7E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Erin Stokes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F685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B3896" w14:textId="4106568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MaryKate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Martelon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(MA)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16BE7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54713F79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381C5" w14:textId="6AA2BFE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Karen Wong (CDC)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632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56423" w14:textId="6CF39415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F66A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91179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35AEE" w14:textId="481C7A38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43DD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64C95" w14:textId="5ACCFC4C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Marijoyce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Naguit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(CA)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04CF4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A0C6A6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56377" w14:textId="07899C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5B7F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FD34D" w14:textId="263F434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Candace Noonan-Toly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A16DF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4302B7B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1DAB" w14:textId="784C91A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B2B59" w14:textId="5E8BE7D3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C37D" w14:textId="7A0276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Grace Oguntebi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A30D5" w14:textId="56FA94F1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4A635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1FF03" w14:textId="4536382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F2E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49F5" w14:textId="4B8C7C83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Megan Patel (IL)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6305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242ADFFE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911AA" w14:textId="4C16396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7841E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4592D" w14:textId="194608F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Lux 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Phatak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NetSmart</w:t>
            </w:r>
            <w:proofErr w:type="spellEnd"/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FDEAF1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3BCC767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23E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E2DB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6DFB2" w14:textId="35F06FAD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Natalie Raketich (JMC)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B09E7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755818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3849D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5E64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8F6C6" w14:textId="1516068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Emily Roberts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EFD89C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D89523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462B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BC29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30E3" w14:textId="4C023101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Jyotsna Ramachandran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62C96" w14:textId="01D85A5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0833A58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0ACB" w14:textId="191E7A04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C75E" w14:textId="0BE47DC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62EC6" w14:textId="6791789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Lina Saintus (NC)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D42A9" w14:textId="640D67DB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7C3BFCB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1F97E" w14:textId="0C35E686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D211A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BC37B" w14:textId="17406DD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Amanda Santander (TN)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E701C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394E5C" w:rsidRPr="002C68E8" w14:paraId="56F66DD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106A" w14:textId="575C2B82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8527" w14:textId="2556BEDA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5106B" w14:textId="277BE71B" w:rsidR="00394E5C" w:rsidRPr="005A14D4" w:rsidRDefault="00394E5C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 xml:space="preserve">John Satre </w:t>
            </w:r>
            <w:r w:rsidR="00664085" w:rsidRPr="005A14D4">
              <w:rPr>
                <w:rFonts w:ascii="Arial" w:hAnsi="Arial" w:cs="Arial"/>
                <w:bCs/>
                <w:sz w:val="20"/>
                <w:szCs w:val="20"/>
              </w:rPr>
              <w:t xml:space="preserve">(IA)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3BE3F" w14:textId="7156309F" w:rsidR="00394E5C" w:rsidRPr="005A14D4" w:rsidRDefault="00394E5C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0C010811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8FD2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61FBD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C7532" w14:textId="0A71FF1A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Kathy Turner (ID)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68C957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0EEE326D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F3FB6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BF71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4171B" w14:textId="56C2377F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  <w:t>Amanda Smith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A76582" w14:textId="12944278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328110AF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D2F95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74CE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D4734" w14:textId="2BC4F2DF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Corinne Thompson (NYC)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616C36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C16249" w:rsidRPr="002C68E8" w14:paraId="18097146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45456" w14:textId="77777777" w:rsidR="00C16249" w:rsidRPr="005A14D4" w:rsidRDefault="00C16249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5BC2" w14:textId="77777777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E642" w14:textId="6B71EF00" w:rsidR="00C16249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Andrew Tibbs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4E6870" w14:textId="5CC6AF10" w:rsidR="00C16249" w:rsidRPr="005A14D4" w:rsidRDefault="00C16249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  <w:tr w:rsidR="001B1F60" w:rsidRPr="002C68E8" w14:paraId="33756DA3" w14:textId="77777777" w:rsidTr="00F0448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C59C9" w14:textId="77777777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color w:val="283C4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1A4E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71B92" w14:textId="6FEEC7AC" w:rsidR="001B1F60" w:rsidRPr="005A14D4" w:rsidRDefault="001B1F60" w:rsidP="00C16249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Cs/>
                <w:sz w:val="20"/>
                <w:szCs w:val="20"/>
              </w:rPr>
              <w:t>Lei Zhang (NV)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299CEA" w14:textId="77777777" w:rsidR="001B1F60" w:rsidRPr="005A14D4" w:rsidRDefault="001B1F60" w:rsidP="00C16249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</w:p>
        </w:tc>
      </w:tr>
    </w:tbl>
    <w:p w14:paraId="5738138E" w14:textId="54A99BC0" w:rsidR="004B2365" w:rsidRDefault="004B2365" w:rsidP="009F1A6F">
      <w:pPr>
        <w:spacing w:before="360" w:after="120"/>
        <w:rPr>
          <w:b/>
        </w:rPr>
      </w:pPr>
    </w:p>
    <w:p w14:paraId="09C8FF9A" w14:textId="77777777" w:rsidR="00D96825" w:rsidRDefault="00D96825" w:rsidP="009F1A6F">
      <w:pPr>
        <w:spacing w:before="360" w:after="120"/>
        <w:rPr>
          <w:b/>
        </w:rPr>
      </w:pPr>
    </w:p>
    <w:p w14:paraId="4DB3AFAF" w14:textId="77777777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t>Agenda:</w:t>
      </w:r>
    </w:p>
    <w:p w14:paraId="1B64992B" w14:textId="53C776ED" w:rsidR="00264921" w:rsidRPr="00826ACD" w:rsidRDefault="006B5BCA" w:rsidP="00D33A0D">
      <w:pPr>
        <w:pStyle w:val="ListParagraph"/>
        <w:numPr>
          <w:ilvl w:val="0"/>
          <w:numId w:val="32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826ACD">
        <w:rPr>
          <w:rFonts w:ascii="Arial" w:eastAsia="Times New Roman" w:hAnsi="Arial" w:cs="Arial"/>
          <w:sz w:val="22"/>
        </w:rPr>
        <w:t xml:space="preserve">Welcome </w:t>
      </w:r>
    </w:p>
    <w:p w14:paraId="708533F9" w14:textId="6B30FF05" w:rsidR="00826ACD" w:rsidRPr="000E2B2C" w:rsidRDefault="00826ACD" w:rsidP="00826ACD">
      <w:pPr>
        <w:pStyle w:val="gmail-m7516497377675312719msolistparagraph"/>
        <w:numPr>
          <w:ilvl w:val="0"/>
          <w:numId w:val="32"/>
        </w:numPr>
        <w:spacing w:before="0" w:beforeAutospacing="0" w:after="0" w:afterAutospacing="0"/>
        <w:rPr>
          <w:rFonts w:ascii="Arial" w:eastAsia="Times New Roman" w:hAnsi="Arial" w:cs="Arial"/>
          <w:b/>
          <w:bCs/>
        </w:rPr>
      </w:pPr>
      <w:r w:rsidRPr="000E2B2C">
        <w:rPr>
          <w:rFonts w:ascii="Arial" w:eastAsia="Times New Roman" w:hAnsi="Arial" w:cs="Arial"/>
          <w:b/>
          <w:bCs/>
        </w:rPr>
        <w:t>Update on DSWG Compiled Draft Status</w:t>
      </w:r>
    </w:p>
    <w:p w14:paraId="72DB426E" w14:textId="77777777" w:rsidR="00B262E7" w:rsidRPr="00B262E7" w:rsidRDefault="00B262E7" w:rsidP="00B262E7">
      <w:pPr>
        <w:pStyle w:val="gmail-m7516497377675312719msolistparagraph"/>
        <w:numPr>
          <w:ilvl w:val="1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 xml:space="preserve">Process of review &amp; approvals by: </w:t>
      </w:r>
    </w:p>
    <w:p w14:paraId="609077BC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DSWG</w:t>
      </w:r>
    </w:p>
    <w:p w14:paraId="214E5837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SPIS (May 3 call, comment period complete)</w:t>
      </w:r>
    </w:p>
    <w:p w14:paraId="559B058E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Subcommittee chair, CSTE PM (Level 1)</w:t>
      </w:r>
    </w:p>
    <w:p w14:paraId="3730EEAE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Co-chairs to make minor edits based on comments</w:t>
      </w:r>
    </w:p>
    <w:p w14:paraId="6B4157BC" w14:textId="77777777" w:rsidR="00B262E7" w:rsidRPr="00B262E7" w:rsidRDefault="00B262E7" w:rsidP="00B262E7">
      <w:pPr>
        <w:pStyle w:val="gmail-m7516497377675312719msolistparagraph"/>
        <w:numPr>
          <w:ilvl w:val="1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Steering Committee chair, CSTE President, and Executive Director in consultation with full EB</w:t>
      </w:r>
    </w:p>
    <w:p w14:paraId="44CFAEEC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 xml:space="preserve">Kate </w:t>
      </w:r>
      <w:proofErr w:type="spellStart"/>
      <w:r w:rsidRPr="00B262E7">
        <w:rPr>
          <w:rFonts w:ascii="Arial" w:eastAsia="Times New Roman" w:hAnsi="Arial" w:cs="Arial"/>
        </w:rPr>
        <w:t>Goodin</w:t>
      </w:r>
      <w:proofErr w:type="spellEnd"/>
      <w:r w:rsidRPr="00B262E7">
        <w:rPr>
          <w:rFonts w:ascii="Arial" w:eastAsia="Times New Roman" w:hAnsi="Arial" w:cs="Arial"/>
        </w:rPr>
        <w:t xml:space="preserve">, Sharon Watkins (or her designee), Jeff Engel (and/or designee) </w:t>
      </w:r>
    </w:p>
    <w:p w14:paraId="6E7675AA" w14:textId="77777777" w:rsidR="00B262E7" w:rsidRPr="00B262E7" w:rsidRDefault="00B262E7" w:rsidP="00B262E7">
      <w:pPr>
        <w:pStyle w:val="gmail-m7516497377675312719msolistparagraph"/>
        <w:numPr>
          <w:ilvl w:val="2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Senior Directors of Epi Programs and Science/Policy will be invited to review</w:t>
      </w:r>
    </w:p>
    <w:p w14:paraId="518CE41B" w14:textId="77777777" w:rsidR="00B262E7" w:rsidRPr="00B262E7" w:rsidRDefault="00B262E7" w:rsidP="00B262E7">
      <w:pPr>
        <w:pStyle w:val="gmail-m7516497377675312719msolistparagraph"/>
        <w:numPr>
          <w:ilvl w:val="1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Membership comment period on website for 3 weeks</w:t>
      </w:r>
    </w:p>
    <w:p w14:paraId="2517C8A3" w14:textId="77777777" w:rsidR="00B262E7" w:rsidRPr="00B262E7" w:rsidRDefault="00B262E7" w:rsidP="00B262E7">
      <w:pPr>
        <w:pStyle w:val="gmail-m7516497377675312719msolistparagraph"/>
        <w:numPr>
          <w:ilvl w:val="1"/>
          <w:numId w:val="32"/>
        </w:numPr>
        <w:spacing w:before="0"/>
        <w:rPr>
          <w:rFonts w:ascii="Arial" w:eastAsia="Times New Roman" w:hAnsi="Arial" w:cs="Arial"/>
        </w:rPr>
      </w:pPr>
      <w:r w:rsidRPr="00B262E7">
        <w:rPr>
          <w:rFonts w:ascii="Arial" w:eastAsia="Times New Roman" w:hAnsi="Arial" w:cs="Arial"/>
        </w:rPr>
        <w:t>Final review if changes made by Steering Committee Chair in consultation with Executive Director and President</w:t>
      </w:r>
    </w:p>
    <w:p w14:paraId="51B4662A" w14:textId="77777777" w:rsidR="00B262E7" w:rsidRPr="00826ACD" w:rsidRDefault="00B262E7" w:rsidP="000D6615">
      <w:pPr>
        <w:pStyle w:val="gmail-m7516497377675312719msolistparagraph"/>
        <w:spacing w:before="0" w:beforeAutospacing="0" w:after="0" w:afterAutospacing="0"/>
        <w:ind w:left="720"/>
        <w:rPr>
          <w:rFonts w:ascii="Arial" w:eastAsia="Times New Roman" w:hAnsi="Arial" w:cs="Arial"/>
        </w:rPr>
      </w:pPr>
    </w:p>
    <w:p w14:paraId="4127D9E8" w14:textId="4174579B" w:rsidR="00826ACD" w:rsidRPr="000E2B2C" w:rsidRDefault="00826ACD" w:rsidP="00826ACD">
      <w:pPr>
        <w:pStyle w:val="gmail-m7516497377675312719msolistparagraph"/>
        <w:numPr>
          <w:ilvl w:val="0"/>
          <w:numId w:val="32"/>
        </w:numPr>
        <w:spacing w:before="0" w:beforeAutospacing="0" w:after="0" w:afterAutospacing="0"/>
        <w:rPr>
          <w:rStyle w:val="gmaildefault"/>
          <w:rFonts w:ascii="Arial" w:eastAsia="Times New Roman" w:hAnsi="Arial" w:cs="Arial"/>
          <w:b/>
          <w:bCs/>
        </w:rPr>
      </w:pPr>
      <w:r w:rsidRPr="000E2B2C">
        <w:rPr>
          <w:rStyle w:val="gmaildefault"/>
          <w:rFonts w:ascii="Arial" w:eastAsia="Times New Roman" w:hAnsi="Arial" w:cs="Arial"/>
          <w:b/>
          <w:bCs/>
        </w:rPr>
        <w:t>New topic: Harmonization of </w:t>
      </w:r>
      <w:r w:rsidRPr="000E2B2C">
        <w:rPr>
          <w:rFonts w:ascii="Arial" w:eastAsia="Times New Roman" w:hAnsi="Arial" w:cs="Arial"/>
          <w:b/>
          <w:bCs/>
        </w:rPr>
        <w:t>Pregnancy Status Questions</w:t>
      </w:r>
      <w:r w:rsidRPr="000E2B2C">
        <w:rPr>
          <w:rStyle w:val="gmaildefault"/>
          <w:rFonts w:ascii="Arial" w:eastAsia="Times New Roman" w:hAnsi="Arial" w:cs="Arial"/>
          <w:b/>
          <w:bCs/>
        </w:rPr>
        <w:t>: CDC/MITRE team</w:t>
      </w:r>
    </w:p>
    <w:p w14:paraId="2751B824" w14:textId="671C0830" w:rsidR="00826ACD" w:rsidRDefault="006A1133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Part of SDP </w:t>
      </w:r>
    </w:p>
    <w:p w14:paraId="39730A5B" w14:textId="7EBBE132" w:rsidR="006A1133" w:rsidRDefault="006A1133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Sandards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gramStart"/>
      <w:r>
        <w:rPr>
          <w:rFonts w:ascii="Arial" w:eastAsia="Times New Roman" w:hAnsi="Arial" w:cs="Arial"/>
        </w:rPr>
        <w:t>sub group</w:t>
      </w:r>
      <w:proofErr w:type="gramEnd"/>
    </w:p>
    <w:p w14:paraId="0BFBDFB6" w14:textId="08BB4197" w:rsidR="00987685" w:rsidRDefault="00987685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Work done to date</w:t>
      </w:r>
      <w:r w:rsidR="000E2B2C">
        <w:rPr>
          <w:rFonts w:ascii="Arial" w:eastAsia="Times New Roman" w:hAnsi="Arial" w:cs="Arial"/>
        </w:rPr>
        <w:t>:</w:t>
      </w:r>
    </w:p>
    <w:p w14:paraId="3035D73D" w14:textId="3F5175E3" w:rsidR="00987685" w:rsidRDefault="00C87530" w:rsidP="000E2B2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Gained input from different stakeholders</w:t>
      </w:r>
    </w:p>
    <w:p w14:paraId="3324618E" w14:textId="197C0D75" w:rsidR="00C87530" w:rsidRDefault="00C87530" w:rsidP="000E2B2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Feedback needed from DSWG</w:t>
      </w:r>
    </w:p>
    <w:p w14:paraId="471CF7AD" w14:textId="5894A813" w:rsidR="00C87530" w:rsidRDefault="001F388F" w:rsidP="000E2B2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Travel history may also be </w:t>
      </w:r>
      <w:proofErr w:type="spellStart"/>
      <w:r>
        <w:rPr>
          <w:rFonts w:ascii="Arial" w:eastAsia="Times New Roman" w:hAnsi="Arial" w:cs="Arial"/>
        </w:rPr>
        <w:t>pootential</w:t>
      </w:r>
      <w:proofErr w:type="spellEnd"/>
      <w:r>
        <w:rPr>
          <w:rFonts w:ascii="Arial" w:eastAsia="Times New Roman" w:hAnsi="Arial" w:cs="Arial"/>
        </w:rPr>
        <w:t xml:space="preserve"> harmonization topic</w:t>
      </w:r>
    </w:p>
    <w:p w14:paraId="5A00C8E7" w14:textId="16D1908E" w:rsidR="001F388F" w:rsidRDefault="00A93B97" w:rsidP="000E2B2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Data Harmonization</w:t>
      </w:r>
    </w:p>
    <w:p w14:paraId="00A363F1" w14:textId="785E0609" w:rsidR="00A93B97" w:rsidRDefault="00A93B97" w:rsidP="00A93B97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SDP:</w:t>
      </w:r>
    </w:p>
    <w:p w14:paraId="4A1A7244" w14:textId="03B31307" w:rsidR="00A93B97" w:rsidRDefault="00A93B97" w:rsidP="00A93B9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2016 Launch </w:t>
      </w:r>
    </w:p>
    <w:p w14:paraId="07EDA48D" w14:textId="67099759" w:rsidR="00FA1634" w:rsidRDefault="00FA1634" w:rsidP="00A93B9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Intent to modernize existing of shared services</w:t>
      </w:r>
    </w:p>
    <w:p w14:paraId="76000E2A" w14:textId="4086F18D" w:rsidR="00FA1634" w:rsidRDefault="00172E4F" w:rsidP="00A93B9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Seeking to reduce duplicative services</w:t>
      </w:r>
    </w:p>
    <w:p w14:paraId="13ED77F5" w14:textId="63CA09F5" w:rsidR="00172E4F" w:rsidRDefault="00172E4F" w:rsidP="00A93B9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SDP Overview</w:t>
      </w:r>
    </w:p>
    <w:p w14:paraId="58ECE859" w14:textId="392A3AA9" w:rsidR="00172E4F" w:rsidRDefault="00172E4F" w:rsidP="00172E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Vocab services</w:t>
      </w:r>
    </w:p>
    <w:p w14:paraId="24192CE1" w14:textId="7E85632A" w:rsidR="00172E4F" w:rsidRDefault="00172E4F" w:rsidP="00172E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People</w:t>
      </w:r>
    </w:p>
    <w:p w14:paraId="5E3A3CB0" w14:textId="10C2E1DD" w:rsidR="00172E4F" w:rsidRDefault="00172E4F" w:rsidP="00172E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Process</w:t>
      </w:r>
    </w:p>
    <w:p w14:paraId="1F5FA398" w14:textId="14F2F27C" w:rsidR="00172E4F" w:rsidRDefault="00172E4F" w:rsidP="00172E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Technolo</w:t>
      </w:r>
      <w:r w:rsidR="00791FBB">
        <w:rPr>
          <w:rFonts w:ascii="Arial" w:eastAsia="Times New Roman" w:hAnsi="Arial" w:cs="Arial"/>
        </w:rPr>
        <w:t>gy</w:t>
      </w:r>
    </w:p>
    <w:p w14:paraId="474D4D1F" w14:textId="3F83591E" w:rsidR="001A5CA3" w:rsidRDefault="001A5CA3" w:rsidP="001A5CA3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Data Harmonization as a service:</w:t>
      </w:r>
    </w:p>
    <w:p w14:paraId="5E84684C" w14:textId="3A44CD75" w:rsidR="007711B7" w:rsidRPr="000E2B2C" w:rsidRDefault="001A5CA3" w:rsidP="0010160A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Harmonization: Addresses differences in data that are an impedi</w:t>
      </w:r>
      <w:r w:rsidR="007711B7">
        <w:rPr>
          <w:rFonts w:ascii="Arial" w:eastAsia="Times New Roman" w:hAnsi="Arial" w:cs="Arial"/>
        </w:rPr>
        <w:t>me</w:t>
      </w:r>
      <w:r w:rsidR="000E2B2C">
        <w:rPr>
          <w:rFonts w:ascii="Arial" w:eastAsia="Times New Roman" w:hAnsi="Arial" w:cs="Arial"/>
        </w:rPr>
        <w:t>nt</w:t>
      </w:r>
      <w:r w:rsidR="007711B7">
        <w:rPr>
          <w:rFonts w:ascii="Arial" w:eastAsia="Times New Roman" w:hAnsi="Arial" w:cs="Arial"/>
        </w:rPr>
        <w:t xml:space="preserve"> to comparing, reusing and sharing otherwise similar info</w:t>
      </w:r>
    </w:p>
    <w:p w14:paraId="713631CC" w14:textId="364F2B66" w:rsidR="0010160A" w:rsidRDefault="0010160A" w:rsidP="0010160A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DHAAS: Improves data quality</w:t>
      </w:r>
    </w:p>
    <w:p w14:paraId="4B3ED82D" w14:textId="77777777" w:rsidR="0010160A" w:rsidRDefault="0010160A" w:rsidP="0010160A">
      <w:pPr>
        <w:pStyle w:val="ListParagraph"/>
        <w:rPr>
          <w:rFonts w:ascii="Arial" w:eastAsia="Times New Roman" w:hAnsi="Arial" w:cs="Arial"/>
        </w:rPr>
      </w:pPr>
    </w:p>
    <w:p w14:paraId="1640B3CF" w14:textId="2AD8CFBE" w:rsidR="0010160A" w:rsidRDefault="000E2B2C" w:rsidP="0010160A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Harmonize</w:t>
      </w:r>
      <w:r w:rsidR="0010160A">
        <w:rPr>
          <w:rFonts w:ascii="Arial" w:eastAsia="Times New Roman" w:hAnsi="Arial" w:cs="Arial"/>
        </w:rPr>
        <w:t xml:space="preserve"> to improve PH Surveillance Lifecycle</w:t>
      </w:r>
    </w:p>
    <w:p w14:paraId="0AD2832C" w14:textId="3B2956D7" w:rsidR="0010160A" w:rsidRDefault="00DC7584" w:rsidP="0010160A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Reduce Burdensome data wrang</w:t>
      </w:r>
      <w:r w:rsidR="000E2B2C">
        <w:rPr>
          <w:rFonts w:ascii="Arial" w:eastAsia="Times New Roman" w:hAnsi="Arial" w:cs="Arial"/>
        </w:rPr>
        <w:t>l</w:t>
      </w:r>
      <w:r>
        <w:rPr>
          <w:rFonts w:ascii="Arial" w:eastAsia="Times New Roman" w:hAnsi="Arial" w:cs="Arial"/>
        </w:rPr>
        <w:t>ing and missed data analysis</w:t>
      </w:r>
      <w:r w:rsidR="006D0F4F">
        <w:rPr>
          <w:rFonts w:ascii="Arial" w:eastAsia="Times New Roman" w:hAnsi="Arial" w:cs="Arial"/>
        </w:rPr>
        <w:t xml:space="preserve"> </w:t>
      </w:r>
      <w:proofErr w:type="spellStart"/>
      <w:r w:rsidR="006D0F4F">
        <w:rPr>
          <w:rFonts w:ascii="Arial" w:eastAsia="Times New Roman" w:hAnsi="Arial" w:cs="Arial"/>
        </w:rPr>
        <w:t>op</w:t>
      </w:r>
      <w:r w:rsidR="000E2B2C">
        <w:rPr>
          <w:rFonts w:ascii="Arial" w:eastAsia="Times New Roman" w:hAnsi="Arial" w:cs="Arial"/>
        </w:rPr>
        <w:t>porunities</w:t>
      </w:r>
      <w:proofErr w:type="spellEnd"/>
    </w:p>
    <w:p w14:paraId="0F0C099D" w14:textId="7F8DD2AB" w:rsidR="006D0F4F" w:rsidRDefault="006D0F4F" w:rsidP="006D0F4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Different Levels of Harmony</w:t>
      </w:r>
    </w:p>
    <w:p w14:paraId="7ED7F4BC" w14:textId="73A3B2A8" w:rsidR="006D0F4F" w:rsidRDefault="006D0F4F" w:rsidP="006D0F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Concept Agreement</w:t>
      </w:r>
    </w:p>
    <w:p w14:paraId="3447A012" w14:textId="4C53C2BD" w:rsidR="006D0F4F" w:rsidRDefault="004C0983" w:rsidP="006D0F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Data Description Agreement</w:t>
      </w:r>
    </w:p>
    <w:p w14:paraId="44629C4F" w14:textId="3EF9B96F" w:rsidR="004C0983" w:rsidRDefault="004C0983" w:rsidP="006D0F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Instrument Specification</w:t>
      </w:r>
    </w:p>
    <w:p w14:paraId="5F053C92" w14:textId="1B1ED90C" w:rsidR="004C0983" w:rsidRDefault="004C0983" w:rsidP="006D0F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Specification Deployment</w:t>
      </w:r>
    </w:p>
    <w:p w14:paraId="09797415" w14:textId="5D53D68A" w:rsidR="004C0983" w:rsidRDefault="000E2B2C" w:rsidP="006D0F4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Leading to </w:t>
      </w:r>
      <w:r w:rsidR="004C0983">
        <w:rPr>
          <w:rFonts w:ascii="Arial" w:eastAsia="Times New Roman" w:hAnsi="Arial" w:cs="Arial"/>
        </w:rPr>
        <w:t>Data Harmony</w:t>
      </w:r>
      <w:r>
        <w:rPr>
          <w:rFonts w:ascii="Arial" w:eastAsia="Times New Roman" w:hAnsi="Arial" w:cs="Arial"/>
        </w:rPr>
        <w:t xml:space="preserve"> cross programs</w:t>
      </w:r>
    </w:p>
    <w:p w14:paraId="2E119053" w14:textId="3A32889C" w:rsidR="004C0983" w:rsidRDefault="004C0983" w:rsidP="004C0983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Goal: Improve consistency, integration, and exchange of pregnancy related data </w:t>
      </w:r>
      <w:r w:rsidR="00F53D11">
        <w:rPr>
          <w:rFonts w:ascii="Arial" w:eastAsia="Times New Roman" w:hAnsi="Arial" w:cs="Arial"/>
        </w:rPr>
        <w:t>during PH emergency response</w:t>
      </w:r>
    </w:p>
    <w:p w14:paraId="6CB28238" w14:textId="0485EC9D" w:rsidR="00F53D11" w:rsidRDefault="00F53D11" w:rsidP="004C0983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Harmonize PH Surveillance data </w:t>
      </w:r>
      <w:r w:rsidR="00623660"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</w:rPr>
        <w:t>lements for pregnancy</w:t>
      </w:r>
    </w:p>
    <w:p w14:paraId="4D1A2E5D" w14:textId="1B1E56EA" w:rsidR="00F53D11" w:rsidRDefault="00623660" w:rsidP="004C0983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Scope: Assessing pregnancy in terms of being pregnancy during emergency response</w:t>
      </w:r>
    </w:p>
    <w:p w14:paraId="5E56FA30" w14:textId="77E4BDBA" w:rsidR="00623660" w:rsidRDefault="00623660" w:rsidP="004C0983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Overview of harmonization Workflow:</w:t>
      </w:r>
    </w:p>
    <w:p w14:paraId="1D4F72D2" w14:textId="7D13B010" w:rsidR="00623660" w:rsidRDefault="00623660" w:rsidP="00623660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Refine scope &gt; collect &gt; </w:t>
      </w:r>
      <w:r w:rsidR="00532AE9">
        <w:rPr>
          <w:rFonts w:ascii="Arial" w:eastAsia="Times New Roman" w:hAnsi="Arial" w:cs="Arial"/>
        </w:rPr>
        <w:t>cluster alignment &gt; Revise &amp; recommend &gt; review &gt; publish &gt; promote</w:t>
      </w:r>
    </w:p>
    <w:p w14:paraId="77563F3C" w14:textId="6DCFFA83" w:rsidR="00532AE9" w:rsidRDefault="00532AE9" w:rsidP="00532AE9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Process steps: </w:t>
      </w:r>
    </w:p>
    <w:p w14:paraId="5ECA773D" w14:textId="3A8E0A9D" w:rsidR="00BB4164" w:rsidRDefault="00BB4164" w:rsidP="00BB4164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Identify</w:t>
      </w:r>
    </w:p>
    <w:p w14:paraId="763A0498" w14:textId="1336D8D7" w:rsidR="00BB4164" w:rsidRDefault="00BB4164" w:rsidP="00BB4164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Refine scope</w:t>
      </w:r>
    </w:p>
    <w:p w14:paraId="3A297CFC" w14:textId="2F8CD148" w:rsidR="00BB4164" w:rsidRDefault="00BB4164" w:rsidP="00BB4164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Map</w:t>
      </w:r>
      <w:r w:rsidR="007B601B">
        <w:rPr>
          <w:rFonts w:ascii="Arial" w:eastAsia="Times New Roman" w:hAnsi="Arial" w:cs="Arial"/>
        </w:rPr>
        <w:t xml:space="preserve"> </w:t>
      </w:r>
    </w:p>
    <w:p w14:paraId="48457D5D" w14:textId="323080AE" w:rsidR="007B601B" w:rsidRDefault="007B601B" w:rsidP="00BB4164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Unified concept model</w:t>
      </w:r>
    </w:p>
    <w:p w14:paraId="09C5603E" w14:textId="05152DC2" w:rsidR="007B601B" w:rsidRDefault="007B601B" w:rsidP="00BB4164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Link concepts to intended vocab</w:t>
      </w:r>
    </w:p>
    <w:p w14:paraId="18891909" w14:textId="576E5123" w:rsidR="007B601B" w:rsidRDefault="007B601B" w:rsidP="007B601B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DHAAS Schedule:</w:t>
      </w:r>
    </w:p>
    <w:p w14:paraId="3E2B7E49" w14:textId="1CD21D57" w:rsidR="007B601B" w:rsidRDefault="00335B41" w:rsidP="007B601B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Mid April</w:t>
      </w:r>
      <w:proofErr w:type="spellEnd"/>
      <w:r>
        <w:rPr>
          <w:rFonts w:ascii="Arial" w:eastAsia="Times New Roman" w:hAnsi="Arial" w:cs="Arial"/>
        </w:rPr>
        <w:t>: Project launch</w:t>
      </w:r>
      <w:r w:rsidR="007B601B">
        <w:rPr>
          <w:rFonts w:ascii="Arial" w:eastAsia="Times New Roman" w:hAnsi="Arial" w:cs="Arial"/>
        </w:rPr>
        <w:t xml:space="preserve"> </w:t>
      </w:r>
    </w:p>
    <w:p w14:paraId="11A8D2C2" w14:textId="43BC54EB" w:rsidR="007B601B" w:rsidRDefault="00AB03AE" w:rsidP="007B601B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May</w:t>
      </w:r>
      <w:r w:rsidR="00335B41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Landscape Analysis</w:t>
      </w:r>
    </w:p>
    <w:p w14:paraId="5B561DED" w14:textId="36618DAD" w:rsidR="00AB03AE" w:rsidRDefault="00AB03AE" w:rsidP="007B601B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June/July: Harmonization Steps</w:t>
      </w:r>
    </w:p>
    <w:p w14:paraId="5784E7DC" w14:textId="1453E0D9" w:rsidR="00AB03AE" w:rsidRDefault="00AB03AE" w:rsidP="007B601B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Aug: Publish &amp; Write Final Report</w:t>
      </w:r>
    </w:p>
    <w:p w14:paraId="70E5AE09" w14:textId="42A828F9" w:rsidR="00AB03AE" w:rsidRDefault="0012276C" w:rsidP="007B601B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Current Progress: Finalize Scope, mapping, identify harmonization opportunities</w:t>
      </w:r>
    </w:p>
    <w:p w14:paraId="4838C2EE" w14:textId="0034BCAD" w:rsidR="0010050F" w:rsidRDefault="0010050F" w:rsidP="0010050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SME participation:</w:t>
      </w:r>
    </w:p>
    <w:p w14:paraId="0236E7FB" w14:textId="113F4AFF" w:rsidR="0010050F" w:rsidRDefault="006F0673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Assistance in defining </w:t>
      </w:r>
      <w:proofErr w:type="spellStart"/>
      <w:r>
        <w:rPr>
          <w:rFonts w:ascii="Arial" w:eastAsia="Times New Roman" w:hAnsi="Arial" w:cs="Arial"/>
        </w:rPr>
        <w:t>preg</w:t>
      </w:r>
      <w:proofErr w:type="spellEnd"/>
      <w:r>
        <w:rPr>
          <w:rFonts w:ascii="Arial" w:eastAsia="Times New Roman" w:hAnsi="Arial" w:cs="Arial"/>
        </w:rPr>
        <w:t xml:space="preserve"> status scope</w:t>
      </w:r>
    </w:p>
    <w:p w14:paraId="442CC0B9" w14:textId="395340D3" w:rsidR="006F0673" w:rsidRDefault="006F0673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Identify relevant sources</w:t>
      </w:r>
    </w:p>
    <w:p w14:paraId="49EA9E7E" w14:textId="6E860932" w:rsidR="006F0673" w:rsidRDefault="006F0673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Provide insight for use case</w:t>
      </w:r>
    </w:p>
    <w:p w14:paraId="271BBD39" w14:textId="391F36B1" w:rsidR="006F0673" w:rsidRDefault="006F0673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Provi</w:t>
      </w:r>
      <w:r w:rsidR="00CD0881">
        <w:rPr>
          <w:rFonts w:ascii="Arial" w:eastAsia="Times New Roman" w:hAnsi="Arial" w:cs="Arial"/>
        </w:rPr>
        <w:t>d</w:t>
      </w:r>
      <w:r>
        <w:rPr>
          <w:rFonts w:ascii="Arial" w:eastAsia="Times New Roman" w:hAnsi="Arial" w:cs="Arial"/>
        </w:rPr>
        <w:t xml:space="preserve">e feedback </w:t>
      </w:r>
    </w:p>
    <w:p w14:paraId="5C856EEE" w14:textId="023F2191" w:rsidR="006F0673" w:rsidRDefault="006F0673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~2hrs </w:t>
      </w:r>
      <w:proofErr w:type="gramStart"/>
      <w:r>
        <w:rPr>
          <w:rFonts w:ascii="Arial" w:eastAsia="Times New Roman" w:hAnsi="Arial" w:cs="Arial"/>
        </w:rPr>
        <w:t>bi weekly</w:t>
      </w:r>
      <w:proofErr w:type="gramEnd"/>
      <w:r w:rsidR="00CD0881">
        <w:rPr>
          <w:rFonts w:ascii="Arial" w:eastAsia="Times New Roman" w:hAnsi="Arial" w:cs="Arial"/>
        </w:rPr>
        <w:t xml:space="preserve"> time commitment</w:t>
      </w:r>
    </w:p>
    <w:p w14:paraId="4AF770D9" w14:textId="20E9AAEA" w:rsidR="00CD0881" w:rsidRDefault="00CD0881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 working sessions (3-4 hours)</w:t>
      </w:r>
    </w:p>
    <w:p w14:paraId="3F4E9D90" w14:textId="26A5B1D4" w:rsidR="00CD0881" w:rsidRDefault="00CD0881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Virtual meetings as needed (~1hours)</w:t>
      </w:r>
    </w:p>
    <w:p w14:paraId="3DA3CFE8" w14:textId="09C02618" w:rsidR="00CD0881" w:rsidRDefault="00CD0881" w:rsidP="0010050F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Email for ongoing communication</w:t>
      </w:r>
    </w:p>
    <w:p w14:paraId="2B8215B3" w14:textId="365AC19E" w:rsidR="00CD0881" w:rsidRDefault="00CD0881" w:rsidP="003000A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Benefits to participation:</w:t>
      </w:r>
    </w:p>
    <w:p w14:paraId="52C290E8" w14:textId="170F9A25" w:rsidR="00CD0881" w:rsidRDefault="00EA55E6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Not effective without SME support</w:t>
      </w:r>
    </w:p>
    <w:p w14:paraId="4C992D19" w14:textId="31F8327E" w:rsidR="00EA55E6" w:rsidRDefault="00EA55E6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Help improve response</w:t>
      </w:r>
    </w:p>
    <w:p w14:paraId="19B5E82A" w14:textId="22CB3770" w:rsidR="00EA55E6" w:rsidRDefault="00EA55E6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Guide data specifications and ensure shared understanding </w:t>
      </w:r>
      <w:r w:rsidR="003000AC">
        <w:rPr>
          <w:rFonts w:ascii="Arial" w:eastAsia="Times New Roman" w:hAnsi="Arial" w:cs="Arial"/>
        </w:rPr>
        <w:t>of data</w:t>
      </w:r>
    </w:p>
    <w:p w14:paraId="691A97AE" w14:textId="01E739C8" w:rsidR="003000AC" w:rsidRDefault="003000AC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Establish repeatable process</w:t>
      </w:r>
    </w:p>
    <w:p w14:paraId="1EA051A0" w14:textId="3BE6AF43" w:rsidR="003000AC" w:rsidRDefault="003000AC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Improve PH outcomes</w:t>
      </w:r>
    </w:p>
    <w:p w14:paraId="1BDE6D71" w14:textId="73CC2AAD" w:rsidR="003000AC" w:rsidRPr="00B95D12" w:rsidRDefault="003000AC" w:rsidP="003000A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  <w:b/>
          <w:bCs/>
        </w:rPr>
      </w:pPr>
      <w:r w:rsidRPr="00B95D12">
        <w:rPr>
          <w:rFonts w:ascii="Arial" w:eastAsia="Times New Roman" w:hAnsi="Arial" w:cs="Arial"/>
          <w:b/>
          <w:bCs/>
        </w:rPr>
        <w:t>Meetings: July 29</w:t>
      </w:r>
      <w:r w:rsidRPr="00B95D12">
        <w:rPr>
          <w:rFonts w:ascii="Arial" w:eastAsia="Times New Roman" w:hAnsi="Arial" w:cs="Arial"/>
          <w:b/>
          <w:bCs/>
          <w:vertAlign w:val="superscript"/>
        </w:rPr>
        <w:t>th</w:t>
      </w:r>
      <w:r w:rsidRPr="00B95D12">
        <w:rPr>
          <w:rFonts w:ascii="Arial" w:eastAsia="Times New Roman" w:hAnsi="Arial" w:cs="Arial"/>
          <w:b/>
          <w:bCs/>
        </w:rPr>
        <w:t xml:space="preserve"> week, Aug 19</w:t>
      </w:r>
      <w:r w:rsidRPr="00B95D12">
        <w:rPr>
          <w:rFonts w:ascii="Arial" w:eastAsia="Times New Roman" w:hAnsi="Arial" w:cs="Arial"/>
          <w:b/>
          <w:bCs/>
          <w:vertAlign w:val="superscript"/>
        </w:rPr>
        <w:t>th</w:t>
      </w:r>
      <w:r w:rsidRPr="00B95D12">
        <w:rPr>
          <w:rFonts w:ascii="Arial" w:eastAsia="Times New Roman" w:hAnsi="Arial" w:cs="Arial"/>
          <w:b/>
          <w:bCs/>
        </w:rPr>
        <w:t xml:space="preserve"> week (potentially in-person, but will also set up virtual)</w:t>
      </w:r>
    </w:p>
    <w:p w14:paraId="7A8E2C33" w14:textId="3C913FB9" w:rsidR="003000AC" w:rsidRDefault="003000AC" w:rsidP="003000AC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Pregnancy Status Harmonization Scope:</w:t>
      </w:r>
    </w:p>
    <w:p w14:paraId="2B4672E7" w14:textId="29454EE1" w:rsidR="003000AC" w:rsidRDefault="003000AC" w:rsidP="003000AC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Pregnancy Status:</w:t>
      </w:r>
    </w:p>
    <w:p w14:paraId="62EFCE1A" w14:textId="2820F0D9" w:rsidR="003000AC" w:rsidRDefault="003000AC" w:rsidP="003000AC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Are you Pregnant?</w:t>
      </w:r>
    </w:p>
    <w:p w14:paraId="12C47BA4" w14:textId="13D0BB98" w:rsidR="003000AC" w:rsidRDefault="003000AC" w:rsidP="003000AC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How far Along are you?</w:t>
      </w:r>
    </w:p>
    <w:p w14:paraId="49B96FFD" w14:textId="4232E72B" w:rsidR="003000AC" w:rsidRDefault="003000AC" w:rsidP="003000AC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How many babies expected?</w:t>
      </w:r>
    </w:p>
    <w:p w14:paraId="35DB2215" w14:textId="22E3828E" w:rsidR="00F4600B" w:rsidRDefault="00B95D12" w:rsidP="003000AC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Obstetric </w:t>
      </w:r>
      <w:r w:rsidR="00F4600B">
        <w:rPr>
          <w:rFonts w:ascii="Arial" w:eastAsia="Times New Roman" w:hAnsi="Arial" w:cs="Arial"/>
        </w:rPr>
        <w:t>History?</w:t>
      </w:r>
    </w:p>
    <w:p w14:paraId="551A2FB6" w14:textId="5811A5B2" w:rsidR="00F4600B" w:rsidRDefault="00F4600B" w:rsidP="00F4600B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Follow Up themes:</w:t>
      </w:r>
    </w:p>
    <w:p w14:paraId="380E8C2F" w14:textId="3962A753" w:rsidR="00F4600B" w:rsidRDefault="00F4600B" w:rsidP="00F4600B">
      <w:pPr>
        <w:pStyle w:val="gmail-m7516497377675312719msolistparagraph"/>
        <w:numPr>
          <w:ilvl w:val="5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Pregnancy Outcomes</w:t>
      </w:r>
    </w:p>
    <w:p w14:paraId="18B9DE11" w14:textId="3C26FD7C" w:rsidR="00F4600B" w:rsidRDefault="00F4600B" w:rsidP="00F4600B">
      <w:pPr>
        <w:pStyle w:val="gmail-m7516497377675312719msolistparagraph"/>
        <w:numPr>
          <w:ilvl w:val="5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Gestation </w:t>
      </w:r>
    </w:p>
    <w:p w14:paraId="62A0E1F9" w14:textId="3DE3B24E" w:rsidR="00903699" w:rsidRDefault="00903699" w:rsidP="00903699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Discussion/Outcomes:</w:t>
      </w:r>
    </w:p>
    <w:p w14:paraId="633C27F6" w14:textId="1154428D" w:rsidR="00903699" w:rsidRDefault="00903699" w:rsidP="00903699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</w:t>
      </w:r>
      <w:r w:rsidR="0089555C">
        <w:rPr>
          <w:rFonts w:ascii="Arial" w:eastAsia="Times New Roman" w:hAnsi="Arial" w:cs="Arial"/>
        </w:rPr>
        <w:t>STE: This was a request from CSTE to participate, would like to thank CDC.MITRE for accommodating request</w:t>
      </w:r>
    </w:p>
    <w:p w14:paraId="162129FB" w14:textId="1DF89961" w:rsidR="0089555C" w:rsidRDefault="0089555C" w:rsidP="00903699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AZ: </w:t>
      </w:r>
      <w:r w:rsidR="00C77F92">
        <w:rPr>
          <w:rFonts w:ascii="Arial" w:eastAsia="Times New Roman" w:hAnsi="Arial" w:cs="Arial"/>
        </w:rPr>
        <w:t>Outcomes of process-Will the deliverable for viewable by states/local PHDs to assist with harmonization at local level?</w:t>
      </w:r>
    </w:p>
    <w:p w14:paraId="6520D409" w14:textId="05305A79" w:rsidR="00C77F92" w:rsidRDefault="00C77F92" w:rsidP="00C77F92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Yes, can give access to SDP to PHDs</w:t>
      </w:r>
    </w:p>
    <w:p w14:paraId="2B0B92C0" w14:textId="6BB7CFFD" w:rsidR="00C77F92" w:rsidRDefault="006E2B62" w:rsidP="00C77F92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Potential Demo of SDP</w:t>
      </w:r>
    </w:p>
    <w:p w14:paraId="05B3171F" w14:textId="17D5180B" w:rsidR="006E2B62" w:rsidRDefault="008170B1" w:rsidP="006E2B62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NYC: Great to see work progressing, as well as seeking input—would like to be involved—how</w:t>
      </w:r>
      <w:r w:rsidR="00EB1D94">
        <w:rPr>
          <w:rFonts w:ascii="Arial" w:eastAsia="Times New Roman" w:hAnsi="Arial" w:cs="Arial"/>
        </w:rPr>
        <w:t xml:space="preserve"> should we volunteer? </w:t>
      </w:r>
    </w:p>
    <w:p w14:paraId="650810B8" w14:textId="1DEEE2C2" w:rsidR="00EB1D94" w:rsidRDefault="00DA161D" w:rsidP="00EB1D94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Volunteer to </w:t>
      </w:r>
      <w:r w:rsidR="00631A0D">
        <w:rPr>
          <w:rFonts w:ascii="Arial" w:eastAsia="Times New Roman" w:hAnsi="Arial" w:cs="Arial"/>
        </w:rPr>
        <w:t xml:space="preserve">attend Working Sessions </w:t>
      </w:r>
    </w:p>
    <w:p w14:paraId="6E66AA68" w14:textId="508BDA55" w:rsidR="001F1C82" w:rsidRDefault="00CB6FE6" w:rsidP="00F33E00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 w:rsidRPr="001F1C82">
        <w:rPr>
          <w:rFonts w:ascii="Arial" w:eastAsia="Times New Roman" w:hAnsi="Arial" w:cs="Arial"/>
        </w:rPr>
        <w:t xml:space="preserve">Email </w:t>
      </w:r>
      <w:r w:rsidR="001F1C82" w:rsidRPr="001F1C82">
        <w:rPr>
          <w:rFonts w:ascii="Arial" w:eastAsia="Times New Roman" w:hAnsi="Arial" w:cs="Arial"/>
        </w:rPr>
        <w:t>Shaily</w:t>
      </w:r>
      <w:r w:rsidR="001F1C82">
        <w:rPr>
          <w:rFonts w:ascii="Arial" w:eastAsia="Times New Roman" w:hAnsi="Arial" w:cs="Arial"/>
        </w:rPr>
        <w:t xml:space="preserve">, will pass along </w:t>
      </w:r>
      <w:r w:rsidR="00BE08C6">
        <w:rPr>
          <w:rFonts w:ascii="Arial" w:eastAsia="Times New Roman" w:hAnsi="Arial" w:cs="Arial"/>
        </w:rPr>
        <w:t>contact to Meredith</w:t>
      </w:r>
    </w:p>
    <w:p w14:paraId="522D142C" w14:textId="2043D934" w:rsidR="00CB6FE6" w:rsidRDefault="00CB6FE6" w:rsidP="00F33E00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 w:rsidRPr="001F1C82">
        <w:rPr>
          <w:rFonts w:ascii="Arial" w:eastAsia="Times New Roman" w:hAnsi="Arial" w:cs="Arial"/>
        </w:rPr>
        <w:t>Outcomes</w:t>
      </w:r>
      <w:r w:rsidR="00193259" w:rsidRPr="001F1C82">
        <w:rPr>
          <w:rFonts w:ascii="Arial" w:eastAsia="Times New Roman" w:hAnsi="Arial" w:cs="Arial"/>
        </w:rPr>
        <w:t xml:space="preserve"> from pregnancy</w:t>
      </w:r>
      <w:r w:rsidR="003F6DB2" w:rsidRPr="001F1C82">
        <w:rPr>
          <w:rFonts w:ascii="Arial" w:eastAsia="Times New Roman" w:hAnsi="Arial" w:cs="Arial"/>
        </w:rPr>
        <w:t xml:space="preserve">—maternal related fatalities </w:t>
      </w:r>
    </w:p>
    <w:p w14:paraId="65F07010" w14:textId="19F708CA" w:rsidR="00BE08C6" w:rsidRDefault="00BE08C6" w:rsidP="00BE08C6">
      <w:pPr>
        <w:pStyle w:val="gmail-m7516497377675312719msolistparagraph"/>
        <w:numPr>
          <w:ilvl w:val="3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Will SDP allow insight into which programs were using which harmonized data elements? </w:t>
      </w:r>
    </w:p>
    <w:p w14:paraId="3518E881" w14:textId="77777777" w:rsidR="002254E8" w:rsidRPr="001F1C82" w:rsidRDefault="002254E8" w:rsidP="002254E8">
      <w:pPr>
        <w:pStyle w:val="gmail-m7516497377675312719msolistparagraph"/>
        <w:numPr>
          <w:ilvl w:val="4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</w:p>
    <w:p w14:paraId="4590A19C" w14:textId="10418B5C" w:rsidR="001F388F" w:rsidRPr="00365B08" w:rsidRDefault="00826ACD" w:rsidP="00365B08">
      <w:pPr>
        <w:pStyle w:val="gmail-m7516497377675312719msolistparagraph"/>
        <w:numPr>
          <w:ilvl w:val="0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 w:rsidRPr="00826ACD">
        <w:rPr>
          <w:rFonts w:ascii="Arial" w:eastAsia="Times New Roman" w:hAnsi="Arial" w:cs="Arial"/>
        </w:rPr>
        <w:t xml:space="preserve">Results </w:t>
      </w:r>
      <w:r w:rsidRPr="00826ACD">
        <w:rPr>
          <w:rStyle w:val="gmaildefault"/>
          <w:rFonts w:ascii="Arial" w:eastAsia="Times New Roman" w:hAnsi="Arial" w:cs="Arial"/>
        </w:rPr>
        <w:t>of topic prioritization survey at CSTE Sunday S/I workshop</w:t>
      </w:r>
    </w:p>
    <w:p w14:paraId="1FA1C297" w14:textId="49A29489" w:rsidR="00826ACD" w:rsidRDefault="00B262E7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>
        <w:rPr>
          <w:rStyle w:val="gmaildefault"/>
          <w:rFonts w:ascii="Arial" w:hAnsi="Arial" w:cs="Arial"/>
        </w:rPr>
        <w:t>101 Respondents (85% PHDs)</w:t>
      </w:r>
    </w:p>
    <w:p w14:paraId="7D292634" w14:textId="0AFBC2FE" w:rsidR="00B262E7" w:rsidRDefault="00B262E7" w:rsidP="00B262E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>
        <w:rPr>
          <w:rStyle w:val="gmaildefault"/>
          <w:rFonts w:ascii="Arial" w:hAnsi="Arial" w:cs="Arial"/>
        </w:rPr>
        <w:t>Outcome/death due to disease/complication</w:t>
      </w:r>
    </w:p>
    <w:p w14:paraId="77744E15" w14:textId="65B53B1D" w:rsidR="00B262E7" w:rsidRDefault="00B262E7" w:rsidP="00B262E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>
        <w:rPr>
          <w:rStyle w:val="gmaildefault"/>
          <w:rFonts w:ascii="Arial" w:hAnsi="Arial" w:cs="Arial"/>
        </w:rPr>
        <w:t>Homelessness</w:t>
      </w:r>
    </w:p>
    <w:p w14:paraId="74A9AC29" w14:textId="54C34059" w:rsidR="00B262E7" w:rsidRDefault="00A311C4" w:rsidP="00B262E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>
        <w:rPr>
          <w:rStyle w:val="gmaildefault"/>
          <w:rFonts w:ascii="Arial" w:hAnsi="Arial" w:cs="Arial"/>
        </w:rPr>
        <w:t>Gender</w:t>
      </w:r>
    </w:p>
    <w:p w14:paraId="61887B2F" w14:textId="11101340" w:rsidR="00A311C4" w:rsidRDefault="00A311C4" w:rsidP="00B262E7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  <w:r>
        <w:rPr>
          <w:rStyle w:val="gmaildefault"/>
          <w:rFonts w:ascii="Arial" w:hAnsi="Arial" w:cs="Arial"/>
        </w:rPr>
        <w:t>Travel</w:t>
      </w:r>
    </w:p>
    <w:p w14:paraId="491B44BB" w14:textId="77777777" w:rsidR="00B262E7" w:rsidRPr="00826ACD" w:rsidRDefault="00B262E7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Style w:val="gmaildefault"/>
          <w:rFonts w:ascii="Arial" w:hAnsi="Arial" w:cs="Arial"/>
        </w:rPr>
      </w:pPr>
    </w:p>
    <w:p w14:paraId="08AEEE29" w14:textId="1BB2EFAD" w:rsidR="00826ACD" w:rsidRDefault="00826ACD" w:rsidP="00826ACD">
      <w:pPr>
        <w:pStyle w:val="gmail-m7516497377675312719msolistparagraph"/>
        <w:numPr>
          <w:ilvl w:val="0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 w:rsidRPr="00826ACD">
        <w:rPr>
          <w:rFonts w:ascii="Arial" w:eastAsia="Times New Roman" w:hAnsi="Arial" w:cs="Arial"/>
        </w:rPr>
        <w:t>Upcoming Survey on Counting Dates</w:t>
      </w:r>
    </w:p>
    <w:p w14:paraId="3AA18B00" w14:textId="3BBCF5FF" w:rsidR="00826ACD" w:rsidRDefault="00500364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Disseminated Week of July 3</w:t>
      </w:r>
      <w:r w:rsidRPr="00D65890">
        <w:rPr>
          <w:rFonts w:ascii="Arial" w:eastAsia="Times New Roman" w:hAnsi="Arial" w:cs="Arial"/>
          <w:vertAlign w:val="superscript"/>
        </w:rPr>
        <w:t>rd</w:t>
      </w:r>
    </w:p>
    <w:p w14:paraId="5B361944" w14:textId="7B7C6EA6" w:rsidR="00D65890" w:rsidRDefault="00D65890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Which concept or date should be used for case counting in data?</w:t>
      </w:r>
    </w:p>
    <w:p w14:paraId="6FADCB31" w14:textId="0D646E47" w:rsidR="0016142F" w:rsidRDefault="0016142F" w:rsidP="0016142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Beginning of illness</w:t>
      </w:r>
    </w:p>
    <w:p w14:paraId="0C89C883" w14:textId="5227D641" w:rsidR="0016142F" w:rsidRDefault="0016142F" w:rsidP="0016142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Diagnosis/healthcare contact</w:t>
      </w:r>
    </w:p>
    <w:p w14:paraId="5D534E8F" w14:textId="0D143E0E" w:rsidR="0016142F" w:rsidRDefault="0016142F" w:rsidP="0016142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PH Awareness Date</w:t>
      </w:r>
    </w:p>
    <w:p w14:paraId="238B2866" w14:textId="0344E6F2" w:rsidR="0016142F" w:rsidRDefault="0016142F" w:rsidP="0016142F">
      <w:pPr>
        <w:pStyle w:val="gmail-m7516497377675312719msolistparagraph"/>
        <w:numPr>
          <w:ilvl w:val="2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CDC Notification Date</w:t>
      </w:r>
    </w:p>
    <w:p w14:paraId="055C75CF" w14:textId="3A7AA03D" w:rsidR="0016142F" w:rsidRPr="00826ACD" w:rsidRDefault="000341F3" w:rsidP="000341F3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Implementation Questions</w:t>
      </w:r>
    </w:p>
    <w:p w14:paraId="39F349E0" w14:textId="625E5FF5" w:rsidR="00826ACD" w:rsidRDefault="00826ACD" w:rsidP="00826ACD">
      <w:pPr>
        <w:pStyle w:val="gmail-m7516497377675312719msolistparagraph"/>
        <w:numPr>
          <w:ilvl w:val="0"/>
          <w:numId w:val="32"/>
        </w:numPr>
        <w:spacing w:before="0" w:beforeAutospacing="0" w:after="0" w:afterAutospacing="0"/>
        <w:rPr>
          <w:rStyle w:val="gmaildefault"/>
          <w:rFonts w:ascii="Arial" w:eastAsia="Times New Roman" w:hAnsi="Arial" w:cs="Arial"/>
        </w:rPr>
      </w:pPr>
      <w:r w:rsidRPr="00826ACD">
        <w:rPr>
          <w:rStyle w:val="gmaildefault"/>
          <w:rFonts w:ascii="Arial" w:eastAsia="Times New Roman" w:hAnsi="Arial" w:cs="Arial"/>
        </w:rPr>
        <w:t>Next steps</w:t>
      </w:r>
    </w:p>
    <w:p w14:paraId="5994157D" w14:textId="49E6F11E" w:rsidR="00826ACD" w:rsidRPr="00826ACD" w:rsidRDefault="00D65890" w:rsidP="00826ACD">
      <w:pPr>
        <w:pStyle w:val="gmail-m7516497377675312719msolistparagraph"/>
        <w:numPr>
          <w:ilvl w:val="1"/>
          <w:numId w:val="32"/>
        </w:numPr>
        <w:spacing w:before="0" w:beforeAutospacing="0" w:after="0" w:afterAutospacing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Complete Survey once disseminated</w:t>
      </w:r>
    </w:p>
    <w:p w14:paraId="06D7230E" w14:textId="35A19DEA" w:rsidR="003705F5" w:rsidRPr="00826ACD" w:rsidRDefault="00B26AF6" w:rsidP="007B3C83">
      <w:pPr>
        <w:pStyle w:val="ListParagraph"/>
        <w:numPr>
          <w:ilvl w:val="0"/>
          <w:numId w:val="32"/>
        </w:numPr>
        <w:spacing w:after="120" w:line="240" w:lineRule="auto"/>
        <w:rPr>
          <w:rFonts w:ascii="Arial" w:hAnsi="Arial" w:cs="Arial"/>
          <w:sz w:val="22"/>
        </w:rPr>
      </w:pPr>
      <w:r w:rsidRPr="00826ACD">
        <w:rPr>
          <w:rFonts w:ascii="Arial" w:hAnsi="Arial" w:cs="Arial"/>
          <w:sz w:val="22"/>
        </w:rPr>
        <w:t>Next Workgroup</w:t>
      </w:r>
      <w:r w:rsidR="00B1614C" w:rsidRPr="00826ACD">
        <w:rPr>
          <w:rFonts w:ascii="Arial" w:hAnsi="Arial" w:cs="Arial"/>
          <w:sz w:val="22"/>
        </w:rPr>
        <w:t xml:space="preserve">: </w:t>
      </w:r>
    </w:p>
    <w:p w14:paraId="1433E29E" w14:textId="0B305D5E" w:rsidR="007B3C83" w:rsidRPr="00826ACD" w:rsidRDefault="00AF5D78" w:rsidP="007B3C83">
      <w:pPr>
        <w:pStyle w:val="ListParagraph"/>
        <w:numPr>
          <w:ilvl w:val="1"/>
          <w:numId w:val="32"/>
        </w:numPr>
        <w:spacing w:after="120" w:line="240" w:lineRule="auto"/>
        <w:rPr>
          <w:rFonts w:ascii="Arial" w:hAnsi="Arial" w:cs="Arial"/>
          <w:sz w:val="22"/>
        </w:rPr>
      </w:pPr>
      <w:r w:rsidRPr="00826ACD">
        <w:rPr>
          <w:rFonts w:ascii="Arial" w:hAnsi="Arial" w:cs="Arial"/>
          <w:sz w:val="22"/>
        </w:rPr>
        <w:t>Event Date Continued Discussions</w:t>
      </w:r>
      <w:r w:rsidR="007B3C83" w:rsidRPr="00826ACD">
        <w:rPr>
          <w:rFonts w:ascii="Arial" w:hAnsi="Arial" w:cs="Arial"/>
          <w:sz w:val="22"/>
        </w:rPr>
        <w:t xml:space="preserve"> </w:t>
      </w:r>
    </w:p>
    <w:p w14:paraId="29D8DD09" w14:textId="3CA71075" w:rsidR="008F778C" w:rsidRPr="00826ACD" w:rsidRDefault="008F778C" w:rsidP="008F778C">
      <w:pPr>
        <w:pStyle w:val="ListParagraph"/>
        <w:numPr>
          <w:ilvl w:val="0"/>
          <w:numId w:val="32"/>
        </w:numPr>
        <w:spacing w:after="120" w:line="240" w:lineRule="auto"/>
        <w:rPr>
          <w:rFonts w:ascii="Arial" w:hAnsi="Arial" w:cs="Arial"/>
          <w:i/>
          <w:sz w:val="22"/>
        </w:rPr>
      </w:pPr>
      <w:r w:rsidRPr="00826ACD">
        <w:rPr>
          <w:rFonts w:ascii="Arial" w:hAnsi="Arial" w:cs="Arial"/>
          <w:i/>
          <w:sz w:val="22"/>
        </w:rPr>
        <w:t>Action Items:</w:t>
      </w:r>
    </w:p>
    <w:p w14:paraId="55A62B98" w14:textId="3BB39C27" w:rsidR="00A062BF" w:rsidRPr="00826ACD" w:rsidRDefault="00A062BF" w:rsidP="008F778C">
      <w:pPr>
        <w:pStyle w:val="ListParagraph"/>
        <w:numPr>
          <w:ilvl w:val="1"/>
          <w:numId w:val="32"/>
        </w:numPr>
        <w:spacing w:after="120" w:line="240" w:lineRule="auto"/>
        <w:rPr>
          <w:rFonts w:ascii="Arial" w:hAnsi="Arial" w:cs="Arial"/>
          <w:i/>
          <w:sz w:val="22"/>
        </w:rPr>
      </w:pPr>
      <w:r w:rsidRPr="00826ACD">
        <w:rPr>
          <w:rFonts w:ascii="Arial" w:hAnsi="Arial" w:cs="Arial"/>
          <w:i/>
          <w:sz w:val="22"/>
        </w:rPr>
        <w:t xml:space="preserve">Send agenda items/topics to include in next DSWG Call </w:t>
      </w:r>
    </w:p>
    <w:sectPr w:rsidR="00A062BF" w:rsidRPr="00826ACD" w:rsidSect="00D96825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DC332" w14:textId="77777777" w:rsidR="00F11A64" w:rsidRDefault="00F11A64" w:rsidP="00957C27">
      <w:pPr>
        <w:spacing w:after="0" w:line="240" w:lineRule="auto"/>
      </w:pPr>
      <w:r>
        <w:separator/>
      </w:r>
    </w:p>
  </w:endnote>
  <w:endnote w:type="continuationSeparator" w:id="0">
    <w:p w14:paraId="64ED569E" w14:textId="77777777" w:rsidR="00F11A64" w:rsidRDefault="00F11A64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B7F35" w14:textId="77777777" w:rsidR="00F11A64" w:rsidRDefault="00F11A64" w:rsidP="00957C27">
      <w:pPr>
        <w:spacing w:after="0" w:line="240" w:lineRule="auto"/>
      </w:pPr>
      <w:r>
        <w:separator/>
      </w:r>
    </w:p>
  </w:footnote>
  <w:footnote w:type="continuationSeparator" w:id="0">
    <w:p w14:paraId="151BB2B4" w14:textId="77777777" w:rsidR="00F11A64" w:rsidRDefault="00F11A64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C488F" w14:textId="77777777" w:rsidR="00C96D7C" w:rsidRDefault="00FB3491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0C25"/>
    <w:multiLevelType w:val="hybridMultilevel"/>
    <w:tmpl w:val="29EE0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F5EFC"/>
    <w:multiLevelType w:val="hybridMultilevel"/>
    <w:tmpl w:val="68561F78"/>
    <w:lvl w:ilvl="0" w:tplc="227EA1D4">
      <w:start w:val="3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470A1"/>
    <w:multiLevelType w:val="multilevel"/>
    <w:tmpl w:val="345405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C752B0"/>
    <w:multiLevelType w:val="hybridMultilevel"/>
    <w:tmpl w:val="A5C61F72"/>
    <w:lvl w:ilvl="0" w:tplc="F528A9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A51A2"/>
    <w:multiLevelType w:val="hybridMultilevel"/>
    <w:tmpl w:val="EEB4FE7A"/>
    <w:lvl w:ilvl="0" w:tplc="F528A9AC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5B3896"/>
    <w:multiLevelType w:val="hybridMultilevel"/>
    <w:tmpl w:val="3F340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C4DC9"/>
    <w:multiLevelType w:val="hybridMultilevel"/>
    <w:tmpl w:val="9DE02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A1B7B"/>
    <w:multiLevelType w:val="hybridMultilevel"/>
    <w:tmpl w:val="02E8C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D812B2"/>
    <w:multiLevelType w:val="hybridMultilevel"/>
    <w:tmpl w:val="B9E0560A"/>
    <w:lvl w:ilvl="0" w:tplc="33DCC6B6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776B2"/>
    <w:multiLevelType w:val="hybridMultilevel"/>
    <w:tmpl w:val="D6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889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0000" w:themeColor="tex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AD0864"/>
    <w:multiLevelType w:val="hybridMultilevel"/>
    <w:tmpl w:val="1854A2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0179ED"/>
    <w:multiLevelType w:val="hybridMultilevel"/>
    <w:tmpl w:val="9AE81B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635833"/>
    <w:multiLevelType w:val="hybridMultilevel"/>
    <w:tmpl w:val="B49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CF257A"/>
    <w:multiLevelType w:val="hybridMultilevel"/>
    <w:tmpl w:val="FCD65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1E0DAB"/>
    <w:multiLevelType w:val="hybridMultilevel"/>
    <w:tmpl w:val="23A01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A119D5"/>
    <w:multiLevelType w:val="hybridMultilevel"/>
    <w:tmpl w:val="8E40C72E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E01E4B"/>
    <w:multiLevelType w:val="hybridMultilevel"/>
    <w:tmpl w:val="A6E2AC24"/>
    <w:lvl w:ilvl="0" w:tplc="94C01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7A94E8">
      <w:start w:val="3999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904088">
      <w:start w:val="399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9AA4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4C0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E2B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467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1CA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25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422143A"/>
    <w:multiLevelType w:val="hybridMultilevel"/>
    <w:tmpl w:val="3D0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5F3C7C"/>
    <w:multiLevelType w:val="hybridMultilevel"/>
    <w:tmpl w:val="4524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FA6788"/>
    <w:multiLevelType w:val="hybridMultilevel"/>
    <w:tmpl w:val="315CF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31"/>
  </w:num>
  <w:num w:numId="4">
    <w:abstractNumId w:val="26"/>
  </w:num>
  <w:num w:numId="5">
    <w:abstractNumId w:val="14"/>
  </w:num>
  <w:num w:numId="6">
    <w:abstractNumId w:val="5"/>
  </w:num>
  <w:num w:numId="7">
    <w:abstractNumId w:val="4"/>
  </w:num>
  <w:num w:numId="8">
    <w:abstractNumId w:val="13"/>
  </w:num>
  <w:num w:numId="9">
    <w:abstractNumId w:val="2"/>
  </w:num>
  <w:num w:numId="10">
    <w:abstractNumId w:val="17"/>
  </w:num>
  <w:num w:numId="11">
    <w:abstractNumId w:val="21"/>
  </w:num>
  <w:num w:numId="12">
    <w:abstractNumId w:val="11"/>
  </w:num>
  <w:num w:numId="13">
    <w:abstractNumId w:val="18"/>
  </w:num>
  <w:num w:numId="14">
    <w:abstractNumId w:val="29"/>
  </w:num>
  <w:num w:numId="15">
    <w:abstractNumId w:val="10"/>
  </w:num>
  <w:num w:numId="16">
    <w:abstractNumId w:val="30"/>
  </w:num>
  <w:num w:numId="17">
    <w:abstractNumId w:val="7"/>
  </w:num>
  <w:num w:numId="18">
    <w:abstractNumId w:val="12"/>
  </w:num>
  <w:num w:numId="19">
    <w:abstractNumId w:val="24"/>
  </w:num>
  <w:num w:numId="20">
    <w:abstractNumId w:val="19"/>
  </w:num>
  <w:num w:numId="21">
    <w:abstractNumId w:val="20"/>
  </w:num>
  <w:num w:numId="22">
    <w:abstractNumId w:val="8"/>
  </w:num>
  <w:num w:numId="23">
    <w:abstractNumId w:val="23"/>
  </w:num>
  <w:num w:numId="24">
    <w:abstractNumId w:val="32"/>
  </w:num>
  <w:num w:numId="25">
    <w:abstractNumId w:val="28"/>
  </w:num>
  <w:num w:numId="26">
    <w:abstractNumId w:val="22"/>
  </w:num>
  <w:num w:numId="27">
    <w:abstractNumId w:val="1"/>
  </w:num>
  <w:num w:numId="28">
    <w:abstractNumId w:val="9"/>
  </w:num>
  <w:num w:numId="29">
    <w:abstractNumId w:val="16"/>
  </w:num>
  <w:num w:numId="30">
    <w:abstractNumId w:val="3"/>
  </w:num>
  <w:num w:numId="31">
    <w:abstractNumId w:val="15"/>
  </w:num>
  <w:num w:numId="32">
    <w:abstractNumId w:val="25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1F3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BAB"/>
    <w:rsid w:val="00091D00"/>
    <w:rsid w:val="00092CED"/>
    <w:rsid w:val="000934C5"/>
    <w:rsid w:val="00093BEB"/>
    <w:rsid w:val="00093E93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677"/>
    <w:rsid w:val="000A3FC4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171B"/>
    <w:rsid w:val="000C3189"/>
    <w:rsid w:val="000C3A37"/>
    <w:rsid w:val="000C50DE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615"/>
    <w:rsid w:val="000D6F95"/>
    <w:rsid w:val="000D6FC1"/>
    <w:rsid w:val="000E2B2C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50F"/>
    <w:rsid w:val="00100D6D"/>
    <w:rsid w:val="00101147"/>
    <w:rsid w:val="0010160A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1D1"/>
    <w:rsid w:val="00116768"/>
    <w:rsid w:val="00116CA3"/>
    <w:rsid w:val="00116D61"/>
    <w:rsid w:val="00116FF7"/>
    <w:rsid w:val="00117016"/>
    <w:rsid w:val="00117024"/>
    <w:rsid w:val="00117441"/>
    <w:rsid w:val="0012276C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42F"/>
    <w:rsid w:val="0016169A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4F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3259"/>
    <w:rsid w:val="001940A5"/>
    <w:rsid w:val="00194D75"/>
    <w:rsid w:val="0019621F"/>
    <w:rsid w:val="001963DF"/>
    <w:rsid w:val="001A029C"/>
    <w:rsid w:val="001A03D2"/>
    <w:rsid w:val="001A24E9"/>
    <w:rsid w:val="001A26CC"/>
    <w:rsid w:val="001A2BBE"/>
    <w:rsid w:val="001A3492"/>
    <w:rsid w:val="001A3D9E"/>
    <w:rsid w:val="001A5087"/>
    <w:rsid w:val="001A5CA3"/>
    <w:rsid w:val="001A62FC"/>
    <w:rsid w:val="001A634B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1C82"/>
    <w:rsid w:val="001F20C5"/>
    <w:rsid w:val="001F2944"/>
    <w:rsid w:val="001F33CC"/>
    <w:rsid w:val="001F33E9"/>
    <w:rsid w:val="001F388F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42BD"/>
    <w:rsid w:val="00224EB4"/>
    <w:rsid w:val="002254E8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44B4"/>
    <w:rsid w:val="00284EE0"/>
    <w:rsid w:val="002855A9"/>
    <w:rsid w:val="00286C92"/>
    <w:rsid w:val="0028752C"/>
    <w:rsid w:val="00287F96"/>
    <w:rsid w:val="0029200A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1D68"/>
    <w:rsid w:val="002B238B"/>
    <w:rsid w:val="002B63FD"/>
    <w:rsid w:val="002B6FF4"/>
    <w:rsid w:val="002B741E"/>
    <w:rsid w:val="002B7B0E"/>
    <w:rsid w:val="002C22B1"/>
    <w:rsid w:val="002C27B6"/>
    <w:rsid w:val="002C37C7"/>
    <w:rsid w:val="002C386C"/>
    <w:rsid w:val="002C54C1"/>
    <w:rsid w:val="002C583A"/>
    <w:rsid w:val="002C75A4"/>
    <w:rsid w:val="002C7F5A"/>
    <w:rsid w:val="002D0812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125C"/>
    <w:rsid w:val="002E1682"/>
    <w:rsid w:val="002E193D"/>
    <w:rsid w:val="002E1D92"/>
    <w:rsid w:val="002E2E93"/>
    <w:rsid w:val="002E2EB4"/>
    <w:rsid w:val="002E3697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3B19"/>
    <w:rsid w:val="002F4336"/>
    <w:rsid w:val="002F4676"/>
    <w:rsid w:val="002F4DD5"/>
    <w:rsid w:val="002F54F0"/>
    <w:rsid w:val="002F5F1B"/>
    <w:rsid w:val="002F5F50"/>
    <w:rsid w:val="002F6443"/>
    <w:rsid w:val="003000AC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5B41"/>
    <w:rsid w:val="003369D7"/>
    <w:rsid w:val="00337874"/>
    <w:rsid w:val="00340032"/>
    <w:rsid w:val="00340F6B"/>
    <w:rsid w:val="003412B7"/>
    <w:rsid w:val="00341C82"/>
    <w:rsid w:val="003434A2"/>
    <w:rsid w:val="00343625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E1"/>
    <w:rsid w:val="003557DF"/>
    <w:rsid w:val="00355A96"/>
    <w:rsid w:val="00355B53"/>
    <w:rsid w:val="0035604C"/>
    <w:rsid w:val="00356B31"/>
    <w:rsid w:val="003608F9"/>
    <w:rsid w:val="0036214B"/>
    <w:rsid w:val="00362831"/>
    <w:rsid w:val="0036476A"/>
    <w:rsid w:val="00365B08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814"/>
    <w:rsid w:val="003A18E4"/>
    <w:rsid w:val="003A244F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3F6DB2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E85"/>
    <w:rsid w:val="0043577F"/>
    <w:rsid w:val="0043587D"/>
    <w:rsid w:val="004363B8"/>
    <w:rsid w:val="00437BF9"/>
    <w:rsid w:val="00440D92"/>
    <w:rsid w:val="004415E2"/>
    <w:rsid w:val="004421DF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56BD"/>
    <w:rsid w:val="004B5E09"/>
    <w:rsid w:val="004B7348"/>
    <w:rsid w:val="004B79FB"/>
    <w:rsid w:val="004B7F63"/>
    <w:rsid w:val="004C01C1"/>
    <w:rsid w:val="004C07A2"/>
    <w:rsid w:val="004C0983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9D8"/>
    <w:rsid w:val="004D4324"/>
    <w:rsid w:val="004D4549"/>
    <w:rsid w:val="004D75FD"/>
    <w:rsid w:val="004D7E97"/>
    <w:rsid w:val="004E34C3"/>
    <w:rsid w:val="004E385A"/>
    <w:rsid w:val="004E4B45"/>
    <w:rsid w:val="004E4E13"/>
    <w:rsid w:val="004E589C"/>
    <w:rsid w:val="004F00B2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E02"/>
    <w:rsid w:val="004F758B"/>
    <w:rsid w:val="005001BD"/>
    <w:rsid w:val="00500364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770"/>
    <w:rsid w:val="00531A8C"/>
    <w:rsid w:val="00532790"/>
    <w:rsid w:val="00532AE9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204D"/>
    <w:rsid w:val="00544024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E27"/>
    <w:rsid w:val="005B34C3"/>
    <w:rsid w:val="005B3564"/>
    <w:rsid w:val="005B49DF"/>
    <w:rsid w:val="005B5179"/>
    <w:rsid w:val="005B53FE"/>
    <w:rsid w:val="005B571C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60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FE3"/>
    <w:rsid w:val="006317B7"/>
    <w:rsid w:val="00631A0D"/>
    <w:rsid w:val="00631E8E"/>
    <w:rsid w:val="006321B0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133"/>
    <w:rsid w:val="006A1DB9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0F4F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B62"/>
    <w:rsid w:val="006E2FDE"/>
    <w:rsid w:val="006E443D"/>
    <w:rsid w:val="006E4856"/>
    <w:rsid w:val="006E4F01"/>
    <w:rsid w:val="006E4FE2"/>
    <w:rsid w:val="006E744C"/>
    <w:rsid w:val="006E773A"/>
    <w:rsid w:val="006E79BC"/>
    <w:rsid w:val="006E7AF4"/>
    <w:rsid w:val="006F0221"/>
    <w:rsid w:val="006F0673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11B7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1FBB"/>
    <w:rsid w:val="007932E8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AC8"/>
    <w:rsid w:val="007B04A2"/>
    <w:rsid w:val="007B1B09"/>
    <w:rsid w:val="007B2010"/>
    <w:rsid w:val="007B28BB"/>
    <w:rsid w:val="007B2BF5"/>
    <w:rsid w:val="007B3C83"/>
    <w:rsid w:val="007B4BBA"/>
    <w:rsid w:val="007B59AD"/>
    <w:rsid w:val="007B601B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6D10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170B1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F19"/>
    <w:rsid w:val="0087509F"/>
    <w:rsid w:val="00875A57"/>
    <w:rsid w:val="00875C24"/>
    <w:rsid w:val="00875F31"/>
    <w:rsid w:val="00877AB2"/>
    <w:rsid w:val="00877B9E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55C"/>
    <w:rsid w:val="00895B35"/>
    <w:rsid w:val="008961CD"/>
    <w:rsid w:val="00896998"/>
    <w:rsid w:val="00896D3F"/>
    <w:rsid w:val="00896DBD"/>
    <w:rsid w:val="008978F6"/>
    <w:rsid w:val="008A0530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699"/>
    <w:rsid w:val="00903A9E"/>
    <w:rsid w:val="00903CFF"/>
    <w:rsid w:val="00903DB8"/>
    <w:rsid w:val="0090431A"/>
    <w:rsid w:val="00904CBD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1C8E"/>
    <w:rsid w:val="00923BAF"/>
    <w:rsid w:val="00924121"/>
    <w:rsid w:val="0092427F"/>
    <w:rsid w:val="009314D0"/>
    <w:rsid w:val="009319F2"/>
    <w:rsid w:val="00931BDC"/>
    <w:rsid w:val="00931C83"/>
    <w:rsid w:val="00932373"/>
    <w:rsid w:val="00932646"/>
    <w:rsid w:val="009337E7"/>
    <w:rsid w:val="00933E60"/>
    <w:rsid w:val="0093419F"/>
    <w:rsid w:val="009343FB"/>
    <w:rsid w:val="00934977"/>
    <w:rsid w:val="0093659B"/>
    <w:rsid w:val="009368CB"/>
    <w:rsid w:val="0094085E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40F6"/>
    <w:rsid w:val="0098554C"/>
    <w:rsid w:val="00986419"/>
    <w:rsid w:val="009870E5"/>
    <w:rsid w:val="0098768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3EDF"/>
    <w:rsid w:val="009B3F12"/>
    <w:rsid w:val="009B49AB"/>
    <w:rsid w:val="009B5CB6"/>
    <w:rsid w:val="009B64E1"/>
    <w:rsid w:val="009B6CB9"/>
    <w:rsid w:val="009B763F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1A6F"/>
    <w:rsid w:val="009F2322"/>
    <w:rsid w:val="009F2686"/>
    <w:rsid w:val="009F48A2"/>
    <w:rsid w:val="009F4EB8"/>
    <w:rsid w:val="009F71F5"/>
    <w:rsid w:val="00A00518"/>
    <w:rsid w:val="00A00C02"/>
    <w:rsid w:val="00A01524"/>
    <w:rsid w:val="00A019AE"/>
    <w:rsid w:val="00A02ACE"/>
    <w:rsid w:val="00A0303E"/>
    <w:rsid w:val="00A039A2"/>
    <w:rsid w:val="00A0551F"/>
    <w:rsid w:val="00A05DC7"/>
    <w:rsid w:val="00A062BF"/>
    <w:rsid w:val="00A11845"/>
    <w:rsid w:val="00A1236B"/>
    <w:rsid w:val="00A14A7C"/>
    <w:rsid w:val="00A14AF0"/>
    <w:rsid w:val="00A15074"/>
    <w:rsid w:val="00A153CC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F04"/>
    <w:rsid w:val="00A2647E"/>
    <w:rsid w:val="00A27C3D"/>
    <w:rsid w:val="00A30C58"/>
    <w:rsid w:val="00A30E68"/>
    <w:rsid w:val="00A31025"/>
    <w:rsid w:val="00A310B6"/>
    <w:rsid w:val="00A311C4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6C2"/>
    <w:rsid w:val="00A6293F"/>
    <w:rsid w:val="00A634A5"/>
    <w:rsid w:val="00A64726"/>
    <w:rsid w:val="00A65E01"/>
    <w:rsid w:val="00A66EA5"/>
    <w:rsid w:val="00A711C2"/>
    <w:rsid w:val="00A722AB"/>
    <w:rsid w:val="00A72379"/>
    <w:rsid w:val="00A7425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B97"/>
    <w:rsid w:val="00A93FDD"/>
    <w:rsid w:val="00A94513"/>
    <w:rsid w:val="00A94824"/>
    <w:rsid w:val="00A94C3D"/>
    <w:rsid w:val="00A95B6F"/>
    <w:rsid w:val="00A95EA2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001B"/>
    <w:rsid w:val="00AB03AE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FF3"/>
    <w:rsid w:val="00AC0111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2E7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37DA"/>
    <w:rsid w:val="00B44155"/>
    <w:rsid w:val="00B449FD"/>
    <w:rsid w:val="00B44F01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BC9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5D12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C65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164"/>
    <w:rsid w:val="00BB4306"/>
    <w:rsid w:val="00BB49A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10D"/>
    <w:rsid w:val="00BD75DF"/>
    <w:rsid w:val="00BE0526"/>
    <w:rsid w:val="00BE08C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A28"/>
    <w:rsid w:val="00C743F7"/>
    <w:rsid w:val="00C747FE"/>
    <w:rsid w:val="00C7559A"/>
    <w:rsid w:val="00C7604A"/>
    <w:rsid w:val="00C7747D"/>
    <w:rsid w:val="00C77F92"/>
    <w:rsid w:val="00C80102"/>
    <w:rsid w:val="00C8100E"/>
    <w:rsid w:val="00C8203A"/>
    <w:rsid w:val="00C826D2"/>
    <w:rsid w:val="00C83CE6"/>
    <w:rsid w:val="00C84668"/>
    <w:rsid w:val="00C87530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1F69"/>
    <w:rsid w:val="00CA2C17"/>
    <w:rsid w:val="00CA3C87"/>
    <w:rsid w:val="00CA58DE"/>
    <w:rsid w:val="00CA5C6F"/>
    <w:rsid w:val="00CA5E47"/>
    <w:rsid w:val="00CA64F0"/>
    <w:rsid w:val="00CA6D93"/>
    <w:rsid w:val="00CB03D8"/>
    <w:rsid w:val="00CB18E7"/>
    <w:rsid w:val="00CB329D"/>
    <w:rsid w:val="00CB3652"/>
    <w:rsid w:val="00CB3A5E"/>
    <w:rsid w:val="00CB4411"/>
    <w:rsid w:val="00CB6FE6"/>
    <w:rsid w:val="00CC0F42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4F6E"/>
    <w:rsid w:val="00CC529A"/>
    <w:rsid w:val="00CC57F3"/>
    <w:rsid w:val="00CC59F6"/>
    <w:rsid w:val="00CC5F50"/>
    <w:rsid w:val="00CC60EB"/>
    <w:rsid w:val="00CD0881"/>
    <w:rsid w:val="00CD169B"/>
    <w:rsid w:val="00CD2E05"/>
    <w:rsid w:val="00CD2F42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18CA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13AF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7FEC"/>
    <w:rsid w:val="00D30720"/>
    <w:rsid w:val="00D3188E"/>
    <w:rsid w:val="00D31E0C"/>
    <w:rsid w:val="00D32AAF"/>
    <w:rsid w:val="00D32FF5"/>
    <w:rsid w:val="00D335CD"/>
    <w:rsid w:val="00D3376C"/>
    <w:rsid w:val="00D33A0D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D82"/>
    <w:rsid w:val="00D653B6"/>
    <w:rsid w:val="00D657CD"/>
    <w:rsid w:val="00D65890"/>
    <w:rsid w:val="00D658D9"/>
    <w:rsid w:val="00D66019"/>
    <w:rsid w:val="00D66B9B"/>
    <w:rsid w:val="00D6700A"/>
    <w:rsid w:val="00D672D7"/>
    <w:rsid w:val="00D71A0A"/>
    <w:rsid w:val="00D71E4D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61D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3309"/>
    <w:rsid w:val="00DB4C72"/>
    <w:rsid w:val="00DB58C5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84"/>
    <w:rsid w:val="00DC75F2"/>
    <w:rsid w:val="00DD1626"/>
    <w:rsid w:val="00DD1C35"/>
    <w:rsid w:val="00DD3035"/>
    <w:rsid w:val="00DD4019"/>
    <w:rsid w:val="00DD57D8"/>
    <w:rsid w:val="00DD68F4"/>
    <w:rsid w:val="00DD68F8"/>
    <w:rsid w:val="00DD6F6A"/>
    <w:rsid w:val="00DD75E7"/>
    <w:rsid w:val="00DD777C"/>
    <w:rsid w:val="00DD7C4C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1DF7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5E6"/>
    <w:rsid w:val="00EA579B"/>
    <w:rsid w:val="00EA6B71"/>
    <w:rsid w:val="00EA6CC0"/>
    <w:rsid w:val="00EB0236"/>
    <w:rsid w:val="00EB142B"/>
    <w:rsid w:val="00EB17AE"/>
    <w:rsid w:val="00EB1D94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777D"/>
    <w:rsid w:val="00ED087A"/>
    <w:rsid w:val="00ED12B2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69B"/>
    <w:rsid w:val="00EE37A2"/>
    <w:rsid w:val="00EE3877"/>
    <w:rsid w:val="00EE3B8A"/>
    <w:rsid w:val="00EE4B27"/>
    <w:rsid w:val="00EE4FF3"/>
    <w:rsid w:val="00EE5721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64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3C8F"/>
    <w:rsid w:val="00F4415F"/>
    <w:rsid w:val="00F44826"/>
    <w:rsid w:val="00F44FCA"/>
    <w:rsid w:val="00F45715"/>
    <w:rsid w:val="00F45B54"/>
    <w:rsid w:val="00F4600B"/>
    <w:rsid w:val="00F46BE3"/>
    <w:rsid w:val="00F50155"/>
    <w:rsid w:val="00F50E7E"/>
    <w:rsid w:val="00F512D3"/>
    <w:rsid w:val="00F5160E"/>
    <w:rsid w:val="00F525C5"/>
    <w:rsid w:val="00F534F2"/>
    <w:rsid w:val="00F5350B"/>
    <w:rsid w:val="00F53D11"/>
    <w:rsid w:val="00F54907"/>
    <w:rsid w:val="00F54D83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926"/>
    <w:rsid w:val="00F63BB4"/>
    <w:rsid w:val="00F64E0E"/>
    <w:rsid w:val="00F6606F"/>
    <w:rsid w:val="00F666DC"/>
    <w:rsid w:val="00F6738C"/>
    <w:rsid w:val="00F6799F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1634"/>
    <w:rsid w:val="00FA2094"/>
    <w:rsid w:val="00FA29FA"/>
    <w:rsid w:val="00FA5E9A"/>
    <w:rsid w:val="00FA6814"/>
    <w:rsid w:val="00FB0217"/>
    <w:rsid w:val="00FB0295"/>
    <w:rsid w:val="00FB093A"/>
    <w:rsid w:val="00FB164F"/>
    <w:rsid w:val="00FB2BC7"/>
    <w:rsid w:val="00FB2C0B"/>
    <w:rsid w:val="00FB2DF5"/>
    <w:rsid w:val="00FB324A"/>
    <w:rsid w:val="00FB3491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EF5"/>
    <w:rsid w:val="00FD6777"/>
    <w:rsid w:val="00FD6AB9"/>
    <w:rsid w:val="00FD7F15"/>
    <w:rsid w:val="00FE02C8"/>
    <w:rsid w:val="00FE4DDC"/>
    <w:rsid w:val="00FE6E91"/>
    <w:rsid w:val="00FE6F30"/>
    <w:rsid w:val="00FE7896"/>
    <w:rsid w:val="00FE79A7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763B318B"/>
  <w15:docId w15:val="{3F104BCB-38BC-477F-BB0E-CD69A44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4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84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1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8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0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93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20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821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7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43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te.webex.com/cste/lsr.php?RCID=0532326da236992cc026d2833927200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te.webex.com/cst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C36553-FBB5-47D6-907D-F246C1DF7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51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Gretl Glick</cp:lastModifiedBy>
  <cp:revision>57</cp:revision>
  <cp:lastPrinted>2014-03-04T16:13:00Z</cp:lastPrinted>
  <dcterms:created xsi:type="dcterms:W3CDTF">2019-06-28T17:05:00Z</dcterms:created>
  <dcterms:modified xsi:type="dcterms:W3CDTF">2019-07-01T11:26:00Z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