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D6906" w14:textId="77777777" w:rsidR="00A82319" w:rsidRDefault="00F64918" w:rsidP="00FE59E9">
      <w:pPr>
        <w:pStyle w:val="Title"/>
      </w:pPr>
      <w:bookmarkStart w:id="0" w:name="_GoBack"/>
      <w:bookmarkEnd w:id="0"/>
      <w:r>
        <w:rPr>
          <w:noProof/>
          <w:lang w:eastAsia="en-US"/>
        </w:rPr>
        <mc:AlternateContent>
          <mc:Choice Requires="wps">
            <w:drawing>
              <wp:anchor distT="182880" distB="182880" distL="274320" distR="274320" simplePos="0" relativeHeight="251659264" behindDoc="0" locked="0" layoutInCell="1" allowOverlap="0" wp14:anchorId="1C354C10" wp14:editId="43B3B43D">
                <wp:simplePos x="0" y="0"/>
                <wp:positionH relativeFrom="margin">
                  <wp:posOffset>0</wp:posOffset>
                </wp:positionH>
                <wp:positionV relativeFrom="paragraph">
                  <wp:posOffset>708660</wp:posOffset>
                </wp:positionV>
                <wp:extent cx="2240280" cy="5875020"/>
                <wp:effectExtent l="0" t="0" r="7620" b="0"/>
                <wp:wrapSquare wrapText="bothSides"/>
                <wp:docPr id="1" name="Text Box 1" descr="Text box 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5875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Sidebar layout table"/>
                            </w:tblPr>
                            <w:tblGrid>
                              <w:gridCol w:w="3518"/>
                            </w:tblGrid>
                            <w:tr w:rsidR="00A82319" w14:paraId="63250395" w14:textId="77777777">
                              <w:trPr>
                                <w:trHeight w:hRule="exact" w:val="6048"/>
                              </w:trPr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  <w:tcMar>
                                    <w:top w:w="288" w:type="dxa"/>
                                    <w:bottom w:w="288" w:type="dxa"/>
                                  </w:tcMar>
                                </w:tcPr>
                                <w:p w14:paraId="220CF203" w14:textId="77777777" w:rsidR="00A82319" w:rsidRDefault="00FE59E9" w:rsidP="00FE59E9">
                                  <w:pPr>
                                    <w:pStyle w:val="BlockHeading"/>
                                    <w:spacing w:after="0"/>
                                  </w:pPr>
                                  <w:r>
                                    <w:t>Co-leads:</w:t>
                                  </w:r>
                                </w:p>
                                <w:p w14:paraId="65AD1E6D" w14:textId="77777777" w:rsidR="00FE59E9" w:rsidRPr="00412715" w:rsidRDefault="00FE59E9" w:rsidP="00FE59E9">
                                  <w:pPr>
                                    <w:pStyle w:val="BlockText"/>
                                    <w:spacing w:after="0"/>
                                    <w:rPr>
                                      <w:b/>
                                    </w:rPr>
                                  </w:pPr>
                                  <w:r w:rsidRPr="00412715">
                                    <w:rPr>
                                      <w:b/>
                                    </w:rPr>
                                    <w:t>Mandy Stahre</w:t>
                                  </w:r>
                                </w:p>
                                <w:p w14:paraId="3D75246C" w14:textId="77777777" w:rsidR="00FE59E9" w:rsidRDefault="00FE59E9" w:rsidP="00FE59E9">
                                  <w:pPr>
                                    <w:pStyle w:val="BlockText"/>
                                    <w:spacing w:after="0"/>
                                  </w:pPr>
                                  <w:r>
                                    <w:t>Senior Research Analyst</w:t>
                                  </w:r>
                                </w:p>
                                <w:p w14:paraId="5203217E" w14:textId="77777777" w:rsidR="00FE59E9" w:rsidRDefault="00E01025" w:rsidP="00FE59E9">
                                  <w:pPr>
                                    <w:pStyle w:val="BlockText"/>
                                    <w:spacing w:after="0"/>
                                  </w:pPr>
                                  <w:hyperlink r:id="rId8" w:history="1">
                                    <w:r w:rsidR="00FE59E9" w:rsidRPr="00412715">
                                      <w:rPr>
                                        <w:rStyle w:val="Hyperlink"/>
                                        <w:color w:val="FFFFFF" w:themeColor="background1"/>
                                      </w:rPr>
                                      <w:t>Mandy.stahre@ofm.wa.gov</w:t>
                                    </w:r>
                                  </w:hyperlink>
                                </w:p>
                                <w:p w14:paraId="5D28CBF1" w14:textId="77777777" w:rsidR="00412715" w:rsidRPr="00412715" w:rsidRDefault="00412715" w:rsidP="00FE59E9">
                                  <w:pPr>
                                    <w:pStyle w:val="BlockText"/>
                                    <w:spacing w:after="0"/>
                                  </w:pPr>
                                </w:p>
                                <w:p w14:paraId="0124CF58" w14:textId="77777777" w:rsidR="00FE59E9" w:rsidRPr="00412715" w:rsidRDefault="00FE59E9" w:rsidP="00FE59E9">
                                  <w:pPr>
                                    <w:pStyle w:val="BlockText"/>
                                    <w:spacing w:after="0"/>
                                    <w:rPr>
                                      <w:b/>
                                    </w:rPr>
                                  </w:pPr>
                                  <w:r w:rsidRPr="00412715">
                                    <w:rPr>
                                      <w:b/>
                                    </w:rPr>
                                    <w:t>Sarah Shrum</w:t>
                                  </w:r>
                                </w:p>
                                <w:p w14:paraId="7C3320EE" w14:textId="77777777" w:rsidR="00FE59E9" w:rsidRDefault="00FE59E9" w:rsidP="00FE59E9">
                                  <w:pPr>
                                    <w:pStyle w:val="BlockText"/>
                                    <w:spacing w:after="0"/>
                                  </w:pPr>
                                  <w:r>
                                    <w:t>Epidemiologist</w:t>
                                  </w:r>
                                </w:p>
                                <w:p w14:paraId="508352FB" w14:textId="77777777" w:rsidR="00FE59E9" w:rsidRPr="00412715" w:rsidRDefault="00E01025" w:rsidP="00FE59E9">
                                  <w:pPr>
                                    <w:pStyle w:val="BlockText"/>
                                    <w:spacing w:after="0"/>
                                  </w:pPr>
                                  <w:hyperlink r:id="rId9" w:history="1">
                                    <w:r w:rsidR="00FE59E9" w:rsidRPr="00412715">
                                      <w:rPr>
                                        <w:rStyle w:val="Hyperlink"/>
                                        <w:color w:val="FFFFFF" w:themeColor="background1"/>
                                      </w:rPr>
                                      <w:t>Sarah.shrum@state.nm.us</w:t>
                                    </w:r>
                                  </w:hyperlink>
                                </w:p>
                                <w:p w14:paraId="59134A9D" w14:textId="77777777" w:rsidR="00412715" w:rsidRDefault="00412715" w:rsidP="00FE59E9">
                                  <w:pPr>
                                    <w:pStyle w:val="BlockText"/>
                                    <w:spacing w:after="0"/>
                                  </w:pPr>
                                </w:p>
                                <w:p w14:paraId="5422444C" w14:textId="77777777" w:rsidR="00FE59E9" w:rsidRPr="00412715" w:rsidRDefault="00FE59E9" w:rsidP="00FE59E9">
                                  <w:pPr>
                                    <w:pStyle w:val="BlockText"/>
                                    <w:spacing w:after="0"/>
                                    <w:rPr>
                                      <w:b/>
                                    </w:rPr>
                                  </w:pPr>
                                  <w:r w:rsidRPr="00412715">
                                    <w:rPr>
                                      <w:b/>
                                    </w:rPr>
                                    <w:t>Find out more via Basecamp:</w:t>
                                  </w:r>
                                </w:p>
                                <w:p w14:paraId="41A2FA97" w14:textId="77777777" w:rsidR="00FE59E9" w:rsidRPr="00412715" w:rsidRDefault="00E01025" w:rsidP="00412715">
                                  <w:pPr>
                                    <w:pStyle w:val="BlockText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10" w:history="1">
                                    <w:r w:rsidR="00FE59E9" w:rsidRPr="00412715">
                                      <w:rPr>
                                        <w:rStyle w:val="Hyperlink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https://3.basecamp.com/3164497/projects/5476211</w:t>
                                    </w:r>
                                  </w:hyperlink>
                                </w:p>
                                <w:p w14:paraId="24744AAC" w14:textId="77777777" w:rsidR="00412715" w:rsidRDefault="00412715" w:rsidP="00412715">
                                  <w:pPr>
                                    <w:pStyle w:val="BlockText"/>
                                    <w:spacing w:after="0"/>
                                  </w:pPr>
                                </w:p>
                                <w:p w14:paraId="1C617DD5" w14:textId="77777777" w:rsidR="00412715" w:rsidRDefault="00412715" w:rsidP="00412715">
                                  <w:pPr>
                                    <w:pStyle w:val="BlockText"/>
                                    <w:spacing w:after="0"/>
                                  </w:pPr>
                                  <w:r>
                                    <w:t xml:space="preserve">All </w:t>
                                  </w:r>
                                  <w:r w:rsidR="005C6FE4">
                                    <w:t xml:space="preserve">past </w:t>
                                  </w:r>
                                  <w:r>
                                    <w:t>presentations, announcements, and r</w:t>
                                  </w:r>
                                  <w:r w:rsidR="00EE19D2">
                                    <w:t>esources posted to Basecamp.</w:t>
                                  </w:r>
                                </w:p>
                              </w:tc>
                            </w:tr>
                            <w:tr w:rsidR="00A82319" w14:paraId="1A6BD30F" w14:textId="77777777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1E07559B" w14:textId="77777777" w:rsidR="00A82319" w:rsidRDefault="00A82319"/>
                              </w:tc>
                            </w:tr>
                            <w:tr w:rsidR="00A82319" w14:paraId="6EC8E175" w14:textId="77777777">
                              <w:trPr>
                                <w:trHeight w:hRule="exact" w:val="3312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358C9F52" w14:textId="77777777" w:rsidR="00A82319" w:rsidRDefault="00FE59E9">
                                  <w:r>
                                    <w:rPr>
                                      <w:noProof/>
                                      <w:lang w:eastAsia="en-US"/>
                                    </w:rPr>
                                    <w:drawing>
                                      <wp:inline distT="0" distB="0" distL="0" distR="0" wp14:anchorId="48AFBC92" wp14:editId="18E1FBB7">
                                        <wp:extent cx="2233930" cy="1490345"/>
                                        <wp:effectExtent l="0" t="0" r="0" b="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health medical report 2 [qatarisbooming.com]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33930" cy="14903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B7E2916" w14:textId="77777777" w:rsidR="00A82319" w:rsidRDefault="00A82319">
                            <w:pPr>
                              <w:pStyle w:val="Capt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54C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ext box sidebar" style="position:absolute;margin-left:0;margin-top:55.8pt;width:176.4pt;height:462.6pt;z-index:251659264;visibility:visible;mso-wrap-style:square;mso-width-percent:0;mso-height-percent:0;mso-wrap-distance-left:21.6pt;mso-wrap-distance-top:14.4pt;mso-wrap-distance-right:21.6pt;mso-wrap-distance-bottom:14.4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" o:allowoverlap="f" fillcolor="white [3212]" stroked="f" strokeweight=".5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Sidebar layout table"/>
                      </w:tblPr>
                      <w:tblGrid>
                        <w:gridCol w:w="3518"/>
                      </w:tblGrid>
                      <w:tr w:rsidR="00A82319" w14:paraId="63250395" w14:textId="77777777">
                        <w:trPr>
                          <w:trHeight w:hRule="exact" w:val="6048"/>
                        </w:trPr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  <w:tcMar>
                              <w:top w:w="288" w:type="dxa"/>
                              <w:bottom w:w="288" w:type="dxa"/>
                            </w:tcMar>
                          </w:tcPr>
                          <w:p w14:paraId="220CF203" w14:textId="77777777" w:rsidR="00A82319" w:rsidRDefault="00FE59E9" w:rsidP="00FE59E9">
                            <w:pPr>
                              <w:pStyle w:val="BlockHeading"/>
                              <w:spacing w:after="0"/>
                            </w:pPr>
                            <w:r>
                              <w:t>Co-leads:</w:t>
                            </w:r>
                          </w:p>
                          <w:p w14:paraId="65AD1E6D" w14:textId="77777777" w:rsidR="00FE59E9" w:rsidRPr="00412715" w:rsidRDefault="00FE59E9" w:rsidP="00FE59E9">
                            <w:pPr>
                              <w:pStyle w:val="BlockText"/>
                              <w:spacing w:after="0"/>
                              <w:rPr>
                                <w:b/>
                              </w:rPr>
                            </w:pPr>
                            <w:r w:rsidRPr="00412715">
                              <w:rPr>
                                <w:b/>
                              </w:rPr>
                              <w:t>Mandy Stahre</w:t>
                            </w:r>
                          </w:p>
                          <w:p w14:paraId="3D75246C" w14:textId="77777777" w:rsidR="00FE59E9" w:rsidRDefault="00FE59E9" w:rsidP="00FE59E9">
                            <w:pPr>
                              <w:pStyle w:val="BlockText"/>
                              <w:spacing w:after="0"/>
                            </w:pPr>
                            <w:r>
                              <w:t>Senior Research Analyst</w:t>
                            </w:r>
                          </w:p>
                          <w:p w14:paraId="5203217E" w14:textId="77777777" w:rsidR="00FE59E9" w:rsidRDefault="00E01025" w:rsidP="00FE59E9">
                            <w:pPr>
                              <w:pStyle w:val="BlockText"/>
                              <w:spacing w:after="0"/>
                            </w:pPr>
                            <w:hyperlink r:id="rId12" w:history="1">
                              <w:r w:rsidR="00FE59E9" w:rsidRPr="00412715">
                                <w:rPr>
                                  <w:rStyle w:val="Hyperlink"/>
                                  <w:color w:val="FFFFFF" w:themeColor="background1"/>
                                </w:rPr>
                                <w:t>Mandy.stahre@ofm.wa.gov</w:t>
                              </w:r>
                            </w:hyperlink>
                          </w:p>
                          <w:p w14:paraId="5D28CBF1" w14:textId="77777777" w:rsidR="00412715" w:rsidRPr="00412715" w:rsidRDefault="00412715" w:rsidP="00FE59E9">
                            <w:pPr>
                              <w:pStyle w:val="BlockText"/>
                              <w:spacing w:after="0"/>
                            </w:pPr>
                          </w:p>
                          <w:p w14:paraId="0124CF58" w14:textId="77777777" w:rsidR="00FE59E9" w:rsidRPr="00412715" w:rsidRDefault="00FE59E9" w:rsidP="00FE59E9">
                            <w:pPr>
                              <w:pStyle w:val="BlockText"/>
                              <w:spacing w:after="0"/>
                              <w:rPr>
                                <w:b/>
                              </w:rPr>
                            </w:pPr>
                            <w:r w:rsidRPr="00412715">
                              <w:rPr>
                                <w:b/>
                              </w:rPr>
                              <w:t>Sarah Shrum</w:t>
                            </w:r>
                          </w:p>
                          <w:p w14:paraId="7C3320EE" w14:textId="77777777" w:rsidR="00FE59E9" w:rsidRDefault="00FE59E9" w:rsidP="00FE59E9">
                            <w:pPr>
                              <w:pStyle w:val="BlockText"/>
                              <w:spacing w:after="0"/>
                            </w:pPr>
                            <w:r>
                              <w:t>Epidemiologist</w:t>
                            </w:r>
                          </w:p>
                          <w:p w14:paraId="508352FB" w14:textId="77777777" w:rsidR="00FE59E9" w:rsidRPr="00412715" w:rsidRDefault="00E01025" w:rsidP="00FE59E9">
                            <w:pPr>
                              <w:pStyle w:val="BlockText"/>
                              <w:spacing w:after="0"/>
                            </w:pPr>
                            <w:hyperlink r:id="rId13" w:history="1">
                              <w:r w:rsidR="00FE59E9" w:rsidRPr="00412715">
                                <w:rPr>
                                  <w:rStyle w:val="Hyperlink"/>
                                  <w:color w:val="FFFFFF" w:themeColor="background1"/>
                                </w:rPr>
                                <w:t>Sarah.shrum@state.nm.us</w:t>
                              </w:r>
                            </w:hyperlink>
                          </w:p>
                          <w:p w14:paraId="59134A9D" w14:textId="77777777" w:rsidR="00412715" w:rsidRDefault="00412715" w:rsidP="00FE59E9">
                            <w:pPr>
                              <w:pStyle w:val="BlockText"/>
                              <w:spacing w:after="0"/>
                            </w:pPr>
                          </w:p>
                          <w:p w14:paraId="5422444C" w14:textId="77777777" w:rsidR="00FE59E9" w:rsidRPr="00412715" w:rsidRDefault="00FE59E9" w:rsidP="00FE59E9">
                            <w:pPr>
                              <w:pStyle w:val="BlockText"/>
                              <w:spacing w:after="0"/>
                              <w:rPr>
                                <w:b/>
                              </w:rPr>
                            </w:pPr>
                            <w:r w:rsidRPr="00412715">
                              <w:rPr>
                                <w:b/>
                              </w:rPr>
                              <w:t>Find out more via Basecamp:</w:t>
                            </w:r>
                          </w:p>
                          <w:p w14:paraId="41A2FA97" w14:textId="77777777" w:rsidR="00FE59E9" w:rsidRPr="00412715" w:rsidRDefault="00E01025" w:rsidP="00412715">
                            <w:pPr>
                              <w:pStyle w:val="BlockText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="00FE59E9" w:rsidRPr="00412715">
                                <w:rPr>
                                  <w:rStyle w:val="Hyperlink"/>
                                  <w:color w:val="FFFFFF" w:themeColor="background1"/>
                                  <w:sz w:val="18"/>
                                  <w:szCs w:val="18"/>
                                </w:rPr>
                                <w:t>https://3.basecamp.com/3164497/projects/5476211</w:t>
                              </w:r>
                            </w:hyperlink>
                          </w:p>
                          <w:p w14:paraId="24744AAC" w14:textId="77777777" w:rsidR="00412715" w:rsidRDefault="00412715" w:rsidP="00412715">
                            <w:pPr>
                              <w:pStyle w:val="BlockText"/>
                              <w:spacing w:after="0"/>
                            </w:pPr>
                          </w:p>
                          <w:p w14:paraId="1C617DD5" w14:textId="77777777" w:rsidR="00412715" w:rsidRDefault="00412715" w:rsidP="00412715">
                            <w:pPr>
                              <w:pStyle w:val="BlockText"/>
                              <w:spacing w:after="0"/>
                            </w:pPr>
                            <w:r>
                              <w:t xml:space="preserve">All </w:t>
                            </w:r>
                            <w:r w:rsidR="005C6FE4">
                              <w:t xml:space="preserve">past </w:t>
                            </w:r>
                            <w:r>
                              <w:t>presentations, announcements, and r</w:t>
                            </w:r>
                            <w:r w:rsidR="00EE19D2">
                              <w:t>esources posted to Basecamp.</w:t>
                            </w:r>
                          </w:p>
                        </w:tc>
                      </w:tr>
                      <w:tr w:rsidR="00A82319" w14:paraId="1A6BD30F" w14:textId="77777777">
                        <w:trPr>
                          <w:trHeight w:hRule="exact" w:val="288"/>
                        </w:trPr>
                        <w:tc>
                          <w:tcPr>
                            <w:tcW w:w="3518" w:type="dxa"/>
                          </w:tcPr>
                          <w:p w14:paraId="1E07559B" w14:textId="77777777" w:rsidR="00A82319" w:rsidRDefault="00A82319"/>
                        </w:tc>
                      </w:tr>
                      <w:tr w:rsidR="00A82319" w14:paraId="6EC8E175" w14:textId="77777777">
                        <w:trPr>
                          <w:trHeight w:hRule="exact" w:val="3312"/>
                        </w:trPr>
                        <w:tc>
                          <w:tcPr>
                            <w:tcW w:w="3518" w:type="dxa"/>
                          </w:tcPr>
                          <w:p w14:paraId="358C9F52" w14:textId="77777777" w:rsidR="00A82319" w:rsidRDefault="00FE59E9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48AFBC92" wp14:editId="18E1FBB7">
                                  <wp:extent cx="2233930" cy="14903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health medical report 2 [qatarisbooming.com]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3930" cy="1490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B7E2916" w14:textId="77777777" w:rsidR="00A82319" w:rsidRDefault="00A82319">
                      <w:pPr>
                        <w:pStyle w:val="Caption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59E9" w:rsidRPr="00FE59E9">
        <w:rPr>
          <w:sz w:val="52"/>
          <w:szCs w:val="52"/>
        </w:rPr>
        <w:t>CSTE Public Health and Health Care Analytics Workgroup</w:t>
      </w:r>
    </w:p>
    <w:p w14:paraId="1112F3C8" w14:textId="77777777" w:rsidR="00A82319" w:rsidRPr="00EE19D2" w:rsidRDefault="00FE59E9">
      <w:pPr>
        <w:pStyle w:val="Heading1"/>
        <w:rPr>
          <w:color w:val="0070C0"/>
        </w:rPr>
      </w:pPr>
      <w:r w:rsidRPr="00EE19D2">
        <w:rPr>
          <w:color w:val="0070C0"/>
        </w:rPr>
        <w:t>Group Purpose</w:t>
      </w:r>
    </w:p>
    <w:p w14:paraId="1F1F0903" w14:textId="77777777" w:rsidR="00A82319" w:rsidRDefault="00FE59E9">
      <w:r>
        <w:t>To help epidemiologists and PH practitioners access, use, and analyze health care data</w:t>
      </w:r>
    </w:p>
    <w:p w14:paraId="04A98B44" w14:textId="77777777" w:rsidR="00A82319" w:rsidRPr="00EE19D2" w:rsidRDefault="00FE59E9">
      <w:pPr>
        <w:pStyle w:val="Heading2"/>
        <w:rPr>
          <w:b/>
          <w:color w:val="0070C0"/>
        </w:rPr>
      </w:pPr>
      <w:r w:rsidRPr="00EE19D2">
        <w:rPr>
          <w:b/>
          <w:color w:val="0070C0"/>
        </w:rPr>
        <w:t>Scope:</w:t>
      </w:r>
    </w:p>
    <w:p w14:paraId="775054A4" w14:textId="77777777" w:rsidR="00A82319" w:rsidRPr="00EE19D2" w:rsidRDefault="00FE59E9" w:rsidP="00FE59E9">
      <w:pPr>
        <w:pStyle w:val="ListParagraph"/>
        <w:numPr>
          <w:ilvl w:val="0"/>
          <w:numId w:val="1"/>
        </w:numPr>
      </w:pPr>
      <w:r w:rsidRPr="00EE19D2">
        <w:t>Access health care data (</w:t>
      </w:r>
      <w:r w:rsidR="005C6FE4">
        <w:t>government-owned data, private data sources</w:t>
      </w:r>
      <w:r w:rsidRPr="00EE19D2">
        <w:t>)</w:t>
      </w:r>
    </w:p>
    <w:p w14:paraId="5FCC0678" w14:textId="77777777" w:rsidR="00EE19D2" w:rsidRDefault="00FE59E9" w:rsidP="00FE59E9">
      <w:pPr>
        <w:pStyle w:val="ListParagraph"/>
        <w:numPr>
          <w:ilvl w:val="0"/>
          <w:numId w:val="1"/>
        </w:numPr>
      </w:pPr>
      <w:r w:rsidRPr="00EE19D2">
        <w:t xml:space="preserve">Assess how health care data can help answer public health questions </w:t>
      </w:r>
      <w:r w:rsidR="00EE19D2">
        <w:t xml:space="preserve">  </w:t>
      </w:r>
    </w:p>
    <w:p w14:paraId="31212334" w14:textId="77777777" w:rsidR="00FE59E9" w:rsidRPr="00EE19D2" w:rsidRDefault="00FE59E9" w:rsidP="005C6FE4">
      <w:pPr>
        <w:pStyle w:val="ListParagraph"/>
        <w:numPr>
          <w:ilvl w:val="0"/>
          <w:numId w:val="1"/>
        </w:numPr>
      </w:pPr>
      <w:r w:rsidRPr="00EE19D2">
        <w:t>Methods to analyze health care data including claims data</w:t>
      </w:r>
      <w:r w:rsidR="005C6FE4">
        <w:t xml:space="preserve"> </w:t>
      </w:r>
      <w:r w:rsidR="005C6FE4" w:rsidRPr="00EE19D2">
        <w:t xml:space="preserve">(types and structure of health care data, </w:t>
      </w:r>
      <w:r w:rsidR="005C6FE4">
        <w:t>groupers</w:t>
      </w:r>
      <w:r w:rsidR="005C6FE4" w:rsidRPr="00EE19D2">
        <w:t xml:space="preserve">, </w:t>
      </w:r>
      <w:r w:rsidR="005C6FE4">
        <w:t>adjustment techniques</w:t>
      </w:r>
      <w:r w:rsidR="005C6FE4" w:rsidRPr="00EE19D2">
        <w:t>)</w:t>
      </w:r>
    </w:p>
    <w:p w14:paraId="5F505429" w14:textId="77777777" w:rsidR="00A82319" w:rsidRDefault="00412715">
      <w:pPr>
        <w:pStyle w:val="Heading3"/>
      </w:pPr>
      <w:r>
        <w:t>Q: What is the structure for the monthly meetings?</w:t>
      </w:r>
    </w:p>
    <w:p w14:paraId="27B993AB" w14:textId="77777777" w:rsidR="00412715" w:rsidRPr="00412715" w:rsidRDefault="00412715" w:rsidP="00412715">
      <w:r>
        <w:t xml:space="preserve">A: Meetings begin with a presentation from an invited speaker on a health care topic followed by questions from attendees. </w:t>
      </w:r>
    </w:p>
    <w:p w14:paraId="1562DABE" w14:textId="77777777" w:rsidR="00A82319" w:rsidRDefault="00412715">
      <w:pPr>
        <w:pStyle w:val="Heading3"/>
      </w:pPr>
      <w:r>
        <w:t>Q: How are topics chosen for the meetings?</w:t>
      </w:r>
    </w:p>
    <w:p w14:paraId="0C6E79C7" w14:textId="77777777" w:rsidR="00412715" w:rsidRDefault="00412715" w:rsidP="00412715">
      <w:r>
        <w:t>A: Members can suggest topics or speakers to the co-leads. We encourage members to present their own work.</w:t>
      </w:r>
    </w:p>
    <w:p w14:paraId="0542771A" w14:textId="77777777" w:rsidR="00412715" w:rsidRPr="00EE19D2" w:rsidRDefault="00412715" w:rsidP="00EE19D2">
      <w:pPr>
        <w:spacing w:after="0"/>
        <w:rPr>
          <w:b/>
        </w:rPr>
      </w:pPr>
      <w:r w:rsidRPr="00EE19D2">
        <w:rPr>
          <w:b/>
        </w:rPr>
        <w:t>Q: I</w:t>
      </w:r>
      <w:r w:rsidR="005C6FE4">
        <w:rPr>
          <w:b/>
        </w:rPr>
        <w:t xml:space="preserve"> just started a new health care data project, w</w:t>
      </w:r>
      <w:r w:rsidRPr="00EE19D2">
        <w:rPr>
          <w:b/>
        </w:rPr>
        <w:t xml:space="preserve">ould presenting to the </w:t>
      </w:r>
      <w:r w:rsidR="005C6FE4">
        <w:rPr>
          <w:b/>
        </w:rPr>
        <w:t>work</w:t>
      </w:r>
      <w:r w:rsidRPr="00EE19D2">
        <w:rPr>
          <w:b/>
        </w:rPr>
        <w:t>group be helpful?</w:t>
      </w:r>
    </w:p>
    <w:p w14:paraId="61DFCF93" w14:textId="77777777" w:rsidR="00412715" w:rsidRDefault="00412715" w:rsidP="00EE19D2">
      <w:pPr>
        <w:spacing w:after="0"/>
      </w:pPr>
      <w:r>
        <w:t xml:space="preserve">A: YES! </w:t>
      </w:r>
      <w:r w:rsidR="005C6FE4">
        <w:t>Many of us</w:t>
      </w:r>
      <w:r w:rsidR="00EE19D2">
        <w:t xml:space="preserve"> just started working with health care data and hearing from other</w:t>
      </w:r>
      <w:r w:rsidR="00F64918">
        <w:t>s on their</w:t>
      </w:r>
      <w:r w:rsidR="00EE19D2">
        <w:t xml:space="preserve"> experiences </w:t>
      </w:r>
      <w:r w:rsidR="00F64918">
        <w:t xml:space="preserve">related to </w:t>
      </w:r>
      <w:r w:rsidR="00EE19D2">
        <w:t>how they are approaching analyses or obtaining data is very useful.</w:t>
      </w:r>
    </w:p>
    <w:p w14:paraId="622B1DE8" w14:textId="77777777" w:rsidR="00EE19D2" w:rsidRDefault="00EE19D2" w:rsidP="00EE19D2">
      <w:pPr>
        <w:spacing w:after="0"/>
      </w:pPr>
    </w:p>
    <w:p w14:paraId="2B272F84" w14:textId="77777777" w:rsidR="00EE19D2" w:rsidRPr="00EE19D2" w:rsidRDefault="00EE19D2" w:rsidP="00EE19D2">
      <w:pPr>
        <w:spacing w:after="0"/>
        <w:rPr>
          <w:b/>
        </w:rPr>
      </w:pPr>
      <w:r w:rsidRPr="00EE19D2">
        <w:rPr>
          <w:b/>
        </w:rPr>
        <w:t>Q: What topics and presentations have already occurred?</w:t>
      </w:r>
    </w:p>
    <w:p w14:paraId="19569374" w14:textId="77777777" w:rsidR="00F64918" w:rsidRPr="005C6FE4" w:rsidRDefault="00EE19D2" w:rsidP="00F64918">
      <w:pPr>
        <w:pStyle w:val="BlockText"/>
        <w:spacing w:after="0"/>
        <w:rPr>
          <w:color w:val="auto"/>
          <w:sz w:val="20"/>
        </w:rPr>
      </w:pPr>
      <w:r w:rsidRPr="00F64918">
        <w:rPr>
          <w:color w:val="auto"/>
          <w:sz w:val="20"/>
        </w:rPr>
        <w:t>A</w:t>
      </w:r>
      <w:r w:rsidRPr="005C6FE4">
        <w:rPr>
          <w:color w:val="auto"/>
          <w:sz w:val="20"/>
        </w:rPr>
        <w:t xml:space="preserve">: APCD Council, Peter </w:t>
      </w:r>
      <w:proofErr w:type="spellStart"/>
      <w:r w:rsidRPr="005C6FE4">
        <w:rPr>
          <w:color w:val="auto"/>
          <w:sz w:val="20"/>
        </w:rPr>
        <w:t>Kreiner</w:t>
      </w:r>
      <w:proofErr w:type="spellEnd"/>
      <w:r w:rsidRPr="005C6FE4">
        <w:rPr>
          <w:color w:val="auto"/>
          <w:sz w:val="20"/>
        </w:rPr>
        <w:t xml:space="preserve"> for the Prescription Monitoring Program, </w:t>
      </w:r>
      <w:proofErr w:type="spellStart"/>
      <w:r w:rsidRPr="005C6FE4">
        <w:rPr>
          <w:color w:val="auto"/>
          <w:sz w:val="20"/>
        </w:rPr>
        <w:t>ResDac</w:t>
      </w:r>
      <w:proofErr w:type="spellEnd"/>
      <w:r w:rsidRPr="005C6FE4">
        <w:rPr>
          <w:color w:val="auto"/>
          <w:sz w:val="20"/>
        </w:rPr>
        <w:t>, Chronic Conditions Warehouse, Alastair Matheson from King County. Upcoming presentations include Medical Expenditure Panel Survey (MEPS) and possibly Pharmacy Quality Alliance.</w:t>
      </w:r>
      <w:r w:rsidR="00F64918" w:rsidRPr="005C6FE4">
        <w:rPr>
          <w:color w:val="auto"/>
          <w:sz w:val="20"/>
        </w:rPr>
        <w:t xml:space="preserve"> We would love to hear ideas or suggestions for presentations, post them to Basecamp: </w:t>
      </w:r>
      <w:hyperlink r:id="rId15" w:history="1">
        <w:r w:rsidR="00F64918" w:rsidRPr="005C6FE4">
          <w:rPr>
            <w:color w:val="auto"/>
            <w:sz w:val="20"/>
          </w:rPr>
          <w:t>https://3.basecamp.com/3164497/projects/5476211</w:t>
        </w:r>
      </w:hyperlink>
    </w:p>
    <w:p w14:paraId="29637AF8" w14:textId="77777777" w:rsidR="00A82319" w:rsidRDefault="00A82319"/>
    <w:p w14:paraId="68714DEA" w14:textId="77777777" w:rsidR="00A82319" w:rsidRDefault="00F64918">
      <w:pPr>
        <w:pStyle w:val="Quote"/>
      </w:pPr>
      <w:r>
        <w:t>“U</w:t>
      </w:r>
      <w:r w:rsidR="005C6FE4">
        <w:t>.</w:t>
      </w:r>
      <w:r>
        <w:t>S</w:t>
      </w:r>
      <w:r w:rsidR="005C6FE4">
        <w:t>.</w:t>
      </w:r>
      <w:r>
        <w:t xml:space="preserve"> pays more for health care with worse population health outcomes”</w:t>
      </w:r>
    </w:p>
    <w:p w14:paraId="5DC6F155" w14:textId="77777777" w:rsidR="00A82319" w:rsidRDefault="00F64918">
      <w:pPr>
        <w:pStyle w:val="Heading1"/>
      </w:pPr>
      <w:r>
        <w:t>to join the workgroup and learn more:</w:t>
      </w:r>
    </w:p>
    <w:p w14:paraId="3425363A" w14:textId="77777777" w:rsidR="00F64918" w:rsidRDefault="00F64918" w:rsidP="00F64918">
      <w:pPr>
        <w:pStyle w:val="ListParagraph"/>
        <w:numPr>
          <w:ilvl w:val="0"/>
          <w:numId w:val="2"/>
        </w:numPr>
      </w:pPr>
      <w:r>
        <w:t>Sign up at the roundtable at the CSTE conference Monday, June 11, 2018; 5:45</w:t>
      </w:r>
      <w:r w:rsidR="006F1BA0">
        <w:t>-6:30</w:t>
      </w:r>
      <w:r>
        <w:t>pm Palm Beach County Convention Center – 1G</w:t>
      </w:r>
    </w:p>
    <w:p w14:paraId="129E1B93" w14:textId="77777777" w:rsidR="00FE0627" w:rsidRDefault="006F1BA0" w:rsidP="00FE0627">
      <w:pPr>
        <w:pStyle w:val="ListParagraph"/>
        <w:numPr>
          <w:ilvl w:val="0"/>
          <w:numId w:val="2"/>
        </w:numPr>
        <w:rPr>
          <w:color w:val="auto"/>
        </w:rPr>
      </w:pPr>
      <w:r w:rsidRPr="00FE0627">
        <w:rPr>
          <w:color w:val="auto"/>
        </w:rPr>
        <w:t xml:space="preserve">Email either co-leads or  Jessica Arrazola at CSTE – </w:t>
      </w:r>
      <w:hyperlink r:id="rId16" w:history="1">
        <w:r w:rsidRPr="00FE0627">
          <w:rPr>
            <w:rStyle w:val="Hyperlink"/>
            <w:color w:val="auto"/>
          </w:rPr>
          <w:t>jarrazola@cste.org</w:t>
        </w:r>
      </w:hyperlink>
    </w:p>
    <w:p w14:paraId="56949B56" w14:textId="77777777" w:rsidR="006F1BA0" w:rsidRPr="00FE0627" w:rsidRDefault="006F1BA0" w:rsidP="00FE0627">
      <w:pPr>
        <w:pStyle w:val="ListParagraph"/>
        <w:numPr>
          <w:ilvl w:val="0"/>
          <w:numId w:val="2"/>
        </w:numPr>
        <w:rPr>
          <w:color w:val="auto"/>
        </w:rPr>
      </w:pPr>
      <w:r w:rsidRPr="00FE0627">
        <w:rPr>
          <w:color w:val="auto"/>
        </w:rPr>
        <w:t xml:space="preserve">Log on to Basecamp </w:t>
      </w:r>
      <w:hyperlink r:id="rId17" w:history="1">
        <w:r w:rsidR="00FE0627" w:rsidRPr="00FE0627">
          <w:rPr>
            <w:rStyle w:val="Hyperlink"/>
            <w:color w:val="auto"/>
            <w:sz w:val="18"/>
            <w:szCs w:val="18"/>
          </w:rPr>
          <w:t>https://3.basecamp.com/3164497/projects/5476211</w:t>
        </w:r>
      </w:hyperlink>
      <w:r w:rsidR="00FE0627">
        <w:rPr>
          <w:color w:val="auto"/>
          <w:sz w:val="18"/>
          <w:szCs w:val="18"/>
        </w:rPr>
        <w:t xml:space="preserve"> </w:t>
      </w:r>
      <w:r>
        <w:t>and add yourself</w:t>
      </w:r>
    </w:p>
    <w:p w14:paraId="1E181048" w14:textId="77777777" w:rsidR="00A82319" w:rsidRDefault="00A82319" w:rsidP="00EE19D2">
      <w:pPr>
        <w:rPr>
          <w:noProof/>
        </w:rPr>
      </w:pPr>
    </w:p>
    <w:sectPr w:rsidR="00A82319">
      <w:footerReference w:type="default" r:id="rId18"/>
      <w:pgSz w:w="12240" w:h="15840"/>
      <w:pgMar w:top="79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179D3" w14:textId="77777777" w:rsidR="00FE59E9" w:rsidRDefault="00FE59E9">
      <w:pPr>
        <w:spacing w:after="0" w:line="240" w:lineRule="auto"/>
      </w:pPr>
      <w:r>
        <w:separator/>
      </w:r>
    </w:p>
  </w:endnote>
  <w:endnote w:type="continuationSeparator" w:id="0">
    <w:p w14:paraId="40C46D8E" w14:textId="77777777" w:rsidR="00FE59E9" w:rsidRDefault="00FE5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A9B27" w14:textId="77777777" w:rsidR="006F1BA0" w:rsidRDefault="006F1BA0">
    <w:pPr>
      <w:pStyle w:val="Footer"/>
    </w:pPr>
    <w:r>
      <w:t>June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66B5D" w14:textId="77777777" w:rsidR="00FE59E9" w:rsidRDefault="00FE59E9">
      <w:pPr>
        <w:spacing w:after="0" w:line="240" w:lineRule="auto"/>
      </w:pPr>
      <w:r>
        <w:separator/>
      </w:r>
    </w:p>
  </w:footnote>
  <w:footnote w:type="continuationSeparator" w:id="0">
    <w:p w14:paraId="44233335" w14:textId="77777777" w:rsidR="00FE59E9" w:rsidRDefault="00FE5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00C88"/>
    <w:multiLevelType w:val="hybridMultilevel"/>
    <w:tmpl w:val="EED86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A031F"/>
    <w:multiLevelType w:val="hybridMultilevel"/>
    <w:tmpl w:val="E4E24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E9"/>
    <w:rsid w:val="000511E6"/>
    <w:rsid w:val="00412715"/>
    <w:rsid w:val="005C6FE4"/>
    <w:rsid w:val="006F1BA0"/>
    <w:rsid w:val="008956E6"/>
    <w:rsid w:val="00A82319"/>
    <w:rsid w:val="00D458DD"/>
    <w:rsid w:val="00E01025"/>
    <w:rsid w:val="00EE19D2"/>
    <w:rsid w:val="00F64918"/>
    <w:rsid w:val="00FE0627"/>
    <w:rsid w:val="00FE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436ED4"/>
  <w15:chartTrackingRefBased/>
  <w15:docId w15:val="{2E10BD59-E598-4E65-8BA3-E5E471B5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F4E1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kern w:val="28"/>
      <w:sz w:val="78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customStyle="1" w:styleId="BlockHeading">
    <w:name w:val="Block Heading"/>
    <w:basedOn w:val="Normal"/>
    <w:next w:val="BlockText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Caption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lockText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3"/>
    <w:rPr>
      <w:b/>
      <w:bCs/>
    </w:rPr>
  </w:style>
  <w:style w:type="paragraph" w:styleId="Quote">
    <w:name w:val="Quote"/>
    <w:basedOn w:val="Normal"/>
    <w:next w:val="Normal"/>
    <w:link w:val="QuoteChar"/>
    <w:uiPriority w:val="3"/>
    <w:qFormat/>
    <w:pPr>
      <w:pBdr>
        <w:top w:val="single" w:sz="6" w:space="4" w:color="AF4E12" w:themeColor="accent1" w:themeShade="BF"/>
        <w:bottom w:val="single" w:sz="6" w:space="4" w:color="AF4E12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3"/>
    <w:rPr>
      <w:i/>
      <w:iCs/>
      <w:sz w:val="28"/>
    </w:rPr>
  </w:style>
  <w:style w:type="character" w:customStyle="1" w:styleId="Heading4Char">
    <w:name w:val="Heading 4 Char"/>
    <w:basedOn w:val="DefaultParagraphFont"/>
    <w:link w:val="Heading4"/>
    <w:uiPriority w:val="3"/>
    <w:semiHidden/>
    <w:rPr>
      <w:rFonts w:asciiTheme="majorHAnsi" w:eastAsiaTheme="majorEastAsia" w:hAnsiTheme="majorHAnsi" w:cstheme="majorBidi"/>
    </w:rPr>
  </w:style>
  <w:style w:type="paragraph" w:customStyle="1" w:styleId="ContactInfo">
    <w:name w:val="Contact Info"/>
    <w:basedOn w:val="Normal"/>
    <w:uiPriority w:val="5"/>
    <w:qFormat/>
    <w:pPr>
      <w:spacing w:after="0"/>
    </w:pPr>
  </w:style>
  <w:style w:type="paragraph" w:customStyle="1" w:styleId="ContactHeading">
    <w:name w:val="Contact Heading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Organization">
    <w:name w:val="Organization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AF4E12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AF4E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AF4E12" w:themeColor="accent1" w:themeShade="BF"/>
        <w:bottom w:val="single" w:sz="4" w:space="10" w:color="AF4E12" w:themeColor="accent1" w:themeShade="BF"/>
      </w:pBdr>
      <w:spacing w:before="360" w:after="360"/>
      <w:ind w:left="864" w:right="864"/>
      <w:jc w:val="center"/>
    </w:pPr>
    <w:rPr>
      <w:i/>
      <w:iCs/>
      <w:color w:val="AF4E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AF4E12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AF4E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Bold">
    <w:name w:val="Contact Info Bold"/>
    <w:basedOn w:val="Normal"/>
    <w:uiPriority w:val="6"/>
    <w:qFormat/>
    <w:pPr>
      <w:spacing w:after="0"/>
    </w:pPr>
    <w:rPr>
      <w:b/>
      <w:noProof/>
    </w:rPr>
  </w:style>
  <w:style w:type="character" w:styleId="Hyperlink">
    <w:name w:val="Hyperlink"/>
    <w:basedOn w:val="DefaultParagraphFont"/>
    <w:uiPriority w:val="99"/>
    <w:unhideWhenUsed/>
    <w:rsid w:val="00FE59E9"/>
    <w:rPr>
      <w:color w:val="3E84A3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FE5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dy.stahre@ofm.wa.gov" TargetMode="External"/><Relationship Id="rId13" Type="http://schemas.openxmlformats.org/officeDocument/2006/relationships/hyperlink" Target="mailto:Sarah.shrum@state.nm.u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ndy.stahre@ofm.wa.gov" TargetMode="External"/><Relationship Id="rId17" Type="http://schemas.openxmlformats.org/officeDocument/2006/relationships/hyperlink" Target="https://3.basecamp.com/3164497/projects/5476211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rrazola@cste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hyperlink" Target="https://3.basecamp.com/3164497/projects/5476211" TargetMode="External"/><Relationship Id="rId10" Type="http://schemas.openxmlformats.org/officeDocument/2006/relationships/hyperlink" Target="https://3.basecamp.com/3164497/projects/54762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rah.shrum@state.nm.us" TargetMode="External"/><Relationship Id="rId14" Type="http://schemas.openxmlformats.org/officeDocument/2006/relationships/hyperlink" Target="https://3.basecamp.com/3164497/projects/54762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dyS\AppData\Roaming\Microsoft\Templates\Company%20Newsletter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Newsletter.dotx</Template>
  <TotalTime>1</TotalTime>
  <Pages>1</Pages>
  <Words>306</Words>
  <Characters>1748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Stahre, Mandy (OFM)</dc:creator>
  <cp:keywords/>
  <cp:lastModifiedBy>Jessica Arrazola</cp:lastModifiedBy>
  <cp:revision>2</cp:revision>
  <cp:lastPrinted>2012-08-02T20:18:00Z</cp:lastPrinted>
  <dcterms:created xsi:type="dcterms:W3CDTF">2018-06-04T14:07:00Z</dcterms:created>
  <dcterms:modified xsi:type="dcterms:W3CDTF">2018-06-04T14:07:00Z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